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21F" w:rsidRPr="004678B6" w:rsidRDefault="00EE021F" w:rsidP="004678B6">
      <w:pPr>
        <w:rPr>
          <w:sz w:val="28"/>
          <w:szCs w:val="28"/>
        </w:rPr>
      </w:pPr>
    </w:p>
    <w:p w:rsidR="00EE021F" w:rsidRDefault="00EE021F" w:rsidP="008F26A4">
      <w:pPr>
        <w:pStyle w:val="Default"/>
        <w:rPr>
          <w:sz w:val="28"/>
          <w:szCs w:val="28"/>
        </w:rPr>
      </w:pPr>
      <w:r>
        <w:rPr>
          <w:sz w:val="28"/>
          <w:szCs w:val="28"/>
        </w:rPr>
        <w:t>Муниципальное бюджетное общеобразовательное учреждение</w:t>
      </w:r>
      <w:r w:rsidRPr="006568D0">
        <w:rPr>
          <w:sz w:val="28"/>
          <w:szCs w:val="28"/>
        </w:rPr>
        <w:t xml:space="preserve"> </w:t>
      </w:r>
      <w:r>
        <w:rPr>
          <w:sz w:val="28"/>
          <w:szCs w:val="28"/>
        </w:rPr>
        <w:t xml:space="preserve">основная общеобразовательная школа с.Ишля муниципального района </w:t>
      </w:r>
    </w:p>
    <w:p w:rsidR="00EE021F" w:rsidRDefault="00EE021F" w:rsidP="008F26A4">
      <w:pPr>
        <w:pStyle w:val="Default"/>
        <w:jc w:val="center"/>
        <w:rPr>
          <w:sz w:val="28"/>
          <w:szCs w:val="28"/>
        </w:rPr>
      </w:pPr>
      <w:r>
        <w:rPr>
          <w:sz w:val="28"/>
          <w:szCs w:val="28"/>
        </w:rPr>
        <w:t>Белорецкий район Республики Башкортостан</w:t>
      </w:r>
    </w:p>
    <w:p w:rsidR="00EE021F" w:rsidRDefault="00EE021F" w:rsidP="008F26A4">
      <w:pPr>
        <w:jc w:val="center"/>
        <w:rPr>
          <w:sz w:val="28"/>
          <w:szCs w:val="28"/>
        </w:rPr>
      </w:pPr>
    </w:p>
    <w:p w:rsidR="00EE021F" w:rsidRDefault="00EE021F" w:rsidP="008F26A4">
      <w:pPr>
        <w:jc w:val="center"/>
        <w:rPr>
          <w:sz w:val="28"/>
          <w:szCs w:val="28"/>
        </w:rPr>
      </w:pPr>
    </w:p>
    <w:tbl>
      <w:tblPr>
        <w:tblW w:w="0" w:type="auto"/>
        <w:tblInd w:w="-108" w:type="dxa"/>
        <w:tblLayout w:type="fixed"/>
        <w:tblCellMar>
          <w:left w:w="0" w:type="dxa"/>
          <w:right w:w="0" w:type="dxa"/>
        </w:tblCellMar>
        <w:tblLook w:val="0000"/>
      </w:tblPr>
      <w:tblGrid>
        <w:gridCol w:w="5211"/>
        <w:gridCol w:w="4107"/>
      </w:tblGrid>
      <w:tr w:rsidR="00EE021F" w:rsidRPr="00F543BD" w:rsidTr="009A6B57">
        <w:trPr>
          <w:trHeight w:val="541"/>
        </w:trPr>
        <w:tc>
          <w:tcPr>
            <w:tcW w:w="5211" w:type="dxa"/>
            <w:tcBorders>
              <w:top w:val="nil"/>
              <w:left w:val="nil"/>
              <w:bottom w:val="nil"/>
              <w:right w:val="nil"/>
            </w:tcBorders>
          </w:tcPr>
          <w:p w:rsidR="00EE021F" w:rsidRPr="00F543BD" w:rsidRDefault="00EE021F" w:rsidP="009A6B57">
            <w:pPr>
              <w:pStyle w:val="Default"/>
              <w:rPr>
                <w:color w:val="auto"/>
                <w:sz w:val="28"/>
                <w:szCs w:val="28"/>
              </w:rPr>
            </w:pPr>
            <w:r w:rsidRPr="00F543BD">
              <w:rPr>
                <w:color w:val="auto"/>
                <w:sz w:val="28"/>
                <w:szCs w:val="28"/>
              </w:rPr>
              <w:t xml:space="preserve">ПРИНЯТО </w:t>
            </w:r>
          </w:p>
          <w:p w:rsidR="00EE021F" w:rsidRPr="00F543BD" w:rsidRDefault="00EE021F" w:rsidP="009A6B57">
            <w:pPr>
              <w:pStyle w:val="Default"/>
              <w:rPr>
                <w:color w:val="auto"/>
                <w:sz w:val="28"/>
                <w:szCs w:val="28"/>
              </w:rPr>
            </w:pPr>
            <w:r w:rsidRPr="00F543BD">
              <w:rPr>
                <w:color w:val="auto"/>
                <w:sz w:val="28"/>
                <w:szCs w:val="28"/>
              </w:rPr>
              <w:t xml:space="preserve">решением педагогического совета </w:t>
            </w:r>
          </w:p>
          <w:p w:rsidR="00EE021F" w:rsidRPr="00F543BD" w:rsidRDefault="00EE021F" w:rsidP="009A6B57">
            <w:pPr>
              <w:pStyle w:val="Default"/>
              <w:rPr>
                <w:color w:val="auto"/>
                <w:sz w:val="28"/>
                <w:szCs w:val="28"/>
              </w:rPr>
            </w:pPr>
            <w:r w:rsidRPr="00F543BD">
              <w:rPr>
                <w:color w:val="auto"/>
                <w:sz w:val="28"/>
                <w:szCs w:val="28"/>
              </w:rPr>
              <w:t>протокол от 30.08.2023 № 1</w:t>
            </w:r>
          </w:p>
        </w:tc>
        <w:tc>
          <w:tcPr>
            <w:tcW w:w="4107" w:type="dxa"/>
            <w:tcBorders>
              <w:top w:val="nil"/>
              <w:left w:val="nil"/>
              <w:bottom w:val="nil"/>
              <w:right w:val="nil"/>
            </w:tcBorders>
          </w:tcPr>
          <w:p w:rsidR="00EE021F" w:rsidRPr="00F543BD" w:rsidRDefault="00EE021F" w:rsidP="009A6B57">
            <w:pPr>
              <w:pStyle w:val="Default"/>
              <w:rPr>
                <w:color w:val="auto"/>
                <w:sz w:val="28"/>
                <w:szCs w:val="28"/>
              </w:rPr>
            </w:pPr>
            <w:r w:rsidRPr="00F543BD">
              <w:rPr>
                <w:color w:val="auto"/>
                <w:sz w:val="28"/>
                <w:szCs w:val="28"/>
              </w:rPr>
              <w:t xml:space="preserve"> УТВЕРЖДЕНО </w:t>
            </w:r>
          </w:p>
          <w:p w:rsidR="00EE021F" w:rsidRPr="00F543BD" w:rsidRDefault="00EE021F" w:rsidP="009A6B57">
            <w:pPr>
              <w:pStyle w:val="Default"/>
              <w:rPr>
                <w:color w:val="auto"/>
                <w:sz w:val="28"/>
                <w:szCs w:val="28"/>
              </w:rPr>
            </w:pPr>
            <w:r w:rsidRPr="00F543BD">
              <w:rPr>
                <w:color w:val="auto"/>
                <w:sz w:val="28"/>
                <w:szCs w:val="28"/>
              </w:rPr>
              <w:t xml:space="preserve">приказом директора   </w:t>
            </w:r>
          </w:p>
          <w:p w:rsidR="00EE021F" w:rsidRDefault="00EE021F" w:rsidP="009A6B57">
            <w:pPr>
              <w:pStyle w:val="Default"/>
              <w:rPr>
                <w:color w:val="auto"/>
                <w:sz w:val="28"/>
                <w:szCs w:val="28"/>
              </w:rPr>
            </w:pPr>
            <w:r w:rsidRPr="00F543BD">
              <w:rPr>
                <w:color w:val="auto"/>
                <w:sz w:val="28"/>
                <w:szCs w:val="28"/>
              </w:rPr>
              <w:t xml:space="preserve"> от 30.08.2023г. № 157</w:t>
            </w:r>
          </w:p>
          <w:p w:rsidR="00EE021F" w:rsidRDefault="00EE021F" w:rsidP="009A6B57">
            <w:pPr>
              <w:pStyle w:val="Default"/>
              <w:rPr>
                <w:color w:val="auto"/>
                <w:sz w:val="28"/>
                <w:szCs w:val="28"/>
              </w:rPr>
            </w:pPr>
          </w:p>
          <w:p w:rsidR="00EE021F" w:rsidRDefault="00EE021F" w:rsidP="009A6B57">
            <w:pPr>
              <w:pStyle w:val="Default"/>
              <w:rPr>
                <w:color w:val="auto"/>
                <w:sz w:val="28"/>
                <w:szCs w:val="28"/>
              </w:rPr>
            </w:pPr>
          </w:p>
          <w:p w:rsidR="00EE021F" w:rsidRPr="00F543BD" w:rsidRDefault="00EE021F" w:rsidP="009A6B57">
            <w:pPr>
              <w:pStyle w:val="Default"/>
              <w:rPr>
                <w:color w:val="auto"/>
                <w:sz w:val="28"/>
                <w:szCs w:val="28"/>
              </w:rPr>
            </w:pPr>
          </w:p>
        </w:tc>
      </w:tr>
    </w:tbl>
    <w:p w:rsidR="00EE021F" w:rsidRDefault="00EE021F" w:rsidP="008F26A4">
      <w:pPr>
        <w:jc w:val="center"/>
        <w:rPr>
          <w:sz w:val="28"/>
          <w:szCs w:val="28"/>
        </w:rPr>
      </w:pPr>
    </w:p>
    <w:p w:rsidR="00EE021F" w:rsidRPr="006568D0" w:rsidRDefault="00EE021F" w:rsidP="008F26A4">
      <w:pPr>
        <w:rPr>
          <w:sz w:val="28"/>
          <w:szCs w:val="28"/>
        </w:rPr>
      </w:pPr>
    </w:p>
    <w:p w:rsidR="00EE021F" w:rsidRPr="006568D0" w:rsidRDefault="00EE021F" w:rsidP="008F26A4">
      <w:pPr>
        <w:rPr>
          <w:sz w:val="28"/>
          <w:szCs w:val="28"/>
        </w:rPr>
      </w:pPr>
    </w:p>
    <w:p w:rsidR="00EE021F" w:rsidRDefault="00EE021F" w:rsidP="008F26A4">
      <w:pPr>
        <w:rPr>
          <w:sz w:val="28"/>
          <w:szCs w:val="28"/>
        </w:rPr>
      </w:pPr>
    </w:p>
    <w:p w:rsidR="00EE021F" w:rsidRDefault="00EE021F" w:rsidP="008F26A4">
      <w:pPr>
        <w:pStyle w:val="Default"/>
        <w:jc w:val="center"/>
        <w:rPr>
          <w:b/>
          <w:sz w:val="40"/>
          <w:szCs w:val="40"/>
        </w:rPr>
      </w:pPr>
    </w:p>
    <w:p w:rsidR="00EE021F" w:rsidRDefault="00EE021F" w:rsidP="008F26A4">
      <w:pPr>
        <w:pStyle w:val="Default"/>
        <w:jc w:val="center"/>
        <w:rPr>
          <w:b/>
          <w:sz w:val="40"/>
          <w:szCs w:val="40"/>
        </w:rPr>
      </w:pPr>
    </w:p>
    <w:p w:rsidR="00EE021F" w:rsidRDefault="00EE021F" w:rsidP="008F26A4">
      <w:pPr>
        <w:pStyle w:val="Default"/>
        <w:jc w:val="center"/>
        <w:rPr>
          <w:b/>
          <w:sz w:val="40"/>
          <w:szCs w:val="40"/>
        </w:rPr>
      </w:pPr>
    </w:p>
    <w:p w:rsidR="00EE021F" w:rsidRPr="006568D0" w:rsidRDefault="00EE021F" w:rsidP="008F26A4">
      <w:pPr>
        <w:pStyle w:val="Default"/>
        <w:jc w:val="center"/>
        <w:rPr>
          <w:b/>
          <w:sz w:val="52"/>
          <w:szCs w:val="52"/>
        </w:rPr>
      </w:pPr>
      <w:r w:rsidRPr="006568D0">
        <w:rPr>
          <w:b/>
          <w:sz w:val="52"/>
          <w:szCs w:val="52"/>
        </w:rPr>
        <w:t>Основная образовательная программа</w:t>
      </w:r>
    </w:p>
    <w:p w:rsidR="00EE021F" w:rsidRDefault="00EE021F" w:rsidP="008F26A4">
      <w:pPr>
        <w:pStyle w:val="Default"/>
        <w:jc w:val="center"/>
        <w:rPr>
          <w:b/>
          <w:sz w:val="52"/>
          <w:szCs w:val="52"/>
        </w:rPr>
      </w:pPr>
      <w:r>
        <w:rPr>
          <w:b/>
          <w:sz w:val="52"/>
          <w:szCs w:val="52"/>
        </w:rPr>
        <w:t>основ</w:t>
      </w:r>
      <w:r w:rsidRPr="006568D0">
        <w:rPr>
          <w:b/>
          <w:sz w:val="52"/>
          <w:szCs w:val="52"/>
        </w:rPr>
        <w:t>ного общего образования</w:t>
      </w:r>
    </w:p>
    <w:p w:rsidR="00EE021F" w:rsidRPr="006568D0" w:rsidRDefault="00EE021F" w:rsidP="008F26A4">
      <w:pPr>
        <w:pStyle w:val="Default"/>
        <w:jc w:val="center"/>
        <w:rPr>
          <w:b/>
          <w:sz w:val="52"/>
          <w:szCs w:val="52"/>
        </w:rPr>
      </w:pPr>
      <w:r>
        <w:rPr>
          <w:b/>
          <w:sz w:val="52"/>
          <w:szCs w:val="52"/>
        </w:rPr>
        <w:t>МБОУ ООШ с.Ишля</w:t>
      </w:r>
    </w:p>
    <w:p w:rsidR="00EE021F" w:rsidRDefault="00EE021F" w:rsidP="008F26A4">
      <w:pPr>
        <w:tabs>
          <w:tab w:val="left" w:pos="3948"/>
        </w:tabs>
        <w:jc w:val="center"/>
        <w:rPr>
          <w:sz w:val="40"/>
          <w:szCs w:val="40"/>
        </w:rPr>
      </w:pPr>
    </w:p>
    <w:p w:rsidR="00EE021F" w:rsidRPr="00C922F4" w:rsidRDefault="00EE021F" w:rsidP="008F26A4">
      <w:pPr>
        <w:tabs>
          <w:tab w:val="left" w:pos="3948"/>
        </w:tabs>
        <w:jc w:val="center"/>
        <w:rPr>
          <w:sz w:val="32"/>
          <w:szCs w:val="32"/>
        </w:rPr>
      </w:pPr>
    </w:p>
    <w:p w:rsidR="00EE021F" w:rsidRPr="006568D0" w:rsidRDefault="00EE021F" w:rsidP="008F26A4">
      <w:pPr>
        <w:rPr>
          <w:sz w:val="40"/>
          <w:szCs w:val="40"/>
        </w:rPr>
      </w:pPr>
    </w:p>
    <w:p w:rsidR="00EE021F" w:rsidRPr="006568D0" w:rsidRDefault="00EE021F" w:rsidP="008F26A4">
      <w:pPr>
        <w:rPr>
          <w:sz w:val="40"/>
          <w:szCs w:val="40"/>
        </w:rPr>
      </w:pPr>
    </w:p>
    <w:p w:rsidR="00EE021F" w:rsidRPr="006568D0" w:rsidRDefault="00EE021F" w:rsidP="008F26A4">
      <w:pPr>
        <w:rPr>
          <w:sz w:val="40"/>
          <w:szCs w:val="40"/>
        </w:rPr>
      </w:pPr>
    </w:p>
    <w:p w:rsidR="00EE021F" w:rsidRPr="006568D0" w:rsidRDefault="00EE021F" w:rsidP="008F26A4">
      <w:pPr>
        <w:rPr>
          <w:sz w:val="40"/>
          <w:szCs w:val="40"/>
        </w:rPr>
      </w:pPr>
    </w:p>
    <w:p w:rsidR="00EE021F" w:rsidRDefault="00EE021F" w:rsidP="008F26A4">
      <w:pPr>
        <w:rPr>
          <w:sz w:val="40"/>
          <w:szCs w:val="40"/>
        </w:rPr>
      </w:pPr>
    </w:p>
    <w:p w:rsidR="00EE021F" w:rsidRPr="006568D0" w:rsidRDefault="00EE021F" w:rsidP="008F26A4">
      <w:pPr>
        <w:rPr>
          <w:sz w:val="40"/>
          <w:szCs w:val="40"/>
        </w:rPr>
      </w:pPr>
    </w:p>
    <w:p w:rsidR="00EE021F" w:rsidRDefault="00EE021F" w:rsidP="008F26A4">
      <w:pPr>
        <w:pStyle w:val="Default"/>
        <w:rPr>
          <w:color w:val="auto"/>
          <w:sz w:val="40"/>
          <w:szCs w:val="40"/>
        </w:rPr>
      </w:pPr>
    </w:p>
    <w:p w:rsidR="00EE021F" w:rsidRPr="009A0997" w:rsidRDefault="00EE021F" w:rsidP="008F26A4">
      <w:pPr>
        <w:pStyle w:val="Default"/>
        <w:rPr>
          <w:sz w:val="28"/>
          <w:szCs w:val="28"/>
        </w:rPr>
      </w:pPr>
    </w:p>
    <w:p w:rsidR="00EE021F" w:rsidRDefault="00EE021F" w:rsidP="008F26A4">
      <w:pPr>
        <w:spacing w:before="120" w:after="120"/>
        <w:ind w:firstLine="709"/>
        <w:jc w:val="center"/>
        <w:rPr>
          <w:b/>
          <w:sz w:val="28"/>
          <w:szCs w:val="28"/>
        </w:rPr>
      </w:pPr>
    </w:p>
    <w:p w:rsidR="00EE021F" w:rsidRDefault="00EE021F" w:rsidP="008F26A4">
      <w:pPr>
        <w:spacing w:before="120" w:after="120"/>
        <w:ind w:firstLine="709"/>
        <w:jc w:val="center"/>
        <w:rPr>
          <w:b/>
          <w:sz w:val="28"/>
          <w:szCs w:val="28"/>
        </w:rPr>
      </w:pPr>
    </w:p>
    <w:p w:rsidR="00EE021F" w:rsidRDefault="00EE021F" w:rsidP="008F26A4">
      <w:pPr>
        <w:spacing w:before="120" w:after="120"/>
        <w:ind w:firstLine="709"/>
        <w:jc w:val="center"/>
        <w:rPr>
          <w:b/>
          <w:sz w:val="28"/>
          <w:szCs w:val="28"/>
        </w:rPr>
      </w:pPr>
    </w:p>
    <w:p w:rsidR="00EE021F" w:rsidRDefault="00EE021F" w:rsidP="008F26A4">
      <w:pPr>
        <w:spacing w:before="120" w:after="120"/>
        <w:ind w:firstLine="709"/>
        <w:jc w:val="center"/>
        <w:rPr>
          <w:b/>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СОДЕРЖАНИЕ</w:t>
      </w:r>
    </w:p>
    <w:p w:rsidR="00EE021F" w:rsidRPr="004678B6" w:rsidRDefault="00EE021F" w:rsidP="004678B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6"/>
        <w:gridCol w:w="7448"/>
        <w:gridCol w:w="1067"/>
      </w:tblGrid>
      <w:tr w:rsidR="00EE021F" w:rsidRPr="004678B6" w:rsidTr="00206B8A">
        <w:tc>
          <w:tcPr>
            <w:tcW w:w="1056" w:type="dxa"/>
          </w:tcPr>
          <w:p w:rsidR="00EE021F" w:rsidRPr="004678B6" w:rsidRDefault="00EE021F" w:rsidP="004678B6">
            <w:pPr>
              <w:rPr>
                <w:sz w:val="28"/>
                <w:szCs w:val="28"/>
              </w:rPr>
            </w:pPr>
            <w:r w:rsidRPr="004678B6">
              <w:rPr>
                <w:sz w:val="28"/>
                <w:szCs w:val="28"/>
              </w:rPr>
              <w:t>1.</w:t>
            </w:r>
          </w:p>
        </w:tc>
        <w:tc>
          <w:tcPr>
            <w:tcW w:w="7448" w:type="dxa"/>
          </w:tcPr>
          <w:p w:rsidR="00EE021F" w:rsidRPr="004678B6" w:rsidRDefault="00EE021F" w:rsidP="004678B6">
            <w:pPr>
              <w:rPr>
                <w:sz w:val="28"/>
                <w:szCs w:val="28"/>
              </w:rPr>
            </w:pPr>
            <w:r w:rsidRPr="004678B6">
              <w:rPr>
                <w:sz w:val="28"/>
                <w:szCs w:val="28"/>
              </w:rPr>
              <w:t>Целевой раздел</w:t>
            </w:r>
          </w:p>
        </w:tc>
        <w:tc>
          <w:tcPr>
            <w:tcW w:w="1067" w:type="dxa"/>
          </w:tcPr>
          <w:p w:rsidR="00EE021F" w:rsidRPr="004678B6" w:rsidRDefault="00EE021F" w:rsidP="004678B6">
            <w:pPr>
              <w:rPr>
                <w:sz w:val="28"/>
                <w:szCs w:val="28"/>
              </w:rPr>
            </w:pPr>
            <w:r>
              <w:rPr>
                <w:sz w:val="28"/>
                <w:szCs w:val="28"/>
              </w:rPr>
              <w:t>3</w:t>
            </w:r>
          </w:p>
        </w:tc>
      </w:tr>
      <w:tr w:rsidR="00EE021F" w:rsidRPr="004678B6" w:rsidTr="00206B8A">
        <w:tc>
          <w:tcPr>
            <w:tcW w:w="1056" w:type="dxa"/>
          </w:tcPr>
          <w:p w:rsidR="00EE021F" w:rsidRPr="004678B6" w:rsidRDefault="00EE021F" w:rsidP="004678B6">
            <w:pPr>
              <w:rPr>
                <w:sz w:val="28"/>
                <w:szCs w:val="28"/>
              </w:rPr>
            </w:pPr>
            <w:r w:rsidRPr="004678B6">
              <w:rPr>
                <w:sz w:val="28"/>
                <w:szCs w:val="28"/>
              </w:rPr>
              <w:t>1.1.</w:t>
            </w:r>
          </w:p>
        </w:tc>
        <w:tc>
          <w:tcPr>
            <w:tcW w:w="7448" w:type="dxa"/>
          </w:tcPr>
          <w:p w:rsidR="00EE021F" w:rsidRPr="004678B6" w:rsidRDefault="00EE021F" w:rsidP="004678B6">
            <w:pPr>
              <w:rPr>
                <w:sz w:val="28"/>
                <w:szCs w:val="28"/>
              </w:rPr>
            </w:pPr>
            <w:r w:rsidRPr="004678B6">
              <w:rPr>
                <w:sz w:val="28"/>
                <w:szCs w:val="28"/>
              </w:rPr>
              <w:t>Пояснительная записка</w:t>
            </w:r>
          </w:p>
        </w:tc>
        <w:tc>
          <w:tcPr>
            <w:tcW w:w="1067" w:type="dxa"/>
          </w:tcPr>
          <w:p w:rsidR="00EE021F" w:rsidRPr="004678B6" w:rsidRDefault="00EE021F" w:rsidP="004678B6">
            <w:pPr>
              <w:rPr>
                <w:sz w:val="28"/>
                <w:szCs w:val="28"/>
              </w:rPr>
            </w:pPr>
            <w:r w:rsidRPr="004678B6">
              <w:rPr>
                <w:sz w:val="28"/>
                <w:szCs w:val="28"/>
              </w:rPr>
              <w:t>3</w:t>
            </w:r>
          </w:p>
        </w:tc>
      </w:tr>
      <w:tr w:rsidR="00EE021F" w:rsidRPr="004678B6" w:rsidTr="00206B8A">
        <w:tc>
          <w:tcPr>
            <w:tcW w:w="1056" w:type="dxa"/>
          </w:tcPr>
          <w:p w:rsidR="00EE021F" w:rsidRPr="004678B6" w:rsidRDefault="00EE021F" w:rsidP="004678B6">
            <w:pPr>
              <w:rPr>
                <w:sz w:val="28"/>
                <w:szCs w:val="28"/>
              </w:rPr>
            </w:pPr>
            <w:r w:rsidRPr="004678B6">
              <w:rPr>
                <w:sz w:val="28"/>
                <w:szCs w:val="28"/>
              </w:rPr>
              <w:t>1.2.</w:t>
            </w:r>
          </w:p>
        </w:tc>
        <w:tc>
          <w:tcPr>
            <w:tcW w:w="7448" w:type="dxa"/>
          </w:tcPr>
          <w:p w:rsidR="00EE021F" w:rsidRPr="004678B6" w:rsidRDefault="00EE021F" w:rsidP="004678B6">
            <w:pPr>
              <w:rPr>
                <w:sz w:val="28"/>
                <w:szCs w:val="28"/>
              </w:rPr>
            </w:pPr>
            <w:r w:rsidRPr="004678B6">
              <w:rPr>
                <w:sz w:val="28"/>
                <w:szCs w:val="28"/>
              </w:rPr>
              <w:t>Планируемые результаты освоения учащимися основной образовательной программы основного общего образования</w:t>
            </w:r>
          </w:p>
        </w:tc>
        <w:tc>
          <w:tcPr>
            <w:tcW w:w="1067" w:type="dxa"/>
          </w:tcPr>
          <w:p w:rsidR="00EE021F" w:rsidRPr="004678B6" w:rsidRDefault="00EE021F" w:rsidP="004678B6">
            <w:pPr>
              <w:rPr>
                <w:sz w:val="28"/>
                <w:szCs w:val="28"/>
              </w:rPr>
            </w:pPr>
            <w:r>
              <w:rPr>
                <w:sz w:val="28"/>
                <w:szCs w:val="28"/>
              </w:rPr>
              <w:t>9</w:t>
            </w:r>
          </w:p>
        </w:tc>
      </w:tr>
      <w:tr w:rsidR="00EE021F" w:rsidRPr="004678B6" w:rsidTr="00206B8A">
        <w:tc>
          <w:tcPr>
            <w:tcW w:w="1056" w:type="dxa"/>
          </w:tcPr>
          <w:p w:rsidR="00EE021F" w:rsidRPr="004678B6" w:rsidRDefault="00EE021F" w:rsidP="004678B6">
            <w:pPr>
              <w:rPr>
                <w:sz w:val="28"/>
                <w:szCs w:val="28"/>
              </w:rPr>
            </w:pPr>
            <w:r w:rsidRPr="004678B6">
              <w:rPr>
                <w:sz w:val="28"/>
                <w:szCs w:val="28"/>
              </w:rPr>
              <w:t>1.3.</w:t>
            </w:r>
          </w:p>
        </w:tc>
        <w:tc>
          <w:tcPr>
            <w:tcW w:w="7448" w:type="dxa"/>
          </w:tcPr>
          <w:p w:rsidR="00EE021F" w:rsidRPr="004678B6" w:rsidRDefault="00EE021F" w:rsidP="004678B6">
            <w:pPr>
              <w:rPr>
                <w:sz w:val="28"/>
                <w:szCs w:val="28"/>
              </w:rPr>
            </w:pPr>
            <w:r w:rsidRPr="004678B6">
              <w:rPr>
                <w:sz w:val="28"/>
                <w:szCs w:val="28"/>
              </w:rPr>
              <w:t>Система оценки достижения планируемых результатов освоения основной образовательной программы основного общего образования</w:t>
            </w:r>
          </w:p>
        </w:tc>
        <w:tc>
          <w:tcPr>
            <w:tcW w:w="1067" w:type="dxa"/>
          </w:tcPr>
          <w:p w:rsidR="00EE021F" w:rsidRPr="004678B6" w:rsidRDefault="00EE021F" w:rsidP="004678B6">
            <w:pPr>
              <w:rPr>
                <w:sz w:val="28"/>
                <w:szCs w:val="28"/>
              </w:rPr>
            </w:pPr>
            <w:r>
              <w:rPr>
                <w:sz w:val="28"/>
                <w:szCs w:val="28"/>
              </w:rPr>
              <w:t>259</w:t>
            </w:r>
          </w:p>
        </w:tc>
      </w:tr>
      <w:tr w:rsidR="00EE021F" w:rsidRPr="004678B6" w:rsidTr="00206B8A">
        <w:tc>
          <w:tcPr>
            <w:tcW w:w="1056" w:type="dxa"/>
          </w:tcPr>
          <w:p w:rsidR="00EE021F" w:rsidRPr="004678B6" w:rsidRDefault="00EE021F" w:rsidP="004678B6">
            <w:pPr>
              <w:rPr>
                <w:sz w:val="28"/>
                <w:szCs w:val="28"/>
              </w:rPr>
            </w:pPr>
            <w:r w:rsidRPr="004678B6">
              <w:rPr>
                <w:sz w:val="28"/>
                <w:szCs w:val="28"/>
              </w:rPr>
              <w:t>2.</w:t>
            </w:r>
          </w:p>
        </w:tc>
        <w:tc>
          <w:tcPr>
            <w:tcW w:w="7448" w:type="dxa"/>
          </w:tcPr>
          <w:p w:rsidR="00EE021F" w:rsidRPr="004678B6" w:rsidRDefault="00EE021F" w:rsidP="004678B6">
            <w:pPr>
              <w:rPr>
                <w:sz w:val="28"/>
                <w:szCs w:val="28"/>
              </w:rPr>
            </w:pPr>
            <w:r w:rsidRPr="004678B6">
              <w:rPr>
                <w:sz w:val="28"/>
                <w:szCs w:val="28"/>
              </w:rPr>
              <w:t>Содержательный раздел</w:t>
            </w:r>
          </w:p>
        </w:tc>
        <w:tc>
          <w:tcPr>
            <w:tcW w:w="1067" w:type="dxa"/>
          </w:tcPr>
          <w:p w:rsidR="00EE021F" w:rsidRPr="004678B6" w:rsidRDefault="00EE021F" w:rsidP="004678B6">
            <w:pPr>
              <w:rPr>
                <w:sz w:val="28"/>
                <w:szCs w:val="28"/>
              </w:rPr>
            </w:pPr>
            <w:r>
              <w:rPr>
                <w:sz w:val="28"/>
                <w:szCs w:val="28"/>
              </w:rPr>
              <w:t>274</w:t>
            </w:r>
          </w:p>
        </w:tc>
      </w:tr>
      <w:tr w:rsidR="00EE021F" w:rsidRPr="004678B6" w:rsidTr="00206B8A">
        <w:tc>
          <w:tcPr>
            <w:tcW w:w="1056" w:type="dxa"/>
          </w:tcPr>
          <w:p w:rsidR="00EE021F" w:rsidRPr="004678B6" w:rsidRDefault="00EE021F" w:rsidP="004678B6">
            <w:pPr>
              <w:rPr>
                <w:sz w:val="28"/>
                <w:szCs w:val="28"/>
              </w:rPr>
            </w:pPr>
            <w:r w:rsidRPr="004678B6">
              <w:rPr>
                <w:sz w:val="28"/>
                <w:szCs w:val="28"/>
              </w:rPr>
              <w:t>2.1.</w:t>
            </w:r>
          </w:p>
        </w:tc>
        <w:tc>
          <w:tcPr>
            <w:tcW w:w="7448" w:type="dxa"/>
          </w:tcPr>
          <w:p w:rsidR="00EE021F" w:rsidRPr="004678B6" w:rsidRDefault="00EE021F" w:rsidP="004678B6">
            <w:pPr>
              <w:rPr>
                <w:sz w:val="28"/>
                <w:szCs w:val="28"/>
              </w:rPr>
            </w:pPr>
            <w:r w:rsidRPr="004678B6">
              <w:rPr>
                <w:sz w:val="28"/>
                <w:szCs w:val="28"/>
              </w:rPr>
              <w:t>Рабочие программы учебных предметов</w:t>
            </w:r>
          </w:p>
        </w:tc>
        <w:tc>
          <w:tcPr>
            <w:tcW w:w="1067" w:type="dxa"/>
          </w:tcPr>
          <w:p w:rsidR="00EE021F" w:rsidRPr="004678B6" w:rsidRDefault="00EE021F" w:rsidP="004678B6">
            <w:pPr>
              <w:rPr>
                <w:sz w:val="28"/>
                <w:szCs w:val="28"/>
              </w:rPr>
            </w:pPr>
            <w:r>
              <w:rPr>
                <w:sz w:val="28"/>
                <w:szCs w:val="28"/>
              </w:rPr>
              <w:t>274</w:t>
            </w:r>
          </w:p>
        </w:tc>
      </w:tr>
      <w:tr w:rsidR="00EE021F" w:rsidRPr="004678B6" w:rsidTr="00206B8A">
        <w:tc>
          <w:tcPr>
            <w:tcW w:w="1056" w:type="dxa"/>
          </w:tcPr>
          <w:p w:rsidR="00EE021F" w:rsidRPr="004678B6" w:rsidRDefault="00EE021F" w:rsidP="004678B6">
            <w:pPr>
              <w:rPr>
                <w:sz w:val="28"/>
                <w:szCs w:val="28"/>
              </w:rPr>
            </w:pPr>
            <w:r w:rsidRPr="004678B6">
              <w:rPr>
                <w:sz w:val="28"/>
                <w:szCs w:val="28"/>
              </w:rPr>
              <w:t>2.2.</w:t>
            </w:r>
          </w:p>
        </w:tc>
        <w:tc>
          <w:tcPr>
            <w:tcW w:w="7448" w:type="dxa"/>
          </w:tcPr>
          <w:p w:rsidR="00EE021F" w:rsidRPr="004678B6" w:rsidRDefault="00EE021F" w:rsidP="004678B6">
            <w:pPr>
              <w:rPr>
                <w:sz w:val="28"/>
                <w:szCs w:val="28"/>
              </w:rPr>
            </w:pPr>
            <w:r w:rsidRPr="004678B6">
              <w:rPr>
                <w:sz w:val="28"/>
                <w:szCs w:val="28"/>
              </w:rPr>
              <w:t>Программа формирования универсальных учебных действий               у обучающихся</w:t>
            </w:r>
          </w:p>
        </w:tc>
        <w:tc>
          <w:tcPr>
            <w:tcW w:w="1067" w:type="dxa"/>
          </w:tcPr>
          <w:p w:rsidR="00EE021F" w:rsidRPr="004678B6" w:rsidRDefault="00EE021F" w:rsidP="004678B6">
            <w:pPr>
              <w:rPr>
                <w:sz w:val="28"/>
                <w:szCs w:val="28"/>
              </w:rPr>
            </w:pPr>
            <w:r>
              <w:rPr>
                <w:sz w:val="28"/>
                <w:szCs w:val="28"/>
              </w:rPr>
              <w:t>278</w:t>
            </w:r>
          </w:p>
        </w:tc>
      </w:tr>
      <w:tr w:rsidR="00EE021F" w:rsidRPr="004678B6" w:rsidTr="00206B8A">
        <w:tc>
          <w:tcPr>
            <w:tcW w:w="1056" w:type="dxa"/>
          </w:tcPr>
          <w:p w:rsidR="00EE021F" w:rsidRPr="004678B6" w:rsidRDefault="00EE021F" w:rsidP="004678B6">
            <w:pPr>
              <w:rPr>
                <w:sz w:val="28"/>
                <w:szCs w:val="28"/>
              </w:rPr>
            </w:pPr>
            <w:r w:rsidRPr="004678B6">
              <w:rPr>
                <w:sz w:val="28"/>
                <w:szCs w:val="28"/>
              </w:rPr>
              <w:t>2.3.</w:t>
            </w:r>
          </w:p>
        </w:tc>
        <w:tc>
          <w:tcPr>
            <w:tcW w:w="7448" w:type="dxa"/>
          </w:tcPr>
          <w:p w:rsidR="00EE021F" w:rsidRPr="004678B6" w:rsidRDefault="00EE021F" w:rsidP="004678B6">
            <w:pPr>
              <w:rPr>
                <w:sz w:val="28"/>
                <w:szCs w:val="28"/>
              </w:rPr>
            </w:pPr>
            <w:r w:rsidRPr="004678B6">
              <w:rPr>
                <w:sz w:val="28"/>
                <w:szCs w:val="28"/>
              </w:rPr>
              <w:t>Рабочая программа воспитания</w:t>
            </w:r>
          </w:p>
        </w:tc>
        <w:tc>
          <w:tcPr>
            <w:tcW w:w="1067" w:type="dxa"/>
          </w:tcPr>
          <w:p w:rsidR="00EE021F" w:rsidRPr="004678B6" w:rsidRDefault="00EE021F" w:rsidP="004678B6">
            <w:pPr>
              <w:rPr>
                <w:sz w:val="28"/>
                <w:szCs w:val="28"/>
              </w:rPr>
            </w:pPr>
            <w:r>
              <w:rPr>
                <w:sz w:val="28"/>
                <w:szCs w:val="28"/>
              </w:rPr>
              <w:t>310</w:t>
            </w:r>
          </w:p>
        </w:tc>
      </w:tr>
      <w:tr w:rsidR="00EE021F" w:rsidRPr="004678B6" w:rsidTr="00206B8A">
        <w:tc>
          <w:tcPr>
            <w:tcW w:w="1056" w:type="dxa"/>
          </w:tcPr>
          <w:p w:rsidR="00EE021F" w:rsidRPr="004678B6" w:rsidRDefault="00EE021F" w:rsidP="004678B6">
            <w:pPr>
              <w:rPr>
                <w:sz w:val="28"/>
                <w:szCs w:val="28"/>
              </w:rPr>
            </w:pPr>
            <w:r w:rsidRPr="004678B6">
              <w:rPr>
                <w:sz w:val="28"/>
                <w:szCs w:val="28"/>
              </w:rPr>
              <w:t>3.</w:t>
            </w:r>
          </w:p>
        </w:tc>
        <w:tc>
          <w:tcPr>
            <w:tcW w:w="7448" w:type="dxa"/>
          </w:tcPr>
          <w:p w:rsidR="00EE021F" w:rsidRPr="004678B6" w:rsidRDefault="00EE021F" w:rsidP="004678B6">
            <w:pPr>
              <w:rPr>
                <w:sz w:val="28"/>
                <w:szCs w:val="28"/>
              </w:rPr>
            </w:pPr>
            <w:r w:rsidRPr="004678B6">
              <w:rPr>
                <w:sz w:val="28"/>
                <w:szCs w:val="28"/>
              </w:rPr>
              <w:t>Организационный раздел</w:t>
            </w:r>
          </w:p>
        </w:tc>
        <w:tc>
          <w:tcPr>
            <w:tcW w:w="1067" w:type="dxa"/>
          </w:tcPr>
          <w:p w:rsidR="00EE021F" w:rsidRPr="004678B6" w:rsidRDefault="00EE021F" w:rsidP="004678B6">
            <w:pPr>
              <w:rPr>
                <w:sz w:val="28"/>
                <w:szCs w:val="28"/>
              </w:rPr>
            </w:pPr>
            <w:r>
              <w:rPr>
                <w:sz w:val="28"/>
                <w:szCs w:val="28"/>
              </w:rPr>
              <w:t>317</w:t>
            </w:r>
          </w:p>
        </w:tc>
      </w:tr>
      <w:tr w:rsidR="00EE021F" w:rsidRPr="004678B6" w:rsidTr="00206B8A">
        <w:tc>
          <w:tcPr>
            <w:tcW w:w="1056" w:type="dxa"/>
          </w:tcPr>
          <w:p w:rsidR="00EE021F" w:rsidRPr="004678B6" w:rsidRDefault="00EE021F" w:rsidP="004678B6">
            <w:pPr>
              <w:rPr>
                <w:sz w:val="28"/>
                <w:szCs w:val="28"/>
              </w:rPr>
            </w:pPr>
            <w:r w:rsidRPr="004678B6">
              <w:rPr>
                <w:sz w:val="28"/>
                <w:szCs w:val="28"/>
              </w:rPr>
              <w:t>3.1.</w:t>
            </w:r>
          </w:p>
        </w:tc>
        <w:tc>
          <w:tcPr>
            <w:tcW w:w="7448" w:type="dxa"/>
          </w:tcPr>
          <w:p w:rsidR="00EE021F" w:rsidRPr="004678B6" w:rsidRDefault="00EE021F" w:rsidP="004678B6">
            <w:pPr>
              <w:rPr>
                <w:sz w:val="28"/>
                <w:szCs w:val="28"/>
              </w:rPr>
            </w:pPr>
            <w:r w:rsidRPr="004678B6">
              <w:rPr>
                <w:sz w:val="28"/>
                <w:szCs w:val="28"/>
              </w:rPr>
              <w:t xml:space="preserve">Учебный план </w:t>
            </w:r>
          </w:p>
        </w:tc>
        <w:tc>
          <w:tcPr>
            <w:tcW w:w="1067" w:type="dxa"/>
          </w:tcPr>
          <w:p w:rsidR="00EE021F" w:rsidRPr="004678B6" w:rsidRDefault="00EE021F" w:rsidP="004678B6">
            <w:pPr>
              <w:rPr>
                <w:sz w:val="28"/>
                <w:szCs w:val="28"/>
              </w:rPr>
            </w:pPr>
            <w:r>
              <w:rPr>
                <w:sz w:val="28"/>
                <w:szCs w:val="28"/>
              </w:rPr>
              <w:t>331</w:t>
            </w:r>
          </w:p>
        </w:tc>
      </w:tr>
      <w:tr w:rsidR="00EE021F" w:rsidRPr="004678B6" w:rsidTr="00206B8A">
        <w:tc>
          <w:tcPr>
            <w:tcW w:w="1056" w:type="dxa"/>
          </w:tcPr>
          <w:p w:rsidR="00EE021F" w:rsidRPr="004678B6" w:rsidRDefault="00EE021F" w:rsidP="004678B6">
            <w:pPr>
              <w:rPr>
                <w:sz w:val="28"/>
                <w:szCs w:val="28"/>
              </w:rPr>
            </w:pPr>
            <w:r w:rsidRPr="004678B6">
              <w:rPr>
                <w:sz w:val="28"/>
                <w:szCs w:val="28"/>
              </w:rPr>
              <w:t>3.2.</w:t>
            </w:r>
          </w:p>
        </w:tc>
        <w:tc>
          <w:tcPr>
            <w:tcW w:w="7448" w:type="dxa"/>
          </w:tcPr>
          <w:p w:rsidR="00EE021F" w:rsidRPr="004678B6" w:rsidRDefault="00EE021F" w:rsidP="004678B6">
            <w:pPr>
              <w:rPr>
                <w:sz w:val="28"/>
                <w:szCs w:val="28"/>
              </w:rPr>
            </w:pPr>
            <w:r w:rsidRPr="004678B6">
              <w:rPr>
                <w:sz w:val="28"/>
                <w:szCs w:val="28"/>
              </w:rPr>
              <w:t>План внеурочной деятельности</w:t>
            </w:r>
          </w:p>
        </w:tc>
        <w:tc>
          <w:tcPr>
            <w:tcW w:w="1067" w:type="dxa"/>
          </w:tcPr>
          <w:p w:rsidR="00EE021F" w:rsidRPr="004678B6" w:rsidRDefault="00EE021F" w:rsidP="004678B6">
            <w:pPr>
              <w:rPr>
                <w:sz w:val="28"/>
                <w:szCs w:val="28"/>
              </w:rPr>
            </w:pPr>
            <w:r>
              <w:rPr>
                <w:sz w:val="28"/>
                <w:szCs w:val="28"/>
              </w:rPr>
              <w:t>340</w:t>
            </w:r>
          </w:p>
        </w:tc>
      </w:tr>
      <w:tr w:rsidR="00EE021F" w:rsidRPr="004678B6" w:rsidTr="00206B8A">
        <w:tc>
          <w:tcPr>
            <w:tcW w:w="1056" w:type="dxa"/>
          </w:tcPr>
          <w:p w:rsidR="00EE021F" w:rsidRPr="004678B6" w:rsidRDefault="00EE021F" w:rsidP="004678B6">
            <w:pPr>
              <w:rPr>
                <w:sz w:val="28"/>
                <w:szCs w:val="28"/>
              </w:rPr>
            </w:pPr>
            <w:r w:rsidRPr="004678B6">
              <w:rPr>
                <w:sz w:val="28"/>
                <w:szCs w:val="28"/>
              </w:rPr>
              <w:t>3.3.</w:t>
            </w:r>
          </w:p>
        </w:tc>
        <w:tc>
          <w:tcPr>
            <w:tcW w:w="7448" w:type="dxa"/>
          </w:tcPr>
          <w:p w:rsidR="00EE021F" w:rsidRPr="004678B6" w:rsidRDefault="00EE021F" w:rsidP="004678B6">
            <w:pPr>
              <w:rPr>
                <w:sz w:val="28"/>
                <w:szCs w:val="28"/>
              </w:rPr>
            </w:pPr>
            <w:r w:rsidRPr="004678B6">
              <w:rPr>
                <w:sz w:val="28"/>
                <w:szCs w:val="28"/>
              </w:rPr>
              <w:t>Календарный учебный график</w:t>
            </w:r>
          </w:p>
        </w:tc>
        <w:tc>
          <w:tcPr>
            <w:tcW w:w="1067" w:type="dxa"/>
          </w:tcPr>
          <w:p w:rsidR="00EE021F" w:rsidRPr="004678B6" w:rsidRDefault="00EE021F" w:rsidP="004678B6">
            <w:pPr>
              <w:rPr>
                <w:sz w:val="28"/>
                <w:szCs w:val="28"/>
              </w:rPr>
            </w:pPr>
            <w:r>
              <w:rPr>
                <w:sz w:val="28"/>
                <w:szCs w:val="28"/>
              </w:rPr>
              <w:t>345</w:t>
            </w:r>
          </w:p>
        </w:tc>
      </w:tr>
      <w:tr w:rsidR="00EE021F" w:rsidRPr="004678B6" w:rsidTr="00206B8A">
        <w:tc>
          <w:tcPr>
            <w:tcW w:w="1056" w:type="dxa"/>
          </w:tcPr>
          <w:p w:rsidR="00EE021F" w:rsidRPr="004678B6" w:rsidRDefault="00EE021F" w:rsidP="004678B6">
            <w:pPr>
              <w:rPr>
                <w:sz w:val="28"/>
                <w:szCs w:val="28"/>
              </w:rPr>
            </w:pPr>
            <w:r w:rsidRPr="004678B6">
              <w:rPr>
                <w:sz w:val="28"/>
                <w:szCs w:val="28"/>
              </w:rPr>
              <w:t>3.4.</w:t>
            </w:r>
          </w:p>
        </w:tc>
        <w:tc>
          <w:tcPr>
            <w:tcW w:w="7448" w:type="dxa"/>
          </w:tcPr>
          <w:p w:rsidR="00EE021F" w:rsidRPr="004678B6" w:rsidRDefault="00EE021F" w:rsidP="004678B6">
            <w:pPr>
              <w:rPr>
                <w:sz w:val="28"/>
                <w:szCs w:val="28"/>
              </w:rPr>
            </w:pPr>
            <w:r w:rsidRPr="004678B6">
              <w:rPr>
                <w:sz w:val="28"/>
                <w:szCs w:val="28"/>
              </w:rPr>
              <w:t>Календарный план воспитательной работы</w:t>
            </w:r>
          </w:p>
        </w:tc>
        <w:tc>
          <w:tcPr>
            <w:tcW w:w="1067" w:type="dxa"/>
          </w:tcPr>
          <w:p w:rsidR="00EE021F" w:rsidRPr="004678B6" w:rsidRDefault="00EE021F" w:rsidP="004678B6">
            <w:pPr>
              <w:rPr>
                <w:sz w:val="28"/>
                <w:szCs w:val="28"/>
              </w:rPr>
            </w:pPr>
            <w:r>
              <w:rPr>
                <w:sz w:val="28"/>
                <w:szCs w:val="28"/>
              </w:rPr>
              <w:t>346</w:t>
            </w:r>
          </w:p>
        </w:tc>
      </w:tr>
      <w:tr w:rsidR="00EE021F" w:rsidRPr="004678B6" w:rsidTr="00206B8A">
        <w:tc>
          <w:tcPr>
            <w:tcW w:w="1056" w:type="dxa"/>
          </w:tcPr>
          <w:p w:rsidR="00EE021F" w:rsidRPr="004678B6" w:rsidRDefault="00EE021F" w:rsidP="004678B6">
            <w:pPr>
              <w:rPr>
                <w:sz w:val="28"/>
                <w:szCs w:val="28"/>
              </w:rPr>
            </w:pPr>
            <w:r w:rsidRPr="004678B6">
              <w:rPr>
                <w:sz w:val="28"/>
                <w:szCs w:val="28"/>
              </w:rPr>
              <w:t>3.5.</w:t>
            </w:r>
          </w:p>
        </w:tc>
        <w:tc>
          <w:tcPr>
            <w:tcW w:w="7448" w:type="dxa"/>
          </w:tcPr>
          <w:p w:rsidR="00EE021F" w:rsidRPr="004678B6" w:rsidRDefault="00EE021F" w:rsidP="004678B6">
            <w:pPr>
              <w:rPr>
                <w:sz w:val="28"/>
                <w:szCs w:val="28"/>
              </w:rPr>
            </w:pPr>
            <w:r w:rsidRPr="004678B6">
              <w:rPr>
                <w:sz w:val="28"/>
                <w:szCs w:val="28"/>
              </w:rPr>
              <w:t>Характеристика условий реализации основной образовательной программы основного общего образования</w:t>
            </w:r>
          </w:p>
        </w:tc>
        <w:tc>
          <w:tcPr>
            <w:tcW w:w="1067" w:type="dxa"/>
          </w:tcPr>
          <w:p w:rsidR="00EE021F" w:rsidRPr="004678B6" w:rsidRDefault="00EE021F" w:rsidP="004678B6">
            <w:pPr>
              <w:rPr>
                <w:sz w:val="28"/>
                <w:szCs w:val="28"/>
              </w:rPr>
            </w:pPr>
            <w:r>
              <w:rPr>
                <w:sz w:val="28"/>
                <w:szCs w:val="28"/>
              </w:rPr>
              <w:t>357</w:t>
            </w:r>
          </w:p>
        </w:tc>
      </w:tr>
    </w:tbl>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Default="00EE021F" w:rsidP="004678B6">
      <w:pPr>
        <w:rPr>
          <w:sz w:val="28"/>
          <w:szCs w:val="28"/>
        </w:rPr>
      </w:pPr>
    </w:p>
    <w:p w:rsidR="00EE021F" w:rsidRDefault="00EE021F" w:rsidP="004678B6">
      <w:pPr>
        <w:rPr>
          <w:sz w:val="28"/>
          <w:szCs w:val="28"/>
        </w:rPr>
      </w:pPr>
    </w:p>
    <w:p w:rsidR="00EE021F" w:rsidRPr="004678B6" w:rsidRDefault="00EE021F" w:rsidP="004678B6">
      <w:pPr>
        <w:rPr>
          <w:sz w:val="28"/>
          <w:szCs w:val="28"/>
        </w:rPr>
      </w:pPr>
    </w:p>
    <w:p w:rsidR="00EE021F" w:rsidRDefault="00EE021F" w:rsidP="00192C71">
      <w:pPr>
        <w:numPr>
          <w:ilvl w:val="0"/>
          <w:numId w:val="1"/>
        </w:numPr>
        <w:rPr>
          <w:sz w:val="28"/>
          <w:szCs w:val="28"/>
        </w:rPr>
      </w:pPr>
      <w:r w:rsidRPr="004678B6">
        <w:rPr>
          <w:sz w:val="28"/>
          <w:szCs w:val="28"/>
        </w:rPr>
        <w:t>Целевой раздел.</w:t>
      </w:r>
    </w:p>
    <w:p w:rsidR="00EE021F" w:rsidRPr="004678B6" w:rsidRDefault="00EE021F" w:rsidP="00192C71">
      <w:pPr>
        <w:ind w:left="720"/>
        <w:rPr>
          <w:sz w:val="28"/>
          <w:szCs w:val="28"/>
        </w:rPr>
      </w:pPr>
    </w:p>
    <w:p w:rsidR="00EE021F" w:rsidRPr="004678B6" w:rsidRDefault="00EE021F" w:rsidP="004678B6">
      <w:pPr>
        <w:rPr>
          <w:sz w:val="28"/>
          <w:szCs w:val="28"/>
        </w:rPr>
      </w:pPr>
      <w:r w:rsidRPr="004678B6">
        <w:rPr>
          <w:sz w:val="28"/>
          <w:szCs w:val="28"/>
        </w:rPr>
        <w:t>1.1. Пояснительная записка</w:t>
      </w:r>
    </w:p>
    <w:p w:rsidR="00EE021F" w:rsidRPr="004678B6" w:rsidRDefault="00EE021F" w:rsidP="004678B6">
      <w:pPr>
        <w:rPr>
          <w:sz w:val="28"/>
          <w:szCs w:val="28"/>
        </w:rPr>
      </w:pPr>
      <w:r w:rsidRPr="004678B6">
        <w:rPr>
          <w:sz w:val="28"/>
          <w:szCs w:val="28"/>
        </w:rPr>
        <w:t xml:space="preserve">Основная образовательная программа основного общего образования МБОУ ООШ с.Ишля  (далее – ООП ООО) разработана в соответствии с федеральным государственным образовательным стандартом основного общего образования и федеральной основной общеобразовательной программой основного общего образования (далее соответственно – ФГОС ООО и ФОП ООО). </w:t>
      </w:r>
    </w:p>
    <w:p w:rsidR="00EE021F" w:rsidRPr="004678B6" w:rsidRDefault="00EE021F" w:rsidP="004678B6">
      <w:pPr>
        <w:rPr>
          <w:sz w:val="28"/>
          <w:szCs w:val="28"/>
        </w:rPr>
      </w:pPr>
      <w:r w:rsidRPr="004678B6">
        <w:rPr>
          <w:sz w:val="28"/>
          <w:szCs w:val="28"/>
        </w:rPr>
        <w:t xml:space="preserve">Содержание и планируемые результаты  ООП ООО не ниже соответствующих содержания и планируемых результатов ФОП ООО. </w:t>
      </w:r>
    </w:p>
    <w:p w:rsidR="00EE021F" w:rsidRPr="004678B6" w:rsidRDefault="00EE021F" w:rsidP="004678B6">
      <w:pPr>
        <w:rPr>
          <w:sz w:val="28"/>
          <w:szCs w:val="28"/>
        </w:rPr>
      </w:pPr>
      <w:r w:rsidRPr="004678B6">
        <w:rPr>
          <w:sz w:val="28"/>
          <w:szCs w:val="28"/>
        </w:rPr>
        <w:t>ООП ООО МБОУ ООШ с.Ишля   предусматривает при реализации обязательной части ООП ООО непосредственное применение федеральных рабочих программ по учебным предметам «Русский язык», «Литература»,  «Иностранный (английский) язык», «Математика» включая учебные курсы «Алгебра», «Геометрия», «Вероятность и статистика», «Информатика», «История», «Обществознание», «География», «Физика», «Химия», «Биология», «Основы духовно нравственной культуры народов России», «Музыка», «Изобразительное искусство», «Труд (технология)», «Основы безопасности и защиты Родины»,  «Физическая культура». «Родной язык и (или)государственный язык Республики Башкортостан, Литература»..</w:t>
      </w:r>
    </w:p>
    <w:p w:rsidR="00EE021F" w:rsidRPr="004678B6" w:rsidRDefault="00EE021F" w:rsidP="004678B6">
      <w:pPr>
        <w:rPr>
          <w:sz w:val="28"/>
          <w:szCs w:val="28"/>
        </w:rPr>
      </w:pPr>
      <w:r w:rsidRPr="004678B6">
        <w:rPr>
          <w:sz w:val="28"/>
          <w:szCs w:val="28"/>
        </w:rPr>
        <w:t>Воспитание обучающихся осуществляется на основе федеральной рабочей программы воспитания и федерального календарного плана воспитательной работы</w:t>
      </w:r>
    </w:p>
    <w:p w:rsidR="00EE021F" w:rsidRPr="004678B6" w:rsidRDefault="00EE021F" w:rsidP="004678B6">
      <w:pPr>
        <w:rPr>
          <w:sz w:val="28"/>
          <w:szCs w:val="28"/>
        </w:rPr>
      </w:pPr>
      <w:r w:rsidRPr="004678B6">
        <w:rPr>
          <w:sz w:val="28"/>
          <w:szCs w:val="28"/>
        </w:rPr>
        <w:t>1.1.1.Цели реализации ООП ООО.</w:t>
      </w:r>
    </w:p>
    <w:p w:rsidR="00EE021F" w:rsidRPr="004678B6" w:rsidRDefault="00EE021F" w:rsidP="004678B6">
      <w:pPr>
        <w:rPr>
          <w:sz w:val="28"/>
          <w:szCs w:val="28"/>
        </w:rPr>
      </w:pPr>
      <w:r w:rsidRPr="004678B6">
        <w:rPr>
          <w:sz w:val="28"/>
          <w:szCs w:val="28"/>
        </w:rPr>
        <w:t>Целями реализации ООП ООО являются:</w:t>
      </w:r>
    </w:p>
    <w:p w:rsidR="00EE021F" w:rsidRPr="004678B6" w:rsidRDefault="00EE021F" w:rsidP="004678B6">
      <w:pPr>
        <w:rPr>
          <w:sz w:val="28"/>
          <w:szCs w:val="28"/>
        </w:rPr>
      </w:pPr>
      <w:r w:rsidRPr="004678B6">
        <w:rPr>
          <w:sz w:val="28"/>
          <w:szCs w:val="28"/>
        </w:rPr>
        <w:t>- организация учебного процесса с учётом целей, содержания и планируемых результатов основного общего образования, отражённых в ФГОС ООО;</w:t>
      </w:r>
    </w:p>
    <w:p w:rsidR="00EE021F" w:rsidRPr="004678B6" w:rsidRDefault="00EE021F" w:rsidP="004678B6">
      <w:pPr>
        <w:rPr>
          <w:sz w:val="28"/>
          <w:szCs w:val="28"/>
        </w:rPr>
      </w:pPr>
      <w:r w:rsidRPr="004678B6">
        <w:rPr>
          <w:sz w:val="28"/>
          <w:szCs w:val="28"/>
        </w:rPr>
        <w:t>- создание условий для становления и формирования личности обучающегося;</w:t>
      </w:r>
    </w:p>
    <w:p w:rsidR="00EE021F" w:rsidRPr="004678B6" w:rsidRDefault="00EE021F" w:rsidP="004678B6">
      <w:pPr>
        <w:rPr>
          <w:sz w:val="28"/>
          <w:szCs w:val="28"/>
        </w:rPr>
      </w:pPr>
      <w:r w:rsidRPr="004678B6">
        <w:rPr>
          <w:sz w:val="28"/>
          <w:szCs w:val="28"/>
        </w:rPr>
        <w:t>- 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EE021F" w:rsidRPr="004678B6" w:rsidRDefault="00EE021F" w:rsidP="004678B6">
      <w:pPr>
        <w:rPr>
          <w:sz w:val="28"/>
          <w:szCs w:val="28"/>
        </w:rPr>
      </w:pPr>
      <w:r w:rsidRPr="004678B6">
        <w:rPr>
          <w:sz w:val="28"/>
          <w:szCs w:val="28"/>
        </w:rPr>
        <w:t xml:space="preserve">Достижение поставленных целей реализации ФОП ООО предусматривает решение следующих основных задач: </w:t>
      </w:r>
    </w:p>
    <w:p w:rsidR="00EE021F" w:rsidRPr="004678B6" w:rsidRDefault="00EE021F" w:rsidP="004678B6">
      <w:pPr>
        <w:rPr>
          <w:sz w:val="28"/>
          <w:szCs w:val="28"/>
        </w:rPr>
      </w:pPr>
      <w:r w:rsidRPr="004678B6">
        <w:rPr>
          <w:sz w:val="28"/>
          <w:szCs w:val="28"/>
        </w:rPr>
        <w:t>- 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EE021F" w:rsidRPr="004678B6" w:rsidRDefault="00EE021F" w:rsidP="004678B6">
      <w:pPr>
        <w:rPr>
          <w:sz w:val="28"/>
          <w:szCs w:val="28"/>
        </w:rPr>
      </w:pPr>
      <w:r w:rsidRPr="004678B6">
        <w:rPr>
          <w:sz w:val="28"/>
          <w:szCs w:val="28"/>
        </w:rPr>
        <w:t xml:space="preserve">- 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EE021F" w:rsidRPr="004678B6" w:rsidRDefault="00EE021F" w:rsidP="004678B6">
      <w:pPr>
        <w:rPr>
          <w:sz w:val="28"/>
          <w:szCs w:val="28"/>
        </w:rPr>
      </w:pPr>
      <w:r w:rsidRPr="004678B6">
        <w:rPr>
          <w:sz w:val="28"/>
          <w:szCs w:val="28"/>
        </w:rPr>
        <w:t xml:space="preserve">- обеспечение преемственности основного общего и среднего общего образования; </w:t>
      </w:r>
    </w:p>
    <w:p w:rsidR="00EE021F" w:rsidRPr="004678B6" w:rsidRDefault="00EE021F" w:rsidP="004678B6">
      <w:pPr>
        <w:rPr>
          <w:sz w:val="28"/>
          <w:szCs w:val="28"/>
        </w:rPr>
      </w:pPr>
      <w:r w:rsidRPr="004678B6">
        <w:rPr>
          <w:sz w:val="28"/>
          <w:szCs w:val="28"/>
        </w:rPr>
        <w:t xml:space="preserve">- достижение планируемых результатов освоения ФОП ООО всеми обучающимися, в том числе обучающимися с ограниченными возможностями здоровья; </w:t>
      </w:r>
    </w:p>
    <w:p w:rsidR="00EE021F" w:rsidRPr="004678B6" w:rsidRDefault="00EE021F" w:rsidP="004678B6">
      <w:pPr>
        <w:rPr>
          <w:sz w:val="28"/>
          <w:szCs w:val="28"/>
        </w:rPr>
      </w:pPr>
      <w:r w:rsidRPr="004678B6">
        <w:rPr>
          <w:sz w:val="28"/>
          <w:szCs w:val="28"/>
        </w:rPr>
        <w:t xml:space="preserve">- обеспечение доступности получения качественного основного общего образования; </w:t>
      </w:r>
    </w:p>
    <w:p w:rsidR="00EE021F" w:rsidRPr="004678B6" w:rsidRDefault="00EE021F" w:rsidP="004678B6">
      <w:pPr>
        <w:rPr>
          <w:sz w:val="28"/>
          <w:szCs w:val="28"/>
        </w:rPr>
      </w:pPr>
      <w:r w:rsidRPr="004678B6">
        <w:rPr>
          <w:sz w:val="28"/>
          <w:szCs w:val="28"/>
        </w:rPr>
        <w:t xml:space="preserve">- 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EE021F" w:rsidRPr="004678B6" w:rsidRDefault="00EE021F" w:rsidP="004678B6">
      <w:pPr>
        <w:rPr>
          <w:sz w:val="28"/>
          <w:szCs w:val="28"/>
        </w:rPr>
      </w:pPr>
      <w:r w:rsidRPr="004678B6">
        <w:rPr>
          <w:sz w:val="28"/>
          <w:szCs w:val="28"/>
        </w:rPr>
        <w:t>- организация интеллектуальных и творческих соревнований, научно-технического творчества и проектно-исследовательской деятельности;</w:t>
      </w:r>
    </w:p>
    <w:p w:rsidR="00EE021F" w:rsidRPr="004678B6" w:rsidRDefault="00EE021F" w:rsidP="004678B6">
      <w:pPr>
        <w:rPr>
          <w:sz w:val="28"/>
          <w:szCs w:val="28"/>
        </w:rPr>
      </w:pPr>
      <w:r w:rsidRPr="004678B6">
        <w:rPr>
          <w:sz w:val="28"/>
          <w:szCs w:val="28"/>
        </w:rPr>
        <w:t xml:space="preserve">- 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EE021F" w:rsidRPr="004678B6" w:rsidRDefault="00EE021F" w:rsidP="004678B6">
      <w:pPr>
        <w:rPr>
          <w:sz w:val="28"/>
          <w:szCs w:val="28"/>
        </w:rPr>
      </w:pPr>
      <w:r w:rsidRPr="004678B6">
        <w:rPr>
          <w:sz w:val="28"/>
          <w:szCs w:val="28"/>
        </w:rPr>
        <w:t xml:space="preserve">- 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EE021F" w:rsidRPr="004678B6" w:rsidRDefault="00EE021F" w:rsidP="004678B6">
      <w:pPr>
        <w:rPr>
          <w:sz w:val="28"/>
          <w:szCs w:val="28"/>
        </w:rPr>
      </w:pPr>
      <w:r w:rsidRPr="004678B6">
        <w:rPr>
          <w:sz w:val="28"/>
          <w:szCs w:val="28"/>
        </w:rPr>
        <w:t xml:space="preserve">- 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rsidR="00EE021F" w:rsidRPr="004678B6" w:rsidRDefault="00EE021F" w:rsidP="004678B6">
      <w:pPr>
        <w:rPr>
          <w:sz w:val="28"/>
          <w:szCs w:val="28"/>
        </w:rPr>
      </w:pPr>
      <w:r w:rsidRPr="004678B6">
        <w:rPr>
          <w:sz w:val="28"/>
          <w:szCs w:val="28"/>
        </w:rPr>
        <w:t>- создание условий для сохранения и укрепления физического, психологического и социального здоровья обучающихся, обеспечение их безопасности.</w:t>
      </w:r>
    </w:p>
    <w:p w:rsidR="00EE021F" w:rsidRPr="004678B6" w:rsidRDefault="00EE021F" w:rsidP="004678B6">
      <w:pPr>
        <w:rPr>
          <w:sz w:val="28"/>
          <w:szCs w:val="28"/>
        </w:rPr>
      </w:pPr>
      <w:r w:rsidRPr="004678B6">
        <w:rPr>
          <w:sz w:val="28"/>
          <w:szCs w:val="28"/>
        </w:rPr>
        <w:t>1.1.2. Принципы формирования и механизмы реализации ООП ООО.</w:t>
      </w:r>
    </w:p>
    <w:p w:rsidR="00EE021F" w:rsidRPr="004678B6" w:rsidRDefault="00EE021F" w:rsidP="004678B6">
      <w:pPr>
        <w:rPr>
          <w:sz w:val="28"/>
          <w:szCs w:val="28"/>
        </w:rPr>
      </w:pPr>
      <w:r w:rsidRPr="004678B6">
        <w:rPr>
          <w:sz w:val="28"/>
          <w:szCs w:val="28"/>
        </w:rPr>
        <w:t>ООП ООО учитывает следующие принципы:</w:t>
      </w:r>
    </w:p>
    <w:p w:rsidR="00EE021F" w:rsidRPr="004678B6" w:rsidRDefault="00EE021F" w:rsidP="004678B6">
      <w:pPr>
        <w:rPr>
          <w:sz w:val="28"/>
          <w:szCs w:val="28"/>
        </w:rPr>
      </w:pPr>
      <w:r w:rsidRPr="004678B6">
        <w:rPr>
          <w:sz w:val="28"/>
          <w:szCs w:val="28"/>
        </w:rPr>
        <w:t xml:space="preserve">принцип учёта ФГОС ООО: ФОП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 </w:t>
      </w:r>
    </w:p>
    <w:p w:rsidR="00EE021F" w:rsidRPr="004678B6" w:rsidRDefault="00EE021F" w:rsidP="004678B6">
      <w:pPr>
        <w:rPr>
          <w:sz w:val="28"/>
          <w:szCs w:val="28"/>
        </w:rPr>
      </w:pPr>
      <w:r w:rsidRPr="004678B6">
        <w:rPr>
          <w:sz w:val="28"/>
          <w:szCs w:val="28"/>
        </w:rPr>
        <w:t xml:space="preserve">принцип учёта языка обучения: с учётом условий функционирования образовательной организации ФОП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EE021F" w:rsidRPr="004678B6" w:rsidRDefault="00EE021F" w:rsidP="004678B6">
      <w:pPr>
        <w:rPr>
          <w:sz w:val="28"/>
          <w:szCs w:val="28"/>
        </w:rPr>
      </w:pPr>
      <w:r w:rsidRPr="004678B6">
        <w:rPr>
          <w:sz w:val="28"/>
          <w:szCs w:val="28"/>
        </w:rPr>
        <w:t>принцип учёта ведущей деятельности обучающегося: ФОП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EE021F" w:rsidRPr="004678B6" w:rsidRDefault="00EE021F" w:rsidP="004678B6">
      <w:pPr>
        <w:rPr>
          <w:sz w:val="28"/>
          <w:szCs w:val="28"/>
        </w:rPr>
      </w:pPr>
      <w:r w:rsidRPr="004678B6">
        <w:rPr>
          <w:sz w:val="28"/>
          <w:szCs w:val="28"/>
        </w:rPr>
        <w:t>принцип индивидуализации обучения: ФОП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EE021F" w:rsidRPr="004678B6" w:rsidRDefault="00EE021F" w:rsidP="004678B6">
      <w:pPr>
        <w:rPr>
          <w:sz w:val="28"/>
          <w:szCs w:val="28"/>
        </w:rPr>
      </w:pPr>
      <w:r w:rsidRPr="004678B6">
        <w:rPr>
          <w:sz w:val="28"/>
          <w:szCs w:val="28"/>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EE021F" w:rsidRPr="004678B6" w:rsidRDefault="00EE021F" w:rsidP="004678B6">
      <w:pPr>
        <w:rPr>
          <w:sz w:val="28"/>
          <w:szCs w:val="28"/>
        </w:rPr>
      </w:pPr>
      <w:r w:rsidRPr="004678B6">
        <w:rPr>
          <w:sz w:val="28"/>
          <w:szCs w:val="28"/>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EE021F" w:rsidRPr="004678B6" w:rsidRDefault="00EE021F" w:rsidP="004678B6">
      <w:pPr>
        <w:rPr>
          <w:sz w:val="28"/>
          <w:szCs w:val="28"/>
        </w:rPr>
      </w:pPr>
      <w:r w:rsidRPr="004678B6">
        <w:rPr>
          <w:sz w:val="28"/>
          <w:szCs w:val="28"/>
        </w:rPr>
        <w:t>принцип обеспечения фундаментального характера образования, учета специфики изучаемых учебных предметов;</w:t>
      </w:r>
    </w:p>
    <w:p w:rsidR="00EE021F" w:rsidRPr="004678B6" w:rsidRDefault="00EE021F" w:rsidP="004678B6">
      <w:pPr>
        <w:rPr>
          <w:sz w:val="28"/>
          <w:szCs w:val="28"/>
        </w:rPr>
      </w:pPr>
      <w:r w:rsidRPr="004678B6">
        <w:rPr>
          <w:sz w:val="28"/>
          <w:szCs w:val="28"/>
        </w:rPr>
        <w:t>принцип интеграции обучения и воспитания: ФОП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EE021F" w:rsidRPr="004678B6" w:rsidRDefault="00EE021F" w:rsidP="004678B6">
      <w:pPr>
        <w:rPr>
          <w:sz w:val="28"/>
          <w:szCs w:val="28"/>
        </w:rPr>
      </w:pPr>
      <w:r w:rsidRPr="004678B6">
        <w:rPr>
          <w:sz w:val="28"/>
          <w:szCs w:val="28"/>
        </w:rP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Россйской Федерации от 30 декабря 2022 г. № 24 (зарегистрирован Министерством юстиции Российской Федерации 9 марта 2023 г., регситрационный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 </w:t>
      </w:r>
    </w:p>
    <w:p w:rsidR="00EE021F" w:rsidRPr="004678B6" w:rsidRDefault="00EE021F" w:rsidP="004678B6">
      <w:pPr>
        <w:rPr>
          <w:sz w:val="28"/>
          <w:szCs w:val="28"/>
        </w:rPr>
      </w:pPr>
      <w:r w:rsidRPr="004678B6">
        <w:rPr>
          <w:sz w:val="28"/>
          <w:szCs w:val="28"/>
        </w:rPr>
        <w:t xml:space="preserve">ФОП ООО учитывает возрастные и психологические особенности обучающихся. </w:t>
      </w:r>
    </w:p>
    <w:p w:rsidR="00EE021F" w:rsidRPr="004678B6" w:rsidRDefault="00EE021F" w:rsidP="004678B6">
      <w:pPr>
        <w:rPr>
          <w:sz w:val="28"/>
          <w:szCs w:val="28"/>
        </w:rPr>
      </w:pPr>
      <w:r w:rsidRPr="004678B6">
        <w:rPr>
          <w:sz w:val="28"/>
          <w:szCs w:val="28"/>
        </w:rPr>
        <w:t>Общий объём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EE021F" w:rsidRPr="004678B6" w:rsidRDefault="00EE021F" w:rsidP="004678B6">
      <w:pPr>
        <w:rPr>
          <w:sz w:val="28"/>
          <w:szCs w:val="28"/>
        </w:rPr>
      </w:pPr>
      <w:r w:rsidRPr="004678B6">
        <w:rPr>
          <w:sz w:val="28"/>
          <w:szCs w:val="28"/>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w:t>
      </w:r>
    </w:p>
    <w:p w:rsidR="00EE021F" w:rsidRPr="004678B6" w:rsidRDefault="00EE021F" w:rsidP="004678B6">
      <w:pPr>
        <w:rPr>
          <w:sz w:val="28"/>
          <w:szCs w:val="28"/>
        </w:rPr>
      </w:pPr>
      <w:r w:rsidRPr="004678B6">
        <w:rPr>
          <w:sz w:val="28"/>
          <w:szCs w:val="28"/>
        </w:rPr>
        <w:t>1.1.3. Механизмы реализации ООП ООО.</w:t>
      </w:r>
    </w:p>
    <w:p w:rsidR="00EE021F" w:rsidRPr="004678B6" w:rsidRDefault="00EE021F" w:rsidP="004678B6">
      <w:pPr>
        <w:rPr>
          <w:sz w:val="28"/>
          <w:szCs w:val="28"/>
        </w:rPr>
      </w:pPr>
      <w:r w:rsidRPr="004678B6">
        <w:rPr>
          <w:sz w:val="28"/>
          <w:szCs w:val="28"/>
        </w:rPr>
        <w:t xml:space="preserve">Наиболее целесообразными с учётом традиций коллектива Школы, потенциала педагогических кадров и контингента учащихся являются следующие механизмы реализации ООП ООО - организация урочной и внеурочной деятельности, направленной на достижение планируемых результатов освоения ООП ООО. </w:t>
      </w:r>
    </w:p>
    <w:p w:rsidR="00EE021F" w:rsidRPr="004678B6" w:rsidRDefault="00EE021F" w:rsidP="004678B6">
      <w:pPr>
        <w:rPr>
          <w:sz w:val="28"/>
          <w:szCs w:val="28"/>
        </w:rPr>
      </w:pPr>
      <w:r w:rsidRPr="004678B6">
        <w:rPr>
          <w:sz w:val="28"/>
          <w:szCs w:val="28"/>
        </w:rPr>
        <w:t xml:space="preserve">ООП ООО состоит из обязательной части и части, формируемой участниками образовательных отношений в соотношении 70% и 30% соответственно. </w:t>
      </w:r>
    </w:p>
    <w:p w:rsidR="00EE021F" w:rsidRPr="004678B6" w:rsidRDefault="00EE021F" w:rsidP="004678B6">
      <w:pPr>
        <w:rPr>
          <w:sz w:val="28"/>
          <w:szCs w:val="28"/>
        </w:rPr>
      </w:pPr>
      <w:r w:rsidRPr="004678B6">
        <w:rPr>
          <w:sz w:val="28"/>
          <w:szCs w:val="28"/>
        </w:rPr>
        <w:t xml:space="preserve">Обязательная часть представляет собой совокупность учебных предметов, учебных курсов, учебных модулей из обязательных предметных областей учебного плана. </w:t>
      </w:r>
    </w:p>
    <w:p w:rsidR="00EE021F" w:rsidRPr="004678B6" w:rsidRDefault="00EE021F" w:rsidP="004678B6">
      <w:pPr>
        <w:rPr>
          <w:sz w:val="28"/>
          <w:szCs w:val="28"/>
        </w:rPr>
      </w:pPr>
      <w:r w:rsidRPr="004678B6">
        <w:rPr>
          <w:sz w:val="28"/>
          <w:szCs w:val="28"/>
        </w:rPr>
        <w:t>Часть, формируемая участниками образовательных отношений, представляет собой совокупность учебных предметов, учебных курсов (в том числе внеурочной деятельности), учебных модулей обеспечивающих образовательные потребности и интересы учащихся (схема 1)</w:t>
      </w:r>
    </w:p>
    <w:p w:rsidR="00EE021F" w:rsidRPr="004678B6" w:rsidRDefault="00EE021F" w:rsidP="004678B6">
      <w:pPr>
        <w:rPr>
          <w:sz w:val="28"/>
          <w:szCs w:val="28"/>
        </w:rPr>
      </w:pPr>
    </w:p>
    <w:p w:rsidR="00EE021F" w:rsidRPr="004678B6" w:rsidRDefault="00EE021F" w:rsidP="004678B6">
      <w:pPr>
        <w:rPr>
          <w:sz w:val="28"/>
          <w:szCs w:val="28"/>
        </w:rPr>
      </w:pPr>
    </w:p>
    <w:tbl>
      <w:tblPr>
        <w:tblW w:w="9678" w:type="dxa"/>
        <w:tblInd w:w="-108" w:type="dxa"/>
        <w:tblLayout w:type="fixed"/>
        <w:tblCellMar>
          <w:left w:w="0" w:type="dxa"/>
          <w:right w:w="0" w:type="dxa"/>
        </w:tblCellMar>
        <w:tblLook w:val="0000"/>
      </w:tblPr>
      <w:tblGrid>
        <w:gridCol w:w="3936"/>
        <w:gridCol w:w="5382"/>
        <w:gridCol w:w="360"/>
      </w:tblGrid>
      <w:tr w:rsidR="00EE021F" w:rsidRPr="004678B6" w:rsidTr="006B1AF6">
        <w:trPr>
          <w:trHeight w:val="541"/>
        </w:trPr>
        <w:tc>
          <w:tcPr>
            <w:tcW w:w="3936" w:type="dxa"/>
            <w:tcBorders>
              <w:top w:val="nil"/>
              <w:left w:val="nil"/>
              <w:bottom w:val="nil"/>
              <w:right w:val="nil"/>
            </w:tcBorders>
          </w:tcPr>
          <w:p w:rsidR="00EE021F" w:rsidRPr="004678B6" w:rsidRDefault="00EE021F" w:rsidP="004678B6">
            <w:pPr>
              <w:pStyle w:val="Default"/>
              <w:rPr>
                <w:sz w:val="28"/>
                <w:szCs w:val="28"/>
                <w:lang w:eastAsia="en-US"/>
              </w:rPr>
            </w:pPr>
            <w:r w:rsidRPr="004678B6">
              <w:rPr>
                <w:sz w:val="28"/>
                <w:szCs w:val="28"/>
                <w:lang w:eastAsia="en-US"/>
              </w:rPr>
              <w:t xml:space="preserve">           </w:t>
            </w:r>
          </w:p>
          <w:p w:rsidR="00EE021F" w:rsidRPr="004678B6" w:rsidRDefault="00EE021F" w:rsidP="004678B6">
            <w:pPr>
              <w:pStyle w:val="Default"/>
              <w:rPr>
                <w:sz w:val="28"/>
                <w:szCs w:val="28"/>
                <w:lang w:eastAsia="en-US"/>
              </w:rPr>
            </w:pPr>
            <w:r w:rsidRPr="004678B6">
              <w:rPr>
                <w:sz w:val="28"/>
                <w:szCs w:val="28"/>
                <w:lang w:eastAsia="en-US"/>
              </w:rPr>
              <w:t xml:space="preserve">             Обязательная часть</w:t>
            </w:r>
          </w:p>
          <w:p w:rsidR="00EE021F" w:rsidRPr="004678B6" w:rsidRDefault="00EE021F" w:rsidP="004678B6">
            <w:pPr>
              <w:pStyle w:val="Default"/>
              <w:rPr>
                <w:sz w:val="28"/>
                <w:szCs w:val="28"/>
                <w:lang w:eastAsia="en-US"/>
              </w:rPr>
            </w:pPr>
            <w:r w:rsidRPr="004678B6">
              <w:rPr>
                <w:sz w:val="28"/>
                <w:szCs w:val="28"/>
                <w:lang w:eastAsia="en-US"/>
              </w:rPr>
              <w:t xml:space="preserve">                   ООО – 70%</w:t>
            </w:r>
          </w:p>
          <w:p w:rsidR="00EE021F" w:rsidRPr="004678B6" w:rsidRDefault="00EE021F" w:rsidP="004678B6">
            <w:pPr>
              <w:pStyle w:val="Default"/>
              <w:rPr>
                <w:sz w:val="28"/>
                <w:szCs w:val="28"/>
                <w:lang w:eastAsia="en-US"/>
              </w:rPr>
            </w:pPr>
            <w:r>
              <w:rPr>
                <w:noProof/>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6" type="#_x0000_t87" style="position:absolute;margin-left:332.25pt;margin-top:-128.75pt;width:18.6pt;height:307.2pt;rotation:-90;flip:y;z-index:251664896"/>
              </w:pict>
            </w:r>
            <w:r>
              <w:rPr>
                <w:noProof/>
              </w:rPr>
              <w:pict>
                <v:shape id="_x0000_s1027" type="#_x0000_t87" style="position:absolute;margin-left:67.05pt;margin-top:-42.95pt;width:24.6pt;height:141.6pt;rotation:-90;flip:y;z-index:251663872"/>
              </w:pict>
            </w:r>
          </w:p>
        </w:tc>
        <w:tc>
          <w:tcPr>
            <w:tcW w:w="5382" w:type="dxa"/>
            <w:tcBorders>
              <w:top w:val="nil"/>
              <w:left w:val="nil"/>
              <w:bottom w:val="nil"/>
              <w:right w:val="nil"/>
            </w:tcBorders>
          </w:tcPr>
          <w:p w:rsidR="00EE021F" w:rsidRPr="004678B6" w:rsidRDefault="00EE021F" w:rsidP="004678B6">
            <w:pPr>
              <w:pStyle w:val="Default"/>
              <w:rPr>
                <w:sz w:val="28"/>
                <w:szCs w:val="28"/>
                <w:lang w:eastAsia="en-US"/>
              </w:rPr>
            </w:pPr>
          </w:p>
          <w:p w:rsidR="00EE021F" w:rsidRPr="004678B6" w:rsidRDefault="00EE021F" w:rsidP="004678B6">
            <w:pPr>
              <w:pStyle w:val="Default"/>
              <w:rPr>
                <w:sz w:val="28"/>
                <w:szCs w:val="28"/>
                <w:lang w:eastAsia="en-US"/>
              </w:rPr>
            </w:pPr>
            <w:r w:rsidRPr="004678B6">
              <w:rPr>
                <w:sz w:val="28"/>
                <w:szCs w:val="28"/>
                <w:lang w:eastAsia="en-US"/>
              </w:rPr>
              <w:t>Часть, формируемая участниками образовательных отношений</w:t>
            </w:r>
          </w:p>
          <w:p w:rsidR="00EE021F" w:rsidRPr="004678B6" w:rsidRDefault="00EE021F" w:rsidP="004678B6">
            <w:pPr>
              <w:pStyle w:val="Default"/>
              <w:rPr>
                <w:sz w:val="28"/>
                <w:szCs w:val="28"/>
                <w:lang w:eastAsia="en-US"/>
              </w:rPr>
            </w:pPr>
            <w:r w:rsidRPr="004678B6">
              <w:rPr>
                <w:sz w:val="28"/>
                <w:szCs w:val="28"/>
                <w:lang w:eastAsia="en-US"/>
              </w:rPr>
              <w:t>ООО – 30%</w:t>
            </w:r>
          </w:p>
        </w:tc>
        <w:tc>
          <w:tcPr>
            <w:tcW w:w="360" w:type="dxa"/>
          </w:tcPr>
          <w:p w:rsidR="00EE021F" w:rsidRPr="004678B6" w:rsidRDefault="00EE021F" w:rsidP="004678B6">
            <w:pPr>
              <w:rPr>
                <w:sz w:val="28"/>
                <w:szCs w:val="28"/>
              </w:rPr>
            </w:pPr>
            <w:r w:rsidRPr="004678B6">
              <w:rPr>
                <w:sz w:val="28"/>
                <w:szCs w:val="28"/>
              </w:rPr>
              <w:t xml:space="preserve"> </w:t>
            </w:r>
          </w:p>
        </w:tc>
      </w:tr>
    </w:tbl>
    <w:p w:rsidR="00EE021F" w:rsidRPr="004678B6" w:rsidRDefault="00EE021F" w:rsidP="004678B6">
      <w:pPr>
        <w:rPr>
          <w:b/>
          <w:caps/>
          <w:sz w:val="28"/>
          <w:szCs w:val="28"/>
        </w:rPr>
      </w:pPr>
    </w:p>
    <w:p w:rsidR="00EE021F" w:rsidRPr="004678B6" w:rsidRDefault="00EE021F" w:rsidP="004678B6">
      <w:pPr>
        <w:spacing w:before="120" w:after="120"/>
        <w:rPr>
          <w:b/>
          <w:caps/>
          <w:sz w:val="28"/>
          <w:szCs w:val="28"/>
        </w:rPr>
      </w:pPr>
      <w:r>
        <w:rPr>
          <w:noProof/>
        </w:rPr>
        <w:pict>
          <v:roundrect id="_x0000_s1028" style="position:absolute;margin-left:339.15pt;margin-top:10.25pt;width:150.6pt;height:65.4pt;z-index:251667968" arcsize="10923f" fillcolor="#e5b8b7">
            <v:textbox>
              <w:txbxContent>
                <w:p w:rsidR="00EE021F" w:rsidRDefault="00EE021F" w:rsidP="00AD7CC2">
                  <w:pPr>
                    <w:jc w:val="center"/>
                  </w:pPr>
                  <w:r>
                    <w:t>Учебные курсы внеурочной деятельности</w:t>
                  </w:r>
                </w:p>
              </w:txbxContent>
            </v:textbox>
          </v:roundrect>
        </w:pict>
      </w:r>
      <w:r>
        <w:rPr>
          <w:noProof/>
        </w:rPr>
        <w:pict>
          <v:roundrect id="_x0000_s1029" style="position:absolute;margin-left:-2.85pt;margin-top:13.45pt;width:150.6pt;height:65.4pt;z-index:251665920" arcsize="10923f" fillcolor="#8db3e2">
            <v:textbox>
              <w:txbxContent>
                <w:p w:rsidR="00EE021F" w:rsidRDefault="00EE021F" w:rsidP="00AD7CC2">
                  <w:pPr>
                    <w:jc w:val="center"/>
                  </w:pPr>
                  <w:r>
                    <w:t>Учебные предметы из обязательных предметных областей</w:t>
                  </w:r>
                </w:p>
              </w:txbxContent>
            </v:textbox>
          </v:roundrect>
        </w:pict>
      </w:r>
      <w:r>
        <w:rPr>
          <w:noProof/>
        </w:rPr>
        <w:pict>
          <v:roundrect id="_x0000_s1030" style="position:absolute;margin-left:182.55pt;margin-top:10.25pt;width:150.6pt;height:65.4pt;z-index:251666944" arcsize="10923f" fillcolor="#e5b8b7">
            <v:textbox>
              <w:txbxContent>
                <w:p w:rsidR="00EE021F" w:rsidRDefault="00EE021F" w:rsidP="00AD7CC2">
                  <w:pPr>
                    <w:jc w:val="center"/>
                  </w:pPr>
                  <w:r>
                    <w:t>Учебные предметы, учебные курсы, учебные модули по выбору</w:t>
                  </w:r>
                </w:p>
              </w:txbxContent>
            </v:textbox>
          </v:roundrect>
        </w:pict>
      </w:r>
    </w:p>
    <w:p w:rsidR="00EE021F" w:rsidRPr="004678B6" w:rsidRDefault="00EE021F" w:rsidP="004678B6">
      <w:pPr>
        <w:spacing w:before="120" w:after="120"/>
        <w:rPr>
          <w:b/>
          <w:caps/>
          <w:sz w:val="28"/>
          <w:szCs w:val="28"/>
        </w:rPr>
      </w:pPr>
    </w:p>
    <w:p w:rsidR="00EE021F" w:rsidRPr="004678B6" w:rsidRDefault="00EE021F" w:rsidP="004678B6">
      <w:pPr>
        <w:spacing w:before="120" w:after="120"/>
        <w:rPr>
          <w:b/>
          <w:caps/>
          <w:sz w:val="28"/>
          <w:szCs w:val="28"/>
        </w:rPr>
      </w:pPr>
    </w:p>
    <w:p w:rsidR="00EE021F" w:rsidRPr="004678B6" w:rsidRDefault="00EE021F" w:rsidP="004678B6">
      <w:pPr>
        <w:spacing w:before="120" w:after="120"/>
        <w:rPr>
          <w:b/>
          <w:caps/>
          <w:sz w:val="28"/>
          <w:szCs w:val="28"/>
        </w:rPr>
      </w:pPr>
      <w:r>
        <w:rPr>
          <w:noProof/>
        </w:rPr>
        <w:pict>
          <v:shape id="_x0000_s1031" type="#_x0000_t87" style="position:absolute;margin-left:405.15pt;margin-top:-40.35pt;width:18.6pt;height:133.8pt;rotation:-270;flip:y;z-index:251670016"/>
        </w:pict>
      </w:r>
      <w:r>
        <w:rPr>
          <w:noProof/>
        </w:rPr>
        <w:pict>
          <v:shape id="_x0000_s1032" type="#_x0000_t87" style="position:absolute;margin-left:151.25pt;margin-top:-137.65pt;width:30.8pt;height:333pt;rotation:-270;flip:y;z-index:251668992"/>
        </w:pict>
      </w:r>
    </w:p>
    <w:p w:rsidR="00EE021F" w:rsidRPr="004678B6" w:rsidRDefault="00EE021F" w:rsidP="004678B6">
      <w:pPr>
        <w:spacing w:before="120" w:after="120"/>
        <w:rPr>
          <w:b/>
          <w:caps/>
          <w:sz w:val="28"/>
          <w:szCs w:val="28"/>
        </w:rPr>
      </w:pPr>
    </w:p>
    <w:tbl>
      <w:tblPr>
        <w:tblpPr w:leftFromText="180" w:rightFromText="180" w:vertAnchor="text" w:horzAnchor="margin" w:tblpY="151"/>
        <w:tblW w:w="9678" w:type="dxa"/>
        <w:tblLayout w:type="fixed"/>
        <w:tblCellMar>
          <w:left w:w="0" w:type="dxa"/>
          <w:right w:w="0" w:type="dxa"/>
        </w:tblCellMar>
        <w:tblLook w:val="0000"/>
      </w:tblPr>
      <w:tblGrid>
        <w:gridCol w:w="5778"/>
        <w:gridCol w:w="3540"/>
        <w:gridCol w:w="360"/>
      </w:tblGrid>
      <w:tr w:rsidR="00EE021F" w:rsidRPr="004678B6" w:rsidTr="006B1AF6">
        <w:trPr>
          <w:trHeight w:val="541"/>
        </w:trPr>
        <w:tc>
          <w:tcPr>
            <w:tcW w:w="5778" w:type="dxa"/>
            <w:tcBorders>
              <w:top w:val="nil"/>
              <w:left w:val="nil"/>
              <w:bottom w:val="nil"/>
              <w:right w:val="nil"/>
            </w:tcBorders>
          </w:tcPr>
          <w:p w:rsidR="00EE021F" w:rsidRPr="004678B6" w:rsidRDefault="00EE021F" w:rsidP="004678B6">
            <w:pPr>
              <w:pStyle w:val="Default"/>
              <w:rPr>
                <w:sz w:val="28"/>
                <w:szCs w:val="28"/>
                <w:lang w:eastAsia="en-US"/>
              </w:rPr>
            </w:pPr>
            <w:r w:rsidRPr="004678B6">
              <w:rPr>
                <w:sz w:val="28"/>
                <w:szCs w:val="28"/>
                <w:lang w:eastAsia="en-US"/>
              </w:rPr>
              <w:t xml:space="preserve">                                            Учебный план</w:t>
            </w:r>
          </w:p>
          <w:p w:rsidR="00EE021F" w:rsidRPr="004678B6" w:rsidRDefault="00EE021F" w:rsidP="004678B6">
            <w:pPr>
              <w:pStyle w:val="Default"/>
              <w:rPr>
                <w:sz w:val="28"/>
                <w:szCs w:val="28"/>
                <w:lang w:eastAsia="en-US"/>
              </w:rPr>
            </w:pPr>
          </w:p>
        </w:tc>
        <w:tc>
          <w:tcPr>
            <w:tcW w:w="3540" w:type="dxa"/>
            <w:tcBorders>
              <w:top w:val="nil"/>
              <w:left w:val="nil"/>
              <w:bottom w:val="nil"/>
              <w:right w:val="nil"/>
            </w:tcBorders>
          </w:tcPr>
          <w:p w:rsidR="00EE021F" w:rsidRPr="004678B6" w:rsidRDefault="00EE021F" w:rsidP="004678B6">
            <w:pPr>
              <w:pStyle w:val="Default"/>
              <w:rPr>
                <w:sz w:val="28"/>
                <w:szCs w:val="28"/>
                <w:lang w:eastAsia="en-US"/>
              </w:rPr>
            </w:pPr>
            <w:r w:rsidRPr="004678B6">
              <w:rPr>
                <w:sz w:val="28"/>
                <w:szCs w:val="28"/>
                <w:lang w:eastAsia="en-US"/>
              </w:rPr>
              <w:t xml:space="preserve">                 План внеурочной                                                         деятельности</w:t>
            </w:r>
          </w:p>
        </w:tc>
        <w:tc>
          <w:tcPr>
            <w:tcW w:w="360" w:type="dxa"/>
          </w:tcPr>
          <w:p w:rsidR="00EE021F" w:rsidRPr="004678B6" w:rsidRDefault="00EE021F" w:rsidP="004678B6">
            <w:pPr>
              <w:rPr>
                <w:sz w:val="28"/>
                <w:szCs w:val="28"/>
              </w:rPr>
            </w:pPr>
            <w:r w:rsidRPr="004678B6">
              <w:rPr>
                <w:sz w:val="28"/>
                <w:szCs w:val="28"/>
              </w:rPr>
              <w:t xml:space="preserve"> </w:t>
            </w:r>
          </w:p>
        </w:tc>
      </w:tr>
    </w:tbl>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 xml:space="preserve">К механизмам, которые обеспечивают реализацию ООП ООО, также относятся: </w:t>
      </w:r>
    </w:p>
    <w:p w:rsidR="00EE021F" w:rsidRPr="004678B6" w:rsidRDefault="00EE021F" w:rsidP="004678B6">
      <w:pPr>
        <w:rPr>
          <w:sz w:val="28"/>
          <w:szCs w:val="28"/>
        </w:rPr>
      </w:pPr>
      <w:r w:rsidRPr="004678B6">
        <w:rPr>
          <w:sz w:val="28"/>
          <w:szCs w:val="28"/>
        </w:rPr>
        <w:t>- разработка индивидуальных учебных планов, в том числе для ускоренного обучения, в пределах ООП ООО с целью удовлетворения образовательных потребностей и интересов учащихся в соответствии с локальным нормативным актом Школы, устанавливающим порядок обучения по индивидуальному учебному плану, в том числе ускоренного обучения. Для лиц, обучающихся по индивидуальным учебным планам, срок освоения ООП ООО может быть сокращен.</w:t>
      </w:r>
    </w:p>
    <w:p w:rsidR="00EE021F" w:rsidRDefault="00EE021F" w:rsidP="004678B6">
      <w:pPr>
        <w:rPr>
          <w:sz w:val="28"/>
          <w:szCs w:val="28"/>
        </w:rPr>
      </w:pPr>
      <w:r w:rsidRPr="004678B6">
        <w:rPr>
          <w:sz w:val="28"/>
          <w:szCs w:val="28"/>
        </w:rPr>
        <w:t xml:space="preserve">- сетевая форма реализации ООП ООО. Особенности организации и </w:t>
      </w:r>
    </w:p>
    <w:p w:rsidR="00EE021F" w:rsidRPr="004678B6" w:rsidRDefault="00EE021F" w:rsidP="004678B6">
      <w:pPr>
        <w:rPr>
          <w:sz w:val="28"/>
          <w:szCs w:val="28"/>
        </w:rPr>
      </w:pPr>
      <w:r w:rsidRPr="004678B6">
        <w:rPr>
          <w:sz w:val="28"/>
          <w:szCs w:val="28"/>
        </w:rPr>
        <w:t xml:space="preserve">осуществления образовательной деятельности при сетевой форме реализации ООП ООО определены в Положении об организации и осуществлении образовательной деятельности в МБОУ ООШ с.Ишля при сетевой форме реализации образовательных программ. Использование сетевой формы реализации ООП ООО позволяет обеспечивать привлечение к деятельности по реализации ООП ООО социальных партнеров Школы - организаций культуры (клубов, домов детского творчества, музеев, библиотек, стадионов, дворцов культуры и др.), художественных и театральных студий. </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 xml:space="preserve">Возможные формы обучения и формы получения образования: </w:t>
      </w:r>
    </w:p>
    <w:p w:rsidR="00EE021F" w:rsidRPr="004678B6" w:rsidRDefault="00EE021F" w:rsidP="004678B6">
      <w:pPr>
        <w:rPr>
          <w:sz w:val="28"/>
          <w:szCs w:val="28"/>
        </w:rPr>
      </w:pPr>
      <w:r w:rsidRPr="004678B6">
        <w:rPr>
          <w:sz w:val="28"/>
          <w:szCs w:val="28"/>
        </w:rPr>
        <w:t xml:space="preserve">-очная форма обучения; </w:t>
      </w:r>
    </w:p>
    <w:p w:rsidR="00EE021F" w:rsidRPr="004678B6" w:rsidRDefault="00EE021F" w:rsidP="004678B6">
      <w:pPr>
        <w:rPr>
          <w:sz w:val="28"/>
          <w:szCs w:val="28"/>
        </w:rPr>
      </w:pPr>
      <w:r w:rsidRPr="004678B6">
        <w:rPr>
          <w:sz w:val="28"/>
          <w:szCs w:val="28"/>
        </w:rPr>
        <w:t xml:space="preserve">- очно-заочная форма обучения; </w:t>
      </w:r>
    </w:p>
    <w:p w:rsidR="00EE021F" w:rsidRPr="004678B6" w:rsidRDefault="00EE021F" w:rsidP="004678B6">
      <w:pPr>
        <w:rPr>
          <w:sz w:val="28"/>
          <w:szCs w:val="28"/>
        </w:rPr>
      </w:pPr>
      <w:r w:rsidRPr="004678B6">
        <w:rPr>
          <w:sz w:val="28"/>
          <w:szCs w:val="28"/>
        </w:rPr>
        <w:t xml:space="preserve">- заочная форма обучения; </w:t>
      </w:r>
    </w:p>
    <w:p w:rsidR="00EE021F" w:rsidRPr="004678B6" w:rsidRDefault="00EE021F" w:rsidP="004678B6">
      <w:pPr>
        <w:rPr>
          <w:sz w:val="28"/>
          <w:szCs w:val="28"/>
        </w:rPr>
      </w:pPr>
      <w:r w:rsidRPr="004678B6">
        <w:rPr>
          <w:sz w:val="28"/>
          <w:szCs w:val="28"/>
        </w:rPr>
        <w:t>- семейное образование (форма получения образования вне Учреждения).</w:t>
      </w:r>
    </w:p>
    <w:p w:rsidR="00EE021F" w:rsidRPr="004678B6" w:rsidRDefault="00EE021F" w:rsidP="004678B6">
      <w:pPr>
        <w:rPr>
          <w:sz w:val="28"/>
          <w:szCs w:val="28"/>
        </w:rPr>
      </w:pPr>
      <w:r w:rsidRPr="004678B6">
        <w:rPr>
          <w:sz w:val="28"/>
          <w:szCs w:val="28"/>
        </w:rPr>
        <w:t xml:space="preserve">Порядок организации образовательной деятельности при получении образования в очной, очно-заочной или заочной форме, порядок организации образовательной деятельности </w:t>
      </w:r>
    </w:p>
    <w:p w:rsidR="00EE021F" w:rsidRPr="004678B6" w:rsidRDefault="00EE021F" w:rsidP="004678B6">
      <w:pPr>
        <w:rPr>
          <w:sz w:val="28"/>
          <w:szCs w:val="28"/>
        </w:rPr>
      </w:pPr>
      <w:r w:rsidRPr="004678B6">
        <w:rPr>
          <w:sz w:val="28"/>
          <w:szCs w:val="28"/>
        </w:rPr>
        <w:t xml:space="preserve">при сочетании различных форм обучения в Школе и форм получения образования вне Учреждения установлены локальным нормативным актом «Положение об организации образовательной деятельности в МБОУ ООШ с.Ишля при получении общего образования с учетом форм обучения и форм обучения образования вне образовательной организации». </w:t>
      </w:r>
    </w:p>
    <w:p w:rsidR="00EE021F" w:rsidRPr="004678B6" w:rsidRDefault="00EE021F" w:rsidP="004678B6">
      <w:pPr>
        <w:rPr>
          <w:sz w:val="28"/>
          <w:szCs w:val="28"/>
        </w:rPr>
      </w:pPr>
      <w:r w:rsidRPr="004678B6">
        <w:rPr>
          <w:sz w:val="28"/>
          <w:szCs w:val="28"/>
        </w:rPr>
        <w:t xml:space="preserve">При реализации ООП ООО в любых формах обучения применяются различные образовательные технологии, в том числе дистанционные образовательные технологии, электронное обучение. </w:t>
      </w:r>
    </w:p>
    <w:p w:rsidR="00EE021F" w:rsidRPr="004678B6" w:rsidRDefault="00EE021F" w:rsidP="004678B6">
      <w:pPr>
        <w:rPr>
          <w:sz w:val="28"/>
          <w:szCs w:val="28"/>
        </w:rPr>
      </w:pPr>
      <w:r w:rsidRPr="004678B6">
        <w:rPr>
          <w:sz w:val="28"/>
          <w:szCs w:val="28"/>
        </w:rPr>
        <w:t>Для всех форм обучения реализуются единые рабочие программы по учебным предметам, учебным курсам (в том числе внеурочной деятельности), учебным модулям, предусмотренным ООП ООО.</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1.1.4. Общая характеристика ООП ООО</w:t>
      </w:r>
    </w:p>
    <w:p w:rsidR="00EE021F" w:rsidRPr="004678B6" w:rsidRDefault="00EE021F" w:rsidP="004678B6">
      <w:pPr>
        <w:rPr>
          <w:sz w:val="28"/>
          <w:szCs w:val="28"/>
        </w:rPr>
      </w:pPr>
      <w:r w:rsidRPr="004678B6">
        <w:rPr>
          <w:sz w:val="28"/>
          <w:szCs w:val="28"/>
        </w:rPr>
        <w:t xml:space="preserve">ООП ООО обеспечивает взаимосвязь содержания и условий образовательной деятельности в их влиянии на достижение планируемых результатов учащихся. </w:t>
      </w:r>
    </w:p>
    <w:p w:rsidR="00EE021F" w:rsidRPr="004678B6" w:rsidRDefault="00EE021F" w:rsidP="004678B6">
      <w:pPr>
        <w:rPr>
          <w:sz w:val="28"/>
          <w:szCs w:val="28"/>
        </w:rPr>
      </w:pPr>
      <w:r w:rsidRPr="004678B6">
        <w:rPr>
          <w:sz w:val="28"/>
          <w:szCs w:val="28"/>
        </w:rPr>
        <w:t xml:space="preserve">ООП ООО разработана с учетом потребностей социально-экономического развития Нижегородской области, в рамках региональных проектов Нижегородской области, входящих в национальный проект «Образование»: </w:t>
      </w:r>
    </w:p>
    <w:p w:rsidR="00EE021F" w:rsidRPr="004678B6" w:rsidRDefault="00EE021F" w:rsidP="004678B6">
      <w:pPr>
        <w:rPr>
          <w:sz w:val="28"/>
          <w:szCs w:val="28"/>
        </w:rPr>
      </w:pPr>
      <w:r w:rsidRPr="004678B6">
        <w:rPr>
          <w:sz w:val="28"/>
          <w:szCs w:val="28"/>
        </w:rPr>
        <w:t xml:space="preserve">- Современная школа; </w:t>
      </w:r>
    </w:p>
    <w:p w:rsidR="00EE021F" w:rsidRPr="004678B6" w:rsidRDefault="00EE021F" w:rsidP="004678B6">
      <w:pPr>
        <w:rPr>
          <w:sz w:val="28"/>
          <w:szCs w:val="28"/>
        </w:rPr>
      </w:pPr>
      <w:r w:rsidRPr="004678B6">
        <w:rPr>
          <w:sz w:val="28"/>
          <w:szCs w:val="28"/>
        </w:rPr>
        <w:t xml:space="preserve">- Успех каждого ребенка; </w:t>
      </w:r>
    </w:p>
    <w:p w:rsidR="00EE021F" w:rsidRPr="004678B6" w:rsidRDefault="00EE021F" w:rsidP="004678B6">
      <w:pPr>
        <w:rPr>
          <w:sz w:val="28"/>
          <w:szCs w:val="28"/>
        </w:rPr>
      </w:pPr>
      <w:r w:rsidRPr="004678B6">
        <w:rPr>
          <w:sz w:val="28"/>
          <w:szCs w:val="28"/>
        </w:rPr>
        <w:t xml:space="preserve">- Цифровая образовательная среда; </w:t>
      </w:r>
    </w:p>
    <w:p w:rsidR="00EE021F" w:rsidRPr="004678B6" w:rsidRDefault="00EE021F" w:rsidP="004678B6">
      <w:pPr>
        <w:rPr>
          <w:sz w:val="28"/>
          <w:szCs w:val="28"/>
        </w:rPr>
      </w:pPr>
      <w:r w:rsidRPr="004678B6">
        <w:rPr>
          <w:sz w:val="28"/>
          <w:szCs w:val="28"/>
        </w:rPr>
        <w:t xml:space="preserve">- Молодые профессионалы; </w:t>
      </w:r>
    </w:p>
    <w:p w:rsidR="00EE021F" w:rsidRPr="004678B6" w:rsidRDefault="00EE021F" w:rsidP="004678B6">
      <w:pPr>
        <w:rPr>
          <w:sz w:val="28"/>
          <w:szCs w:val="28"/>
        </w:rPr>
      </w:pPr>
      <w:r w:rsidRPr="004678B6">
        <w:rPr>
          <w:sz w:val="28"/>
          <w:szCs w:val="28"/>
        </w:rPr>
        <w:t xml:space="preserve">- Патриотическое воспитание граждан Российской Федерации. </w:t>
      </w:r>
    </w:p>
    <w:p w:rsidR="00EE021F" w:rsidRPr="004678B6" w:rsidRDefault="00EE021F" w:rsidP="004678B6">
      <w:pPr>
        <w:rPr>
          <w:sz w:val="28"/>
          <w:szCs w:val="28"/>
        </w:rPr>
      </w:pPr>
      <w:r w:rsidRPr="004678B6">
        <w:rPr>
          <w:sz w:val="28"/>
          <w:szCs w:val="28"/>
        </w:rPr>
        <w:t>При осуществлении образовательной деятельности Школы по реализации ООП ООО осуществляется взаимодействие с организациями-партнерами: СДК с.Ишля, библиотека с. Ишля</w:t>
      </w:r>
    </w:p>
    <w:p w:rsidR="00EE021F" w:rsidRPr="004678B6" w:rsidRDefault="00EE021F" w:rsidP="004678B6">
      <w:pPr>
        <w:rPr>
          <w:b/>
          <w:bCs/>
          <w:sz w:val="28"/>
          <w:szCs w:val="28"/>
        </w:rPr>
      </w:pPr>
    </w:p>
    <w:p w:rsidR="00EE021F" w:rsidRPr="004678B6" w:rsidRDefault="00EE021F" w:rsidP="004678B6">
      <w:pPr>
        <w:rPr>
          <w:b/>
          <w:caps/>
          <w:sz w:val="28"/>
          <w:szCs w:val="28"/>
        </w:rPr>
      </w:pPr>
      <w:r w:rsidRPr="004678B6">
        <w:rPr>
          <w:b/>
          <w:bCs/>
          <w:sz w:val="28"/>
          <w:szCs w:val="28"/>
        </w:rPr>
        <w:t>Общая характеристика ООП ООО</w:t>
      </w:r>
    </w:p>
    <w:p w:rsidR="00EE021F" w:rsidRPr="004678B6" w:rsidRDefault="00EE021F" w:rsidP="004678B6">
      <w:pPr>
        <w:spacing w:before="120" w:after="120"/>
        <w:rPr>
          <w:b/>
          <w:caps/>
          <w:sz w:val="28"/>
          <w:szCs w:val="28"/>
        </w:rPr>
      </w:pPr>
      <w:r>
        <w:rPr>
          <w:noProof/>
        </w:rPr>
        <w:pict>
          <v:roundrect id="_x0000_s1033" style="position:absolute;margin-left:322.35pt;margin-top:10.65pt;width:148.8pt;height:50.4pt;z-index:251651584" arcsize="10923f" fillcolor="#92cddc" strokecolor="#92cddc" strokeweight="1pt">
            <v:fill color2="#daeef3" angle="-45" focus="-50%" type="gradient"/>
            <v:shadow on="t" type="perspective" color="#205867" opacity=".5" offset="1pt" offset2="-3pt"/>
            <v:textbox style="mso-next-textbox:#_x0000_s1033">
              <w:txbxContent>
                <w:p w:rsidR="00EE021F" w:rsidRDefault="00EE021F" w:rsidP="006614DA">
                  <w:pPr>
                    <w:jc w:val="center"/>
                  </w:pPr>
                  <w:r>
                    <w:t>ОРГАНИЗАЦИОННЫЙ РАЗДЕЛ</w:t>
                  </w:r>
                </w:p>
              </w:txbxContent>
            </v:textbox>
          </v:roundrect>
        </w:pict>
      </w:r>
      <w:r>
        <w:rPr>
          <w:noProof/>
        </w:rPr>
        <w:pict>
          <v:roundrect id="_x0000_s1034" style="position:absolute;margin-left:139.35pt;margin-top:10.65pt;width:147pt;height:50.4pt;z-index:251650560" arcsize="10923f" fillcolor="#92cddc" strokecolor="#92cddc" strokeweight="1pt">
            <v:fill color2="#daeef3" angle="-45" focus="-50%" type="gradient"/>
            <v:shadow on="t" type="perspective" color="#205867" opacity=".5" offset="1pt" offset2="-3pt"/>
            <v:textbox style="mso-next-textbox:#_x0000_s1034">
              <w:txbxContent>
                <w:p w:rsidR="00EE021F" w:rsidRDefault="00EE021F" w:rsidP="006614DA">
                  <w:pPr>
                    <w:jc w:val="center"/>
                  </w:pPr>
                  <w:r>
                    <w:t>СОДЕРЖАТЕЛЬНЫЙ РАЗДЕЛ</w:t>
                  </w:r>
                </w:p>
              </w:txbxContent>
            </v:textbox>
          </v:roundrect>
        </w:pict>
      </w:r>
      <w:r>
        <w:rPr>
          <w:noProof/>
        </w:rPr>
        <w:pict>
          <v:roundrect id="_x0000_s1035" style="position:absolute;margin-left:-25.05pt;margin-top:10.65pt;width:144.6pt;height:50.4pt;z-index:251649536" arcsize="10923f" fillcolor="#92cddc" strokecolor="#92cddc" strokeweight="1pt">
            <v:fill color2="#daeef3" angle="-45" focus="-50%" type="gradient"/>
            <v:shadow on="t" type="perspective" color="#205867" opacity=".5" offset="1pt" offset2="-3pt"/>
            <v:textbox style="mso-next-textbox:#_x0000_s1035">
              <w:txbxContent>
                <w:p w:rsidR="00EE021F" w:rsidRDefault="00EE021F" w:rsidP="006614DA">
                  <w:pPr>
                    <w:jc w:val="center"/>
                  </w:pPr>
                  <w:r>
                    <w:t>ЦЕЛЕВОЙ РАЗДЕЛ</w:t>
                  </w:r>
                </w:p>
              </w:txbxContent>
            </v:textbox>
          </v:roundrect>
        </w:pict>
      </w:r>
    </w:p>
    <w:p w:rsidR="00EE021F" w:rsidRPr="004678B6" w:rsidRDefault="00EE021F" w:rsidP="004678B6">
      <w:pPr>
        <w:spacing w:before="120" w:after="120"/>
        <w:rPr>
          <w:b/>
          <w:caps/>
          <w:sz w:val="28"/>
          <w:szCs w:val="28"/>
        </w:rPr>
      </w:pPr>
      <w:r>
        <w:rPr>
          <w:noProof/>
        </w:rPr>
        <w:pict>
          <v:roundrect id="_x0000_s1036" style="position:absolute;margin-left:333pt;margin-top:3.05pt;width:138.15pt;height:21.2pt;flip:y;z-index:251645440" arcsize="10923f" fillcolor="#92cddc" strokecolor="#92cddc" strokeweight="1pt">
            <v:fill color2="#daeef3" angle="-45" focus="-50%" type="gradient"/>
            <v:shadow on="t" type="perspective" color="#205867" opacity=".5" offset="1pt" offset2="-3pt"/>
            <v:textbox style="mso-next-textbox:#_x0000_s1036">
              <w:txbxContent>
                <w:p w:rsidR="00EE021F" w:rsidRPr="00206B8A" w:rsidRDefault="00EE021F" w:rsidP="00206B8A">
                  <w:r>
                    <w:t>ОРГИЗАЦИО</w:t>
                  </w:r>
                  <w:r w:rsidRPr="00206B8A">
                    <w:t>НЫЙ РАЗДЕЛ</w:t>
                  </w:r>
                </w:p>
              </w:txbxContent>
            </v:textbox>
          </v:roundrect>
        </w:pict>
      </w:r>
      <w:r>
        <w:rPr>
          <w:noProof/>
        </w:rPr>
        <w:pict>
          <v:roundrect id="_x0000_s1037" style="position:absolute;margin-left:139.35pt;margin-top:17.35pt;width:144.6pt;height:110.95pt;z-index:251653632" arcsize="10923f" fillcolor="#fabf8f" strokecolor="#fabf8f" strokeweight="1pt">
            <v:fill color2="#fde9d9" angle="-45" focus="-50%" type="gradient"/>
            <v:shadow on="t" type="perspective" color="#974706" opacity=".5" offset="1pt" offset2="-3pt"/>
            <v:textbox style="mso-next-textbox:#_x0000_s1037">
              <w:txbxContent>
                <w:p w:rsidR="00EE021F" w:rsidRDefault="00EE021F" w:rsidP="006614DA">
                  <w:pPr>
                    <w:pStyle w:val="Default"/>
                    <w:jc w:val="center"/>
                    <w:rPr>
                      <w:szCs w:val="20"/>
                    </w:rPr>
                  </w:pPr>
                  <w:r>
                    <w:rPr>
                      <w:b/>
                      <w:bCs/>
                      <w:szCs w:val="20"/>
                    </w:rPr>
                    <w:t>Рабочие программы</w:t>
                  </w:r>
                </w:p>
                <w:p w:rsidR="00EE021F" w:rsidRDefault="00EE021F" w:rsidP="006614DA">
                  <w:pPr>
                    <w:pStyle w:val="TableParagraph"/>
                    <w:ind w:left="223" w:right="383" w:firstLine="5"/>
                    <w:jc w:val="center"/>
                    <w:rPr>
                      <w:sz w:val="20"/>
                    </w:rPr>
                  </w:pPr>
                  <w:r>
                    <w:rPr>
                      <w:sz w:val="20"/>
                    </w:rPr>
                    <w:t>содержание,</w:t>
                  </w:r>
                  <w:r>
                    <w:rPr>
                      <w:spacing w:val="1"/>
                      <w:sz w:val="20"/>
                    </w:rPr>
                    <w:t xml:space="preserve"> </w:t>
                  </w:r>
                  <w:r>
                    <w:rPr>
                      <w:sz w:val="20"/>
                    </w:rPr>
                    <w:t>планируемые</w:t>
                  </w:r>
                  <w:r>
                    <w:rPr>
                      <w:spacing w:val="-11"/>
                      <w:sz w:val="20"/>
                    </w:rPr>
                    <w:t xml:space="preserve"> </w:t>
                  </w:r>
                  <w:r>
                    <w:rPr>
                      <w:sz w:val="20"/>
                    </w:rPr>
                    <w:t>результаты,</w:t>
                  </w:r>
                  <w:r>
                    <w:rPr>
                      <w:spacing w:val="-47"/>
                      <w:sz w:val="20"/>
                    </w:rPr>
                    <w:t xml:space="preserve"> </w:t>
                  </w:r>
                  <w:r>
                    <w:rPr>
                      <w:sz w:val="20"/>
                    </w:rPr>
                    <w:t>тематическое</w:t>
                  </w:r>
                  <w:r>
                    <w:rPr>
                      <w:spacing w:val="1"/>
                      <w:sz w:val="20"/>
                    </w:rPr>
                    <w:t xml:space="preserve"> </w:t>
                  </w:r>
                  <w:r>
                    <w:rPr>
                      <w:sz w:val="20"/>
                    </w:rPr>
                    <w:t>планирование,</w:t>
                  </w:r>
                </w:p>
                <w:p w:rsidR="00EE021F" w:rsidRDefault="00EE021F" w:rsidP="006614DA">
                  <w:pPr>
                    <w:jc w:val="center"/>
                    <w:rPr>
                      <w:spacing w:val="-47"/>
                      <w:sz w:val="20"/>
                    </w:rPr>
                  </w:pPr>
                  <w:r>
                    <w:rPr>
                      <w:sz w:val="20"/>
                    </w:rPr>
                    <w:t>возможность</w:t>
                  </w:r>
                  <w:r>
                    <w:rPr>
                      <w:spacing w:val="-12"/>
                      <w:sz w:val="20"/>
                    </w:rPr>
                    <w:t xml:space="preserve"> </w:t>
                  </w:r>
                  <w:r>
                    <w:rPr>
                      <w:sz w:val="20"/>
                    </w:rPr>
                    <w:t>применения</w:t>
                  </w:r>
                  <w:r>
                    <w:rPr>
                      <w:spacing w:val="-47"/>
                      <w:sz w:val="20"/>
                    </w:rPr>
                    <w:t xml:space="preserve">                                         </w:t>
                  </w:r>
                </w:p>
                <w:p w:rsidR="00EE021F" w:rsidRPr="005B61D6" w:rsidRDefault="00EE021F" w:rsidP="006614DA">
                  <w:pPr>
                    <w:jc w:val="center"/>
                    <w:rPr>
                      <w:szCs w:val="20"/>
                    </w:rPr>
                  </w:pPr>
                  <w:r>
                    <w:rPr>
                      <w:sz w:val="20"/>
                    </w:rPr>
                    <w:t>ЭОР</w:t>
                  </w:r>
                </w:p>
                <w:p w:rsidR="00EE021F" w:rsidRPr="005B61D6" w:rsidRDefault="00EE021F" w:rsidP="006614DA">
                  <w:pPr>
                    <w:jc w:val="center"/>
                    <w:rPr>
                      <w:szCs w:val="20"/>
                    </w:rPr>
                  </w:pPr>
                </w:p>
              </w:txbxContent>
            </v:textbox>
          </v:roundrect>
        </w:pict>
      </w:r>
      <w:r>
        <w:rPr>
          <w:noProof/>
        </w:rPr>
        <w:pict>
          <v:roundrect id="_x0000_s1038" style="position:absolute;margin-left:312.15pt;margin-top:17.35pt;width:165.6pt;height:93pt;z-index:251654656" arcsize="10923f" fillcolor="#fabf8f" strokecolor="#fabf8f" strokeweight="1pt">
            <v:fill color2="#fde9d9" angle="-45" focus="-50%" type="gradient"/>
            <v:shadow on="t" type="perspective" color="#974706" opacity=".5" offset="1pt" offset2="-3pt"/>
            <v:textbox style="mso-next-textbox:#_x0000_s1038">
              <w:txbxContent>
                <w:p w:rsidR="00EE021F" w:rsidRDefault="00EE021F" w:rsidP="006614DA">
                  <w:pPr>
                    <w:pStyle w:val="Default"/>
                    <w:jc w:val="center"/>
                    <w:rPr>
                      <w:szCs w:val="20"/>
                    </w:rPr>
                  </w:pPr>
                  <w:r>
                    <w:rPr>
                      <w:b/>
                      <w:bCs/>
                      <w:szCs w:val="20"/>
                    </w:rPr>
                    <w:t>Учебный план</w:t>
                  </w:r>
                </w:p>
                <w:p w:rsidR="00EE021F" w:rsidRPr="005B61D6" w:rsidRDefault="00EE021F" w:rsidP="006614DA">
                  <w:pPr>
                    <w:jc w:val="center"/>
                    <w:rPr>
                      <w:szCs w:val="20"/>
                    </w:rPr>
                  </w:pPr>
                  <w:r>
                    <w:rPr>
                      <w:sz w:val="20"/>
                      <w:szCs w:val="20"/>
                    </w:rPr>
                    <w:t>трудоемкость, перечень, последовательность по периодам обучения учебных предметов, формы промежуточной аттестации</w:t>
                  </w:r>
                </w:p>
              </w:txbxContent>
            </v:textbox>
          </v:roundrect>
        </w:pict>
      </w:r>
      <w:r>
        <w:rPr>
          <w:noProof/>
        </w:rPr>
        <w:pict>
          <v:roundrect id="_x0000_s1039" style="position:absolute;margin-left:-25.05pt;margin-top:17.35pt;width:144.6pt;height:76.2pt;z-index:251652608" arcsize="10923f" fillcolor="#fabf8f" strokecolor="#fabf8f" strokeweight="1pt">
            <v:fill color2="#fde9d9" angle="-45" focus="-50%" type="gradient"/>
            <v:shadow on="t" type="perspective" color="#974706" opacity=".5" offset="1pt" offset2="-3pt"/>
            <v:textbox style="mso-next-textbox:#_x0000_s1039">
              <w:txbxContent>
                <w:p w:rsidR="00EE021F" w:rsidRDefault="00EE021F" w:rsidP="006614DA">
                  <w:pPr>
                    <w:pStyle w:val="Default"/>
                    <w:jc w:val="center"/>
                    <w:rPr>
                      <w:szCs w:val="20"/>
                    </w:rPr>
                  </w:pPr>
                  <w:r>
                    <w:rPr>
                      <w:b/>
                      <w:bCs/>
                      <w:szCs w:val="20"/>
                    </w:rPr>
                    <w:t>Пояснительная записка</w:t>
                  </w:r>
                </w:p>
                <w:p w:rsidR="00EE021F" w:rsidRDefault="00EE021F" w:rsidP="006614DA">
                  <w:pPr>
                    <w:pStyle w:val="Default"/>
                    <w:jc w:val="center"/>
                    <w:rPr>
                      <w:szCs w:val="20"/>
                    </w:rPr>
                  </w:pPr>
                  <w:r>
                    <w:rPr>
                      <w:szCs w:val="20"/>
                    </w:rPr>
                    <w:t>цели,</w:t>
                  </w:r>
                </w:p>
                <w:p w:rsidR="00EE021F" w:rsidRDefault="00EE021F" w:rsidP="006614DA">
                  <w:pPr>
                    <w:pStyle w:val="Default"/>
                    <w:jc w:val="center"/>
                    <w:rPr>
                      <w:szCs w:val="20"/>
                    </w:rPr>
                  </w:pPr>
                  <w:r>
                    <w:rPr>
                      <w:szCs w:val="20"/>
                    </w:rPr>
                    <w:t>принципы,</w:t>
                  </w:r>
                </w:p>
                <w:p w:rsidR="00EE021F" w:rsidRPr="005B61D6" w:rsidRDefault="00EE021F" w:rsidP="006614DA">
                  <w:pPr>
                    <w:jc w:val="center"/>
                    <w:rPr>
                      <w:szCs w:val="20"/>
                    </w:rPr>
                  </w:pPr>
                  <w:r>
                    <w:rPr>
                      <w:sz w:val="20"/>
                      <w:szCs w:val="20"/>
                    </w:rPr>
                    <w:t>механизмы реализации, общая характеристика</w:t>
                  </w:r>
                </w:p>
              </w:txbxContent>
            </v:textbox>
          </v:roundrect>
        </w:pict>
      </w:r>
    </w:p>
    <w:p w:rsidR="00EE021F" w:rsidRPr="004678B6" w:rsidRDefault="00EE021F" w:rsidP="004678B6">
      <w:pPr>
        <w:spacing w:before="120" w:after="120"/>
        <w:rPr>
          <w:b/>
          <w:caps/>
          <w:sz w:val="28"/>
          <w:szCs w:val="28"/>
        </w:rPr>
      </w:pPr>
    </w:p>
    <w:p w:rsidR="00EE021F" w:rsidRPr="004678B6" w:rsidRDefault="00EE021F" w:rsidP="004678B6">
      <w:pPr>
        <w:spacing w:before="120" w:after="120"/>
        <w:rPr>
          <w:b/>
          <w:caps/>
          <w:sz w:val="28"/>
          <w:szCs w:val="28"/>
        </w:rPr>
      </w:pPr>
    </w:p>
    <w:p w:rsidR="00EE021F" w:rsidRPr="004678B6" w:rsidRDefault="00EE021F" w:rsidP="004678B6">
      <w:pPr>
        <w:spacing w:before="120" w:after="120"/>
        <w:rPr>
          <w:b/>
          <w:caps/>
          <w:sz w:val="28"/>
          <w:szCs w:val="28"/>
        </w:rPr>
      </w:pPr>
    </w:p>
    <w:p w:rsidR="00EE021F" w:rsidRPr="004678B6" w:rsidRDefault="00EE021F" w:rsidP="004678B6">
      <w:pPr>
        <w:spacing w:before="120" w:after="120"/>
        <w:rPr>
          <w:b/>
          <w:caps/>
          <w:sz w:val="28"/>
          <w:szCs w:val="28"/>
        </w:rPr>
      </w:pPr>
      <w:r>
        <w:rPr>
          <w:noProof/>
        </w:rPr>
        <w:pict>
          <v:roundrect id="_x0000_s1040" style="position:absolute;margin-left:-27pt;margin-top:19.6pt;width:144.6pt;height:142.2pt;z-index:251655680" arcsize="10923f" fillcolor="#fabf8f" strokecolor="#fabf8f" strokeweight="1pt">
            <v:fill color2="#fde9d9" angle="-45" focus="-50%" type="gradient"/>
            <v:shadow on="t" type="perspective" color="#974706" opacity=".5" offset="1pt" offset2="-3pt"/>
            <v:textbox style="mso-next-textbox:#_x0000_s1040">
              <w:txbxContent>
                <w:p w:rsidR="00EE021F" w:rsidRDefault="00EE021F" w:rsidP="006614DA">
                  <w:pPr>
                    <w:pStyle w:val="Default"/>
                    <w:jc w:val="center"/>
                    <w:rPr>
                      <w:szCs w:val="20"/>
                    </w:rPr>
                  </w:pPr>
                  <w:r>
                    <w:rPr>
                      <w:b/>
                      <w:bCs/>
                      <w:szCs w:val="20"/>
                    </w:rPr>
                    <w:t>Планируемые результаты</w:t>
                  </w:r>
                </w:p>
                <w:p w:rsidR="00EE021F" w:rsidRPr="005B61D6" w:rsidRDefault="00EE021F" w:rsidP="006614DA">
                  <w:pPr>
                    <w:jc w:val="center"/>
                  </w:pPr>
                  <w:r>
                    <w:rPr>
                      <w:sz w:val="20"/>
                      <w:szCs w:val="20"/>
                    </w:rPr>
                    <w:t>содержательная и критериальная основа рабочих программ, программы формирования УУД, системы оценки планируемых результатов</w:t>
                  </w:r>
                </w:p>
              </w:txbxContent>
            </v:textbox>
          </v:roundrect>
        </w:pict>
      </w:r>
    </w:p>
    <w:p w:rsidR="00EE021F" w:rsidRPr="004678B6" w:rsidRDefault="00EE021F" w:rsidP="004678B6">
      <w:pPr>
        <w:spacing w:before="120" w:after="120"/>
        <w:rPr>
          <w:b/>
          <w:caps/>
          <w:sz w:val="28"/>
          <w:szCs w:val="28"/>
        </w:rPr>
      </w:pPr>
      <w:r>
        <w:rPr>
          <w:noProof/>
        </w:rPr>
        <w:pict>
          <v:roundrect id="_x0000_s1041" style="position:absolute;margin-left:322.35pt;margin-top:6.4pt;width:155.4pt;height:138pt;z-index:251660800" arcsize="10923f" fillcolor="#fabf8f" strokecolor="#fabf8f" strokeweight="1pt">
            <v:fill color2="#fde9d9" angle="-45" focus="-50%" type="gradient"/>
            <v:shadow on="t" type="perspective" color="#974706" opacity=".5" offset="1pt" offset2="-3pt"/>
            <v:textbox style="mso-next-textbox:#_x0000_s1041">
              <w:txbxContent>
                <w:p w:rsidR="00EE021F" w:rsidRPr="00535992" w:rsidRDefault="00EE021F" w:rsidP="006614DA">
                  <w:pPr>
                    <w:autoSpaceDE w:val="0"/>
                    <w:autoSpaceDN w:val="0"/>
                    <w:adjustRightInd w:val="0"/>
                    <w:jc w:val="center"/>
                    <w:rPr>
                      <w:b/>
                      <w:sz w:val="20"/>
                      <w:szCs w:val="20"/>
                    </w:rPr>
                  </w:pPr>
                  <w:r w:rsidRPr="00535992">
                    <w:rPr>
                      <w:b/>
                      <w:sz w:val="20"/>
                      <w:szCs w:val="20"/>
                    </w:rPr>
                    <w:t>План внеурочной</w:t>
                  </w:r>
                </w:p>
                <w:p w:rsidR="00EE021F" w:rsidRPr="00535992" w:rsidRDefault="00EE021F" w:rsidP="006614DA">
                  <w:pPr>
                    <w:autoSpaceDE w:val="0"/>
                    <w:autoSpaceDN w:val="0"/>
                    <w:adjustRightInd w:val="0"/>
                    <w:jc w:val="center"/>
                    <w:rPr>
                      <w:b/>
                      <w:sz w:val="20"/>
                      <w:szCs w:val="20"/>
                    </w:rPr>
                  </w:pPr>
                  <w:r w:rsidRPr="00535992">
                    <w:rPr>
                      <w:b/>
                      <w:sz w:val="20"/>
                      <w:szCs w:val="20"/>
                    </w:rPr>
                    <w:t>деятельности</w:t>
                  </w:r>
                </w:p>
                <w:p w:rsidR="00EE021F" w:rsidRPr="00782A92" w:rsidRDefault="00EE021F" w:rsidP="006614DA">
                  <w:pPr>
                    <w:autoSpaceDE w:val="0"/>
                    <w:autoSpaceDN w:val="0"/>
                    <w:adjustRightInd w:val="0"/>
                    <w:jc w:val="center"/>
                    <w:rPr>
                      <w:sz w:val="20"/>
                      <w:szCs w:val="20"/>
                    </w:rPr>
                  </w:pPr>
                  <w:r w:rsidRPr="00782A92">
                    <w:rPr>
                      <w:sz w:val="20"/>
                      <w:szCs w:val="20"/>
                    </w:rPr>
                    <w:t>формы организации и объём</w:t>
                  </w:r>
                </w:p>
                <w:p w:rsidR="00EE021F" w:rsidRPr="00782A92" w:rsidRDefault="00EE021F" w:rsidP="006614DA">
                  <w:pPr>
                    <w:autoSpaceDE w:val="0"/>
                    <w:autoSpaceDN w:val="0"/>
                    <w:adjustRightInd w:val="0"/>
                    <w:jc w:val="center"/>
                    <w:rPr>
                      <w:sz w:val="20"/>
                      <w:szCs w:val="20"/>
                    </w:rPr>
                  </w:pPr>
                  <w:r w:rsidRPr="00782A92">
                    <w:rPr>
                      <w:sz w:val="20"/>
                      <w:szCs w:val="20"/>
                    </w:rPr>
                    <w:t>внеурочной деятельности с</w:t>
                  </w:r>
                </w:p>
                <w:p w:rsidR="00EE021F" w:rsidRPr="00782A92" w:rsidRDefault="00EE021F" w:rsidP="006614DA">
                  <w:pPr>
                    <w:autoSpaceDE w:val="0"/>
                    <w:autoSpaceDN w:val="0"/>
                    <w:adjustRightInd w:val="0"/>
                    <w:jc w:val="center"/>
                    <w:rPr>
                      <w:sz w:val="20"/>
                      <w:szCs w:val="20"/>
                    </w:rPr>
                  </w:pPr>
                  <w:r w:rsidRPr="00782A92">
                    <w:rPr>
                      <w:sz w:val="20"/>
                      <w:szCs w:val="20"/>
                    </w:rPr>
                    <w:t>учётом образовательных</w:t>
                  </w:r>
                </w:p>
                <w:p w:rsidR="00EE021F" w:rsidRPr="00782A92" w:rsidRDefault="00EE021F" w:rsidP="006614DA">
                  <w:pPr>
                    <w:autoSpaceDE w:val="0"/>
                    <w:autoSpaceDN w:val="0"/>
                    <w:adjustRightInd w:val="0"/>
                    <w:jc w:val="center"/>
                    <w:rPr>
                      <w:sz w:val="20"/>
                      <w:szCs w:val="20"/>
                    </w:rPr>
                  </w:pPr>
                  <w:r w:rsidRPr="00782A92">
                    <w:rPr>
                      <w:sz w:val="20"/>
                      <w:szCs w:val="20"/>
                    </w:rPr>
                    <w:t>потребностей и интересов</w:t>
                  </w:r>
                </w:p>
                <w:p w:rsidR="00EE021F" w:rsidRPr="00782A92" w:rsidRDefault="00EE021F" w:rsidP="006614DA">
                  <w:pPr>
                    <w:autoSpaceDE w:val="0"/>
                    <w:autoSpaceDN w:val="0"/>
                    <w:adjustRightInd w:val="0"/>
                    <w:jc w:val="center"/>
                    <w:rPr>
                      <w:sz w:val="20"/>
                      <w:szCs w:val="20"/>
                    </w:rPr>
                  </w:pPr>
                  <w:r w:rsidRPr="00782A92">
                    <w:rPr>
                      <w:sz w:val="20"/>
                      <w:szCs w:val="20"/>
                    </w:rPr>
                    <w:t>обучающихся, запросов</w:t>
                  </w:r>
                </w:p>
                <w:p w:rsidR="00EE021F" w:rsidRPr="00782A92" w:rsidRDefault="00EE021F" w:rsidP="006614DA">
                  <w:pPr>
                    <w:autoSpaceDE w:val="0"/>
                    <w:autoSpaceDN w:val="0"/>
                    <w:adjustRightInd w:val="0"/>
                    <w:jc w:val="center"/>
                    <w:rPr>
                      <w:sz w:val="20"/>
                      <w:szCs w:val="20"/>
                    </w:rPr>
                  </w:pPr>
                  <w:r w:rsidRPr="00782A92">
                    <w:rPr>
                      <w:sz w:val="20"/>
                      <w:szCs w:val="20"/>
                    </w:rPr>
                    <w:t>родителей (законных</w:t>
                  </w:r>
                </w:p>
                <w:p w:rsidR="00EE021F" w:rsidRPr="00782A92" w:rsidRDefault="00EE021F" w:rsidP="006614DA">
                  <w:pPr>
                    <w:autoSpaceDE w:val="0"/>
                    <w:autoSpaceDN w:val="0"/>
                    <w:adjustRightInd w:val="0"/>
                    <w:jc w:val="center"/>
                    <w:rPr>
                      <w:sz w:val="20"/>
                      <w:szCs w:val="20"/>
                    </w:rPr>
                  </w:pPr>
                  <w:r w:rsidRPr="00782A92">
                    <w:rPr>
                      <w:sz w:val="20"/>
                      <w:szCs w:val="20"/>
                    </w:rPr>
                    <w:t>представителей),</w:t>
                  </w:r>
                </w:p>
                <w:p w:rsidR="00EE021F" w:rsidRPr="00782A92" w:rsidRDefault="00EE021F" w:rsidP="006614DA">
                  <w:pPr>
                    <w:jc w:val="center"/>
                  </w:pPr>
                  <w:r w:rsidRPr="00782A92">
                    <w:rPr>
                      <w:sz w:val="20"/>
                      <w:szCs w:val="20"/>
                    </w:rPr>
                    <w:t>возможностей организации</w:t>
                  </w:r>
                </w:p>
              </w:txbxContent>
            </v:textbox>
          </v:roundrect>
        </w:pict>
      </w:r>
    </w:p>
    <w:p w:rsidR="00EE021F" w:rsidRPr="004678B6" w:rsidRDefault="00EE021F" w:rsidP="004678B6">
      <w:pPr>
        <w:spacing w:before="120" w:after="120"/>
        <w:rPr>
          <w:b/>
          <w:caps/>
          <w:sz w:val="28"/>
          <w:szCs w:val="28"/>
        </w:rPr>
      </w:pPr>
      <w:r>
        <w:rPr>
          <w:noProof/>
        </w:rPr>
        <w:pict>
          <v:roundrect id="_x0000_s1042" style="position:absolute;margin-left:139.35pt;margin-top:9.5pt;width:144.6pt;height:139.2pt;z-index:251656704" arcsize="10923f" fillcolor="#fabf8f" strokecolor="#fabf8f" strokeweight="1pt">
            <v:fill color2="#fde9d9" angle="-45" focus="-50%" type="gradient"/>
            <v:shadow on="t" type="perspective" color="#974706" opacity=".5" offset="1pt" offset2="-3pt"/>
            <v:textbox style="mso-next-textbox:#_x0000_s1042">
              <w:txbxContent>
                <w:p w:rsidR="00EE021F" w:rsidRDefault="00EE021F" w:rsidP="006614DA">
                  <w:pPr>
                    <w:pStyle w:val="Default"/>
                    <w:jc w:val="center"/>
                    <w:rPr>
                      <w:szCs w:val="20"/>
                    </w:rPr>
                  </w:pPr>
                  <w:r>
                    <w:rPr>
                      <w:b/>
                      <w:bCs/>
                      <w:szCs w:val="20"/>
                    </w:rPr>
                    <w:t>Программа формирования УУД</w:t>
                  </w:r>
                </w:p>
                <w:p w:rsidR="00EE021F" w:rsidRPr="005B61D6" w:rsidRDefault="00EE021F" w:rsidP="006614DA">
                  <w:pPr>
                    <w:jc w:val="center"/>
                  </w:pPr>
                  <w:r>
                    <w:rPr>
                      <w:sz w:val="20"/>
                      <w:szCs w:val="20"/>
                    </w:rPr>
                    <w:t>связь УУД с содержанием учебных предметов, особенности направлений и форм учебной деятельности (урочной и внеурочной)</w:t>
                  </w:r>
                </w:p>
              </w:txbxContent>
            </v:textbox>
          </v:roundrect>
        </w:pict>
      </w:r>
    </w:p>
    <w:p w:rsidR="00EE021F" w:rsidRPr="004678B6" w:rsidRDefault="00EE021F" w:rsidP="004678B6">
      <w:pPr>
        <w:spacing w:before="120" w:after="120"/>
        <w:rPr>
          <w:b/>
          <w:caps/>
          <w:sz w:val="28"/>
          <w:szCs w:val="28"/>
        </w:rPr>
      </w:pPr>
    </w:p>
    <w:p w:rsidR="00EE021F" w:rsidRPr="004678B6" w:rsidRDefault="00EE021F" w:rsidP="004678B6">
      <w:pPr>
        <w:spacing w:before="120" w:after="120"/>
        <w:rPr>
          <w:b/>
          <w:caps/>
          <w:sz w:val="28"/>
          <w:szCs w:val="28"/>
        </w:rPr>
      </w:pPr>
    </w:p>
    <w:p w:rsidR="00EE021F" w:rsidRPr="004678B6" w:rsidRDefault="00EE021F" w:rsidP="004678B6">
      <w:pPr>
        <w:spacing w:before="120" w:after="120"/>
        <w:rPr>
          <w:b/>
          <w:caps/>
          <w:sz w:val="28"/>
          <w:szCs w:val="28"/>
        </w:rPr>
      </w:pPr>
    </w:p>
    <w:p w:rsidR="00EE021F" w:rsidRPr="004678B6" w:rsidRDefault="00EE021F" w:rsidP="004678B6">
      <w:pPr>
        <w:spacing w:before="120" w:after="120"/>
        <w:rPr>
          <w:b/>
          <w:caps/>
          <w:sz w:val="28"/>
          <w:szCs w:val="28"/>
        </w:rPr>
      </w:pPr>
    </w:p>
    <w:p w:rsidR="00EE021F" w:rsidRPr="004678B6" w:rsidRDefault="00EE021F" w:rsidP="004678B6">
      <w:pPr>
        <w:spacing w:before="120" w:after="120"/>
        <w:rPr>
          <w:b/>
          <w:caps/>
          <w:sz w:val="28"/>
          <w:szCs w:val="28"/>
        </w:rPr>
      </w:pPr>
      <w:r>
        <w:rPr>
          <w:noProof/>
        </w:rPr>
        <w:pict>
          <v:roundrect id="_x0000_s1043" style="position:absolute;margin-left:328.35pt;margin-top:20.2pt;width:149.4pt;height:122.4pt;z-index:251657728" arcsize="10923f" fillcolor="#fabf8f" strokecolor="#fabf8f" strokeweight="1pt">
            <v:fill color2="#fde9d9" angle="-45" focus="-50%" type="gradient"/>
            <v:shadow on="t" type="perspective" color="#974706" opacity=".5" offset="1pt" offset2="-3pt"/>
            <v:textbox style="mso-next-textbox:#_x0000_s1043">
              <w:txbxContent>
                <w:p w:rsidR="00EE021F" w:rsidRDefault="00EE021F" w:rsidP="006614DA">
                  <w:pPr>
                    <w:pStyle w:val="Default"/>
                    <w:jc w:val="center"/>
                    <w:rPr>
                      <w:szCs w:val="20"/>
                    </w:rPr>
                  </w:pPr>
                  <w:r>
                    <w:rPr>
                      <w:b/>
                      <w:bCs/>
                      <w:szCs w:val="20"/>
                    </w:rPr>
                    <w:t>Календарный учебный график</w:t>
                  </w:r>
                </w:p>
                <w:p w:rsidR="00EE021F" w:rsidRPr="005B61D6" w:rsidRDefault="00EE021F" w:rsidP="006614DA">
                  <w:pPr>
                    <w:jc w:val="center"/>
                  </w:pPr>
                  <w:r>
                    <w:rPr>
                      <w:sz w:val="20"/>
                      <w:szCs w:val="20"/>
                    </w:rPr>
                    <w:t>дата начала и окончания учебного года, его продолжительность, сроки и продолжительность каникул, сроки промежуточной аттестации</w:t>
                  </w:r>
                </w:p>
              </w:txbxContent>
            </v:textbox>
          </v:roundrect>
        </w:pict>
      </w:r>
      <w:r>
        <w:rPr>
          <w:noProof/>
        </w:rPr>
        <w:pict>
          <v:roundrect id="_x0000_s1044" style="position:absolute;margin-left:-25.05pt;margin-top:11.8pt;width:144.6pt;height:171pt;z-index:251658752" arcsize="10923f" fillcolor="#fabf8f" strokecolor="#fabf8f" strokeweight="1pt">
            <v:fill color2="#fde9d9" angle="-45" focus="-50%" type="gradient"/>
            <v:shadow on="t" type="perspective" color="#974706" opacity=".5" offset="1pt" offset2="-3pt"/>
            <v:textbox style="mso-next-textbox:#_x0000_s1044">
              <w:txbxContent>
                <w:p w:rsidR="00EE021F" w:rsidRDefault="00EE021F" w:rsidP="006614DA">
                  <w:pPr>
                    <w:pStyle w:val="Default"/>
                    <w:jc w:val="center"/>
                    <w:rPr>
                      <w:szCs w:val="20"/>
                    </w:rPr>
                  </w:pPr>
                  <w:r>
                    <w:rPr>
                      <w:b/>
                      <w:bCs/>
                      <w:szCs w:val="20"/>
                    </w:rPr>
                    <w:t>Система оценки планируемых результатов</w:t>
                  </w:r>
                </w:p>
                <w:p w:rsidR="00EE021F" w:rsidRPr="00535992" w:rsidRDefault="00EE021F" w:rsidP="006614DA">
                  <w:pPr>
                    <w:jc w:val="center"/>
                  </w:pPr>
                  <w:r>
                    <w:rPr>
                      <w:sz w:val="20"/>
                      <w:szCs w:val="20"/>
                    </w:rPr>
                    <w:t>содержание и критерии оценки, формы представления результатов, учет форм и методов обучения, оценка динамики достижений, оценка проектной и учебно-исследовательской деятельности,</w:t>
                  </w:r>
                </w:p>
              </w:txbxContent>
            </v:textbox>
          </v:roundrect>
        </w:pict>
      </w:r>
    </w:p>
    <w:p w:rsidR="00EE021F" w:rsidRPr="004678B6" w:rsidRDefault="00EE021F" w:rsidP="004678B6">
      <w:pPr>
        <w:spacing w:before="120" w:after="120"/>
        <w:rPr>
          <w:b/>
          <w:caps/>
          <w:sz w:val="28"/>
          <w:szCs w:val="28"/>
        </w:rPr>
      </w:pPr>
    </w:p>
    <w:p w:rsidR="00EE021F" w:rsidRPr="004678B6" w:rsidRDefault="00EE021F" w:rsidP="004678B6">
      <w:pPr>
        <w:spacing w:before="120" w:after="120"/>
        <w:rPr>
          <w:b/>
          <w:caps/>
          <w:sz w:val="28"/>
          <w:szCs w:val="28"/>
        </w:rPr>
      </w:pPr>
      <w:r>
        <w:rPr>
          <w:noProof/>
        </w:rPr>
        <w:pict>
          <v:roundrect id="_x0000_s1045" style="position:absolute;margin-left:146.55pt;margin-top:18.6pt;width:139.8pt;height:156.6pt;z-index:251659776" arcsize="10923f" fillcolor="#fabf8f" strokecolor="#fabf8f" strokeweight="1pt">
            <v:fill color2="#fde9d9" angle="-45" focus="-50%" type="gradient"/>
            <v:shadow on="t" type="perspective" color="#974706" opacity=".5" offset="1pt" offset2="-3pt"/>
            <v:textbox style="mso-next-textbox:#_x0000_s1045">
              <w:txbxContent>
                <w:p w:rsidR="00EE021F" w:rsidRDefault="00EE021F" w:rsidP="006614DA">
                  <w:pPr>
                    <w:pStyle w:val="Default"/>
                    <w:jc w:val="center"/>
                    <w:rPr>
                      <w:szCs w:val="20"/>
                    </w:rPr>
                  </w:pPr>
                  <w:r>
                    <w:rPr>
                      <w:b/>
                      <w:bCs/>
                      <w:szCs w:val="20"/>
                    </w:rPr>
                    <w:t>Рабочая программа воспитания</w:t>
                  </w:r>
                </w:p>
                <w:p w:rsidR="00EE021F" w:rsidRDefault="00EE021F" w:rsidP="006614DA">
                  <w:pPr>
                    <w:pStyle w:val="Default"/>
                    <w:jc w:val="center"/>
                    <w:rPr>
                      <w:szCs w:val="20"/>
                    </w:rPr>
                  </w:pPr>
                  <w:r>
                    <w:rPr>
                      <w:szCs w:val="20"/>
                    </w:rPr>
                    <w:t>анализ воспитательной деятельности Школы, цели, задачи воспитания, формы, виды содержание воспитания,</w:t>
                  </w:r>
                </w:p>
                <w:p w:rsidR="00EE021F" w:rsidRPr="00535992" w:rsidRDefault="00EE021F" w:rsidP="006614DA">
                  <w:pPr>
                    <w:jc w:val="center"/>
                  </w:pPr>
                  <w:r>
                    <w:rPr>
                      <w:sz w:val="20"/>
                      <w:szCs w:val="20"/>
                    </w:rPr>
                    <w:t>система поощрения социальной успешности</w:t>
                  </w:r>
                </w:p>
              </w:txbxContent>
            </v:textbox>
          </v:roundrect>
        </w:pict>
      </w:r>
    </w:p>
    <w:p w:rsidR="00EE021F" w:rsidRPr="004678B6" w:rsidRDefault="00EE021F" w:rsidP="004678B6">
      <w:pPr>
        <w:spacing w:before="120" w:after="120"/>
        <w:rPr>
          <w:b/>
          <w:caps/>
          <w:sz w:val="28"/>
          <w:szCs w:val="28"/>
        </w:rPr>
      </w:pPr>
    </w:p>
    <w:p w:rsidR="00EE021F" w:rsidRPr="004678B6" w:rsidRDefault="00EE021F" w:rsidP="004678B6">
      <w:pPr>
        <w:spacing w:before="120" w:after="120"/>
        <w:rPr>
          <w:b/>
          <w:caps/>
          <w:sz w:val="28"/>
          <w:szCs w:val="28"/>
        </w:rPr>
      </w:pPr>
    </w:p>
    <w:p w:rsidR="00EE021F" w:rsidRPr="004678B6" w:rsidRDefault="00EE021F" w:rsidP="004678B6">
      <w:pPr>
        <w:spacing w:before="120" w:after="120"/>
        <w:rPr>
          <w:b/>
          <w:caps/>
          <w:sz w:val="28"/>
          <w:szCs w:val="28"/>
        </w:rPr>
      </w:pPr>
    </w:p>
    <w:p w:rsidR="00EE021F" w:rsidRPr="004678B6" w:rsidRDefault="00EE021F" w:rsidP="004678B6">
      <w:pPr>
        <w:spacing w:before="120" w:after="120"/>
        <w:rPr>
          <w:b/>
          <w:caps/>
          <w:sz w:val="28"/>
          <w:szCs w:val="28"/>
        </w:rPr>
      </w:pPr>
      <w:r>
        <w:rPr>
          <w:noProof/>
        </w:rPr>
        <w:pict>
          <v:roundrect id="_x0000_s1046" style="position:absolute;margin-left:337.95pt;margin-top:20.25pt;width:144.6pt;height:85.8pt;z-index:251661824" arcsize="10923f" fillcolor="#fabf8f" strokecolor="#fabf8f" strokeweight="1pt">
            <v:fill color2="#fde9d9" angle="-45" focus="-50%" type="gradient"/>
            <v:shadow on="t" type="perspective" color="#974706" opacity=".5" offset="1pt" offset2="-3pt"/>
            <v:textbox style="mso-next-textbox:#_x0000_s1046">
              <w:txbxContent>
                <w:p w:rsidR="00EE021F" w:rsidRPr="00535992" w:rsidRDefault="00EE021F" w:rsidP="006614DA">
                  <w:pPr>
                    <w:autoSpaceDE w:val="0"/>
                    <w:autoSpaceDN w:val="0"/>
                    <w:adjustRightInd w:val="0"/>
                    <w:jc w:val="center"/>
                    <w:rPr>
                      <w:b/>
                      <w:sz w:val="20"/>
                      <w:szCs w:val="20"/>
                    </w:rPr>
                  </w:pPr>
                  <w:r w:rsidRPr="00535992">
                    <w:rPr>
                      <w:b/>
                      <w:sz w:val="20"/>
                      <w:szCs w:val="20"/>
                    </w:rPr>
                    <w:t>Календарный план</w:t>
                  </w:r>
                </w:p>
                <w:p w:rsidR="00EE021F" w:rsidRPr="00535992" w:rsidRDefault="00EE021F" w:rsidP="006614DA">
                  <w:pPr>
                    <w:autoSpaceDE w:val="0"/>
                    <w:autoSpaceDN w:val="0"/>
                    <w:adjustRightInd w:val="0"/>
                    <w:jc w:val="center"/>
                    <w:rPr>
                      <w:b/>
                      <w:sz w:val="20"/>
                      <w:szCs w:val="20"/>
                    </w:rPr>
                  </w:pPr>
                  <w:r w:rsidRPr="00535992">
                    <w:rPr>
                      <w:b/>
                      <w:sz w:val="20"/>
                      <w:szCs w:val="20"/>
                    </w:rPr>
                    <w:t>воспитательной работы</w:t>
                  </w:r>
                </w:p>
                <w:p w:rsidR="00EE021F" w:rsidRPr="00782A92" w:rsidRDefault="00EE021F" w:rsidP="006614DA">
                  <w:pPr>
                    <w:autoSpaceDE w:val="0"/>
                    <w:autoSpaceDN w:val="0"/>
                    <w:adjustRightInd w:val="0"/>
                    <w:jc w:val="center"/>
                    <w:rPr>
                      <w:sz w:val="20"/>
                      <w:szCs w:val="20"/>
                    </w:rPr>
                  </w:pPr>
                  <w:r w:rsidRPr="00782A92">
                    <w:rPr>
                      <w:sz w:val="20"/>
                      <w:szCs w:val="20"/>
                    </w:rPr>
                    <w:t>перечень событий и</w:t>
                  </w:r>
                </w:p>
                <w:p w:rsidR="00EE021F" w:rsidRPr="00782A92" w:rsidRDefault="00EE021F" w:rsidP="006614DA">
                  <w:pPr>
                    <w:autoSpaceDE w:val="0"/>
                    <w:autoSpaceDN w:val="0"/>
                    <w:adjustRightInd w:val="0"/>
                    <w:jc w:val="center"/>
                    <w:rPr>
                      <w:sz w:val="20"/>
                      <w:szCs w:val="20"/>
                    </w:rPr>
                  </w:pPr>
                  <w:r w:rsidRPr="00782A92">
                    <w:rPr>
                      <w:sz w:val="20"/>
                      <w:szCs w:val="20"/>
                    </w:rPr>
                    <w:t>мероприятий воспитательной</w:t>
                  </w:r>
                </w:p>
                <w:p w:rsidR="00EE021F" w:rsidRPr="00782A92" w:rsidRDefault="00EE021F" w:rsidP="006614DA">
                  <w:pPr>
                    <w:jc w:val="center"/>
                  </w:pPr>
                  <w:r w:rsidRPr="00782A92">
                    <w:rPr>
                      <w:sz w:val="20"/>
                      <w:szCs w:val="20"/>
                    </w:rPr>
                    <w:t>направленности</w:t>
                  </w:r>
                </w:p>
              </w:txbxContent>
            </v:textbox>
          </v:roundrect>
        </w:pict>
      </w:r>
    </w:p>
    <w:p w:rsidR="00EE021F" w:rsidRPr="004678B6" w:rsidRDefault="00EE021F" w:rsidP="004678B6">
      <w:pPr>
        <w:spacing w:before="120" w:after="120"/>
        <w:rPr>
          <w:b/>
          <w:caps/>
          <w:sz w:val="28"/>
          <w:szCs w:val="28"/>
        </w:rPr>
      </w:pPr>
    </w:p>
    <w:p w:rsidR="00EE021F" w:rsidRPr="004678B6" w:rsidRDefault="00EE021F" w:rsidP="004678B6">
      <w:pPr>
        <w:spacing w:before="120" w:after="120"/>
        <w:rPr>
          <w:b/>
          <w:caps/>
          <w:sz w:val="28"/>
          <w:szCs w:val="28"/>
        </w:rPr>
      </w:pPr>
    </w:p>
    <w:p w:rsidR="00EE021F" w:rsidRPr="004678B6" w:rsidRDefault="00EE021F" w:rsidP="004678B6">
      <w:pPr>
        <w:spacing w:before="120" w:after="120"/>
        <w:rPr>
          <w:b/>
          <w:caps/>
          <w:sz w:val="28"/>
          <w:szCs w:val="28"/>
        </w:rPr>
      </w:pPr>
    </w:p>
    <w:p w:rsidR="00EE021F" w:rsidRPr="004678B6" w:rsidRDefault="00EE021F" w:rsidP="004678B6">
      <w:pPr>
        <w:spacing w:before="120" w:after="120"/>
        <w:rPr>
          <w:b/>
          <w:caps/>
          <w:sz w:val="28"/>
          <w:szCs w:val="28"/>
        </w:rPr>
      </w:pPr>
    </w:p>
    <w:p w:rsidR="00EE021F" w:rsidRPr="004678B6" w:rsidRDefault="00EE021F" w:rsidP="004678B6">
      <w:pPr>
        <w:spacing w:before="120" w:after="120"/>
        <w:rPr>
          <w:b/>
          <w:caps/>
          <w:sz w:val="28"/>
          <w:szCs w:val="28"/>
        </w:rPr>
      </w:pPr>
      <w:r>
        <w:rPr>
          <w:noProof/>
        </w:rPr>
        <w:pict>
          <v:roundrect id="_x0000_s1047" style="position:absolute;margin-left:337.95pt;margin-top:9.95pt;width:144.6pt;height:36.6pt;z-index:251662848" arcsize="10923f" fillcolor="#fabf8f" strokecolor="#fabf8f" strokeweight="1pt">
            <v:fill color2="#fde9d9" angle="-45" focus="-50%" type="gradient"/>
            <v:shadow on="t" type="perspective" color="#974706" opacity=".5" offset="1pt" offset2="-3pt"/>
            <v:textbox style="mso-next-textbox:#_x0000_s1047">
              <w:txbxContent>
                <w:p w:rsidR="00EE021F" w:rsidRPr="00782A92" w:rsidRDefault="00EE021F" w:rsidP="006614DA">
                  <w:pPr>
                    <w:autoSpaceDE w:val="0"/>
                    <w:autoSpaceDN w:val="0"/>
                    <w:adjustRightInd w:val="0"/>
                    <w:jc w:val="center"/>
                    <w:rPr>
                      <w:sz w:val="20"/>
                      <w:szCs w:val="20"/>
                    </w:rPr>
                  </w:pPr>
                  <w:r w:rsidRPr="00782A92">
                    <w:rPr>
                      <w:sz w:val="20"/>
                      <w:szCs w:val="20"/>
                    </w:rPr>
                    <w:t>Характеристика условий</w:t>
                  </w:r>
                </w:p>
                <w:p w:rsidR="00EE021F" w:rsidRPr="00782A92" w:rsidRDefault="00EE021F" w:rsidP="006614DA">
                  <w:pPr>
                    <w:jc w:val="center"/>
                  </w:pPr>
                  <w:r w:rsidRPr="00782A92">
                    <w:rPr>
                      <w:sz w:val="20"/>
                      <w:szCs w:val="20"/>
                    </w:rPr>
                    <w:t xml:space="preserve">реализации </w:t>
                  </w:r>
                  <w:r>
                    <w:rPr>
                      <w:sz w:val="20"/>
                      <w:szCs w:val="20"/>
                    </w:rPr>
                    <w:t>ООП ООО</w:t>
                  </w:r>
                </w:p>
              </w:txbxContent>
            </v:textbox>
          </v:roundrect>
        </w:pict>
      </w:r>
    </w:p>
    <w:p w:rsidR="00EE021F" w:rsidRPr="004678B6" w:rsidRDefault="00EE021F" w:rsidP="004678B6">
      <w:pPr>
        <w:spacing w:before="120" w:after="120"/>
        <w:rPr>
          <w:b/>
          <w:caps/>
          <w:sz w:val="28"/>
          <w:szCs w:val="28"/>
        </w:rPr>
      </w:pP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 xml:space="preserve">В ООП ООО заложена целостность воспитания и обучения. При реализации ООП ООО процесс воспитания встроен в процесс обучения таким образом, что учебный предмет становится средством воспитания, где формируются заложенные в ФГОС ООО и в ООП ООО личностные и метапредметные результаты. В ООП ООО заложена абсолютно полная связь между рабочими программами учебных предметов, учебных курсов, учебных модулей и рабочей программой воспитания. За каждым учебным предметом закреплены группы личностных результатов, подлежащих формированию в учебной деятельности. </w:t>
      </w:r>
    </w:p>
    <w:p w:rsidR="00EE021F" w:rsidRPr="004678B6" w:rsidRDefault="00EE021F" w:rsidP="004678B6">
      <w:pPr>
        <w:rPr>
          <w:sz w:val="28"/>
          <w:szCs w:val="28"/>
        </w:rPr>
      </w:pPr>
      <w:r w:rsidRPr="004678B6">
        <w:rPr>
          <w:sz w:val="28"/>
          <w:szCs w:val="28"/>
        </w:rPr>
        <w:t>Для достижения целей ООП ООО используются возможности как учебного плана, так и плана внеурочной деятельности.</w:t>
      </w:r>
    </w:p>
    <w:p w:rsidR="00EE021F" w:rsidRPr="004678B6" w:rsidRDefault="00EE021F" w:rsidP="004678B6">
      <w:pPr>
        <w:rPr>
          <w:sz w:val="28"/>
          <w:szCs w:val="28"/>
        </w:rPr>
      </w:pPr>
      <w:r w:rsidRPr="004678B6">
        <w:rPr>
          <w:sz w:val="28"/>
          <w:szCs w:val="28"/>
        </w:rPr>
        <w:t xml:space="preserve">В соответствии с требованиями ФГОС ООО учебный план предусматривает                    </w:t>
      </w:r>
    </w:p>
    <w:p w:rsidR="00EE021F" w:rsidRPr="004678B6" w:rsidRDefault="00EE021F" w:rsidP="004678B6">
      <w:pPr>
        <w:rPr>
          <w:sz w:val="28"/>
          <w:szCs w:val="28"/>
        </w:rPr>
      </w:pPr>
      <w:r w:rsidRPr="004678B6">
        <w:rPr>
          <w:sz w:val="28"/>
          <w:szCs w:val="28"/>
        </w:rPr>
        <w:t xml:space="preserve">  5-летний срок освоения ООП ООО. Для лиц, обучающихся по индивидуальным учебным планам, срок освоения ООП ООО может быть сокращен.</w:t>
      </w:r>
    </w:p>
    <w:p w:rsidR="00EE021F" w:rsidRPr="004678B6" w:rsidRDefault="00EE021F" w:rsidP="004678B6">
      <w:pPr>
        <w:rPr>
          <w:sz w:val="28"/>
          <w:szCs w:val="28"/>
        </w:rPr>
      </w:pPr>
      <w:r w:rsidRPr="004678B6">
        <w:rPr>
          <w:sz w:val="28"/>
          <w:szCs w:val="28"/>
        </w:rPr>
        <w:t>Общий объем аудиторной работы учащихся за пять учебных лет составляет не менее 5358  академических часов и не более 5848 академических часов, что соответствует требованиям к организации образовательного процесса к учебной нагрузке при 5-дневной (или 6-дневной) учебной недели.</w:t>
      </w:r>
    </w:p>
    <w:p w:rsidR="00EE021F" w:rsidRPr="004678B6" w:rsidRDefault="00EE021F" w:rsidP="004678B6">
      <w:pPr>
        <w:rPr>
          <w:sz w:val="28"/>
          <w:szCs w:val="28"/>
        </w:rPr>
      </w:pPr>
      <w:r w:rsidRPr="004678B6">
        <w:rPr>
          <w:sz w:val="28"/>
          <w:szCs w:val="28"/>
        </w:rPr>
        <w:t>Объём обязательной части ООП ООО составляет 70%, а объём части, формируемой участниками образовательных отношений -30% от общего объёма:</w:t>
      </w:r>
    </w:p>
    <w:p w:rsidR="00EE021F" w:rsidRPr="004678B6" w:rsidRDefault="00EE021F" w:rsidP="004678B6">
      <w:pPr>
        <w:rPr>
          <w:sz w:val="28"/>
          <w:szCs w:val="28"/>
        </w:rPr>
      </w:pPr>
    </w:p>
    <w:p w:rsidR="00EE021F" w:rsidRDefault="00EE021F" w:rsidP="004678B6">
      <w:pPr>
        <w:rPr>
          <w:sz w:val="28"/>
          <w:szCs w:val="28"/>
        </w:rPr>
      </w:pPr>
      <w:r w:rsidRPr="004678B6">
        <w:rPr>
          <w:sz w:val="28"/>
          <w:szCs w:val="28"/>
        </w:rPr>
        <w:t>1.2. Планируемые результаты освоения обучающимися основной образовательной программы основного общего образования</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 xml:space="preserve">Планируемые результаты освоения ООП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 </w:t>
      </w:r>
    </w:p>
    <w:p w:rsidR="00EE021F" w:rsidRPr="004678B6" w:rsidRDefault="00EE021F" w:rsidP="004678B6">
      <w:pPr>
        <w:rPr>
          <w:sz w:val="28"/>
          <w:szCs w:val="28"/>
        </w:rPr>
      </w:pPr>
      <w:r w:rsidRPr="004678B6">
        <w:rPr>
          <w:sz w:val="28"/>
          <w:szCs w:val="28"/>
        </w:rPr>
        <w:t>1.2.1. Личностные результаты освоения ООП ООО</w:t>
      </w:r>
    </w:p>
    <w:p w:rsidR="00EE021F" w:rsidRPr="004678B6" w:rsidRDefault="00EE021F" w:rsidP="004678B6">
      <w:pPr>
        <w:rPr>
          <w:sz w:val="28"/>
          <w:szCs w:val="28"/>
        </w:rPr>
      </w:pPr>
      <w:r w:rsidRPr="004678B6">
        <w:rPr>
          <w:sz w:val="28"/>
          <w:szCs w:val="28"/>
        </w:rPr>
        <w:t xml:space="preserve">Требования к личностным результатам освоения обучающимися ООП ООО включают: </w:t>
      </w:r>
    </w:p>
    <w:p w:rsidR="00EE021F" w:rsidRPr="004678B6" w:rsidRDefault="00EE021F" w:rsidP="004678B6">
      <w:pPr>
        <w:rPr>
          <w:sz w:val="28"/>
          <w:szCs w:val="28"/>
        </w:rPr>
      </w:pPr>
      <w:r w:rsidRPr="004678B6">
        <w:rPr>
          <w:sz w:val="28"/>
          <w:szCs w:val="28"/>
        </w:rPr>
        <w:t xml:space="preserve">- осознание российской гражданской идентичности; </w:t>
      </w:r>
    </w:p>
    <w:p w:rsidR="00EE021F" w:rsidRPr="004678B6" w:rsidRDefault="00EE021F" w:rsidP="004678B6">
      <w:pPr>
        <w:rPr>
          <w:sz w:val="28"/>
          <w:szCs w:val="28"/>
        </w:rPr>
      </w:pPr>
      <w:r w:rsidRPr="004678B6">
        <w:rPr>
          <w:sz w:val="28"/>
          <w:szCs w:val="28"/>
        </w:rPr>
        <w:t xml:space="preserve">- готовность обучающихся к саморазвитию, самостоятельности и личностному самоопределению; </w:t>
      </w:r>
    </w:p>
    <w:p w:rsidR="00EE021F" w:rsidRPr="004678B6" w:rsidRDefault="00EE021F" w:rsidP="004678B6">
      <w:pPr>
        <w:rPr>
          <w:sz w:val="28"/>
          <w:szCs w:val="28"/>
        </w:rPr>
      </w:pPr>
      <w:r w:rsidRPr="004678B6">
        <w:rPr>
          <w:sz w:val="28"/>
          <w:szCs w:val="28"/>
        </w:rPr>
        <w:t>- ценность самостоятельности и инициативы;</w:t>
      </w:r>
    </w:p>
    <w:p w:rsidR="00EE021F" w:rsidRPr="004678B6" w:rsidRDefault="00EE021F" w:rsidP="004678B6">
      <w:pPr>
        <w:rPr>
          <w:sz w:val="28"/>
          <w:szCs w:val="28"/>
        </w:rPr>
      </w:pPr>
      <w:r w:rsidRPr="004678B6">
        <w:rPr>
          <w:sz w:val="28"/>
          <w:szCs w:val="28"/>
        </w:rPr>
        <w:t xml:space="preserve">- наличие мотивации к целенаправленной социально значимой деятельности; </w:t>
      </w:r>
    </w:p>
    <w:p w:rsidR="00EE021F" w:rsidRPr="004678B6" w:rsidRDefault="00EE021F" w:rsidP="004678B6">
      <w:pPr>
        <w:rPr>
          <w:sz w:val="28"/>
          <w:szCs w:val="28"/>
        </w:rPr>
      </w:pPr>
      <w:r w:rsidRPr="004678B6">
        <w:rPr>
          <w:sz w:val="28"/>
          <w:szCs w:val="28"/>
        </w:rPr>
        <w:t>- сформированность внутренней позиции личности как особого ценностного отношения к себе, окружающим людям и жизни в целом.</w:t>
      </w:r>
    </w:p>
    <w:p w:rsidR="00EE021F" w:rsidRPr="004678B6" w:rsidRDefault="00EE021F" w:rsidP="004678B6">
      <w:pPr>
        <w:rPr>
          <w:sz w:val="28"/>
          <w:szCs w:val="28"/>
        </w:rPr>
      </w:pPr>
      <w:r w:rsidRPr="004678B6">
        <w:rPr>
          <w:sz w:val="28"/>
          <w:szCs w:val="28"/>
        </w:rPr>
        <w:t>Личностные результаты освоения ООП ООО достигаются в единстве учебной и воспитательной деятельности Школы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E021F" w:rsidRPr="004678B6" w:rsidRDefault="00EE021F" w:rsidP="004678B6">
      <w:pPr>
        <w:rPr>
          <w:sz w:val="28"/>
          <w:szCs w:val="28"/>
        </w:rPr>
      </w:pPr>
      <w:r w:rsidRPr="004678B6">
        <w:rPr>
          <w:sz w:val="28"/>
          <w:szCs w:val="28"/>
        </w:rPr>
        <w:t>Личностные результаты освоения ООП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EE021F" w:rsidRDefault="00EE021F" w:rsidP="004678B6">
      <w:pPr>
        <w:rPr>
          <w:sz w:val="28"/>
          <w:szCs w:val="28"/>
        </w:rPr>
      </w:pPr>
      <w:r w:rsidRPr="004678B6">
        <w:rPr>
          <w:sz w:val="28"/>
          <w:szCs w:val="28"/>
        </w:rPr>
        <w:t>Соответствие направлений воспитания планируемым личностным результатам и целевым ориентирам</w:t>
      </w:r>
    </w:p>
    <w:p w:rsidR="00EE021F" w:rsidRPr="004678B6" w:rsidRDefault="00EE021F" w:rsidP="004678B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59"/>
        <w:gridCol w:w="3118"/>
        <w:gridCol w:w="3793"/>
      </w:tblGrid>
      <w:tr w:rsidR="00EE021F" w:rsidRPr="004678B6" w:rsidTr="00206B8A">
        <w:tc>
          <w:tcPr>
            <w:tcW w:w="2659" w:type="dxa"/>
          </w:tcPr>
          <w:p w:rsidR="00EE021F" w:rsidRPr="004678B6" w:rsidRDefault="00EE021F" w:rsidP="004678B6">
            <w:pPr>
              <w:rPr>
                <w:sz w:val="28"/>
                <w:szCs w:val="28"/>
              </w:rPr>
            </w:pPr>
            <w:r w:rsidRPr="004678B6">
              <w:rPr>
                <w:sz w:val="28"/>
                <w:szCs w:val="28"/>
              </w:rPr>
              <w:t xml:space="preserve">Направления воспитания </w:t>
            </w:r>
          </w:p>
          <w:p w:rsidR="00EE021F" w:rsidRPr="004678B6" w:rsidRDefault="00EE021F" w:rsidP="004678B6">
            <w:pPr>
              <w:rPr>
                <w:sz w:val="28"/>
                <w:szCs w:val="28"/>
              </w:rPr>
            </w:pPr>
          </w:p>
        </w:tc>
        <w:tc>
          <w:tcPr>
            <w:tcW w:w="3118" w:type="dxa"/>
          </w:tcPr>
          <w:p w:rsidR="00EE021F" w:rsidRPr="004678B6" w:rsidRDefault="00EE021F" w:rsidP="004678B6">
            <w:pPr>
              <w:rPr>
                <w:sz w:val="28"/>
                <w:szCs w:val="28"/>
              </w:rPr>
            </w:pPr>
            <w:r w:rsidRPr="004678B6">
              <w:rPr>
                <w:sz w:val="28"/>
                <w:szCs w:val="28"/>
              </w:rPr>
              <w:t xml:space="preserve">Личностные результаты </w:t>
            </w:r>
          </w:p>
          <w:p w:rsidR="00EE021F" w:rsidRPr="004678B6" w:rsidRDefault="00EE021F" w:rsidP="004678B6">
            <w:pPr>
              <w:rPr>
                <w:sz w:val="28"/>
                <w:szCs w:val="28"/>
              </w:rPr>
            </w:pPr>
          </w:p>
        </w:tc>
        <w:tc>
          <w:tcPr>
            <w:tcW w:w="3793" w:type="dxa"/>
          </w:tcPr>
          <w:p w:rsidR="00EE021F" w:rsidRPr="004678B6" w:rsidRDefault="00EE021F" w:rsidP="004678B6">
            <w:pPr>
              <w:rPr>
                <w:sz w:val="28"/>
                <w:szCs w:val="28"/>
              </w:rPr>
            </w:pPr>
            <w:r w:rsidRPr="004678B6">
              <w:rPr>
                <w:sz w:val="28"/>
                <w:szCs w:val="28"/>
              </w:rPr>
              <w:t xml:space="preserve">Целевые ориентиры </w:t>
            </w:r>
          </w:p>
          <w:p w:rsidR="00EE021F" w:rsidRPr="004678B6" w:rsidRDefault="00EE021F" w:rsidP="004678B6">
            <w:pPr>
              <w:rPr>
                <w:sz w:val="28"/>
                <w:szCs w:val="28"/>
              </w:rPr>
            </w:pPr>
          </w:p>
        </w:tc>
      </w:tr>
      <w:tr w:rsidR="00EE021F" w:rsidRPr="004678B6" w:rsidTr="00206B8A">
        <w:tc>
          <w:tcPr>
            <w:tcW w:w="2659" w:type="dxa"/>
          </w:tcPr>
          <w:p w:rsidR="00EE021F" w:rsidRPr="004678B6" w:rsidRDefault="00EE021F" w:rsidP="004678B6">
            <w:pPr>
              <w:rPr>
                <w:sz w:val="28"/>
                <w:szCs w:val="28"/>
              </w:rPr>
            </w:pPr>
            <w:r w:rsidRPr="004678B6">
              <w:rPr>
                <w:sz w:val="28"/>
                <w:szCs w:val="28"/>
              </w:rPr>
              <w:t xml:space="preserve">1. Гражданское </w:t>
            </w:r>
          </w:p>
          <w:p w:rsidR="00EE021F" w:rsidRPr="004678B6" w:rsidRDefault="00EE021F" w:rsidP="004678B6">
            <w:pPr>
              <w:rPr>
                <w:sz w:val="28"/>
                <w:szCs w:val="28"/>
              </w:rPr>
            </w:pPr>
          </w:p>
        </w:tc>
        <w:tc>
          <w:tcPr>
            <w:tcW w:w="3118" w:type="dxa"/>
          </w:tcPr>
          <w:p w:rsidR="00EE021F" w:rsidRPr="004678B6" w:rsidRDefault="00EE021F" w:rsidP="004678B6">
            <w:pPr>
              <w:rPr>
                <w:sz w:val="28"/>
                <w:szCs w:val="28"/>
              </w:rPr>
            </w:pPr>
            <w:r w:rsidRPr="004678B6">
              <w:rPr>
                <w:sz w:val="28"/>
                <w:szCs w:val="28"/>
              </w:rPr>
              <w:t xml:space="preserve">Российская гражданская идентичность </w:t>
            </w:r>
          </w:p>
          <w:p w:rsidR="00EE021F" w:rsidRPr="004678B6" w:rsidRDefault="00EE021F" w:rsidP="004678B6">
            <w:pPr>
              <w:rPr>
                <w:sz w:val="28"/>
                <w:szCs w:val="28"/>
              </w:rPr>
            </w:pPr>
          </w:p>
        </w:tc>
        <w:tc>
          <w:tcPr>
            <w:tcW w:w="3793" w:type="dxa"/>
          </w:tcPr>
          <w:p w:rsidR="00EE021F" w:rsidRPr="004678B6" w:rsidRDefault="00EE021F" w:rsidP="004678B6">
            <w:pPr>
              <w:rPr>
                <w:sz w:val="28"/>
                <w:szCs w:val="28"/>
              </w:rPr>
            </w:pPr>
            <w:r w:rsidRPr="004678B6">
              <w:rPr>
                <w:sz w:val="28"/>
                <w:szCs w:val="28"/>
              </w:rPr>
              <w:t xml:space="preserve">1.1.Знающий и принимающий свою российскую гражданскую идентичность в поликультурном, многонациональном и многоконфессиональном российском обществе, в современном мировом сообществе. </w:t>
            </w:r>
          </w:p>
          <w:p w:rsidR="00EE021F" w:rsidRPr="004678B6" w:rsidRDefault="00EE021F" w:rsidP="004678B6">
            <w:pPr>
              <w:rPr>
                <w:sz w:val="28"/>
                <w:szCs w:val="28"/>
              </w:rPr>
            </w:pPr>
            <w:r w:rsidRPr="004678B6">
              <w:rPr>
                <w:sz w:val="28"/>
                <w:szCs w:val="28"/>
              </w:rPr>
              <w:t xml:space="preserve">1.2. Проявляющий уважение, ценностное отношение к государственным символам России, праздникам, традициям народа России. </w:t>
            </w:r>
          </w:p>
          <w:p w:rsidR="00EE021F" w:rsidRPr="004678B6" w:rsidRDefault="00EE021F" w:rsidP="004678B6">
            <w:pPr>
              <w:rPr>
                <w:sz w:val="28"/>
                <w:szCs w:val="28"/>
              </w:rPr>
            </w:pPr>
            <w:r w:rsidRPr="004678B6">
              <w:rPr>
                <w:sz w:val="28"/>
                <w:szCs w:val="28"/>
              </w:rPr>
              <w:t xml:space="preserve">1.3. Понимающий и принимающий свою сопричастность прошлому, настоящему и будущему народа м России, тысячелетней истории российской государственности. </w:t>
            </w:r>
          </w:p>
          <w:p w:rsidR="00EE021F" w:rsidRPr="004678B6" w:rsidRDefault="00EE021F" w:rsidP="004678B6">
            <w:pPr>
              <w:rPr>
                <w:sz w:val="28"/>
                <w:szCs w:val="28"/>
              </w:rPr>
            </w:pPr>
            <w:r w:rsidRPr="004678B6">
              <w:rPr>
                <w:sz w:val="28"/>
                <w:szCs w:val="28"/>
              </w:rPr>
              <w:t xml:space="preserve">1.4. Проявляющий готовность к выполнению обязанностей гражданина России, реализации своих гражданских прав и свобод. </w:t>
            </w:r>
          </w:p>
          <w:p w:rsidR="00EE021F" w:rsidRPr="004678B6" w:rsidRDefault="00EE021F" w:rsidP="004678B6">
            <w:pPr>
              <w:rPr>
                <w:sz w:val="28"/>
                <w:szCs w:val="28"/>
              </w:rPr>
            </w:pPr>
            <w:r w:rsidRPr="004678B6">
              <w:rPr>
                <w:sz w:val="28"/>
                <w:szCs w:val="28"/>
              </w:rPr>
              <w:t xml:space="preserve">1.5. 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 </w:t>
            </w:r>
          </w:p>
          <w:p w:rsidR="00EE021F" w:rsidRPr="004678B6" w:rsidRDefault="00EE021F" w:rsidP="004678B6">
            <w:pPr>
              <w:rPr>
                <w:sz w:val="28"/>
                <w:szCs w:val="28"/>
              </w:rPr>
            </w:pPr>
            <w:r w:rsidRPr="004678B6">
              <w:rPr>
                <w:sz w:val="28"/>
                <w:szCs w:val="28"/>
              </w:rPr>
              <w:t xml:space="preserve">1.6. Принимающий участие в жизни класса, школы (в том числе самоуправлении), местного сообщества, родного края. </w:t>
            </w:r>
          </w:p>
          <w:p w:rsidR="00EE021F" w:rsidRPr="004678B6" w:rsidRDefault="00EE021F" w:rsidP="004678B6">
            <w:pPr>
              <w:rPr>
                <w:sz w:val="28"/>
                <w:szCs w:val="28"/>
              </w:rPr>
            </w:pPr>
            <w:r w:rsidRPr="004678B6">
              <w:rPr>
                <w:sz w:val="28"/>
                <w:szCs w:val="28"/>
              </w:rPr>
              <w:t xml:space="preserve">1.7. Выражающий неприятие любой дискриминации граждан, проявлений экстремизма, терроризма, коррупции в обществе. </w:t>
            </w:r>
          </w:p>
        </w:tc>
      </w:tr>
      <w:tr w:rsidR="00EE021F" w:rsidRPr="004678B6" w:rsidTr="00206B8A">
        <w:tc>
          <w:tcPr>
            <w:tcW w:w="2659" w:type="dxa"/>
          </w:tcPr>
          <w:p w:rsidR="00EE021F" w:rsidRPr="004678B6" w:rsidRDefault="00EE021F" w:rsidP="004678B6">
            <w:pPr>
              <w:rPr>
                <w:sz w:val="28"/>
                <w:szCs w:val="28"/>
              </w:rPr>
            </w:pPr>
            <w:r w:rsidRPr="004678B6">
              <w:rPr>
                <w:sz w:val="28"/>
                <w:szCs w:val="28"/>
              </w:rPr>
              <w:t xml:space="preserve">2. Патриотическое </w:t>
            </w:r>
          </w:p>
          <w:p w:rsidR="00EE021F" w:rsidRPr="004678B6" w:rsidRDefault="00EE021F" w:rsidP="004678B6">
            <w:pPr>
              <w:rPr>
                <w:sz w:val="28"/>
                <w:szCs w:val="28"/>
              </w:rPr>
            </w:pPr>
          </w:p>
        </w:tc>
        <w:tc>
          <w:tcPr>
            <w:tcW w:w="3118" w:type="dxa"/>
          </w:tcPr>
          <w:p w:rsidR="00EE021F" w:rsidRPr="004678B6" w:rsidRDefault="00EE021F" w:rsidP="004678B6">
            <w:pPr>
              <w:rPr>
                <w:sz w:val="28"/>
                <w:szCs w:val="28"/>
              </w:rPr>
            </w:pPr>
            <w:r w:rsidRPr="004678B6">
              <w:rPr>
                <w:sz w:val="28"/>
                <w:szCs w:val="28"/>
              </w:rPr>
              <w:t xml:space="preserve">Патриотизм </w:t>
            </w:r>
          </w:p>
          <w:p w:rsidR="00EE021F" w:rsidRPr="004678B6" w:rsidRDefault="00EE021F" w:rsidP="004678B6">
            <w:pPr>
              <w:rPr>
                <w:sz w:val="28"/>
                <w:szCs w:val="28"/>
              </w:rPr>
            </w:pPr>
          </w:p>
        </w:tc>
        <w:tc>
          <w:tcPr>
            <w:tcW w:w="3793" w:type="dxa"/>
          </w:tcPr>
          <w:p w:rsidR="00EE021F" w:rsidRPr="004678B6" w:rsidRDefault="00EE021F" w:rsidP="004678B6">
            <w:pPr>
              <w:rPr>
                <w:sz w:val="28"/>
                <w:szCs w:val="28"/>
              </w:rPr>
            </w:pPr>
            <w:r w:rsidRPr="004678B6">
              <w:rPr>
                <w:sz w:val="28"/>
                <w:szCs w:val="28"/>
              </w:rPr>
              <w:t xml:space="preserve">2.1.Сознающий свою этнокультурную идентичность, любящий свой народ, его традиции, культуру. </w:t>
            </w:r>
          </w:p>
          <w:p w:rsidR="00EE021F" w:rsidRPr="004678B6" w:rsidRDefault="00EE021F" w:rsidP="004678B6">
            <w:pPr>
              <w:rPr>
                <w:sz w:val="28"/>
                <w:szCs w:val="28"/>
              </w:rPr>
            </w:pPr>
            <w:r w:rsidRPr="004678B6">
              <w:rPr>
                <w:sz w:val="28"/>
                <w:szCs w:val="28"/>
              </w:rPr>
              <w:t xml:space="preserve">2.2.Проявляющий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w:t>
            </w:r>
          </w:p>
          <w:p w:rsidR="00EE021F" w:rsidRPr="004678B6" w:rsidRDefault="00EE021F" w:rsidP="004678B6">
            <w:pPr>
              <w:rPr>
                <w:sz w:val="28"/>
                <w:szCs w:val="28"/>
              </w:rPr>
            </w:pPr>
            <w:r w:rsidRPr="004678B6">
              <w:rPr>
                <w:sz w:val="28"/>
                <w:szCs w:val="28"/>
              </w:rPr>
              <w:t xml:space="preserve">2.3.Сознающий себя патриотом своего народа и народа России в целом, свою общероссийскую культурную идентичность. </w:t>
            </w:r>
          </w:p>
          <w:p w:rsidR="00EE021F" w:rsidRPr="004678B6" w:rsidRDefault="00EE021F" w:rsidP="004678B6">
            <w:pPr>
              <w:rPr>
                <w:sz w:val="28"/>
                <w:szCs w:val="28"/>
              </w:rPr>
            </w:pPr>
            <w:r w:rsidRPr="004678B6">
              <w:rPr>
                <w:sz w:val="28"/>
                <w:szCs w:val="28"/>
              </w:rPr>
              <w:t xml:space="preserve">2.4. Проявляющий интерес к познанию родного языка, истории, культуры своего народа, своего края, других народов России. </w:t>
            </w:r>
          </w:p>
          <w:p w:rsidR="00EE021F" w:rsidRPr="004678B6" w:rsidRDefault="00EE021F" w:rsidP="004678B6">
            <w:pPr>
              <w:rPr>
                <w:sz w:val="28"/>
                <w:szCs w:val="28"/>
              </w:rPr>
            </w:pPr>
            <w:r w:rsidRPr="004678B6">
              <w:rPr>
                <w:sz w:val="28"/>
                <w:szCs w:val="28"/>
              </w:rPr>
              <w:t xml:space="preserve">2.5. 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 </w:t>
            </w:r>
          </w:p>
          <w:p w:rsidR="00EE021F" w:rsidRPr="004678B6" w:rsidRDefault="00EE021F" w:rsidP="004678B6">
            <w:pPr>
              <w:rPr>
                <w:sz w:val="28"/>
                <w:szCs w:val="28"/>
              </w:rPr>
            </w:pPr>
            <w:r w:rsidRPr="004678B6">
              <w:rPr>
                <w:sz w:val="28"/>
                <w:szCs w:val="28"/>
              </w:rPr>
              <w:t xml:space="preserve">2.6. Знающий и уважающий достижения нашей общей Родины – России в науке, искусстве, спорте, технологиях. </w:t>
            </w:r>
          </w:p>
        </w:tc>
      </w:tr>
      <w:tr w:rsidR="00EE021F" w:rsidRPr="004678B6" w:rsidTr="00206B8A">
        <w:tc>
          <w:tcPr>
            <w:tcW w:w="2659" w:type="dxa"/>
          </w:tcPr>
          <w:p w:rsidR="00EE021F" w:rsidRPr="004678B6" w:rsidRDefault="00EE021F" w:rsidP="004678B6">
            <w:pPr>
              <w:rPr>
                <w:sz w:val="28"/>
                <w:szCs w:val="28"/>
              </w:rPr>
            </w:pPr>
            <w:r w:rsidRPr="004678B6">
              <w:rPr>
                <w:sz w:val="28"/>
                <w:szCs w:val="28"/>
              </w:rPr>
              <w:t xml:space="preserve">3.Духовно-нравственное </w:t>
            </w:r>
          </w:p>
          <w:p w:rsidR="00EE021F" w:rsidRPr="004678B6" w:rsidRDefault="00EE021F" w:rsidP="004678B6">
            <w:pPr>
              <w:rPr>
                <w:sz w:val="28"/>
                <w:szCs w:val="28"/>
              </w:rPr>
            </w:pPr>
          </w:p>
        </w:tc>
        <w:tc>
          <w:tcPr>
            <w:tcW w:w="3118" w:type="dxa"/>
          </w:tcPr>
          <w:p w:rsidR="00EE021F" w:rsidRPr="004678B6" w:rsidRDefault="00EE021F" w:rsidP="004678B6">
            <w:pPr>
              <w:rPr>
                <w:sz w:val="28"/>
                <w:szCs w:val="28"/>
              </w:rPr>
            </w:pPr>
            <w:r w:rsidRPr="004678B6">
              <w:rPr>
                <w:sz w:val="28"/>
                <w:szCs w:val="28"/>
              </w:rPr>
              <w:t xml:space="preserve">Смыслообразование </w:t>
            </w:r>
          </w:p>
          <w:p w:rsidR="00EE021F" w:rsidRPr="004678B6" w:rsidRDefault="00EE021F" w:rsidP="004678B6">
            <w:pPr>
              <w:rPr>
                <w:sz w:val="28"/>
                <w:szCs w:val="28"/>
              </w:rPr>
            </w:pPr>
            <w:r w:rsidRPr="004678B6">
              <w:rPr>
                <w:sz w:val="28"/>
                <w:szCs w:val="28"/>
              </w:rPr>
              <w:t xml:space="preserve">Эмоциональный интеллект </w:t>
            </w:r>
          </w:p>
        </w:tc>
        <w:tc>
          <w:tcPr>
            <w:tcW w:w="3793" w:type="dxa"/>
          </w:tcPr>
          <w:p w:rsidR="00EE021F" w:rsidRPr="004678B6" w:rsidRDefault="00EE021F" w:rsidP="004678B6">
            <w:pPr>
              <w:rPr>
                <w:sz w:val="28"/>
                <w:szCs w:val="28"/>
              </w:rPr>
            </w:pPr>
            <w:r w:rsidRPr="004678B6">
              <w:rPr>
                <w:sz w:val="28"/>
                <w:szCs w:val="28"/>
              </w:rPr>
              <w:t xml:space="preserve">3.1. Знающий и уважающий основы духовно-нравственной культуры своего народа, других народов России. </w:t>
            </w:r>
          </w:p>
          <w:p w:rsidR="00EE021F" w:rsidRPr="004678B6" w:rsidRDefault="00EE021F" w:rsidP="004678B6">
            <w:pPr>
              <w:rPr>
                <w:sz w:val="28"/>
                <w:szCs w:val="28"/>
              </w:rPr>
            </w:pPr>
            <w:r w:rsidRPr="004678B6">
              <w:rPr>
                <w:sz w:val="28"/>
                <w:szCs w:val="28"/>
              </w:rPr>
              <w:t xml:space="preserve">3.2. 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w:t>
            </w:r>
          </w:p>
          <w:p w:rsidR="00EE021F" w:rsidRPr="004678B6" w:rsidRDefault="00EE021F" w:rsidP="004678B6">
            <w:pPr>
              <w:rPr>
                <w:sz w:val="28"/>
                <w:szCs w:val="28"/>
              </w:rPr>
            </w:pPr>
            <w:r w:rsidRPr="004678B6">
              <w:rPr>
                <w:sz w:val="28"/>
                <w:szCs w:val="28"/>
              </w:rPr>
              <w:t xml:space="preserve">3.3 Ориентированный на традиционные духовные ценности и моральные нормы народов России, российского общества в ситуациях нравственного выбора. </w:t>
            </w:r>
          </w:p>
          <w:p w:rsidR="00EE021F" w:rsidRPr="004678B6" w:rsidRDefault="00EE021F" w:rsidP="004678B6">
            <w:pPr>
              <w:rPr>
                <w:sz w:val="28"/>
                <w:szCs w:val="28"/>
              </w:rPr>
            </w:pPr>
            <w:r w:rsidRPr="004678B6">
              <w:rPr>
                <w:sz w:val="28"/>
                <w:szCs w:val="28"/>
              </w:rPr>
              <w:t xml:space="preserve">3.4. Выражающий неприятие аморальных, асоциальных поступков, поведения, противоречащих традиционным в России духовно-нравственным ценностям и нормам. </w:t>
            </w:r>
          </w:p>
          <w:p w:rsidR="00EE021F" w:rsidRPr="004678B6" w:rsidRDefault="00EE021F" w:rsidP="004678B6">
            <w:pPr>
              <w:rPr>
                <w:sz w:val="28"/>
                <w:szCs w:val="28"/>
              </w:rPr>
            </w:pPr>
            <w:r w:rsidRPr="004678B6">
              <w:rPr>
                <w:sz w:val="28"/>
                <w:szCs w:val="28"/>
              </w:rPr>
              <w:t xml:space="preserve">3.5. Сознающий свою свободу и ответственность личности в условиях индивидуального и общественного пространства. </w:t>
            </w:r>
          </w:p>
          <w:p w:rsidR="00EE021F" w:rsidRPr="004678B6" w:rsidRDefault="00EE021F" w:rsidP="004678B6">
            <w:pPr>
              <w:rPr>
                <w:sz w:val="28"/>
                <w:szCs w:val="28"/>
              </w:rPr>
            </w:pPr>
            <w:r w:rsidRPr="004678B6">
              <w:rPr>
                <w:sz w:val="28"/>
                <w:szCs w:val="28"/>
              </w:rPr>
              <w:t xml:space="preserve">3.6. 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 </w:t>
            </w:r>
          </w:p>
          <w:p w:rsidR="00EE021F" w:rsidRPr="004678B6" w:rsidRDefault="00EE021F" w:rsidP="004678B6">
            <w:pPr>
              <w:rPr>
                <w:sz w:val="28"/>
                <w:szCs w:val="28"/>
              </w:rPr>
            </w:pPr>
            <w:r w:rsidRPr="004678B6">
              <w:rPr>
                <w:sz w:val="28"/>
                <w:szCs w:val="28"/>
              </w:rPr>
              <w:t xml:space="preserve">3.7. Выражающий уважительное отношение к религиозным традициям и ценностям народов России, религиозным чувствам сограждан. </w:t>
            </w:r>
          </w:p>
          <w:p w:rsidR="00EE021F" w:rsidRPr="004678B6" w:rsidRDefault="00EE021F" w:rsidP="004678B6">
            <w:pPr>
              <w:rPr>
                <w:sz w:val="28"/>
                <w:szCs w:val="28"/>
              </w:rPr>
            </w:pPr>
            <w:r w:rsidRPr="004678B6">
              <w:rPr>
                <w:sz w:val="28"/>
                <w:szCs w:val="28"/>
              </w:rPr>
              <w:t xml:space="preserve">3.8. 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rsidR="00EE021F" w:rsidRPr="004678B6" w:rsidRDefault="00EE021F" w:rsidP="004678B6">
            <w:pPr>
              <w:rPr>
                <w:sz w:val="28"/>
                <w:szCs w:val="28"/>
              </w:rPr>
            </w:pPr>
            <w:r w:rsidRPr="004678B6">
              <w:rPr>
                <w:sz w:val="28"/>
                <w:szCs w:val="28"/>
              </w:rPr>
              <w:t xml:space="preserve">3.9. Проявляющий нравственные и эстетические чувства к родному языку, русскому языку и литературе как части духовной культуры своего народа, российского общества, устойчивый интерес к чтению. </w:t>
            </w:r>
          </w:p>
        </w:tc>
      </w:tr>
      <w:tr w:rsidR="00EE021F" w:rsidRPr="004678B6" w:rsidTr="00206B8A">
        <w:tc>
          <w:tcPr>
            <w:tcW w:w="2659" w:type="dxa"/>
          </w:tcPr>
          <w:p w:rsidR="00EE021F" w:rsidRPr="004678B6" w:rsidRDefault="00EE021F" w:rsidP="004678B6">
            <w:pPr>
              <w:rPr>
                <w:sz w:val="28"/>
                <w:szCs w:val="28"/>
              </w:rPr>
            </w:pPr>
            <w:r w:rsidRPr="004678B6">
              <w:rPr>
                <w:sz w:val="28"/>
                <w:szCs w:val="28"/>
              </w:rPr>
              <w:t xml:space="preserve">4. Эстетическое </w:t>
            </w:r>
          </w:p>
          <w:p w:rsidR="00EE021F" w:rsidRPr="004678B6" w:rsidRDefault="00EE021F" w:rsidP="004678B6">
            <w:pPr>
              <w:rPr>
                <w:sz w:val="28"/>
                <w:szCs w:val="28"/>
              </w:rPr>
            </w:pPr>
          </w:p>
        </w:tc>
        <w:tc>
          <w:tcPr>
            <w:tcW w:w="3118" w:type="dxa"/>
          </w:tcPr>
          <w:p w:rsidR="00EE021F" w:rsidRPr="004678B6" w:rsidRDefault="00EE021F" w:rsidP="004678B6">
            <w:pPr>
              <w:rPr>
                <w:sz w:val="28"/>
                <w:szCs w:val="28"/>
              </w:rPr>
            </w:pPr>
            <w:r w:rsidRPr="004678B6">
              <w:rPr>
                <w:sz w:val="28"/>
                <w:szCs w:val="28"/>
              </w:rPr>
              <w:t xml:space="preserve">Поликультурный опыт, толерантность </w:t>
            </w:r>
          </w:p>
          <w:p w:rsidR="00EE021F" w:rsidRPr="004678B6" w:rsidRDefault="00EE021F" w:rsidP="004678B6">
            <w:pPr>
              <w:rPr>
                <w:sz w:val="28"/>
                <w:szCs w:val="28"/>
              </w:rPr>
            </w:pPr>
          </w:p>
        </w:tc>
        <w:tc>
          <w:tcPr>
            <w:tcW w:w="3793" w:type="dxa"/>
          </w:tcPr>
          <w:p w:rsidR="00EE021F" w:rsidRPr="004678B6" w:rsidRDefault="00EE021F" w:rsidP="004678B6">
            <w:pPr>
              <w:rPr>
                <w:sz w:val="28"/>
                <w:szCs w:val="28"/>
              </w:rPr>
            </w:pPr>
            <w:r w:rsidRPr="004678B6">
              <w:rPr>
                <w:sz w:val="28"/>
                <w:szCs w:val="28"/>
              </w:rPr>
              <w:t xml:space="preserve">4.1.Проявляющий восприимчивость к разным видам искусства, понимание его эмоционального воздействия, влияния на душевное состояние и поведение людей. </w:t>
            </w:r>
          </w:p>
          <w:p w:rsidR="00EE021F" w:rsidRPr="004678B6" w:rsidRDefault="00EE021F" w:rsidP="004678B6">
            <w:pPr>
              <w:rPr>
                <w:sz w:val="28"/>
                <w:szCs w:val="28"/>
              </w:rPr>
            </w:pPr>
            <w:r w:rsidRPr="004678B6">
              <w:rPr>
                <w:sz w:val="28"/>
                <w:szCs w:val="28"/>
              </w:rPr>
              <w:t xml:space="preserve">4.2. Знающий и уважающий художественное творчество своего и других народов, понимающий его значение в культуре. </w:t>
            </w:r>
          </w:p>
          <w:p w:rsidR="00EE021F" w:rsidRPr="004678B6" w:rsidRDefault="00EE021F" w:rsidP="004678B6">
            <w:pPr>
              <w:rPr>
                <w:sz w:val="28"/>
                <w:szCs w:val="28"/>
              </w:rPr>
            </w:pPr>
            <w:r w:rsidRPr="004678B6">
              <w:rPr>
                <w:sz w:val="28"/>
                <w:szCs w:val="28"/>
              </w:rPr>
              <w:t xml:space="preserve">4.3. 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 </w:t>
            </w:r>
          </w:p>
          <w:p w:rsidR="00EE021F" w:rsidRPr="004678B6" w:rsidRDefault="00EE021F" w:rsidP="004678B6">
            <w:pPr>
              <w:rPr>
                <w:sz w:val="28"/>
                <w:szCs w:val="28"/>
              </w:rPr>
            </w:pPr>
            <w:r w:rsidRPr="004678B6">
              <w:rPr>
                <w:sz w:val="28"/>
                <w:szCs w:val="28"/>
              </w:rPr>
              <w:t xml:space="preserve">4.4. Выражающий понимание ценности отечественного и мирового художественного наследия, роли народных традиций и народного творчества в искусстве. </w:t>
            </w:r>
          </w:p>
          <w:p w:rsidR="00EE021F" w:rsidRPr="004678B6" w:rsidRDefault="00EE021F" w:rsidP="004678B6">
            <w:pPr>
              <w:rPr>
                <w:sz w:val="28"/>
                <w:szCs w:val="28"/>
              </w:rPr>
            </w:pPr>
            <w:r w:rsidRPr="004678B6">
              <w:rPr>
                <w:sz w:val="28"/>
                <w:szCs w:val="28"/>
              </w:rPr>
              <w:t xml:space="preserve">4.5. Ориентированный на самовыражение в разных видах искусства, художественном творчестве. </w:t>
            </w:r>
          </w:p>
        </w:tc>
      </w:tr>
      <w:tr w:rsidR="00EE021F" w:rsidRPr="004678B6" w:rsidTr="00206B8A">
        <w:tc>
          <w:tcPr>
            <w:tcW w:w="2659" w:type="dxa"/>
          </w:tcPr>
          <w:p w:rsidR="00EE021F" w:rsidRPr="004678B6" w:rsidRDefault="00EE021F" w:rsidP="004678B6">
            <w:pPr>
              <w:rPr>
                <w:sz w:val="28"/>
                <w:szCs w:val="28"/>
              </w:rPr>
            </w:pPr>
            <w:r w:rsidRPr="004678B6">
              <w:rPr>
                <w:sz w:val="28"/>
                <w:szCs w:val="28"/>
              </w:rPr>
              <w:t xml:space="preserve">5. Физическое </w:t>
            </w:r>
          </w:p>
          <w:p w:rsidR="00EE021F" w:rsidRPr="004678B6" w:rsidRDefault="00EE021F" w:rsidP="004678B6">
            <w:pPr>
              <w:rPr>
                <w:sz w:val="28"/>
                <w:szCs w:val="28"/>
              </w:rPr>
            </w:pPr>
          </w:p>
        </w:tc>
        <w:tc>
          <w:tcPr>
            <w:tcW w:w="3118" w:type="dxa"/>
          </w:tcPr>
          <w:p w:rsidR="00EE021F" w:rsidRPr="004678B6" w:rsidRDefault="00EE021F" w:rsidP="004678B6">
            <w:pPr>
              <w:rPr>
                <w:sz w:val="28"/>
                <w:szCs w:val="28"/>
              </w:rPr>
            </w:pPr>
            <w:r w:rsidRPr="004678B6">
              <w:rPr>
                <w:sz w:val="28"/>
                <w:szCs w:val="28"/>
              </w:rPr>
              <w:t xml:space="preserve">Культура ЗОЖ и экологически безопасное поведение </w:t>
            </w:r>
          </w:p>
          <w:p w:rsidR="00EE021F" w:rsidRPr="004678B6" w:rsidRDefault="00EE021F" w:rsidP="004678B6">
            <w:pPr>
              <w:rPr>
                <w:sz w:val="28"/>
                <w:szCs w:val="28"/>
              </w:rPr>
            </w:pPr>
          </w:p>
        </w:tc>
        <w:tc>
          <w:tcPr>
            <w:tcW w:w="3793" w:type="dxa"/>
          </w:tcPr>
          <w:p w:rsidR="00EE021F" w:rsidRPr="004678B6" w:rsidRDefault="00EE021F" w:rsidP="004678B6">
            <w:pPr>
              <w:rPr>
                <w:sz w:val="28"/>
                <w:szCs w:val="28"/>
              </w:rPr>
            </w:pPr>
            <w:r w:rsidRPr="004678B6">
              <w:rPr>
                <w:sz w:val="28"/>
                <w:szCs w:val="28"/>
              </w:rPr>
              <w:t xml:space="preserve">5.1.Понимающий ценность жизни, здоровья и безопасности человека в обществе, значение личных усилий человека в сохранении здоровья своего и других людей. </w:t>
            </w:r>
          </w:p>
          <w:p w:rsidR="00EE021F" w:rsidRPr="004678B6" w:rsidRDefault="00EE021F" w:rsidP="004678B6">
            <w:pPr>
              <w:rPr>
                <w:sz w:val="28"/>
                <w:szCs w:val="28"/>
              </w:rPr>
            </w:pPr>
            <w:r w:rsidRPr="004678B6">
              <w:rPr>
                <w:sz w:val="28"/>
                <w:szCs w:val="28"/>
              </w:rPr>
              <w:t xml:space="preserve">5.2. Выражающий установку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EE021F" w:rsidRPr="004678B6" w:rsidRDefault="00EE021F" w:rsidP="004678B6">
            <w:pPr>
              <w:rPr>
                <w:sz w:val="28"/>
                <w:szCs w:val="28"/>
              </w:rPr>
            </w:pPr>
            <w:r w:rsidRPr="004678B6">
              <w:rPr>
                <w:sz w:val="28"/>
                <w:szCs w:val="28"/>
              </w:rPr>
              <w:t xml:space="preserve">5.3. Проявляющий неприятие вредных привычек (курение, употребление алкоголя, наркотиков, игровая и иные формы зависимостей), понимание их последствий, вреда для физического и психического здоровья. </w:t>
            </w:r>
          </w:p>
          <w:p w:rsidR="00EE021F" w:rsidRPr="004678B6" w:rsidRDefault="00EE021F" w:rsidP="004678B6">
            <w:pPr>
              <w:rPr>
                <w:sz w:val="28"/>
                <w:szCs w:val="28"/>
              </w:rPr>
            </w:pPr>
            <w:r w:rsidRPr="004678B6">
              <w:rPr>
                <w:sz w:val="28"/>
                <w:szCs w:val="28"/>
              </w:rPr>
              <w:t xml:space="preserve">5.4. Знающий и соблюдающий правила </w:t>
            </w:r>
          </w:p>
          <w:p w:rsidR="00EE021F" w:rsidRPr="004678B6" w:rsidRDefault="00EE021F" w:rsidP="004678B6">
            <w:pPr>
              <w:rPr>
                <w:sz w:val="28"/>
                <w:szCs w:val="28"/>
              </w:rPr>
            </w:pPr>
            <w:r w:rsidRPr="004678B6">
              <w:rPr>
                <w:sz w:val="28"/>
                <w:szCs w:val="28"/>
              </w:rPr>
              <w:t xml:space="preserve">безопасности, в том числе безопасного поведения в информационной, интернет - среде. </w:t>
            </w:r>
          </w:p>
          <w:p w:rsidR="00EE021F" w:rsidRPr="004678B6" w:rsidRDefault="00EE021F" w:rsidP="004678B6">
            <w:pPr>
              <w:rPr>
                <w:sz w:val="28"/>
                <w:szCs w:val="28"/>
              </w:rPr>
            </w:pPr>
            <w:r w:rsidRPr="004678B6">
              <w:rPr>
                <w:sz w:val="28"/>
                <w:szCs w:val="28"/>
              </w:rPr>
              <w:t xml:space="preserve">5.5. Способный адаптироваться к стрессовым ситуациям, меняющимся социальным, информационным и природным условиям, в том числе осмысляя собственный опыт. </w:t>
            </w:r>
          </w:p>
          <w:p w:rsidR="00EE021F" w:rsidRPr="004678B6" w:rsidRDefault="00EE021F" w:rsidP="004678B6">
            <w:pPr>
              <w:rPr>
                <w:sz w:val="28"/>
                <w:szCs w:val="28"/>
              </w:rPr>
            </w:pPr>
            <w:r w:rsidRPr="004678B6">
              <w:rPr>
                <w:sz w:val="28"/>
                <w:szCs w:val="28"/>
              </w:rPr>
              <w:t xml:space="preserve">5.6.Умеющий осознавать эмоциональное состояние своё и других людей, стремящийся управлять собственным эмоциональным состоянием. </w:t>
            </w:r>
          </w:p>
          <w:p w:rsidR="00EE021F" w:rsidRPr="004678B6" w:rsidRDefault="00EE021F" w:rsidP="004678B6">
            <w:pPr>
              <w:rPr>
                <w:sz w:val="28"/>
                <w:szCs w:val="28"/>
              </w:rPr>
            </w:pPr>
            <w:r w:rsidRPr="004678B6">
              <w:rPr>
                <w:sz w:val="28"/>
                <w:szCs w:val="28"/>
              </w:rPr>
              <w:t xml:space="preserve">5.7.Обладающий первоначальными навыками рефлексии физического состояния своего и других людей, готовый оказывать первую помощь себе и другим людям. </w:t>
            </w:r>
          </w:p>
        </w:tc>
      </w:tr>
      <w:tr w:rsidR="00EE021F" w:rsidRPr="004678B6" w:rsidTr="00206B8A">
        <w:tc>
          <w:tcPr>
            <w:tcW w:w="2659" w:type="dxa"/>
          </w:tcPr>
          <w:p w:rsidR="00EE021F" w:rsidRPr="004678B6" w:rsidRDefault="00EE021F" w:rsidP="004678B6">
            <w:pPr>
              <w:rPr>
                <w:sz w:val="28"/>
                <w:szCs w:val="28"/>
              </w:rPr>
            </w:pPr>
            <w:r w:rsidRPr="004678B6">
              <w:rPr>
                <w:sz w:val="28"/>
                <w:szCs w:val="28"/>
              </w:rPr>
              <w:t xml:space="preserve">6. Трудовое </w:t>
            </w:r>
          </w:p>
          <w:p w:rsidR="00EE021F" w:rsidRPr="004678B6" w:rsidRDefault="00EE021F" w:rsidP="004678B6">
            <w:pPr>
              <w:rPr>
                <w:sz w:val="28"/>
                <w:szCs w:val="28"/>
              </w:rPr>
            </w:pPr>
          </w:p>
        </w:tc>
        <w:tc>
          <w:tcPr>
            <w:tcW w:w="3118" w:type="dxa"/>
          </w:tcPr>
          <w:p w:rsidR="00EE021F" w:rsidRPr="004678B6" w:rsidRDefault="00EE021F" w:rsidP="004678B6">
            <w:pPr>
              <w:rPr>
                <w:sz w:val="28"/>
                <w:szCs w:val="28"/>
              </w:rPr>
            </w:pPr>
            <w:r w:rsidRPr="004678B6">
              <w:rPr>
                <w:sz w:val="28"/>
                <w:szCs w:val="28"/>
              </w:rPr>
              <w:t xml:space="preserve">Готовность к профессиональному выбору, уважение к труду </w:t>
            </w:r>
          </w:p>
          <w:p w:rsidR="00EE021F" w:rsidRPr="004678B6" w:rsidRDefault="00EE021F" w:rsidP="004678B6">
            <w:pPr>
              <w:rPr>
                <w:sz w:val="28"/>
                <w:szCs w:val="28"/>
              </w:rPr>
            </w:pPr>
          </w:p>
        </w:tc>
        <w:tc>
          <w:tcPr>
            <w:tcW w:w="3793" w:type="dxa"/>
          </w:tcPr>
          <w:p w:rsidR="00EE021F" w:rsidRPr="004678B6" w:rsidRDefault="00EE021F" w:rsidP="004678B6">
            <w:pPr>
              <w:rPr>
                <w:sz w:val="28"/>
                <w:szCs w:val="28"/>
              </w:rPr>
            </w:pPr>
            <w:r w:rsidRPr="004678B6">
              <w:rPr>
                <w:sz w:val="28"/>
                <w:szCs w:val="28"/>
              </w:rPr>
              <w:t xml:space="preserve">6.1. Уважающий труд, результаты трудовой деятельности своей и других людей. </w:t>
            </w:r>
          </w:p>
          <w:p w:rsidR="00EE021F" w:rsidRPr="004678B6" w:rsidRDefault="00EE021F" w:rsidP="004678B6">
            <w:pPr>
              <w:rPr>
                <w:sz w:val="28"/>
                <w:szCs w:val="28"/>
              </w:rPr>
            </w:pPr>
            <w:r w:rsidRPr="004678B6">
              <w:rPr>
                <w:sz w:val="28"/>
                <w:szCs w:val="28"/>
              </w:rPr>
              <w:t xml:space="preserve">6.2. Выражающий 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 </w:t>
            </w:r>
          </w:p>
          <w:p w:rsidR="00EE021F" w:rsidRPr="004678B6" w:rsidRDefault="00EE021F" w:rsidP="004678B6">
            <w:pPr>
              <w:rPr>
                <w:sz w:val="28"/>
                <w:szCs w:val="28"/>
              </w:rPr>
            </w:pPr>
            <w:r w:rsidRPr="004678B6">
              <w:rPr>
                <w:sz w:val="28"/>
                <w:szCs w:val="28"/>
              </w:rPr>
              <w:t xml:space="preserve">6.3. Проявляющий интерес к практическому изучению профессий и труда различного рода на основе изучаемых предметных знаний. </w:t>
            </w:r>
          </w:p>
          <w:p w:rsidR="00EE021F" w:rsidRPr="004678B6" w:rsidRDefault="00EE021F" w:rsidP="004678B6">
            <w:pPr>
              <w:rPr>
                <w:sz w:val="28"/>
                <w:szCs w:val="28"/>
              </w:rPr>
            </w:pPr>
            <w:r w:rsidRPr="004678B6">
              <w:rPr>
                <w:sz w:val="28"/>
                <w:szCs w:val="28"/>
              </w:rPr>
              <w:t xml:space="preserve">6.4. 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 </w:t>
            </w:r>
          </w:p>
          <w:p w:rsidR="00EE021F" w:rsidRPr="004678B6" w:rsidRDefault="00EE021F" w:rsidP="004678B6">
            <w:pPr>
              <w:rPr>
                <w:sz w:val="28"/>
                <w:szCs w:val="28"/>
              </w:rPr>
            </w:pPr>
            <w:r w:rsidRPr="004678B6">
              <w:rPr>
                <w:sz w:val="28"/>
                <w:szCs w:val="28"/>
              </w:rPr>
              <w:t xml:space="preserve">6.5. 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 </w:t>
            </w:r>
          </w:p>
          <w:p w:rsidR="00EE021F" w:rsidRPr="004678B6" w:rsidRDefault="00EE021F" w:rsidP="004678B6">
            <w:pPr>
              <w:rPr>
                <w:sz w:val="28"/>
                <w:szCs w:val="28"/>
              </w:rPr>
            </w:pPr>
            <w:r w:rsidRPr="004678B6">
              <w:rPr>
                <w:sz w:val="28"/>
                <w:szCs w:val="28"/>
              </w:rPr>
              <w:t xml:space="preserve">6.6. 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 </w:t>
            </w:r>
          </w:p>
        </w:tc>
      </w:tr>
      <w:tr w:rsidR="00EE021F" w:rsidRPr="004678B6" w:rsidTr="00206B8A">
        <w:tc>
          <w:tcPr>
            <w:tcW w:w="2659" w:type="dxa"/>
          </w:tcPr>
          <w:p w:rsidR="00EE021F" w:rsidRPr="004678B6" w:rsidRDefault="00EE021F" w:rsidP="004678B6">
            <w:pPr>
              <w:rPr>
                <w:sz w:val="28"/>
                <w:szCs w:val="28"/>
              </w:rPr>
            </w:pPr>
            <w:r w:rsidRPr="004678B6">
              <w:rPr>
                <w:sz w:val="28"/>
                <w:szCs w:val="28"/>
              </w:rPr>
              <w:t xml:space="preserve">7. Экологическое </w:t>
            </w:r>
          </w:p>
          <w:p w:rsidR="00EE021F" w:rsidRPr="004678B6" w:rsidRDefault="00EE021F" w:rsidP="004678B6">
            <w:pPr>
              <w:rPr>
                <w:sz w:val="28"/>
                <w:szCs w:val="28"/>
              </w:rPr>
            </w:pPr>
          </w:p>
        </w:tc>
        <w:tc>
          <w:tcPr>
            <w:tcW w:w="3118" w:type="dxa"/>
          </w:tcPr>
          <w:p w:rsidR="00EE021F" w:rsidRPr="004678B6" w:rsidRDefault="00EE021F" w:rsidP="004678B6">
            <w:pPr>
              <w:rPr>
                <w:sz w:val="28"/>
                <w:szCs w:val="28"/>
              </w:rPr>
            </w:pPr>
            <w:r w:rsidRPr="004678B6">
              <w:rPr>
                <w:sz w:val="28"/>
                <w:szCs w:val="28"/>
              </w:rPr>
              <w:t xml:space="preserve">Культура ЗОЖ и экологически безопасное поведение </w:t>
            </w:r>
          </w:p>
          <w:p w:rsidR="00EE021F" w:rsidRPr="004678B6" w:rsidRDefault="00EE021F" w:rsidP="004678B6">
            <w:pPr>
              <w:rPr>
                <w:sz w:val="28"/>
                <w:szCs w:val="28"/>
              </w:rPr>
            </w:pPr>
          </w:p>
        </w:tc>
        <w:tc>
          <w:tcPr>
            <w:tcW w:w="3793" w:type="dxa"/>
          </w:tcPr>
          <w:p w:rsidR="00EE021F" w:rsidRPr="004678B6" w:rsidRDefault="00EE021F" w:rsidP="004678B6">
            <w:pPr>
              <w:rPr>
                <w:sz w:val="28"/>
                <w:szCs w:val="28"/>
              </w:rPr>
            </w:pPr>
            <w:r w:rsidRPr="004678B6">
              <w:rPr>
                <w:sz w:val="28"/>
                <w:szCs w:val="28"/>
              </w:rPr>
              <w:t xml:space="preserve">7.1. Ориентированный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 </w:t>
            </w:r>
          </w:p>
          <w:p w:rsidR="00EE021F" w:rsidRPr="004678B6" w:rsidRDefault="00EE021F" w:rsidP="004678B6">
            <w:pPr>
              <w:rPr>
                <w:sz w:val="28"/>
                <w:szCs w:val="28"/>
              </w:rPr>
            </w:pPr>
            <w:r w:rsidRPr="004678B6">
              <w:rPr>
                <w:sz w:val="28"/>
                <w:szCs w:val="28"/>
              </w:rPr>
              <w:t xml:space="preserve">7.2. Понимающий глобальный характер экологических проблем, путей их решения, значение экологической культуры в современном мире. </w:t>
            </w:r>
          </w:p>
          <w:p w:rsidR="00EE021F" w:rsidRPr="004678B6" w:rsidRDefault="00EE021F" w:rsidP="004678B6">
            <w:pPr>
              <w:rPr>
                <w:sz w:val="28"/>
                <w:szCs w:val="28"/>
              </w:rPr>
            </w:pPr>
            <w:r w:rsidRPr="004678B6">
              <w:rPr>
                <w:sz w:val="28"/>
                <w:szCs w:val="28"/>
              </w:rPr>
              <w:t xml:space="preserve">7.3. Выражающий неприятие действий, приносящих вред природе, окружающей среде. </w:t>
            </w:r>
          </w:p>
          <w:p w:rsidR="00EE021F" w:rsidRPr="004678B6" w:rsidRDefault="00EE021F" w:rsidP="004678B6">
            <w:pPr>
              <w:rPr>
                <w:sz w:val="28"/>
                <w:szCs w:val="28"/>
              </w:rPr>
            </w:pPr>
            <w:r w:rsidRPr="004678B6">
              <w:rPr>
                <w:sz w:val="28"/>
                <w:szCs w:val="28"/>
              </w:rPr>
              <w:t xml:space="preserve">7.4. Сознающий свою ответственность как гражданина и потребителя в условиях взаимосвязи природной, технологической и социальной среды. </w:t>
            </w:r>
          </w:p>
          <w:p w:rsidR="00EE021F" w:rsidRPr="004678B6" w:rsidRDefault="00EE021F" w:rsidP="004678B6">
            <w:pPr>
              <w:rPr>
                <w:sz w:val="28"/>
                <w:szCs w:val="28"/>
              </w:rPr>
            </w:pPr>
            <w:r w:rsidRPr="004678B6">
              <w:rPr>
                <w:sz w:val="28"/>
                <w:szCs w:val="28"/>
              </w:rPr>
              <w:t xml:space="preserve">7.5. Выражающий готовность к участию в практической деятельности экологической, природоохранной направленности. </w:t>
            </w:r>
          </w:p>
        </w:tc>
      </w:tr>
      <w:tr w:rsidR="00EE021F" w:rsidRPr="004678B6" w:rsidTr="00206B8A">
        <w:tc>
          <w:tcPr>
            <w:tcW w:w="2659" w:type="dxa"/>
          </w:tcPr>
          <w:p w:rsidR="00EE021F" w:rsidRPr="004678B6" w:rsidRDefault="00EE021F" w:rsidP="004678B6">
            <w:pPr>
              <w:rPr>
                <w:sz w:val="28"/>
                <w:szCs w:val="28"/>
              </w:rPr>
            </w:pPr>
            <w:r w:rsidRPr="004678B6">
              <w:rPr>
                <w:sz w:val="28"/>
                <w:szCs w:val="28"/>
              </w:rPr>
              <w:t xml:space="preserve">8. Познавательное </w:t>
            </w:r>
          </w:p>
          <w:p w:rsidR="00EE021F" w:rsidRPr="004678B6" w:rsidRDefault="00EE021F" w:rsidP="004678B6">
            <w:pPr>
              <w:rPr>
                <w:sz w:val="28"/>
                <w:szCs w:val="28"/>
              </w:rPr>
            </w:pPr>
          </w:p>
        </w:tc>
        <w:tc>
          <w:tcPr>
            <w:tcW w:w="3118" w:type="dxa"/>
          </w:tcPr>
          <w:p w:rsidR="00EE021F" w:rsidRPr="004678B6" w:rsidRDefault="00EE021F" w:rsidP="004678B6">
            <w:pPr>
              <w:rPr>
                <w:sz w:val="28"/>
                <w:szCs w:val="28"/>
              </w:rPr>
            </w:pPr>
            <w:r w:rsidRPr="004678B6">
              <w:rPr>
                <w:sz w:val="28"/>
                <w:szCs w:val="28"/>
              </w:rPr>
              <w:t xml:space="preserve">Познавательный интерес, исследовательский опыт </w:t>
            </w:r>
          </w:p>
          <w:p w:rsidR="00EE021F" w:rsidRPr="004678B6" w:rsidRDefault="00EE021F" w:rsidP="004678B6">
            <w:pPr>
              <w:rPr>
                <w:sz w:val="28"/>
                <w:szCs w:val="28"/>
              </w:rPr>
            </w:pPr>
          </w:p>
        </w:tc>
        <w:tc>
          <w:tcPr>
            <w:tcW w:w="3793" w:type="dxa"/>
          </w:tcPr>
          <w:p w:rsidR="00EE021F" w:rsidRPr="004678B6" w:rsidRDefault="00EE021F" w:rsidP="004678B6">
            <w:pPr>
              <w:rPr>
                <w:sz w:val="28"/>
                <w:szCs w:val="28"/>
              </w:rPr>
            </w:pPr>
            <w:r w:rsidRPr="004678B6">
              <w:rPr>
                <w:sz w:val="28"/>
                <w:szCs w:val="28"/>
              </w:rPr>
              <w:t xml:space="preserve">8.1. Выражающий познавательные интересы в разных предметных областях с учетом индивидуальных способностей, достижений. </w:t>
            </w:r>
          </w:p>
          <w:p w:rsidR="00EE021F" w:rsidRPr="004678B6" w:rsidRDefault="00EE021F" w:rsidP="004678B6">
            <w:pPr>
              <w:rPr>
                <w:sz w:val="28"/>
                <w:szCs w:val="28"/>
              </w:rPr>
            </w:pPr>
            <w:r w:rsidRPr="004678B6">
              <w:rPr>
                <w:sz w:val="28"/>
                <w:szCs w:val="28"/>
              </w:rPr>
              <w:t xml:space="preserve">8.2. 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 </w:t>
            </w:r>
          </w:p>
          <w:p w:rsidR="00EE021F" w:rsidRPr="004678B6" w:rsidRDefault="00EE021F" w:rsidP="004678B6">
            <w:pPr>
              <w:rPr>
                <w:sz w:val="28"/>
                <w:szCs w:val="28"/>
              </w:rPr>
            </w:pPr>
            <w:r w:rsidRPr="004678B6">
              <w:rPr>
                <w:sz w:val="28"/>
                <w:szCs w:val="28"/>
              </w:rPr>
              <w:t xml:space="preserve">8.3. 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w:t>
            </w:r>
          </w:p>
          <w:p w:rsidR="00EE021F" w:rsidRPr="004678B6" w:rsidRDefault="00EE021F" w:rsidP="004678B6">
            <w:pPr>
              <w:rPr>
                <w:sz w:val="28"/>
                <w:szCs w:val="28"/>
              </w:rPr>
            </w:pPr>
            <w:r w:rsidRPr="004678B6">
              <w:rPr>
                <w:sz w:val="28"/>
                <w:szCs w:val="28"/>
              </w:rPr>
              <w:t xml:space="preserve">8.4. Демонстрирующий навыки наблюдений, накопления фактов, осмысления опыта в естественнонаучной и гуманитарной областях познания, навыки исследовательской деятельности. </w:t>
            </w:r>
          </w:p>
        </w:tc>
      </w:tr>
    </w:tbl>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1.2.2. Метапредметные результаты освоения ООП ООО</w:t>
      </w:r>
    </w:p>
    <w:p w:rsidR="00EE021F" w:rsidRPr="004678B6" w:rsidRDefault="00EE021F" w:rsidP="004678B6">
      <w:pPr>
        <w:rPr>
          <w:sz w:val="28"/>
          <w:szCs w:val="28"/>
        </w:rPr>
      </w:pPr>
      <w:r w:rsidRPr="004678B6">
        <w:rPr>
          <w:sz w:val="28"/>
          <w:szCs w:val="28"/>
        </w:rPr>
        <w:t>Метапредметные результаты включают:</w:t>
      </w:r>
    </w:p>
    <w:p w:rsidR="00EE021F" w:rsidRPr="004678B6" w:rsidRDefault="00EE021F" w:rsidP="004678B6">
      <w:pPr>
        <w:rPr>
          <w:sz w:val="28"/>
          <w:szCs w:val="28"/>
        </w:rPr>
      </w:pPr>
      <w:r w:rsidRPr="004678B6">
        <w:rPr>
          <w:sz w:val="28"/>
          <w:szCs w:val="28"/>
        </w:rPr>
        <w:t>- 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EE021F" w:rsidRPr="004678B6" w:rsidRDefault="00EE021F" w:rsidP="004678B6">
      <w:pPr>
        <w:rPr>
          <w:sz w:val="28"/>
          <w:szCs w:val="28"/>
        </w:rPr>
      </w:pPr>
      <w:r w:rsidRPr="004678B6">
        <w:rPr>
          <w:sz w:val="28"/>
          <w:szCs w:val="28"/>
        </w:rPr>
        <w:t>- способность их использовать в учебной, познавательной и социальной практике;</w:t>
      </w:r>
    </w:p>
    <w:p w:rsidR="00EE021F" w:rsidRPr="004678B6" w:rsidRDefault="00EE021F" w:rsidP="004678B6">
      <w:pPr>
        <w:rPr>
          <w:sz w:val="28"/>
          <w:szCs w:val="28"/>
        </w:rPr>
      </w:pPr>
      <w:r w:rsidRPr="004678B6">
        <w:rPr>
          <w:sz w:val="28"/>
          <w:szCs w:val="28"/>
        </w:rPr>
        <w:t>-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EE021F" w:rsidRPr="004678B6" w:rsidRDefault="00EE021F" w:rsidP="004678B6">
      <w:pPr>
        <w:rPr>
          <w:sz w:val="28"/>
          <w:szCs w:val="28"/>
        </w:rPr>
      </w:pPr>
      <w:r w:rsidRPr="004678B6">
        <w:rPr>
          <w:sz w:val="28"/>
          <w:szCs w:val="28"/>
        </w:rPr>
        <w:t>- 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EE021F" w:rsidRPr="004678B6" w:rsidRDefault="00EE021F" w:rsidP="004678B6">
      <w:pPr>
        <w:rPr>
          <w:sz w:val="28"/>
          <w:szCs w:val="28"/>
        </w:rPr>
      </w:pPr>
      <w:r w:rsidRPr="004678B6">
        <w:rPr>
          <w:sz w:val="28"/>
          <w:szCs w:val="28"/>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EE021F" w:rsidRPr="004678B6" w:rsidRDefault="00EE021F" w:rsidP="004678B6">
      <w:pPr>
        <w:rPr>
          <w:sz w:val="28"/>
          <w:szCs w:val="28"/>
        </w:rPr>
      </w:pPr>
      <w:r w:rsidRPr="004678B6">
        <w:rPr>
          <w:sz w:val="28"/>
          <w:szCs w:val="28"/>
        </w:rPr>
        <w:t>- познавательными универсальными учебными действиями;</w:t>
      </w:r>
    </w:p>
    <w:p w:rsidR="00EE021F" w:rsidRPr="004678B6" w:rsidRDefault="00EE021F" w:rsidP="004678B6">
      <w:pPr>
        <w:rPr>
          <w:sz w:val="28"/>
          <w:szCs w:val="28"/>
        </w:rPr>
      </w:pPr>
      <w:r w:rsidRPr="004678B6">
        <w:rPr>
          <w:sz w:val="28"/>
          <w:szCs w:val="28"/>
        </w:rPr>
        <w:t>- коммуникативными универсальными учебными действиями;</w:t>
      </w:r>
    </w:p>
    <w:p w:rsidR="00EE021F" w:rsidRPr="004678B6" w:rsidRDefault="00EE021F" w:rsidP="004678B6">
      <w:pPr>
        <w:rPr>
          <w:sz w:val="28"/>
          <w:szCs w:val="28"/>
        </w:rPr>
      </w:pPr>
      <w:r w:rsidRPr="004678B6">
        <w:rPr>
          <w:sz w:val="28"/>
          <w:szCs w:val="28"/>
        </w:rPr>
        <w:t>- регулятивными универсальными учебными действиями.</w:t>
      </w:r>
    </w:p>
    <w:p w:rsidR="00EE021F" w:rsidRPr="004678B6" w:rsidRDefault="00EE021F" w:rsidP="004678B6">
      <w:pPr>
        <w:rPr>
          <w:sz w:val="28"/>
          <w:szCs w:val="28"/>
        </w:rPr>
      </w:pPr>
      <w:r w:rsidRPr="004678B6">
        <w:rPr>
          <w:sz w:val="28"/>
          <w:szCs w:val="28"/>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EE021F" w:rsidRPr="004678B6" w:rsidRDefault="00EE021F" w:rsidP="004678B6">
      <w:pPr>
        <w:rPr>
          <w:sz w:val="28"/>
          <w:szCs w:val="28"/>
        </w:rPr>
      </w:pPr>
      <w:r w:rsidRPr="004678B6">
        <w:rPr>
          <w:sz w:val="28"/>
          <w:szCs w:val="28"/>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EE021F" w:rsidRPr="004678B6" w:rsidRDefault="00EE021F" w:rsidP="004678B6">
      <w:pPr>
        <w:rPr>
          <w:sz w:val="28"/>
          <w:szCs w:val="28"/>
        </w:rPr>
      </w:pPr>
      <w:r w:rsidRPr="004678B6">
        <w:rPr>
          <w:sz w:val="28"/>
          <w:szCs w:val="28"/>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EE021F" w:rsidRPr="004678B6" w:rsidRDefault="00EE021F" w:rsidP="004678B6">
      <w:pPr>
        <w:rPr>
          <w:sz w:val="28"/>
          <w:szCs w:val="28"/>
        </w:rPr>
      </w:pPr>
      <w:r w:rsidRPr="004678B6">
        <w:rPr>
          <w:sz w:val="28"/>
          <w:szCs w:val="28"/>
        </w:rPr>
        <w:t xml:space="preserve">Метапредметные результаты – это освоение в ходе изучения учебных предметов, учебных курсов (в том числе внеурочной деятельности), учебных модулей универсальные учебные действия (далее - УУД): познавательные, коммуникативные, регулятивные и соответствующие им междисциплинарные понятия. </w:t>
      </w:r>
    </w:p>
    <w:p w:rsidR="00EE021F" w:rsidRPr="004678B6" w:rsidRDefault="00EE021F" w:rsidP="004678B6">
      <w:pPr>
        <w:rPr>
          <w:sz w:val="28"/>
          <w:szCs w:val="28"/>
        </w:rPr>
      </w:pPr>
      <w:r w:rsidRPr="004678B6">
        <w:rPr>
          <w:sz w:val="28"/>
          <w:szCs w:val="28"/>
        </w:rPr>
        <w:t xml:space="preserve">Организационная модель и подходы к формированию метапреметных результатов изложены в программе формирования УУД . </w:t>
      </w:r>
    </w:p>
    <w:p w:rsidR="00EE021F" w:rsidRPr="004678B6" w:rsidRDefault="00EE021F" w:rsidP="004678B6">
      <w:pPr>
        <w:rPr>
          <w:sz w:val="28"/>
          <w:szCs w:val="28"/>
        </w:rPr>
      </w:pPr>
      <w:r w:rsidRPr="004678B6">
        <w:rPr>
          <w:sz w:val="28"/>
          <w:szCs w:val="28"/>
        </w:rPr>
        <w:t xml:space="preserve">Достижение учащимися метапредметных результатов, означает, что они владеют: </w:t>
      </w:r>
    </w:p>
    <w:p w:rsidR="00EE021F" w:rsidRPr="004678B6" w:rsidRDefault="00EE021F" w:rsidP="004678B6">
      <w:pPr>
        <w:rPr>
          <w:sz w:val="28"/>
          <w:szCs w:val="28"/>
        </w:rPr>
      </w:pPr>
      <w:r w:rsidRPr="004678B6">
        <w:rPr>
          <w:sz w:val="28"/>
          <w:szCs w:val="28"/>
        </w:rPr>
        <w:t xml:space="preserve">- учебными знаково-символическими средствами, являющимися результатами освоения учащимися ООП ООО,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-ПУУД); </w:t>
      </w:r>
    </w:p>
    <w:p w:rsidR="00EE021F" w:rsidRPr="004678B6" w:rsidRDefault="00EE021F" w:rsidP="004678B6">
      <w:pPr>
        <w:rPr>
          <w:sz w:val="28"/>
          <w:szCs w:val="28"/>
        </w:rPr>
      </w:pPr>
      <w:r w:rsidRPr="004678B6">
        <w:rPr>
          <w:sz w:val="28"/>
          <w:szCs w:val="28"/>
        </w:rPr>
        <w:t xml:space="preserve">- учебными знаково-символическими средствами, являющимися результатами освоения обучающимися ООП ООО,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учитывая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КУУД); </w:t>
      </w:r>
    </w:p>
    <w:p w:rsidR="00EE021F" w:rsidRPr="004678B6" w:rsidRDefault="00EE021F" w:rsidP="004678B6">
      <w:pPr>
        <w:rPr>
          <w:sz w:val="28"/>
          <w:szCs w:val="28"/>
        </w:rPr>
      </w:pPr>
      <w:r w:rsidRPr="004678B6">
        <w:rPr>
          <w:sz w:val="28"/>
          <w:szCs w:val="28"/>
        </w:rPr>
        <w:t xml:space="preserve">- учебными знаково-символическими средствами, являющимися результатами освоения учащимися ООП ООО, направленными на овладение типами учебных действий,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РУУД). </w:t>
      </w:r>
    </w:p>
    <w:p w:rsidR="00EE021F" w:rsidRPr="004678B6" w:rsidRDefault="00EE021F" w:rsidP="004678B6">
      <w:pPr>
        <w:rPr>
          <w:sz w:val="28"/>
          <w:szCs w:val="28"/>
        </w:rPr>
      </w:pPr>
      <w:r w:rsidRPr="004678B6">
        <w:rPr>
          <w:sz w:val="28"/>
          <w:szCs w:val="28"/>
        </w:rPr>
        <w:t xml:space="preserve">Овладение ПУУД предполагает умение использовать базовые логические действия, базовые исследовательские действия, работать с информацией. </w:t>
      </w:r>
    </w:p>
    <w:p w:rsidR="00EE021F" w:rsidRPr="004678B6" w:rsidRDefault="00EE021F" w:rsidP="004678B6">
      <w:pPr>
        <w:rPr>
          <w:sz w:val="28"/>
          <w:szCs w:val="28"/>
        </w:rPr>
      </w:pPr>
      <w:r w:rsidRPr="004678B6">
        <w:rPr>
          <w:sz w:val="28"/>
          <w:szCs w:val="28"/>
        </w:rPr>
        <w:t xml:space="preserve">Овладение системой КУУД обеспечивает сформированность социальных навыков общения, совместной деятельности. </w:t>
      </w:r>
    </w:p>
    <w:p w:rsidR="00EE021F" w:rsidRDefault="00EE021F" w:rsidP="004678B6">
      <w:pPr>
        <w:rPr>
          <w:sz w:val="28"/>
          <w:szCs w:val="28"/>
        </w:rPr>
      </w:pPr>
      <w:r w:rsidRPr="004678B6">
        <w:rPr>
          <w:sz w:val="28"/>
          <w:szCs w:val="28"/>
        </w:rPr>
        <w:t>Овладение РУУД включает умения самоорганизации, самоконтроля, развитие эмоционального интеллекта.</w:t>
      </w:r>
    </w:p>
    <w:p w:rsidR="00EE021F" w:rsidRPr="004678B6" w:rsidRDefault="00EE021F" w:rsidP="004678B6">
      <w:pPr>
        <w:rPr>
          <w:sz w:val="28"/>
          <w:szCs w:val="28"/>
        </w:rPr>
      </w:pPr>
      <w:r w:rsidRPr="004678B6">
        <w:rPr>
          <w:sz w:val="28"/>
          <w:szCs w:val="28"/>
        </w:rPr>
        <w:t xml:space="preserve"> </w:t>
      </w:r>
    </w:p>
    <w:p w:rsidR="00EE021F" w:rsidRDefault="00EE021F" w:rsidP="004678B6">
      <w:pPr>
        <w:rPr>
          <w:sz w:val="28"/>
          <w:szCs w:val="28"/>
        </w:rPr>
      </w:pPr>
      <w:r w:rsidRPr="004678B6">
        <w:rPr>
          <w:sz w:val="28"/>
          <w:szCs w:val="28"/>
        </w:rPr>
        <w:t>Метапредметные результаты освоения программы основного общего образования отражают:</w:t>
      </w:r>
    </w:p>
    <w:p w:rsidR="00EE021F" w:rsidRDefault="00EE021F" w:rsidP="004678B6">
      <w:pPr>
        <w:rPr>
          <w:sz w:val="28"/>
          <w:szCs w:val="28"/>
        </w:rPr>
      </w:pPr>
    </w:p>
    <w:p w:rsidR="00EE021F" w:rsidRPr="004678B6" w:rsidRDefault="00EE021F" w:rsidP="004678B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68"/>
        <w:gridCol w:w="7902"/>
      </w:tblGrid>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П. </w:t>
            </w:r>
          </w:p>
        </w:tc>
        <w:tc>
          <w:tcPr>
            <w:tcW w:w="7902" w:type="dxa"/>
          </w:tcPr>
          <w:p w:rsidR="00EE021F" w:rsidRPr="004678B6" w:rsidRDefault="00EE021F" w:rsidP="004678B6">
            <w:pPr>
              <w:rPr>
                <w:sz w:val="28"/>
                <w:szCs w:val="28"/>
              </w:rPr>
            </w:pPr>
            <w:r w:rsidRPr="004678B6">
              <w:rPr>
                <w:sz w:val="28"/>
                <w:szCs w:val="28"/>
              </w:rPr>
              <w:t>ПУУД</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П1. </w:t>
            </w:r>
          </w:p>
        </w:tc>
        <w:tc>
          <w:tcPr>
            <w:tcW w:w="7902" w:type="dxa"/>
          </w:tcPr>
          <w:p w:rsidR="00EE021F" w:rsidRPr="004678B6" w:rsidRDefault="00EE021F" w:rsidP="004678B6">
            <w:pPr>
              <w:rPr>
                <w:sz w:val="28"/>
                <w:szCs w:val="28"/>
              </w:rPr>
            </w:pPr>
            <w:r w:rsidRPr="004678B6">
              <w:rPr>
                <w:sz w:val="28"/>
                <w:szCs w:val="28"/>
              </w:rPr>
              <w:t>Базовые логические действия:</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П1.1. </w:t>
            </w:r>
          </w:p>
        </w:tc>
        <w:tc>
          <w:tcPr>
            <w:tcW w:w="7902" w:type="dxa"/>
          </w:tcPr>
          <w:p w:rsidR="00EE021F" w:rsidRPr="004678B6" w:rsidRDefault="00EE021F" w:rsidP="004678B6">
            <w:pPr>
              <w:rPr>
                <w:sz w:val="28"/>
                <w:szCs w:val="28"/>
              </w:rPr>
            </w:pPr>
            <w:r w:rsidRPr="004678B6">
              <w:rPr>
                <w:sz w:val="28"/>
                <w:szCs w:val="28"/>
              </w:rPr>
              <w:t xml:space="preserve">выявлять и характеризовать существенные признаки объектов (явлений);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П1.2. </w:t>
            </w:r>
          </w:p>
        </w:tc>
        <w:tc>
          <w:tcPr>
            <w:tcW w:w="7902" w:type="dxa"/>
          </w:tcPr>
          <w:p w:rsidR="00EE021F" w:rsidRPr="004678B6" w:rsidRDefault="00EE021F" w:rsidP="004678B6">
            <w:pPr>
              <w:rPr>
                <w:sz w:val="28"/>
                <w:szCs w:val="28"/>
              </w:rPr>
            </w:pPr>
            <w:r w:rsidRPr="004678B6">
              <w:rPr>
                <w:sz w:val="28"/>
                <w:szCs w:val="28"/>
              </w:rPr>
              <w:t xml:space="preserve">с учетом предложенной задачи выявлять закономерности и противоречия в рассматриваемых фактах, данных и наблюдениях;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П1.3. </w:t>
            </w:r>
          </w:p>
          <w:p w:rsidR="00EE021F" w:rsidRPr="004678B6" w:rsidRDefault="00EE021F" w:rsidP="004678B6">
            <w:pPr>
              <w:rPr>
                <w:sz w:val="28"/>
                <w:szCs w:val="28"/>
              </w:rPr>
            </w:pPr>
          </w:p>
        </w:tc>
        <w:tc>
          <w:tcPr>
            <w:tcW w:w="7902" w:type="dxa"/>
          </w:tcPr>
          <w:p w:rsidR="00EE021F" w:rsidRPr="004678B6" w:rsidRDefault="00EE021F" w:rsidP="004678B6">
            <w:pPr>
              <w:rPr>
                <w:sz w:val="28"/>
                <w:szCs w:val="28"/>
              </w:rPr>
            </w:pPr>
            <w:r w:rsidRPr="004678B6">
              <w:rPr>
                <w:sz w:val="28"/>
                <w:szCs w:val="28"/>
              </w:rPr>
              <w:t xml:space="preserve">с учетом предложенной задачи выявлять закономерности и противоречия в рассматриваемых фактах, данных и наблюдениях;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П1.4. </w:t>
            </w:r>
          </w:p>
        </w:tc>
        <w:tc>
          <w:tcPr>
            <w:tcW w:w="7902" w:type="dxa"/>
          </w:tcPr>
          <w:p w:rsidR="00EE021F" w:rsidRPr="004678B6" w:rsidRDefault="00EE021F" w:rsidP="004678B6">
            <w:pPr>
              <w:rPr>
                <w:sz w:val="28"/>
                <w:szCs w:val="28"/>
              </w:rPr>
            </w:pPr>
            <w:r w:rsidRPr="004678B6">
              <w:rPr>
                <w:sz w:val="28"/>
                <w:szCs w:val="28"/>
              </w:rPr>
              <w:t xml:space="preserve">предлагать критерии для выявления закономерностей и противоречий;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П1.5. </w:t>
            </w:r>
          </w:p>
          <w:p w:rsidR="00EE021F" w:rsidRPr="004678B6" w:rsidRDefault="00EE021F" w:rsidP="004678B6">
            <w:pPr>
              <w:rPr>
                <w:sz w:val="28"/>
                <w:szCs w:val="28"/>
              </w:rPr>
            </w:pPr>
          </w:p>
        </w:tc>
        <w:tc>
          <w:tcPr>
            <w:tcW w:w="7902" w:type="dxa"/>
          </w:tcPr>
          <w:p w:rsidR="00EE021F" w:rsidRPr="004678B6" w:rsidRDefault="00EE021F" w:rsidP="004678B6">
            <w:pPr>
              <w:rPr>
                <w:sz w:val="28"/>
                <w:szCs w:val="28"/>
              </w:rPr>
            </w:pPr>
            <w:r w:rsidRPr="004678B6">
              <w:rPr>
                <w:sz w:val="28"/>
                <w:szCs w:val="28"/>
              </w:rPr>
              <w:t xml:space="preserve">выявлять дефициты информации, данных, необходимых для решения поставленной задачи;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П1.6. </w:t>
            </w:r>
          </w:p>
        </w:tc>
        <w:tc>
          <w:tcPr>
            <w:tcW w:w="7902" w:type="dxa"/>
          </w:tcPr>
          <w:p w:rsidR="00EE021F" w:rsidRPr="004678B6" w:rsidRDefault="00EE021F" w:rsidP="004678B6">
            <w:pPr>
              <w:rPr>
                <w:sz w:val="28"/>
                <w:szCs w:val="28"/>
              </w:rPr>
            </w:pPr>
            <w:r w:rsidRPr="004678B6">
              <w:rPr>
                <w:sz w:val="28"/>
                <w:szCs w:val="28"/>
              </w:rPr>
              <w:t xml:space="preserve">выявлять причинно-следственные связи при изучении явлений и процессов;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П1.7. </w:t>
            </w:r>
          </w:p>
          <w:p w:rsidR="00EE021F" w:rsidRPr="004678B6" w:rsidRDefault="00EE021F" w:rsidP="004678B6">
            <w:pPr>
              <w:rPr>
                <w:sz w:val="28"/>
                <w:szCs w:val="28"/>
              </w:rPr>
            </w:pPr>
          </w:p>
        </w:tc>
        <w:tc>
          <w:tcPr>
            <w:tcW w:w="7902" w:type="dxa"/>
          </w:tcPr>
          <w:p w:rsidR="00EE021F" w:rsidRPr="004678B6" w:rsidRDefault="00EE021F" w:rsidP="004678B6">
            <w:pPr>
              <w:rPr>
                <w:sz w:val="28"/>
                <w:szCs w:val="28"/>
              </w:rPr>
            </w:pPr>
            <w:r w:rsidRPr="004678B6">
              <w:rPr>
                <w:sz w:val="28"/>
                <w:szCs w:val="28"/>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П1.8. </w:t>
            </w:r>
          </w:p>
          <w:p w:rsidR="00EE021F" w:rsidRPr="004678B6" w:rsidRDefault="00EE021F" w:rsidP="004678B6">
            <w:pPr>
              <w:rPr>
                <w:sz w:val="28"/>
                <w:szCs w:val="28"/>
              </w:rPr>
            </w:pPr>
          </w:p>
        </w:tc>
        <w:tc>
          <w:tcPr>
            <w:tcW w:w="7902" w:type="dxa"/>
          </w:tcPr>
          <w:p w:rsidR="00EE021F" w:rsidRPr="004678B6" w:rsidRDefault="00EE021F" w:rsidP="004678B6">
            <w:pPr>
              <w:rPr>
                <w:sz w:val="28"/>
                <w:szCs w:val="28"/>
              </w:rPr>
            </w:pPr>
            <w:r w:rsidRPr="004678B6">
              <w:rPr>
                <w:sz w:val="28"/>
                <w:szCs w:val="28"/>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П2. </w:t>
            </w:r>
          </w:p>
        </w:tc>
        <w:tc>
          <w:tcPr>
            <w:tcW w:w="7902" w:type="dxa"/>
          </w:tcPr>
          <w:p w:rsidR="00EE021F" w:rsidRDefault="00EE021F" w:rsidP="004678B6">
            <w:pPr>
              <w:rPr>
                <w:sz w:val="28"/>
                <w:szCs w:val="28"/>
              </w:rPr>
            </w:pPr>
            <w:r w:rsidRPr="004678B6">
              <w:rPr>
                <w:sz w:val="28"/>
                <w:szCs w:val="28"/>
              </w:rPr>
              <w:t>Базовые исследовательские действия:</w:t>
            </w:r>
          </w:p>
          <w:p w:rsidR="00EE021F" w:rsidRPr="004678B6" w:rsidRDefault="00EE021F" w:rsidP="004678B6">
            <w:pPr>
              <w:rPr>
                <w:sz w:val="28"/>
                <w:szCs w:val="28"/>
              </w:rPr>
            </w:pP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П.2.1. </w:t>
            </w:r>
          </w:p>
        </w:tc>
        <w:tc>
          <w:tcPr>
            <w:tcW w:w="7902" w:type="dxa"/>
          </w:tcPr>
          <w:p w:rsidR="00EE021F" w:rsidRPr="004678B6" w:rsidRDefault="00EE021F" w:rsidP="004678B6">
            <w:pPr>
              <w:rPr>
                <w:sz w:val="28"/>
                <w:szCs w:val="28"/>
              </w:rPr>
            </w:pPr>
            <w:r w:rsidRPr="004678B6">
              <w:rPr>
                <w:sz w:val="28"/>
                <w:szCs w:val="28"/>
              </w:rPr>
              <w:t xml:space="preserve">использовать вопросы как исследовательский инструмент познания;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П.2.2. </w:t>
            </w:r>
          </w:p>
        </w:tc>
        <w:tc>
          <w:tcPr>
            <w:tcW w:w="7902" w:type="dxa"/>
          </w:tcPr>
          <w:p w:rsidR="00EE021F" w:rsidRPr="004678B6" w:rsidRDefault="00EE021F" w:rsidP="004678B6">
            <w:pPr>
              <w:rPr>
                <w:sz w:val="28"/>
                <w:szCs w:val="28"/>
              </w:rPr>
            </w:pPr>
            <w:r w:rsidRPr="004678B6">
              <w:rPr>
                <w:sz w:val="28"/>
                <w:szCs w:val="28"/>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П.2.3. </w:t>
            </w:r>
          </w:p>
        </w:tc>
        <w:tc>
          <w:tcPr>
            <w:tcW w:w="7902" w:type="dxa"/>
          </w:tcPr>
          <w:p w:rsidR="00EE021F" w:rsidRPr="004678B6" w:rsidRDefault="00EE021F" w:rsidP="004678B6">
            <w:pPr>
              <w:rPr>
                <w:sz w:val="28"/>
                <w:szCs w:val="28"/>
              </w:rPr>
            </w:pPr>
            <w:r w:rsidRPr="004678B6">
              <w:rPr>
                <w:sz w:val="28"/>
                <w:szCs w:val="28"/>
              </w:rPr>
              <w:t xml:space="preserve">формировать гипотезу об истинности собственных суждений и суждений других, аргументировать свою позицию, мнение;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П.2.4. </w:t>
            </w:r>
          </w:p>
        </w:tc>
        <w:tc>
          <w:tcPr>
            <w:tcW w:w="7902" w:type="dxa"/>
          </w:tcPr>
          <w:p w:rsidR="00EE021F" w:rsidRPr="004678B6" w:rsidRDefault="00EE021F" w:rsidP="004678B6">
            <w:pPr>
              <w:rPr>
                <w:sz w:val="28"/>
                <w:szCs w:val="28"/>
              </w:rPr>
            </w:pPr>
            <w:r w:rsidRPr="004678B6">
              <w:rPr>
                <w:sz w:val="28"/>
                <w:szCs w:val="28"/>
              </w:rPr>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П.2.5. </w:t>
            </w:r>
          </w:p>
        </w:tc>
        <w:tc>
          <w:tcPr>
            <w:tcW w:w="7902" w:type="dxa"/>
          </w:tcPr>
          <w:p w:rsidR="00EE021F" w:rsidRPr="004678B6" w:rsidRDefault="00EE021F" w:rsidP="004678B6">
            <w:pPr>
              <w:rPr>
                <w:sz w:val="28"/>
                <w:szCs w:val="28"/>
              </w:rPr>
            </w:pPr>
            <w:r w:rsidRPr="004678B6">
              <w:rPr>
                <w:sz w:val="28"/>
                <w:szCs w:val="28"/>
              </w:rPr>
              <w:t xml:space="preserve">оценивать на применимость и достоверность информации, полученной в ходе исследования (эксперимента);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П.2.6. </w:t>
            </w:r>
          </w:p>
        </w:tc>
        <w:tc>
          <w:tcPr>
            <w:tcW w:w="7902" w:type="dxa"/>
          </w:tcPr>
          <w:p w:rsidR="00EE021F" w:rsidRPr="004678B6" w:rsidRDefault="00EE021F" w:rsidP="004678B6">
            <w:pPr>
              <w:rPr>
                <w:sz w:val="28"/>
                <w:szCs w:val="28"/>
              </w:rPr>
            </w:pPr>
            <w:r w:rsidRPr="004678B6">
              <w:rPr>
                <w:sz w:val="28"/>
                <w:szCs w:val="28"/>
              </w:rPr>
              <w:t xml:space="preserve">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П.2.7. </w:t>
            </w:r>
          </w:p>
        </w:tc>
        <w:tc>
          <w:tcPr>
            <w:tcW w:w="7902" w:type="dxa"/>
          </w:tcPr>
          <w:p w:rsidR="00EE021F" w:rsidRPr="004678B6" w:rsidRDefault="00EE021F" w:rsidP="004678B6">
            <w:pPr>
              <w:rPr>
                <w:sz w:val="28"/>
                <w:szCs w:val="28"/>
              </w:rPr>
            </w:pPr>
            <w:r w:rsidRPr="004678B6">
              <w:rPr>
                <w:sz w:val="28"/>
                <w:szCs w:val="28"/>
              </w:rPr>
              <w:t xml:space="preserve">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П.3. </w:t>
            </w:r>
          </w:p>
        </w:tc>
        <w:tc>
          <w:tcPr>
            <w:tcW w:w="7902" w:type="dxa"/>
          </w:tcPr>
          <w:p w:rsidR="00EE021F" w:rsidRPr="004678B6" w:rsidRDefault="00EE021F" w:rsidP="004678B6">
            <w:pPr>
              <w:rPr>
                <w:sz w:val="28"/>
                <w:szCs w:val="28"/>
              </w:rPr>
            </w:pPr>
            <w:r w:rsidRPr="004678B6">
              <w:rPr>
                <w:sz w:val="28"/>
                <w:szCs w:val="28"/>
              </w:rPr>
              <w:t>Работа с информацией:</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П.3.1. </w:t>
            </w:r>
          </w:p>
        </w:tc>
        <w:tc>
          <w:tcPr>
            <w:tcW w:w="7902" w:type="dxa"/>
          </w:tcPr>
          <w:p w:rsidR="00EE021F" w:rsidRPr="004678B6" w:rsidRDefault="00EE021F" w:rsidP="004678B6">
            <w:pPr>
              <w:rPr>
                <w:sz w:val="28"/>
                <w:szCs w:val="28"/>
              </w:rPr>
            </w:pPr>
            <w:r w:rsidRPr="004678B6">
              <w:rPr>
                <w:sz w:val="28"/>
                <w:szCs w:val="28"/>
              </w:rPr>
              <w:t xml:space="preserve">применять различные методы, инструменты и запросы при поиске и отборе </w:t>
            </w:r>
          </w:p>
          <w:p w:rsidR="00EE021F" w:rsidRPr="004678B6" w:rsidRDefault="00EE021F" w:rsidP="004678B6">
            <w:pPr>
              <w:rPr>
                <w:sz w:val="28"/>
                <w:szCs w:val="28"/>
              </w:rPr>
            </w:pPr>
            <w:r w:rsidRPr="004678B6">
              <w:rPr>
                <w:sz w:val="28"/>
                <w:szCs w:val="28"/>
              </w:rPr>
              <w:t xml:space="preserve">информации или данных из источников с учетом предложенной учебной задачи и заданных критериев;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П.3.2. </w:t>
            </w:r>
          </w:p>
        </w:tc>
        <w:tc>
          <w:tcPr>
            <w:tcW w:w="7902" w:type="dxa"/>
          </w:tcPr>
          <w:p w:rsidR="00EE021F" w:rsidRPr="004678B6" w:rsidRDefault="00EE021F" w:rsidP="004678B6">
            <w:pPr>
              <w:rPr>
                <w:sz w:val="28"/>
                <w:szCs w:val="28"/>
              </w:rPr>
            </w:pPr>
            <w:r w:rsidRPr="004678B6">
              <w:rPr>
                <w:sz w:val="28"/>
                <w:szCs w:val="28"/>
              </w:rPr>
              <w:t xml:space="preserve">выбирать, анализировать, систематизировать и интерпретировать информацию различных видов и форм представления;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П.3.3. </w:t>
            </w:r>
          </w:p>
        </w:tc>
        <w:tc>
          <w:tcPr>
            <w:tcW w:w="7902" w:type="dxa"/>
          </w:tcPr>
          <w:p w:rsidR="00EE021F" w:rsidRPr="004678B6" w:rsidRDefault="00EE021F" w:rsidP="004678B6">
            <w:pPr>
              <w:rPr>
                <w:sz w:val="28"/>
                <w:szCs w:val="28"/>
              </w:rPr>
            </w:pPr>
            <w:r w:rsidRPr="004678B6">
              <w:rPr>
                <w:sz w:val="28"/>
                <w:szCs w:val="28"/>
              </w:rPr>
              <w:t xml:space="preserve">находить сходные аргументы (подтверждающие или опровергающие одну и ту же идею, версию) в различных информационных источниках;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П.3.4. </w:t>
            </w:r>
          </w:p>
        </w:tc>
        <w:tc>
          <w:tcPr>
            <w:tcW w:w="7902" w:type="dxa"/>
          </w:tcPr>
          <w:p w:rsidR="00EE021F" w:rsidRPr="004678B6" w:rsidRDefault="00EE021F" w:rsidP="004678B6">
            <w:pPr>
              <w:rPr>
                <w:sz w:val="28"/>
                <w:szCs w:val="28"/>
              </w:rPr>
            </w:pPr>
            <w:r w:rsidRPr="004678B6">
              <w:rPr>
                <w:sz w:val="28"/>
                <w:szCs w:val="28"/>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П.3.5. </w:t>
            </w:r>
          </w:p>
        </w:tc>
        <w:tc>
          <w:tcPr>
            <w:tcW w:w="7902" w:type="dxa"/>
          </w:tcPr>
          <w:p w:rsidR="00EE021F" w:rsidRPr="004678B6" w:rsidRDefault="00EE021F" w:rsidP="004678B6">
            <w:pPr>
              <w:rPr>
                <w:sz w:val="28"/>
                <w:szCs w:val="28"/>
              </w:rPr>
            </w:pPr>
            <w:r w:rsidRPr="004678B6">
              <w:rPr>
                <w:sz w:val="28"/>
                <w:szCs w:val="28"/>
              </w:rPr>
              <w:t xml:space="preserve">оценивать надежность информации по критериям, предложенным педагогическим работником или сформулированным самостоятельно;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П.3.6. </w:t>
            </w:r>
          </w:p>
        </w:tc>
        <w:tc>
          <w:tcPr>
            <w:tcW w:w="7902" w:type="dxa"/>
          </w:tcPr>
          <w:p w:rsidR="00EE021F" w:rsidRPr="004678B6" w:rsidRDefault="00EE021F" w:rsidP="004678B6">
            <w:pPr>
              <w:rPr>
                <w:sz w:val="28"/>
                <w:szCs w:val="28"/>
              </w:rPr>
            </w:pPr>
            <w:r w:rsidRPr="004678B6">
              <w:rPr>
                <w:sz w:val="28"/>
                <w:szCs w:val="28"/>
              </w:rPr>
              <w:t xml:space="preserve">эффективно запоминать и систематизировать информацию.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К. </w:t>
            </w:r>
          </w:p>
        </w:tc>
        <w:tc>
          <w:tcPr>
            <w:tcW w:w="7902" w:type="dxa"/>
          </w:tcPr>
          <w:p w:rsidR="00EE021F" w:rsidRPr="004678B6" w:rsidRDefault="00EE021F" w:rsidP="004678B6">
            <w:pPr>
              <w:rPr>
                <w:sz w:val="28"/>
                <w:szCs w:val="28"/>
              </w:rPr>
            </w:pPr>
            <w:r w:rsidRPr="004678B6">
              <w:rPr>
                <w:sz w:val="28"/>
                <w:szCs w:val="28"/>
              </w:rPr>
              <w:t>КУУД</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К.1. </w:t>
            </w:r>
          </w:p>
        </w:tc>
        <w:tc>
          <w:tcPr>
            <w:tcW w:w="7902" w:type="dxa"/>
          </w:tcPr>
          <w:p w:rsidR="00EE021F" w:rsidRPr="004678B6" w:rsidRDefault="00EE021F" w:rsidP="004678B6">
            <w:pPr>
              <w:rPr>
                <w:sz w:val="28"/>
                <w:szCs w:val="28"/>
              </w:rPr>
            </w:pPr>
            <w:r w:rsidRPr="004678B6">
              <w:rPr>
                <w:sz w:val="28"/>
                <w:szCs w:val="28"/>
              </w:rPr>
              <w:t>Общение:</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К.1.1. </w:t>
            </w:r>
          </w:p>
        </w:tc>
        <w:tc>
          <w:tcPr>
            <w:tcW w:w="7902" w:type="dxa"/>
          </w:tcPr>
          <w:p w:rsidR="00EE021F" w:rsidRDefault="00EE021F" w:rsidP="004678B6">
            <w:pPr>
              <w:rPr>
                <w:sz w:val="28"/>
                <w:szCs w:val="28"/>
              </w:rPr>
            </w:pPr>
            <w:r w:rsidRPr="004678B6">
              <w:rPr>
                <w:sz w:val="28"/>
                <w:szCs w:val="28"/>
              </w:rPr>
              <w:t xml:space="preserve">воспринимать и формулировать суждения, выражать эмоции в соответствии с целями и условиями общения; </w:t>
            </w:r>
          </w:p>
          <w:p w:rsidR="00EE021F" w:rsidRPr="004678B6" w:rsidRDefault="00EE021F" w:rsidP="004678B6">
            <w:pPr>
              <w:rPr>
                <w:sz w:val="28"/>
                <w:szCs w:val="28"/>
              </w:rPr>
            </w:pP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К.1.2. </w:t>
            </w:r>
          </w:p>
        </w:tc>
        <w:tc>
          <w:tcPr>
            <w:tcW w:w="7902" w:type="dxa"/>
          </w:tcPr>
          <w:p w:rsidR="00EE021F" w:rsidRDefault="00EE021F" w:rsidP="004678B6">
            <w:pPr>
              <w:rPr>
                <w:sz w:val="28"/>
                <w:szCs w:val="28"/>
              </w:rPr>
            </w:pPr>
            <w:r w:rsidRPr="004678B6">
              <w:rPr>
                <w:sz w:val="28"/>
                <w:szCs w:val="28"/>
              </w:rPr>
              <w:t xml:space="preserve">выражать себя (свою точку зрения) в устных и письменных текстах; </w:t>
            </w:r>
          </w:p>
          <w:p w:rsidR="00EE021F" w:rsidRDefault="00EE021F" w:rsidP="004678B6">
            <w:pPr>
              <w:rPr>
                <w:sz w:val="28"/>
                <w:szCs w:val="28"/>
              </w:rPr>
            </w:pPr>
          </w:p>
          <w:p w:rsidR="00EE021F" w:rsidRDefault="00EE021F" w:rsidP="004678B6">
            <w:pPr>
              <w:rPr>
                <w:sz w:val="28"/>
                <w:szCs w:val="28"/>
              </w:rPr>
            </w:pPr>
          </w:p>
          <w:p w:rsidR="00EE021F" w:rsidRPr="004678B6" w:rsidRDefault="00EE021F" w:rsidP="004678B6">
            <w:pPr>
              <w:rPr>
                <w:sz w:val="28"/>
                <w:szCs w:val="28"/>
              </w:rPr>
            </w:pP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К.1.3. </w:t>
            </w:r>
          </w:p>
        </w:tc>
        <w:tc>
          <w:tcPr>
            <w:tcW w:w="7902" w:type="dxa"/>
          </w:tcPr>
          <w:p w:rsidR="00EE021F" w:rsidRPr="004678B6" w:rsidRDefault="00EE021F" w:rsidP="004678B6">
            <w:pPr>
              <w:rPr>
                <w:sz w:val="28"/>
                <w:szCs w:val="28"/>
              </w:rPr>
            </w:pPr>
            <w:r w:rsidRPr="004678B6">
              <w:rPr>
                <w:sz w:val="28"/>
                <w:szCs w:val="28"/>
              </w:rP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К.1.4. </w:t>
            </w:r>
          </w:p>
          <w:p w:rsidR="00EE021F" w:rsidRPr="004678B6" w:rsidRDefault="00EE021F" w:rsidP="004678B6">
            <w:pPr>
              <w:rPr>
                <w:sz w:val="28"/>
                <w:szCs w:val="28"/>
              </w:rPr>
            </w:pPr>
          </w:p>
        </w:tc>
        <w:tc>
          <w:tcPr>
            <w:tcW w:w="7902" w:type="dxa"/>
          </w:tcPr>
          <w:p w:rsidR="00EE021F" w:rsidRPr="004678B6" w:rsidRDefault="00EE021F" w:rsidP="004678B6">
            <w:pPr>
              <w:rPr>
                <w:sz w:val="28"/>
                <w:szCs w:val="28"/>
              </w:rPr>
            </w:pPr>
            <w:r w:rsidRPr="004678B6">
              <w:rPr>
                <w:sz w:val="28"/>
                <w:szCs w:val="28"/>
              </w:rPr>
              <w:t xml:space="preserve">понимать намерения других, проявлять уважительное отношение к собеседнику и в корректной форме формулировать свои возражения;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К.1.5. </w:t>
            </w:r>
          </w:p>
        </w:tc>
        <w:tc>
          <w:tcPr>
            <w:tcW w:w="7902" w:type="dxa"/>
          </w:tcPr>
          <w:p w:rsidR="00EE021F" w:rsidRPr="004678B6" w:rsidRDefault="00EE021F" w:rsidP="004678B6">
            <w:pPr>
              <w:rPr>
                <w:sz w:val="28"/>
                <w:szCs w:val="28"/>
              </w:rPr>
            </w:pPr>
            <w:r w:rsidRPr="004678B6">
              <w:rPr>
                <w:sz w:val="28"/>
                <w:szCs w:val="28"/>
              </w:rP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К.1.6. </w:t>
            </w:r>
          </w:p>
        </w:tc>
        <w:tc>
          <w:tcPr>
            <w:tcW w:w="7902" w:type="dxa"/>
          </w:tcPr>
          <w:p w:rsidR="00EE021F" w:rsidRPr="004678B6" w:rsidRDefault="00EE021F" w:rsidP="004678B6">
            <w:pPr>
              <w:rPr>
                <w:sz w:val="28"/>
                <w:szCs w:val="28"/>
              </w:rPr>
            </w:pPr>
            <w:r w:rsidRPr="004678B6">
              <w:rPr>
                <w:sz w:val="28"/>
                <w:szCs w:val="28"/>
              </w:rPr>
              <w:t xml:space="preserve">сопоставлять свои суждения с суждениями других участников диалога, обнаруживать различие и сходство позиций;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К.1.7. </w:t>
            </w:r>
          </w:p>
        </w:tc>
        <w:tc>
          <w:tcPr>
            <w:tcW w:w="7902" w:type="dxa"/>
          </w:tcPr>
          <w:p w:rsidR="00EE021F" w:rsidRPr="004678B6" w:rsidRDefault="00EE021F" w:rsidP="004678B6">
            <w:pPr>
              <w:rPr>
                <w:sz w:val="28"/>
                <w:szCs w:val="28"/>
              </w:rPr>
            </w:pPr>
            <w:r w:rsidRPr="004678B6">
              <w:rPr>
                <w:sz w:val="28"/>
                <w:szCs w:val="28"/>
              </w:rPr>
              <w:t xml:space="preserve">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К.2. </w:t>
            </w:r>
          </w:p>
        </w:tc>
        <w:tc>
          <w:tcPr>
            <w:tcW w:w="7902" w:type="dxa"/>
          </w:tcPr>
          <w:p w:rsidR="00EE021F" w:rsidRPr="004678B6" w:rsidRDefault="00EE021F" w:rsidP="004678B6">
            <w:pPr>
              <w:rPr>
                <w:sz w:val="28"/>
                <w:szCs w:val="28"/>
              </w:rPr>
            </w:pPr>
            <w:r w:rsidRPr="004678B6">
              <w:rPr>
                <w:sz w:val="28"/>
                <w:szCs w:val="28"/>
              </w:rPr>
              <w:t>Совместная деятельность:</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К.2.1. </w:t>
            </w:r>
          </w:p>
        </w:tc>
        <w:tc>
          <w:tcPr>
            <w:tcW w:w="7902" w:type="dxa"/>
          </w:tcPr>
          <w:p w:rsidR="00EE021F" w:rsidRPr="004678B6" w:rsidRDefault="00EE021F" w:rsidP="004678B6">
            <w:pPr>
              <w:rPr>
                <w:sz w:val="28"/>
                <w:szCs w:val="28"/>
              </w:rPr>
            </w:pPr>
            <w:r w:rsidRPr="004678B6">
              <w:rPr>
                <w:sz w:val="28"/>
                <w:szCs w:val="28"/>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К.2.2. </w:t>
            </w:r>
          </w:p>
        </w:tc>
        <w:tc>
          <w:tcPr>
            <w:tcW w:w="7902" w:type="dxa"/>
          </w:tcPr>
          <w:p w:rsidR="00EE021F" w:rsidRPr="004678B6" w:rsidRDefault="00EE021F" w:rsidP="004678B6">
            <w:pPr>
              <w:rPr>
                <w:sz w:val="28"/>
                <w:szCs w:val="28"/>
              </w:rPr>
            </w:pPr>
            <w:r w:rsidRPr="004678B6">
              <w:rPr>
                <w:sz w:val="28"/>
                <w:szCs w:val="28"/>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К.2.3. </w:t>
            </w:r>
          </w:p>
        </w:tc>
        <w:tc>
          <w:tcPr>
            <w:tcW w:w="7902" w:type="dxa"/>
          </w:tcPr>
          <w:p w:rsidR="00EE021F" w:rsidRPr="004678B6" w:rsidRDefault="00EE021F" w:rsidP="004678B6">
            <w:pPr>
              <w:rPr>
                <w:sz w:val="28"/>
                <w:szCs w:val="28"/>
              </w:rPr>
            </w:pPr>
            <w:r w:rsidRPr="004678B6">
              <w:rPr>
                <w:sz w:val="28"/>
                <w:szCs w:val="28"/>
              </w:rPr>
              <w:t xml:space="preserve">уметь обобщать мнения нескольких людей, проявлять готовность руководить, выполнять поручения, подчиняться;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К.2.4. </w:t>
            </w:r>
          </w:p>
        </w:tc>
        <w:tc>
          <w:tcPr>
            <w:tcW w:w="7902" w:type="dxa"/>
          </w:tcPr>
          <w:p w:rsidR="00EE021F" w:rsidRPr="004678B6" w:rsidRDefault="00EE021F" w:rsidP="004678B6">
            <w:pPr>
              <w:rPr>
                <w:sz w:val="28"/>
                <w:szCs w:val="28"/>
              </w:rPr>
            </w:pPr>
            <w:r w:rsidRPr="004678B6">
              <w:rPr>
                <w:sz w:val="28"/>
                <w:szCs w:val="28"/>
              </w:rPr>
              <w:t xml:space="preserve">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К.2.5. </w:t>
            </w:r>
          </w:p>
        </w:tc>
        <w:tc>
          <w:tcPr>
            <w:tcW w:w="7902" w:type="dxa"/>
          </w:tcPr>
          <w:p w:rsidR="00EE021F" w:rsidRPr="004678B6" w:rsidRDefault="00EE021F" w:rsidP="004678B6">
            <w:pPr>
              <w:rPr>
                <w:sz w:val="28"/>
                <w:szCs w:val="28"/>
              </w:rPr>
            </w:pPr>
            <w:r w:rsidRPr="004678B6">
              <w:rPr>
                <w:sz w:val="28"/>
                <w:szCs w:val="28"/>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К.2.6. </w:t>
            </w:r>
          </w:p>
        </w:tc>
        <w:tc>
          <w:tcPr>
            <w:tcW w:w="7902" w:type="dxa"/>
          </w:tcPr>
          <w:p w:rsidR="00EE021F" w:rsidRPr="004678B6" w:rsidRDefault="00EE021F" w:rsidP="004678B6">
            <w:pPr>
              <w:rPr>
                <w:sz w:val="28"/>
                <w:szCs w:val="28"/>
              </w:rPr>
            </w:pPr>
            <w:r w:rsidRPr="004678B6">
              <w:rPr>
                <w:sz w:val="28"/>
                <w:szCs w:val="28"/>
              </w:rPr>
              <w:t xml:space="preserve">оценивать качество своего вклада в общий продукт по критериям, самостоятельно сформулированным участниками взаимодействия;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К.2.7. </w:t>
            </w:r>
          </w:p>
        </w:tc>
        <w:tc>
          <w:tcPr>
            <w:tcW w:w="7902" w:type="dxa"/>
          </w:tcPr>
          <w:p w:rsidR="00EE021F" w:rsidRPr="004678B6" w:rsidRDefault="00EE021F" w:rsidP="004678B6">
            <w:pPr>
              <w:rPr>
                <w:sz w:val="28"/>
                <w:szCs w:val="28"/>
              </w:rPr>
            </w:pPr>
            <w:r w:rsidRPr="004678B6">
              <w:rPr>
                <w:sz w:val="28"/>
                <w:szCs w:val="28"/>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Р. </w:t>
            </w:r>
          </w:p>
        </w:tc>
        <w:tc>
          <w:tcPr>
            <w:tcW w:w="7902" w:type="dxa"/>
          </w:tcPr>
          <w:p w:rsidR="00EE021F" w:rsidRPr="004678B6" w:rsidRDefault="00EE021F" w:rsidP="004678B6">
            <w:pPr>
              <w:rPr>
                <w:sz w:val="28"/>
                <w:szCs w:val="28"/>
              </w:rPr>
            </w:pPr>
            <w:r w:rsidRPr="004678B6">
              <w:rPr>
                <w:sz w:val="28"/>
                <w:szCs w:val="28"/>
              </w:rPr>
              <w:t>РУУД</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Р.1. </w:t>
            </w:r>
          </w:p>
        </w:tc>
        <w:tc>
          <w:tcPr>
            <w:tcW w:w="7902" w:type="dxa"/>
          </w:tcPr>
          <w:p w:rsidR="00EE021F" w:rsidRPr="004678B6" w:rsidRDefault="00EE021F" w:rsidP="004678B6">
            <w:pPr>
              <w:rPr>
                <w:sz w:val="28"/>
                <w:szCs w:val="28"/>
              </w:rPr>
            </w:pPr>
            <w:r w:rsidRPr="004678B6">
              <w:rPr>
                <w:sz w:val="28"/>
                <w:szCs w:val="28"/>
              </w:rPr>
              <w:t>Самоорганизация:</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Р.1.1. </w:t>
            </w:r>
          </w:p>
        </w:tc>
        <w:tc>
          <w:tcPr>
            <w:tcW w:w="7902" w:type="dxa"/>
          </w:tcPr>
          <w:p w:rsidR="00EE021F" w:rsidRPr="004678B6" w:rsidRDefault="00EE021F" w:rsidP="004678B6">
            <w:pPr>
              <w:rPr>
                <w:sz w:val="28"/>
                <w:szCs w:val="28"/>
              </w:rPr>
            </w:pPr>
            <w:r w:rsidRPr="004678B6">
              <w:rPr>
                <w:sz w:val="28"/>
                <w:szCs w:val="28"/>
              </w:rPr>
              <w:t xml:space="preserve">выявлять проблемы для решения в жизненных и учебных ситуациях;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Р.1.2. </w:t>
            </w:r>
          </w:p>
        </w:tc>
        <w:tc>
          <w:tcPr>
            <w:tcW w:w="7902" w:type="dxa"/>
          </w:tcPr>
          <w:p w:rsidR="00EE021F" w:rsidRDefault="00EE021F" w:rsidP="004678B6">
            <w:pPr>
              <w:rPr>
                <w:sz w:val="28"/>
                <w:szCs w:val="28"/>
              </w:rPr>
            </w:pPr>
            <w:r w:rsidRPr="004678B6">
              <w:rPr>
                <w:sz w:val="28"/>
                <w:szCs w:val="28"/>
              </w:rPr>
              <w:t xml:space="preserve">ориентироваться в различных подходах принятия решений (индивидуальное, принятие решения в группе, принятие решений группой); </w:t>
            </w:r>
          </w:p>
          <w:p w:rsidR="00EE021F" w:rsidRPr="004678B6" w:rsidRDefault="00EE021F" w:rsidP="004678B6">
            <w:pPr>
              <w:rPr>
                <w:sz w:val="28"/>
                <w:szCs w:val="28"/>
              </w:rPr>
            </w:pP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Р.1.3. </w:t>
            </w:r>
          </w:p>
        </w:tc>
        <w:tc>
          <w:tcPr>
            <w:tcW w:w="7902" w:type="dxa"/>
          </w:tcPr>
          <w:p w:rsidR="00EE021F" w:rsidRPr="004678B6" w:rsidRDefault="00EE021F" w:rsidP="004678B6">
            <w:pPr>
              <w:rPr>
                <w:sz w:val="28"/>
                <w:szCs w:val="28"/>
              </w:rPr>
            </w:pPr>
            <w:r w:rsidRPr="004678B6">
              <w:rPr>
                <w:sz w:val="28"/>
                <w:szCs w:val="28"/>
              </w:rP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Р.1.4. </w:t>
            </w:r>
          </w:p>
        </w:tc>
        <w:tc>
          <w:tcPr>
            <w:tcW w:w="7902" w:type="dxa"/>
          </w:tcPr>
          <w:p w:rsidR="00EE021F" w:rsidRPr="004678B6" w:rsidRDefault="00EE021F" w:rsidP="004678B6">
            <w:pPr>
              <w:rPr>
                <w:sz w:val="28"/>
                <w:szCs w:val="28"/>
              </w:rPr>
            </w:pPr>
            <w:r w:rsidRPr="004678B6">
              <w:rPr>
                <w:sz w:val="28"/>
                <w:szCs w:val="28"/>
              </w:rPr>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Р.1.5. </w:t>
            </w:r>
          </w:p>
        </w:tc>
        <w:tc>
          <w:tcPr>
            <w:tcW w:w="7902" w:type="dxa"/>
          </w:tcPr>
          <w:p w:rsidR="00EE021F" w:rsidRPr="004678B6" w:rsidRDefault="00EE021F" w:rsidP="004678B6">
            <w:pPr>
              <w:rPr>
                <w:sz w:val="28"/>
                <w:szCs w:val="28"/>
              </w:rPr>
            </w:pPr>
            <w:r w:rsidRPr="004678B6">
              <w:rPr>
                <w:sz w:val="28"/>
                <w:szCs w:val="28"/>
              </w:rPr>
              <w:t>делать выбор и брать ответственность за решение</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Р.2. </w:t>
            </w:r>
          </w:p>
        </w:tc>
        <w:tc>
          <w:tcPr>
            <w:tcW w:w="7902" w:type="dxa"/>
          </w:tcPr>
          <w:p w:rsidR="00EE021F" w:rsidRPr="004678B6" w:rsidRDefault="00EE021F" w:rsidP="004678B6">
            <w:pPr>
              <w:rPr>
                <w:sz w:val="28"/>
                <w:szCs w:val="28"/>
              </w:rPr>
            </w:pPr>
            <w:r w:rsidRPr="004678B6">
              <w:rPr>
                <w:sz w:val="28"/>
                <w:szCs w:val="28"/>
              </w:rPr>
              <w:t>Самоконтроль:</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Р.2.1. </w:t>
            </w:r>
          </w:p>
        </w:tc>
        <w:tc>
          <w:tcPr>
            <w:tcW w:w="7902" w:type="dxa"/>
          </w:tcPr>
          <w:p w:rsidR="00EE021F" w:rsidRPr="004678B6" w:rsidRDefault="00EE021F" w:rsidP="004678B6">
            <w:pPr>
              <w:rPr>
                <w:sz w:val="28"/>
                <w:szCs w:val="28"/>
              </w:rPr>
            </w:pPr>
            <w:r w:rsidRPr="004678B6">
              <w:rPr>
                <w:sz w:val="28"/>
                <w:szCs w:val="28"/>
              </w:rPr>
              <w:t xml:space="preserve">владеть способами самоконтроля, самомотивации и рефлексии;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Р.2.2. </w:t>
            </w:r>
          </w:p>
        </w:tc>
        <w:tc>
          <w:tcPr>
            <w:tcW w:w="7902" w:type="dxa"/>
          </w:tcPr>
          <w:p w:rsidR="00EE021F" w:rsidRPr="004678B6" w:rsidRDefault="00EE021F" w:rsidP="004678B6">
            <w:pPr>
              <w:rPr>
                <w:sz w:val="28"/>
                <w:szCs w:val="28"/>
              </w:rPr>
            </w:pPr>
            <w:r w:rsidRPr="004678B6">
              <w:rPr>
                <w:sz w:val="28"/>
                <w:szCs w:val="28"/>
              </w:rPr>
              <w:t xml:space="preserve">давать адекватную оценку ситуации и предлагать план ее изменения;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Р.2.3. </w:t>
            </w:r>
          </w:p>
        </w:tc>
        <w:tc>
          <w:tcPr>
            <w:tcW w:w="7902" w:type="dxa"/>
          </w:tcPr>
          <w:p w:rsidR="00EE021F" w:rsidRPr="004678B6" w:rsidRDefault="00EE021F" w:rsidP="004678B6">
            <w:pPr>
              <w:rPr>
                <w:sz w:val="28"/>
                <w:szCs w:val="28"/>
              </w:rPr>
            </w:pPr>
            <w:r w:rsidRPr="004678B6">
              <w:rPr>
                <w:sz w:val="28"/>
                <w:szCs w:val="28"/>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Р.2.4. </w:t>
            </w:r>
          </w:p>
        </w:tc>
        <w:tc>
          <w:tcPr>
            <w:tcW w:w="7902" w:type="dxa"/>
          </w:tcPr>
          <w:p w:rsidR="00EE021F" w:rsidRPr="004678B6" w:rsidRDefault="00EE021F" w:rsidP="004678B6">
            <w:pPr>
              <w:rPr>
                <w:sz w:val="28"/>
                <w:szCs w:val="28"/>
              </w:rPr>
            </w:pPr>
            <w:r w:rsidRPr="004678B6">
              <w:rPr>
                <w:sz w:val="28"/>
                <w:szCs w:val="28"/>
              </w:rPr>
              <w:t xml:space="preserve">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Р.2.5. </w:t>
            </w:r>
          </w:p>
          <w:p w:rsidR="00EE021F" w:rsidRPr="004678B6" w:rsidRDefault="00EE021F" w:rsidP="004678B6">
            <w:pPr>
              <w:rPr>
                <w:sz w:val="28"/>
                <w:szCs w:val="28"/>
              </w:rPr>
            </w:pPr>
          </w:p>
        </w:tc>
        <w:tc>
          <w:tcPr>
            <w:tcW w:w="7902" w:type="dxa"/>
          </w:tcPr>
          <w:p w:rsidR="00EE021F" w:rsidRPr="004678B6" w:rsidRDefault="00EE021F" w:rsidP="004678B6">
            <w:pPr>
              <w:rPr>
                <w:sz w:val="28"/>
                <w:szCs w:val="28"/>
              </w:rPr>
            </w:pPr>
            <w:r w:rsidRPr="004678B6">
              <w:rPr>
                <w:sz w:val="28"/>
                <w:szCs w:val="28"/>
              </w:rPr>
              <w:t xml:space="preserve">вносить коррективы в деятельность на основе новых обстоятельств, изменившихся ситуаций, установленных ошибок, возникших трудностей;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Р.2.6. </w:t>
            </w:r>
          </w:p>
        </w:tc>
        <w:tc>
          <w:tcPr>
            <w:tcW w:w="7902" w:type="dxa"/>
          </w:tcPr>
          <w:p w:rsidR="00EE021F" w:rsidRPr="004678B6" w:rsidRDefault="00EE021F" w:rsidP="004678B6">
            <w:pPr>
              <w:rPr>
                <w:sz w:val="28"/>
                <w:szCs w:val="28"/>
              </w:rPr>
            </w:pPr>
            <w:r w:rsidRPr="004678B6">
              <w:rPr>
                <w:sz w:val="28"/>
                <w:szCs w:val="28"/>
              </w:rPr>
              <w:t>оценивать соответствие результата цели и условиям</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Р.3. </w:t>
            </w:r>
          </w:p>
        </w:tc>
        <w:tc>
          <w:tcPr>
            <w:tcW w:w="7902" w:type="dxa"/>
          </w:tcPr>
          <w:p w:rsidR="00EE021F" w:rsidRPr="004678B6" w:rsidRDefault="00EE021F" w:rsidP="004678B6">
            <w:pPr>
              <w:rPr>
                <w:sz w:val="28"/>
                <w:szCs w:val="28"/>
              </w:rPr>
            </w:pPr>
            <w:r w:rsidRPr="004678B6">
              <w:rPr>
                <w:sz w:val="28"/>
                <w:szCs w:val="28"/>
              </w:rPr>
              <w:t>Эмоциональный интеллект:</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Р.3.1. </w:t>
            </w:r>
          </w:p>
          <w:p w:rsidR="00EE021F" w:rsidRPr="004678B6" w:rsidRDefault="00EE021F" w:rsidP="004678B6">
            <w:pPr>
              <w:rPr>
                <w:sz w:val="28"/>
                <w:szCs w:val="28"/>
              </w:rPr>
            </w:pPr>
          </w:p>
        </w:tc>
        <w:tc>
          <w:tcPr>
            <w:tcW w:w="7902" w:type="dxa"/>
          </w:tcPr>
          <w:p w:rsidR="00EE021F" w:rsidRPr="004678B6" w:rsidRDefault="00EE021F" w:rsidP="004678B6">
            <w:pPr>
              <w:rPr>
                <w:sz w:val="28"/>
                <w:szCs w:val="28"/>
              </w:rPr>
            </w:pPr>
            <w:r w:rsidRPr="004678B6">
              <w:rPr>
                <w:sz w:val="28"/>
                <w:szCs w:val="28"/>
              </w:rPr>
              <w:t xml:space="preserve">различать, называть и управлять собственными эмоциями и эмоциями других;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Р.3.2. </w:t>
            </w:r>
          </w:p>
        </w:tc>
        <w:tc>
          <w:tcPr>
            <w:tcW w:w="7902" w:type="dxa"/>
          </w:tcPr>
          <w:p w:rsidR="00EE021F" w:rsidRPr="004678B6" w:rsidRDefault="00EE021F" w:rsidP="004678B6">
            <w:pPr>
              <w:rPr>
                <w:sz w:val="28"/>
                <w:szCs w:val="28"/>
              </w:rPr>
            </w:pPr>
            <w:r w:rsidRPr="004678B6">
              <w:rPr>
                <w:sz w:val="28"/>
                <w:szCs w:val="28"/>
              </w:rPr>
              <w:t xml:space="preserve">выявлять и анализировать причины эмоций;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Р.3.3. </w:t>
            </w:r>
          </w:p>
          <w:p w:rsidR="00EE021F" w:rsidRPr="004678B6" w:rsidRDefault="00EE021F" w:rsidP="004678B6">
            <w:pPr>
              <w:rPr>
                <w:sz w:val="28"/>
                <w:szCs w:val="28"/>
              </w:rPr>
            </w:pPr>
          </w:p>
        </w:tc>
        <w:tc>
          <w:tcPr>
            <w:tcW w:w="7902" w:type="dxa"/>
          </w:tcPr>
          <w:p w:rsidR="00EE021F" w:rsidRPr="004678B6" w:rsidRDefault="00EE021F" w:rsidP="004678B6">
            <w:pPr>
              <w:rPr>
                <w:sz w:val="28"/>
                <w:szCs w:val="28"/>
              </w:rPr>
            </w:pPr>
            <w:r w:rsidRPr="004678B6">
              <w:rPr>
                <w:sz w:val="28"/>
                <w:szCs w:val="28"/>
              </w:rPr>
              <w:t xml:space="preserve">ставить себя на место другого человека, понимать мотивы и намерения другого;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Р.3.4. </w:t>
            </w:r>
          </w:p>
        </w:tc>
        <w:tc>
          <w:tcPr>
            <w:tcW w:w="7902" w:type="dxa"/>
          </w:tcPr>
          <w:p w:rsidR="00EE021F" w:rsidRPr="004678B6" w:rsidRDefault="00EE021F" w:rsidP="004678B6">
            <w:pPr>
              <w:rPr>
                <w:sz w:val="28"/>
                <w:szCs w:val="28"/>
              </w:rPr>
            </w:pPr>
            <w:r w:rsidRPr="004678B6">
              <w:rPr>
                <w:sz w:val="28"/>
                <w:szCs w:val="28"/>
              </w:rPr>
              <w:t xml:space="preserve">регулировать способ выражения эмоций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Р.4. </w:t>
            </w:r>
          </w:p>
        </w:tc>
        <w:tc>
          <w:tcPr>
            <w:tcW w:w="7902" w:type="dxa"/>
          </w:tcPr>
          <w:p w:rsidR="00EE021F" w:rsidRPr="004678B6" w:rsidRDefault="00EE021F" w:rsidP="004678B6">
            <w:pPr>
              <w:rPr>
                <w:sz w:val="28"/>
                <w:szCs w:val="28"/>
              </w:rPr>
            </w:pPr>
            <w:r w:rsidRPr="004678B6">
              <w:rPr>
                <w:sz w:val="28"/>
                <w:szCs w:val="28"/>
              </w:rPr>
              <w:t>Принятие себя и других:</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Р4.1. </w:t>
            </w:r>
          </w:p>
        </w:tc>
        <w:tc>
          <w:tcPr>
            <w:tcW w:w="7902" w:type="dxa"/>
          </w:tcPr>
          <w:p w:rsidR="00EE021F" w:rsidRPr="004678B6" w:rsidRDefault="00EE021F" w:rsidP="004678B6">
            <w:pPr>
              <w:rPr>
                <w:sz w:val="28"/>
                <w:szCs w:val="28"/>
              </w:rPr>
            </w:pPr>
            <w:r w:rsidRPr="004678B6">
              <w:rPr>
                <w:sz w:val="28"/>
                <w:szCs w:val="28"/>
              </w:rPr>
              <w:t xml:space="preserve">осознанно относиться к другому человеку, его мнению;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Р4.2. </w:t>
            </w:r>
          </w:p>
        </w:tc>
        <w:tc>
          <w:tcPr>
            <w:tcW w:w="7902" w:type="dxa"/>
          </w:tcPr>
          <w:p w:rsidR="00EE021F" w:rsidRPr="004678B6" w:rsidRDefault="00EE021F" w:rsidP="004678B6">
            <w:pPr>
              <w:rPr>
                <w:sz w:val="28"/>
                <w:szCs w:val="28"/>
              </w:rPr>
            </w:pPr>
            <w:r w:rsidRPr="004678B6">
              <w:rPr>
                <w:sz w:val="28"/>
                <w:szCs w:val="28"/>
              </w:rPr>
              <w:t xml:space="preserve">признавать свое право на ошибку и такое же право другого;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Р4.3. </w:t>
            </w:r>
          </w:p>
        </w:tc>
        <w:tc>
          <w:tcPr>
            <w:tcW w:w="7902" w:type="dxa"/>
          </w:tcPr>
          <w:p w:rsidR="00EE021F" w:rsidRPr="004678B6" w:rsidRDefault="00EE021F" w:rsidP="004678B6">
            <w:pPr>
              <w:rPr>
                <w:sz w:val="28"/>
                <w:szCs w:val="28"/>
              </w:rPr>
            </w:pPr>
            <w:r w:rsidRPr="004678B6">
              <w:rPr>
                <w:sz w:val="28"/>
                <w:szCs w:val="28"/>
              </w:rPr>
              <w:t xml:space="preserve">принимать себя и других, не осуждая;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Р4.4. </w:t>
            </w:r>
          </w:p>
        </w:tc>
        <w:tc>
          <w:tcPr>
            <w:tcW w:w="7902" w:type="dxa"/>
          </w:tcPr>
          <w:p w:rsidR="00EE021F" w:rsidRPr="004678B6" w:rsidRDefault="00EE021F" w:rsidP="004678B6">
            <w:pPr>
              <w:rPr>
                <w:sz w:val="28"/>
                <w:szCs w:val="28"/>
              </w:rPr>
            </w:pPr>
            <w:r w:rsidRPr="004678B6">
              <w:rPr>
                <w:sz w:val="28"/>
                <w:szCs w:val="28"/>
              </w:rPr>
              <w:t xml:space="preserve">открытость себе и другим; </w:t>
            </w:r>
          </w:p>
        </w:tc>
      </w:tr>
      <w:tr w:rsidR="00EE021F" w:rsidRPr="004678B6" w:rsidTr="00206B8A">
        <w:tc>
          <w:tcPr>
            <w:tcW w:w="1668" w:type="dxa"/>
          </w:tcPr>
          <w:p w:rsidR="00EE021F" w:rsidRPr="004678B6" w:rsidRDefault="00EE021F" w:rsidP="004678B6">
            <w:pPr>
              <w:rPr>
                <w:sz w:val="28"/>
                <w:szCs w:val="28"/>
              </w:rPr>
            </w:pPr>
            <w:r w:rsidRPr="004678B6">
              <w:rPr>
                <w:sz w:val="28"/>
                <w:szCs w:val="28"/>
              </w:rPr>
              <w:t xml:space="preserve">Р4.5. </w:t>
            </w:r>
          </w:p>
        </w:tc>
        <w:tc>
          <w:tcPr>
            <w:tcW w:w="7902" w:type="dxa"/>
          </w:tcPr>
          <w:p w:rsidR="00EE021F" w:rsidRPr="004678B6" w:rsidRDefault="00EE021F" w:rsidP="004678B6">
            <w:pPr>
              <w:rPr>
                <w:sz w:val="28"/>
                <w:szCs w:val="28"/>
              </w:rPr>
            </w:pPr>
            <w:r w:rsidRPr="004678B6">
              <w:rPr>
                <w:sz w:val="28"/>
                <w:szCs w:val="28"/>
              </w:rPr>
              <w:t xml:space="preserve">осознавать невозможность контролировать все вокруг </w:t>
            </w:r>
          </w:p>
        </w:tc>
      </w:tr>
    </w:tbl>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 xml:space="preserve">Результаты проектной и учебно-исследовательской деятельности: </w:t>
      </w:r>
    </w:p>
    <w:p w:rsidR="00EE021F" w:rsidRPr="004678B6" w:rsidRDefault="00EE021F" w:rsidP="004678B6">
      <w:pPr>
        <w:rPr>
          <w:sz w:val="28"/>
          <w:szCs w:val="28"/>
        </w:rPr>
      </w:pPr>
      <w:r w:rsidRPr="004678B6">
        <w:rPr>
          <w:sz w:val="28"/>
          <w:szCs w:val="28"/>
        </w:rPr>
        <w:t xml:space="preserve">Личностные: </w:t>
      </w:r>
    </w:p>
    <w:p w:rsidR="00EE021F" w:rsidRPr="004678B6" w:rsidRDefault="00EE021F" w:rsidP="004678B6">
      <w:pPr>
        <w:rPr>
          <w:sz w:val="28"/>
          <w:szCs w:val="28"/>
        </w:rPr>
      </w:pPr>
      <w:r w:rsidRPr="004678B6">
        <w:rPr>
          <w:sz w:val="28"/>
          <w:szCs w:val="28"/>
        </w:rPr>
        <w:t>-сформированность целостного мировоззрения, соответствующего современному уровню развития науки;</w:t>
      </w:r>
    </w:p>
    <w:p w:rsidR="00EE021F" w:rsidRPr="004678B6" w:rsidRDefault="00EE021F" w:rsidP="004678B6">
      <w:pPr>
        <w:rPr>
          <w:sz w:val="28"/>
          <w:szCs w:val="28"/>
        </w:rPr>
      </w:pPr>
      <w:r w:rsidRPr="004678B6">
        <w:rPr>
          <w:sz w:val="28"/>
          <w:szCs w:val="28"/>
        </w:rPr>
        <w:t>- сформированность коммуникативной компетентности в общении сотрудничестве со взрослыми в процессе учебно-исследовательской деятельности;</w:t>
      </w:r>
    </w:p>
    <w:p w:rsidR="00EE021F" w:rsidRPr="004678B6" w:rsidRDefault="00EE021F" w:rsidP="004678B6">
      <w:pPr>
        <w:rPr>
          <w:sz w:val="28"/>
          <w:szCs w:val="28"/>
        </w:rPr>
      </w:pPr>
      <w:r w:rsidRPr="004678B6">
        <w:rPr>
          <w:sz w:val="28"/>
          <w:szCs w:val="28"/>
        </w:rPr>
        <w:t>-готовность и способность учащихся к саморазвитию и личностному самоопределению;</w:t>
      </w:r>
    </w:p>
    <w:p w:rsidR="00EE021F" w:rsidRPr="004678B6" w:rsidRDefault="00EE021F" w:rsidP="004678B6">
      <w:pPr>
        <w:rPr>
          <w:sz w:val="28"/>
          <w:szCs w:val="28"/>
        </w:rPr>
      </w:pPr>
      <w:r w:rsidRPr="004678B6">
        <w:rPr>
          <w:sz w:val="28"/>
          <w:szCs w:val="28"/>
        </w:rPr>
        <w:t>-сформированность их мотивации к обучению и целенаправленной познавательной деятельности.</w:t>
      </w:r>
    </w:p>
    <w:p w:rsidR="00EE021F" w:rsidRPr="004678B6" w:rsidRDefault="00EE021F" w:rsidP="004678B6">
      <w:pPr>
        <w:rPr>
          <w:sz w:val="28"/>
          <w:szCs w:val="28"/>
        </w:rPr>
      </w:pPr>
      <w:r w:rsidRPr="004678B6">
        <w:rPr>
          <w:sz w:val="28"/>
          <w:szCs w:val="28"/>
        </w:rPr>
        <w:t xml:space="preserve">Метапредметные: </w:t>
      </w:r>
    </w:p>
    <w:p w:rsidR="00EE021F" w:rsidRPr="004678B6" w:rsidRDefault="00EE021F" w:rsidP="004678B6">
      <w:pPr>
        <w:rPr>
          <w:sz w:val="28"/>
          <w:szCs w:val="28"/>
        </w:rPr>
      </w:pPr>
      <w:r w:rsidRPr="004678B6">
        <w:rPr>
          <w:sz w:val="28"/>
          <w:szCs w:val="28"/>
        </w:rPr>
        <w:t>-освоенные учащимися понятия и УУД (познавательные, коммуникативные), способность их использования в учебной, познавательной практике;</w:t>
      </w:r>
    </w:p>
    <w:p w:rsidR="00EE021F" w:rsidRPr="004678B6" w:rsidRDefault="00EE021F" w:rsidP="004678B6">
      <w:pPr>
        <w:rPr>
          <w:sz w:val="28"/>
          <w:szCs w:val="28"/>
        </w:rPr>
      </w:pPr>
      <w:r w:rsidRPr="004678B6">
        <w:rPr>
          <w:sz w:val="28"/>
          <w:szCs w:val="28"/>
        </w:rPr>
        <w:t xml:space="preserve">- самостоятельность планирования и осуществления учебной деятельности и организации учебного сотрудничества с педагогами и сверстниками; </w:t>
      </w:r>
    </w:p>
    <w:p w:rsidR="00EE021F" w:rsidRPr="004678B6" w:rsidRDefault="00EE021F" w:rsidP="004678B6">
      <w:pPr>
        <w:rPr>
          <w:sz w:val="28"/>
          <w:szCs w:val="28"/>
        </w:rPr>
      </w:pPr>
      <w:r w:rsidRPr="004678B6">
        <w:rPr>
          <w:sz w:val="28"/>
          <w:szCs w:val="28"/>
        </w:rPr>
        <w:t>-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умозаключения (индуктивные, дедуктивные и по аналогии) и делать выводы;</w:t>
      </w:r>
    </w:p>
    <w:p w:rsidR="00EE021F" w:rsidRPr="004678B6" w:rsidRDefault="00EE021F" w:rsidP="004678B6">
      <w:pPr>
        <w:rPr>
          <w:sz w:val="28"/>
          <w:szCs w:val="28"/>
        </w:rPr>
      </w:pPr>
      <w:r w:rsidRPr="004678B6">
        <w:rPr>
          <w:sz w:val="28"/>
          <w:szCs w:val="28"/>
        </w:rPr>
        <w:t>-умение создавать, применять и преобразовывать знаки и символы, модели и схемы для решения учебных и познавательных задач.</w:t>
      </w:r>
    </w:p>
    <w:p w:rsidR="00EE021F" w:rsidRPr="004678B6" w:rsidRDefault="00EE021F" w:rsidP="004678B6">
      <w:pPr>
        <w:rPr>
          <w:sz w:val="28"/>
          <w:szCs w:val="28"/>
        </w:rPr>
      </w:pPr>
      <w:r w:rsidRPr="004678B6">
        <w:rPr>
          <w:sz w:val="28"/>
          <w:szCs w:val="28"/>
        </w:rPr>
        <w:t>Результаты выполнения отражают:</w:t>
      </w:r>
    </w:p>
    <w:p w:rsidR="00EE021F" w:rsidRPr="004678B6" w:rsidRDefault="00EE021F" w:rsidP="004678B6">
      <w:pPr>
        <w:rPr>
          <w:sz w:val="28"/>
          <w:szCs w:val="28"/>
        </w:rPr>
      </w:pPr>
      <w:r w:rsidRPr="004678B6">
        <w:rPr>
          <w:sz w:val="28"/>
          <w:szCs w:val="28"/>
        </w:rPr>
        <w:t xml:space="preserve">- сформированность навыков коммуникативной, учебно-исследовательской деятельности, критического мышления; способность к инновационной, аналитической, творческой, интеллектуальной деятельности; </w:t>
      </w:r>
    </w:p>
    <w:p w:rsidR="00EE021F" w:rsidRPr="004678B6" w:rsidRDefault="00EE021F" w:rsidP="004678B6">
      <w:pPr>
        <w:rPr>
          <w:sz w:val="28"/>
          <w:szCs w:val="28"/>
        </w:rPr>
      </w:pPr>
      <w:r w:rsidRPr="004678B6">
        <w:rPr>
          <w:sz w:val="28"/>
          <w:szCs w:val="28"/>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EE021F" w:rsidRPr="004678B6" w:rsidRDefault="00EE021F" w:rsidP="004678B6">
      <w:pPr>
        <w:rPr>
          <w:sz w:val="28"/>
          <w:szCs w:val="28"/>
        </w:rPr>
      </w:pPr>
      <w:r w:rsidRPr="004678B6">
        <w:rPr>
          <w:sz w:val="28"/>
          <w:szCs w:val="28"/>
        </w:rPr>
        <w:t xml:space="preserve">-способность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w:t>
      </w:r>
    </w:p>
    <w:p w:rsidR="00EE021F" w:rsidRPr="004678B6" w:rsidRDefault="00EE021F" w:rsidP="004678B6">
      <w:pPr>
        <w:rPr>
          <w:sz w:val="28"/>
          <w:szCs w:val="28"/>
        </w:rPr>
      </w:pPr>
      <w:r w:rsidRPr="004678B6">
        <w:rPr>
          <w:sz w:val="28"/>
          <w:szCs w:val="28"/>
        </w:rPr>
        <w:t>результатов.</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1.2.3. Предметные результаты освоения ООП ООО</w:t>
      </w:r>
    </w:p>
    <w:p w:rsidR="00EE021F" w:rsidRPr="004678B6" w:rsidRDefault="00EE021F" w:rsidP="004678B6">
      <w:pPr>
        <w:rPr>
          <w:sz w:val="28"/>
          <w:szCs w:val="28"/>
        </w:rPr>
      </w:pPr>
      <w:r w:rsidRPr="004678B6">
        <w:rPr>
          <w:sz w:val="28"/>
          <w:szCs w:val="28"/>
        </w:rPr>
        <w:t xml:space="preserve">Предметные результаты включают: </w:t>
      </w:r>
    </w:p>
    <w:p w:rsidR="00EE021F" w:rsidRPr="004678B6" w:rsidRDefault="00EE021F" w:rsidP="004678B6">
      <w:pPr>
        <w:rPr>
          <w:sz w:val="28"/>
          <w:szCs w:val="28"/>
        </w:rPr>
      </w:pPr>
      <w:r w:rsidRPr="004678B6">
        <w:rPr>
          <w:sz w:val="28"/>
          <w:szCs w:val="28"/>
        </w:rPr>
        <w:t>-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EE021F" w:rsidRPr="004678B6" w:rsidRDefault="00EE021F" w:rsidP="004678B6">
      <w:pPr>
        <w:rPr>
          <w:sz w:val="28"/>
          <w:szCs w:val="28"/>
        </w:rPr>
      </w:pPr>
      <w:r w:rsidRPr="004678B6">
        <w:rPr>
          <w:sz w:val="28"/>
          <w:szCs w:val="28"/>
        </w:rPr>
        <w:t>-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EE021F" w:rsidRPr="004678B6" w:rsidRDefault="00EE021F" w:rsidP="004678B6">
      <w:pPr>
        <w:rPr>
          <w:sz w:val="28"/>
          <w:szCs w:val="28"/>
        </w:rPr>
      </w:pPr>
      <w:r w:rsidRPr="004678B6">
        <w:rPr>
          <w:sz w:val="28"/>
          <w:szCs w:val="28"/>
        </w:rPr>
        <w:t>Требования к предметным результатам:</w:t>
      </w:r>
    </w:p>
    <w:p w:rsidR="00EE021F" w:rsidRPr="004678B6" w:rsidRDefault="00EE021F" w:rsidP="004678B6">
      <w:pPr>
        <w:rPr>
          <w:sz w:val="28"/>
          <w:szCs w:val="28"/>
        </w:rPr>
      </w:pPr>
      <w:r w:rsidRPr="004678B6">
        <w:rPr>
          <w:sz w:val="28"/>
          <w:szCs w:val="28"/>
        </w:rPr>
        <w:t>- сформулированы в деятельностной форме с усилением акцента на применение знаний и конкретные умения;</w:t>
      </w:r>
    </w:p>
    <w:p w:rsidR="00EE021F" w:rsidRPr="004678B6" w:rsidRDefault="00EE021F" w:rsidP="004678B6">
      <w:pPr>
        <w:rPr>
          <w:sz w:val="28"/>
          <w:szCs w:val="28"/>
        </w:rPr>
      </w:pPr>
      <w:r w:rsidRPr="004678B6">
        <w:rPr>
          <w:sz w:val="28"/>
          <w:szCs w:val="28"/>
        </w:rPr>
        <w:t>- 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EE021F" w:rsidRPr="004678B6" w:rsidRDefault="00EE021F" w:rsidP="004678B6">
      <w:pPr>
        <w:rPr>
          <w:sz w:val="28"/>
          <w:szCs w:val="28"/>
        </w:rPr>
      </w:pPr>
      <w:r w:rsidRPr="004678B6">
        <w:rPr>
          <w:sz w:val="28"/>
          <w:szCs w:val="28"/>
        </w:rPr>
        <w:t>- определяют требования к результатам освоения программ основного общего образования по учебным предметам;</w:t>
      </w:r>
    </w:p>
    <w:p w:rsidR="00EE021F" w:rsidRPr="004678B6" w:rsidRDefault="00EE021F" w:rsidP="004678B6">
      <w:pPr>
        <w:rPr>
          <w:sz w:val="28"/>
          <w:szCs w:val="28"/>
        </w:rPr>
      </w:pPr>
      <w:r w:rsidRPr="004678B6">
        <w:rPr>
          <w:sz w:val="28"/>
          <w:szCs w:val="28"/>
        </w:rPr>
        <w:t>- усиливают акценты на изучение явлений и процессов современной России и мира в целом, современного состояния науки.</w:t>
      </w:r>
    </w:p>
    <w:p w:rsidR="00EE021F" w:rsidRPr="004678B6" w:rsidRDefault="00EE021F" w:rsidP="004678B6">
      <w:pPr>
        <w:rPr>
          <w:sz w:val="28"/>
          <w:szCs w:val="28"/>
        </w:rPr>
      </w:pPr>
      <w:r w:rsidRPr="004678B6">
        <w:rPr>
          <w:sz w:val="28"/>
          <w:szCs w:val="28"/>
        </w:rPr>
        <w:t xml:space="preserve">Особенности предметных результатов: </w:t>
      </w:r>
    </w:p>
    <w:p w:rsidR="00EE021F" w:rsidRPr="004678B6" w:rsidRDefault="00EE021F" w:rsidP="004678B6">
      <w:pPr>
        <w:rPr>
          <w:sz w:val="28"/>
          <w:szCs w:val="28"/>
        </w:rPr>
      </w:pPr>
      <w:r w:rsidRPr="004678B6">
        <w:rPr>
          <w:sz w:val="28"/>
          <w:szCs w:val="28"/>
        </w:rPr>
        <w:t xml:space="preserve">- ориентированы на деятельностные формы освоения предметного содержания; </w:t>
      </w:r>
    </w:p>
    <w:p w:rsidR="00EE021F" w:rsidRPr="004678B6" w:rsidRDefault="00EE021F" w:rsidP="004678B6">
      <w:pPr>
        <w:rPr>
          <w:sz w:val="28"/>
          <w:szCs w:val="28"/>
        </w:rPr>
      </w:pPr>
      <w:r w:rsidRPr="004678B6">
        <w:rPr>
          <w:sz w:val="28"/>
          <w:szCs w:val="28"/>
        </w:rPr>
        <w:t xml:space="preserve">- связаны с метапредметными и личностными результатами; </w:t>
      </w:r>
    </w:p>
    <w:p w:rsidR="00EE021F" w:rsidRPr="004678B6" w:rsidRDefault="00EE021F" w:rsidP="004678B6">
      <w:pPr>
        <w:rPr>
          <w:sz w:val="28"/>
          <w:szCs w:val="28"/>
        </w:rPr>
      </w:pPr>
      <w:r w:rsidRPr="004678B6">
        <w:rPr>
          <w:sz w:val="28"/>
          <w:szCs w:val="28"/>
        </w:rPr>
        <w:t xml:space="preserve">- дифференцированы по типам в зависимости от качества применения способов действий при решении учебных задач: </w:t>
      </w:r>
    </w:p>
    <w:p w:rsidR="00EE021F" w:rsidRPr="004678B6" w:rsidRDefault="00EE021F" w:rsidP="004678B6">
      <w:pPr>
        <w:rPr>
          <w:sz w:val="28"/>
          <w:szCs w:val="28"/>
        </w:rPr>
      </w:pPr>
      <w:r w:rsidRPr="004678B6">
        <w:rPr>
          <w:sz w:val="28"/>
          <w:szCs w:val="28"/>
        </w:rPr>
        <w:t xml:space="preserve">- начальный (репродуктивный) результат-способность учащегося выполнять действия по образцу, готовому алгоритму, в типичной, знакомой ситуации, </w:t>
      </w:r>
    </w:p>
    <w:p w:rsidR="00EE021F" w:rsidRPr="004678B6" w:rsidRDefault="00EE021F" w:rsidP="004678B6">
      <w:pPr>
        <w:rPr>
          <w:sz w:val="28"/>
          <w:szCs w:val="28"/>
        </w:rPr>
      </w:pPr>
      <w:r w:rsidRPr="004678B6">
        <w:rPr>
          <w:sz w:val="28"/>
          <w:szCs w:val="28"/>
        </w:rPr>
        <w:t xml:space="preserve">- повышенный (продуктивный) результат - способность учащегося извлекать знания из информации, данной в неявном виде, действовать в измененной ситуации, выбирать нужный способ действий, преобразовывать этот способ в зависимости от поставленной задачи, </w:t>
      </w:r>
    </w:p>
    <w:p w:rsidR="00EE021F" w:rsidRPr="004678B6" w:rsidRDefault="00EE021F" w:rsidP="004678B6">
      <w:pPr>
        <w:rPr>
          <w:sz w:val="28"/>
          <w:szCs w:val="28"/>
        </w:rPr>
      </w:pPr>
      <w:r w:rsidRPr="004678B6">
        <w:rPr>
          <w:sz w:val="28"/>
          <w:szCs w:val="28"/>
        </w:rPr>
        <w:t xml:space="preserve">- высокий (рефлексивный) результат - способность учащегося осуществлять поиск и открытие знаний, действовать в новой учебной ситуации, конструировать новый способ действий в ходе решения самостоятельно выявленной и поставленной учителем проблемы. </w:t>
      </w:r>
    </w:p>
    <w:p w:rsidR="00EE021F" w:rsidRPr="004678B6" w:rsidRDefault="00EE021F" w:rsidP="004678B6">
      <w:pPr>
        <w:rPr>
          <w:sz w:val="28"/>
          <w:szCs w:val="28"/>
        </w:rPr>
      </w:pPr>
      <w:r w:rsidRPr="004678B6">
        <w:rPr>
          <w:sz w:val="28"/>
          <w:szCs w:val="28"/>
        </w:rPr>
        <w:t>Личностные, предметные и метапредметные результаты достигаются в единстве урочной и внеурочной деятельности (схема 2).</w:t>
      </w:r>
    </w:p>
    <w:p w:rsidR="00EE021F" w:rsidRPr="004678B6" w:rsidRDefault="00EE021F" w:rsidP="004678B6">
      <w:pPr>
        <w:rPr>
          <w:sz w:val="28"/>
          <w:szCs w:val="28"/>
        </w:rPr>
      </w:pPr>
      <w:r>
        <w:rPr>
          <w:noProof/>
        </w:rPr>
        <w:pict>
          <v:roundrect id="_x0000_s1048" style="position:absolute;margin-left:225.15pt;margin-top:19.15pt;width:212.4pt;height:93.6pt;z-index:251647488" arcsize="10923f" fillcolor="#fabf8f" strokecolor="#fabf8f" strokeweight="1pt">
            <v:fill color2="#fde9d9" angle="-45" focus="-50%" type="gradient"/>
            <v:shadow on="t" type="perspective" color="#974706" opacity=".5" offset="1pt" offset2="-3pt"/>
            <v:textbox style="mso-next-textbox:#_x0000_s1048">
              <w:txbxContent>
                <w:p w:rsidR="00EE021F" w:rsidRPr="00206B8A" w:rsidRDefault="00EE021F" w:rsidP="00206B8A"/>
                <w:p w:rsidR="00EE021F" w:rsidRPr="00206B8A" w:rsidRDefault="00EE021F" w:rsidP="00206B8A">
                  <w:r w:rsidRPr="00206B8A">
                    <w:t>Внеурочная деятельность</w:t>
                  </w:r>
                </w:p>
              </w:txbxContent>
            </v:textbox>
          </v:roundrect>
        </w:pict>
      </w:r>
      <w:r>
        <w:rPr>
          <w:noProof/>
        </w:rPr>
        <w:pict>
          <v:roundrect id="_x0000_s1049" style="position:absolute;margin-left:-14.85pt;margin-top:19.15pt;width:212.4pt;height:93.6pt;z-index:251646464" arcsize="10923f" fillcolor="#92cddc" strokecolor="#92cddc" strokeweight="1pt">
            <v:fill color2="#daeef3" angle="-45" focus="-50%" type="gradient"/>
            <v:shadow on="t" type="perspective" color="#205867" opacity=".5" offset="1pt" offset2="-3pt"/>
            <v:textbox style="mso-next-textbox:#_x0000_s1049">
              <w:txbxContent>
                <w:p w:rsidR="00EE021F" w:rsidRPr="00206B8A" w:rsidRDefault="00EE021F" w:rsidP="00206B8A"/>
                <w:p w:rsidR="00EE021F" w:rsidRPr="00206B8A" w:rsidRDefault="00EE021F" w:rsidP="00206B8A">
                  <w:r w:rsidRPr="00206B8A">
                    <w:t>Урочная деятельность</w:t>
                  </w:r>
                </w:p>
              </w:txbxContent>
            </v:textbox>
          </v:roundrect>
        </w:pict>
      </w: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r>
        <w:rPr>
          <w:noProof/>
        </w:rPr>
        <w:pict>
          <v:roundrect id="_x0000_s1050" style="position:absolute;margin-left:45pt;margin-top:.65pt;width:315pt;height:126pt;z-index:251648512" arcsize="10923f" fillcolor="#c2d69b" strokecolor="#c2d69b" strokeweight="1pt">
            <v:fill color2="#eaf1dd" angle="-45" focus="-50%" type="gradient"/>
            <v:shadow on="t" type="perspective" color="#4e6128" opacity=".5" offset="1pt" offset2="-3pt"/>
            <v:textbox>
              <w:txbxContent>
                <w:p w:rsidR="00EE021F" w:rsidRPr="00206B8A" w:rsidRDefault="00EE021F" w:rsidP="00206B8A">
                  <w:r w:rsidRPr="00206B8A">
                    <w:t>Механизмы формирования и развития образовательных результатов:</w:t>
                  </w:r>
                </w:p>
                <w:p w:rsidR="00EE021F" w:rsidRPr="00206B8A" w:rsidRDefault="00EE021F" w:rsidP="00206B8A">
                  <w:r w:rsidRPr="00206B8A">
                    <w:t>- содержание учебного материала</w:t>
                  </w:r>
                </w:p>
                <w:p w:rsidR="00EE021F" w:rsidRPr="00206B8A" w:rsidRDefault="00EE021F" w:rsidP="00206B8A">
                  <w:r w:rsidRPr="00206B8A">
                    <w:t>-виды деятельности</w:t>
                  </w:r>
                </w:p>
                <w:p w:rsidR="00EE021F" w:rsidRPr="00206B8A" w:rsidRDefault="00EE021F" w:rsidP="00206B8A">
                  <w:r w:rsidRPr="00206B8A">
                    <w:t>-формы организации деятельности</w:t>
                  </w:r>
                </w:p>
                <w:p w:rsidR="00EE021F" w:rsidRPr="00206B8A" w:rsidRDefault="00EE021F" w:rsidP="00206B8A">
                  <w:r w:rsidRPr="00206B8A">
                    <w:t>-технологии</w:t>
                  </w:r>
                </w:p>
                <w:p w:rsidR="00EE021F" w:rsidRPr="00206B8A" w:rsidRDefault="00EE021F" w:rsidP="00206B8A">
                  <w:r w:rsidRPr="00206B8A">
                    <w:t>-методы</w:t>
                  </w:r>
                </w:p>
                <w:p w:rsidR="00EE021F" w:rsidRPr="00206B8A" w:rsidRDefault="00EE021F" w:rsidP="00206B8A"/>
              </w:txbxContent>
            </v:textbox>
          </v:roundrect>
        </w:pict>
      </w: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Механизмы формирования и развития образовательных результатов</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1.2.3.1. Предметная область «Русский язык и литература»</w:t>
      </w:r>
    </w:p>
    <w:p w:rsidR="00EE021F" w:rsidRPr="004678B6" w:rsidRDefault="00EE021F" w:rsidP="004678B6">
      <w:pPr>
        <w:rPr>
          <w:sz w:val="28"/>
          <w:szCs w:val="28"/>
        </w:rPr>
      </w:pPr>
      <w:r w:rsidRPr="004678B6">
        <w:rPr>
          <w:sz w:val="28"/>
          <w:szCs w:val="28"/>
        </w:rPr>
        <w:t>Учебный предмет «Русский язык»</w:t>
      </w:r>
    </w:p>
    <w:p w:rsidR="00EE021F" w:rsidRPr="004678B6" w:rsidRDefault="00EE021F" w:rsidP="004678B6">
      <w:pPr>
        <w:rPr>
          <w:sz w:val="28"/>
          <w:szCs w:val="28"/>
        </w:rPr>
      </w:pPr>
      <w:r w:rsidRPr="004678B6">
        <w:rPr>
          <w:sz w:val="28"/>
          <w:szCs w:val="28"/>
        </w:rPr>
        <w:t>К концу обучения в 5 классе обучающийся получит следующие предметные результаты по отдельным темам программы по русскому языку.</w:t>
      </w:r>
    </w:p>
    <w:p w:rsidR="00EE021F" w:rsidRPr="004678B6" w:rsidRDefault="00EE021F" w:rsidP="004678B6">
      <w:pPr>
        <w:rPr>
          <w:sz w:val="28"/>
          <w:szCs w:val="28"/>
        </w:rPr>
      </w:pPr>
      <w:r w:rsidRPr="004678B6">
        <w:rPr>
          <w:sz w:val="28"/>
          <w:szCs w:val="28"/>
        </w:rPr>
        <w:t>Общие сведения о языке.</w:t>
      </w:r>
    </w:p>
    <w:p w:rsidR="00EE021F" w:rsidRPr="004678B6" w:rsidRDefault="00EE021F" w:rsidP="004678B6">
      <w:pPr>
        <w:rPr>
          <w:sz w:val="28"/>
          <w:szCs w:val="28"/>
        </w:rPr>
      </w:pPr>
      <w:r w:rsidRPr="004678B6">
        <w:rPr>
          <w:sz w:val="28"/>
          <w:szCs w:val="28"/>
        </w:rPr>
        <w:t>Осознавать богатство и выразительность русского языка, приводить примеры, свидетельствующие об этом.</w:t>
      </w:r>
    </w:p>
    <w:p w:rsidR="00EE021F" w:rsidRPr="004678B6" w:rsidRDefault="00EE021F" w:rsidP="004678B6">
      <w:pPr>
        <w:rPr>
          <w:sz w:val="28"/>
          <w:szCs w:val="28"/>
        </w:rPr>
      </w:pPr>
      <w:r w:rsidRPr="004678B6">
        <w:rPr>
          <w:sz w:val="28"/>
          <w:szCs w:val="28"/>
        </w:rPr>
        <w:t>Знать основные разделы лингвистики, основные единицы языка и речи (звук, морфема, слово, словосочетание, предложение).</w:t>
      </w:r>
    </w:p>
    <w:p w:rsidR="00EE021F" w:rsidRPr="004678B6" w:rsidRDefault="00EE021F" w:rsidP="004678B6">
      <w:pPr>
        <w:rPr>
          <w:sz w:val="28"/>
          <w:szCs w:val="28"/>
        </w:rPr>
      </w:pPr>
      <w:r w:rsidRPr="004678B6">
        <w:rPr>
          <w:sz w:val="28"/>
          <w:szCs w:val="28"/>
        </w:rPr>
        <w:t>Язык и речь.</w:t>
      </w:r>
    </w:p>
    <w:p w:rsidR="00EE021F" w:rsidRPr="004678B6" w:rsidRDefault="00EE021F" w:rsidP="004678B6">
      <w:pPr>
        <w:rPr>
          <w:sz w:val="28"/>
          <w:szCs w:val="28"/>
        </w:rPr>
      </w:pPr>
      <w:r w:rsidRPr="004678B6">
        <w:rPr>
          <w:sz w:val="28"/>
          <w:szCs w:val="28"/>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EE021F" w:rsidRPr="004678B6" w:rsidRDefault="00EE021F" w:rsidP="004678B6">
      <w:pPr>
        <w:rPr>
          <w:sz w:val="28"/>
          <w:szCs w:val="28"/>
        </w:rPr>
      </w:pPr>
      <w:r w:rsidRPr="004678B6">
        <w:rPr>
          <w:sz w:val="28"/>
          <w:szCs w:val="28"/>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EE021F" w:rsidRPr="004678B6" w:rsidRDefault="00EE021F" w:rsidP="004678B6">
      <w:pPr>
        <w:rPr>
          <w:sz w:val="28"/>
          <w:szCs w:val="28"/>
        </w:rPr>
      </w:pPr>
      <w:r w:rsidRPr="004678B6">
        <w:rPr>
          <w:sz w:val="28"/>
          <w:szCs w:val="28"/>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EE021F" w:rsidRPr="004678B6" w:rsidRDefault="00EE021F" w:rsidP="004678B6">
      <w:pPr>
        <w:rPr>
          <w:sz w:val="28"/>
          <w:szCs w:val="28"/>
        </w:rPr>
      </w:pPr>
      <w:r w:rsidRPr="004678B6">
        <w:rPr>
          <w:sz w:val="28"/>
          <w:szCs w:val="28"/>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EE021F" w:rsidRPr="004678B6" w:rsidRDefault="00EE021F" w:rsidP="004678B6">
      <w:pPr>
        <w:rPr>
          <w:sz w:val="28"/>
          <w:szCs w:val="28"/>
        </w:rPr>
      </w:pPr>
      <w:r w:rsidRPr="004678B6">
        <w:rPr>
          <w:sz w:val="28"/>
          <w:szCs w:val="28"/>
        </w:rPr>
        <w:t>Владеть различными видами чтения: просмотровым, ознакомительным, изучающим, поисковым.</w:t>
      </w:r>
    </w:p>
    <w:p w:rsidR="00EE021F" w:rsidRPr="004678B6" w:rsidRDefault="00EE021F" w:rsidP="004678B6">
      <w:pPr>
        <w:rPr>
          <w:sz w:val="28"/>
          <w:szCs w:val="28"/>
        </w:rPr>
      </w:pPr>
      <w:r w:rsidRPr="004678B6">
        <w:rPr>
          <w:sz w:val="28"/>
          <w:szCs w:val="28"/>
        </w:rPr>
        <w:t>Устно пересказывать прочитанный или прослушанный текст объёмом не менее 100 слов.</w:t>
      </w:r>
    </w:p>
    <w:p w:rsidR="00EE021F" w:rsidRPr="004678B6" w:rsidRDefault="00EE021F" w:rsidP="004678B6">
      <w:pPr>
        <w:rPr>
          <w:sz w:val="28"/>
          <w:szCs w:val="28"/>
        </w:rPr>
      </w:pPr>
      <w:r w:rsidRPr="004678B6">
        <w:rPr>
          <w:sz w:val="28"/>
          <w:szCs w:val="28"/>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EE021F" w:rsidRPr="004678B6" w:rsidRDefault="00EE021F" w:rsidP="004678B6">
      <w:pPr>
        <w:rPr>
          <w:sz w:val="28"/>
          <w:szCs w:val="28"/>
        </w:rPr>
      </w:pPr>
      <w:r w:rsidRPr="004678B6">
        <w:rPr>
          <w:sz w:val="28"/>
          <w:szCs w:val="28"/>
        </w:rPr>
        <w:t>Осуществлять выбор языковых средств для создания высказывания в соответствии с целью, темой и коммуникативным замыслом.</w:t>
      </w:r>
    </w:p>
    <w:p w:rsidR="00EE021F" w:rsidRPr="004678B6" w:rsidRDefault="00EE021F" w:rsidP="004678B6">
      <w:pPr>
        <w:rPr>
          <w:sz w:val="28"/>
          <w:szCs w:val="28"/>
        </w:rPr>
      </w:pPr>
      <w:r w:rsidRPr="004678B6">
        <w:rPr>
          <w:sz w:val="28"/>
          <w:szCs w:val="28"/>
        </w:rPr>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rsidR="00EE021F" w:rsidRPr="004678B6" w:rsidRDefault="00EE021F" w:rsidP="004678B6">
      <w:pPr>
        <w:rPr>
          <w:sz w:val="28"/>
          <w:szCs w:val="28"/>
        </w:rPr>
      </w:pPr>
      <w:r w:rsidRPr="004678B6">
        <w:rPr>
          <w:sz w:val="28"/>
          <w:szCs w:val="28"/>
        </w:rPr>
        <w:t>Текст.</w:t>
      </w:r>
    </w:p>
    <w:p w:rsidR="00EE021F" w:rsidRPr="004678B6" w:rsidRDefault="00EE021F" w:rsidP="004678B6">
      <w:pPr>
        <w:rPr>
          <w:sz w:val="28"/>
          <w:szCs w:val="28"/>
        </w:rPr>
      </w:pPr>
      <w:r w:rsidRPr="004678B6">
        <w:rPr>
          <w:sz w:val="28"/>
          <w:szCs w:val="28"/>
        </w:rP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EE021F" w:rsidRPr="004678B6" w:rsidRDefault="00EE021F" w:rsidP="004678B6">
      <w:pPr>
        <w:rPr>
          <w:sz w:val="28"/>
          <w:szCs w:val="28"/>
        </w:rPr>
      </w:pPr>
      <w:r w:rsidRPr="004678B6">
        <w:rPr>
          <w:sz w:val="28"/>
          <w:szCs w:val="28"/>
        </w:rPr>
        <w:t>Проводить смысловой анализ текста, его композиционных особенностей, определять количество микротем и абзацев.</w:t>
      </w:r>
    </w:p>
    <w:p w:rsidR="00EE021F" w:rsidRPr="004678B6" w:rsidRDefault="00EE021F" w:rsidP="004678B6">
      <w:pPr>
        <w:rPr>
          <w:sz w:val="28"/>
          <w:szCs w:val="28"/>
        </w:rPr>
      </w:pPr>
      <w:r w:rsidRPr="004678B6">
        <w:rPr>
          <w:sz w:val="28"/>
          <w:szCs w:val="28"/>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EE021F" w:rsidRPr="004678B6" w:rsidRDefault="00EE021F" w:rsidP="004678B6">
      <w:pPr>
        <w:rPr>
          <w:sz w:val="28"/>
          <w:szCs w:val="28"/>
        </w:rPr>
      </w:pPr>
      <w:r w:rsidRPr="004678B6">
        <w:rPr>
          <w:sz w:val="28"/>
          <w:szCs w:val="28"/>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EE021F" w:rsidRPr="004678B6" w:rsidRDefault="00EE021F" w:rsidP="004678B6">
      <w:pPr>
        <w:rPr>
          <w:sz w:val="28"/>
          <w:szCs w:val="28"/>
        </w:rPr>
      </w:pPr>
      <w:r w:rsidRPr="004678B6">
        <w:rPr>
          <w:sz w:val="28"/>
          <w:szCs w:val="28"/>
        </w:rPr>
        <w:t>Применять знание основных признаков текста (повествование) в практике его создания.</w:t>
      </w:r>
    </w:p>
    <w:p w:rsidR="00EE021F" w:rsidRPr="004678B6" w:rsidRDefault="00EE021F" w:rsidP="004678B6">
      <w:pPr>
        <w:rPr>
          <w:sz w:val="28"/>
          <w:szCs w:val="28"/>
        </w:rPr>
      </w:pPr>
      <w:r w:rsidRPr="004678B6">
        <w:rPr>
          <w:sz w:val="28"/>
          <w:szCs w:val="28"/>
        </w:rP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объёмом 3 и более предложений, сочинения объёмом не менее 70 слов).</w:t>
      </w:r>
    </w:p>
    <w:p w:rsidR="00EE021F" w:rsidRPr="004678B6" w:rsidRDefault="00EE021F" w:rsidP="004678B6">
      <w:pPr>
        <w:rPr>
          <w:sz w:val="28"/>
          <w:szCs w:val="28"/>
        </w:rPr>
      </w:pPr>
      <w:r w:rsidRPr="004678B6">
        <w:rPr>
          <w:sz w:val="28"/>
          <w:szCs w:val="28"/>
        </w:rPr>
        <w:t>Восстанавливать деформированный текст, осуществлять корректировку восстановленного текста с использованием образца.</w:t>
      </w:r>
    </w:p>
    <w:p w:rsidR="00EE021F" w:rsidRPr="004678B6" w:rsidRDefault="00EE021F" w:rsidP="004678B6">
      <w:pPr>
        <w:rPr>
          <w:sz w:val="28"/>
          <w:szCs w:val="28"/>
        </w:rPr>
      </w:pPr>
      <w:r w:rsidRPr="004678B6">
        <w:rPr>
          <w:sz w:val="28"/>
          <w:szCs w:val="28"/>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E021F" w:rsidRPr="004678B6" w:rsidRDefault="00EE021F" w:rsidP="004678B6">
      <w:pPr>
        <w:rPr>
          <w:sz w:val="28"/>
          <w:szCs w:val="28"/>
        </w:rPr>
      </w:pPr>
      <w:r w:rsidRPr="004678B6">
        <w:rPr>
          <w:sz w:val="28"/>
          <w:szCs w:val="28"/>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EE021F" w:rsidRPr="004678B6" w:rsidRDefault="00EE021F" w:rsidP="004678B6">
      <w:pPr>
        <w:rPr>
          <w:sz w:val="28"/>
          <w:szCs w:val="28"/>
        </w:rPr>
      </w:pPr>
      <w:r w:rsidRPr="004678B6">
        <w:rPr>
          <w:sz w:val="28"/>
          <w:szCs w:val="28"/>
        </w:rPr>
        <w:t>Функциональные разновидности языка.</w:t>
      </w:r>
    </w:p>
    <w:p w:rsidR="00EE021F" w:rsidRPr="004678B6" w:rsidRDefault="00EE021F" w:rsidP="004678B6">
      <w:pPr>
        <w:rPr>
          <w:sz w:val="28"/>
          <w:szCs w:val="28"/>
        </w:rPr>
      </w:pPr>
      <w:r w:rsidRPr="004678B6">
        <w:rPr>
          <w:sz w:val="28"/>
          <w:szCs w:val="28"/>
        </w:rPr>
        <w:t>Иметь общее представление об особенностях разговорной речи, функциональных стилей, языка художественной литературы.</w:t>
      </w:r>
    </w:p>
    <w:p w:rsidR="00EE021F" w:rsidRPr="004678B6" w:rsidRDefault="00EE021F" w:rsidP="004678B6">
      <w:pPr>
        <w:rPr>
          <w:sz w:val="28"/>
          <w:szCs w:val="28"/>
        </w:rPr>
      </w:pPr>
      <w:r w:rsidRPr="004678B6">
        <w:rPr>
          <w:sz w:val="28"/>
          <w:szCs w:val="28"/>
        </w:rPr>
        <w:t>Система языка. </w:t>
      </w:r>
    </w:p>
    <w:p w:rsidR="00EE021F" w:rsidRPr="004678B6" w:rsidRDefault="00EE021F" w:rsidP="004678B6">
      <w:pPr>
        <w:rPr>
          <w:sz w:val="28"/>
          <w:szCs w:val="28"/>
        </w:rPr>
      </w:pPr>
      <w:r w:rsidRPr="004678B6">
        <w:rPr>
          <w:sz w:val="28"/>
          <w:szCs w:val="28"/>
        </w:rPr>
        <w:t>Фонетика. Графика. Орфоэпия.</w:t>
      </w:r>
    </w:p>
    <w:p w:rsidR="00EE021F" w:rsidRPr="004678B6" w:rsidRDefault="00EE021F" w:rsidP="004678B6">
      <w:pPr>
        <w:rPr>
          <w:sz w:val="28"/>
          <w:szCs w:val="28"/>
        </w:rPr>
      </w:pPr>
      <w:r w:rsidRPr="004678B6">
        <w:rPr>
          <w:sz w:val="28"/>
          <w:szCs w:val="28"/>
        </w:rPr>
        <w:t>Характеризовать звуки; понимать различие между звуком и буквой, характеризовать систему звуков.</w:t>
      </w:r>
    </w:p>
    <w:p w:rsidR="00EE021F" w:rsidRPr="004678B6" w:rsidRDefault="00EE021F" w:rsidP="004678B6">
      <w:pPr>
        <w:rPr>
          <w:sz w:val="28"/>
          <w:szCs w:val="28"/>
        </w:rPr>
      </w:pPr>
      <w:r w:rsidRPr="004678B6">
        <w:rPr>
          <w:sz w:val="28"/>
          <w:szCs w:val="28"/>
        </w:rPr>
        <w:t>Проводить фонетический анализ слов.</w:t>
      </w:r>
    </w:p>
    <w:p w:rsidR="00EE021F" w:rsidRPr="004678B6" w:rsidRDefault="00EE021F" w:rsidP="004678B6">
      <w:pPr>
        <w:rPr>
          <w:sz w:val="28"/>
          <w:szCs w:val="28"/>
        </w:rPr>
      </w:pPr>
      <w:r w:rsidRPr="004678B6">
        <w:rPr>
          <w:sz w:val="28"/>
          <w:szCs w:val="28"/>
        </w:rPr>
        <w:t>Использовать знания по фонетике, графике и орфоэпии в практике произношения и правописания слов.</w:t>
      </w:r>
    </w:p>
    <w:p w:rsidR="00EE021F" w:rsidRPr="004678B6" w:rsidRDefault="00EE021F" w:rsidP="004678B6">
      <w:pPr>
        <w:rPr>
          <w:sz w:val="28"/>
          <w:szCs w:val="28"/>
        </w:rPr>
      </w:pPr>
      <w:r w:rsidRPr="004678B6">
        <w:rPr>
          <w:sz w:val="28"/>
          <w:szCs w:val="28"/>
        </w:rPr>
        <w:t>Орфография.</w:t>
      </w:r>
    </w:p>
    <w:p w:rsidR="00EE021F" w:rsidRPr="004678B6" w:rsidRDefault="00EE021F" w:rsidP="004678B6">
      <w:pPr>
        <w:rPr>
          <w:sz w:val="28"/>
          <w:szCs w:val="28"/>
        </w:rPr>
      </w:pPr>
      <w:r w:rsidRPr="004678B6">
        <w:rPr>
          <w:sz w:val="28"/>
          <w:szCs w:val="28"/>
        </w:rPr>
        <w:t>Оперировать понятием «орфограмма» и различать буквенные и небуквенные орфограммы при проведении орфографического анализа слова.</w:t>
      </w:r>
    </w:p>
    <w:p w:rsidR="00EE021F" w:rsidRPr="004678B6" w:rsidRDefault="00EE021F" w:rsidP="004678B6">
      <w:pPr>
        <w:rPr>
          <w:sz w:val="28"/>
          <w:szCs w:val="28"/>
        </w:rPr>
      </w:pPr>
      <w:r w:rsidRPr="004678B6">
        <w:rPr>
          <w:sz w:val="28"/>
          <w:szCs w:val="28"/>
        </w:rPr>
        <w:t>Распознавать изученные орфограммы.</w:t>
      </w:r>
    </w:p>
    <w:p w:rsidR="00EE021F" w:rsidRPr="004678B6" w:rsidRDefault="00EE021F" w:rsidP="004678B6">
      <w:pPr>
        <w:rPr>
          <w:sz w:val="28"/>
          <w:szCs w:val="28"/>
        </w:rPr>
      </w:pPr>
      <w:r w:rsidRPr="004678B6">
        <w:rPr>
          <w:sz w:val="28"/>
          <w:szCs w:val="28"/>
        </w:rPr>
        <w:t>Применять знания по орфографии в практике правописания (в том числе применять знание о правописании разделительных ъ и ь).</w:t>
      </w:r>
    </w:p>
    <w:p w:rsidR="00EE021F" w:rsidRPr="004678B6" w:rsidRDefault="00EE021F" w:rsidP="004678B6">
      <w:pPr>
        <w:rPr>
          <w:sz w:val="28"/>
          <w:szCs w:val="28"/>
        </w:rPr>
      </w:pPr>
      <w:r w:rsidRPr="004678B6">
        <w:rPr>
          <w:sz w:val="28"/>
          <w:szCs w:val="28"/>
        </w:rPr>
        <w:t>Лексикология.</w:t>
      </w:r>
    </w:p>
    <w:p w:rsidR="00EE021F" w:rsidRPr="004678B6" w:rsidRDefault="00EE021F" w:rsidP="004678B6">
      <w:pPr>
        <w:rPr>
          <w:sz w:val="28"/>
          <w:szCs w:val="28"/>
        </w:rPr>
      </w:pPr>
      <w:r w:rsidRPr="004678B6">
        <w:rPr>
          <w:sz w:val="28"/>
          <w:szCs w:val="28"/>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EE021F" w:rsidRPr="004678B6" w:rsidRDefault="00EE021F" w:rsidP="004678B6">
      <w:pPr>
        <w:rPr>
          <w:sz w:val="28"/>
          <w:szCs w:val="28"/>
        </w:rPr>
      </w:pPr>
      <w:r w:rsidRPr="004678B6">
        <w:rPr>
          <w:sz w:val="28"/>
          <w:szCs w:val="28"/>
        </w:rPr>
        <w:t>Распознавать однозначные и многозначные слова, различать прямое и переносное значения слова.</w:t>
      </w:r>
    </w:p>
    <w:p w:rsidR="00EE021F" w:rsidRPr="004678B6" w:rsidRDefault="00EE021F" w:rsidP="004678B6">
      <w:pPr>
        <w:rPr>
          <w:sz w:val="28"/>
          <w:szCs w:val="28"/>
        </w:rPr>
      </w:pPr>
      <w:r w:rsidRPr="004678B6">
        <w:rPr>
          <w:sz w:val="28"/>
          <w:szCs w:val="28"/>
        </w:rPr>
        <w:t>Распознавать синонимы, антонимы, омонимы; различать многозначные слова и омонимы, правильно употреблять слова-паронимы.</w:t>
      </w:r>
    </w:p>
    <w:p w:rsidR="00EE021F" w:rsidRPr="004678B6" w:rsidRDefault="00EE021F" w:rsidP="004678B6">
      <w:pPr>
        <w:rPr>
          <w:sz w:val="28"/>
          <w:szCs w:val="28"/>
        </w:rPr>
      </w:pPr>
      <w:r w:rsidRPr="004678B6">
        <w:rPr>
          <w:sz w:val="28"/>
          <w:szCs w:val="28"/>
        </w:rPr>
        <w:t>Характеризовать тематические группы слов, родовые и видовые понятия.</w:t>
      </w:r>
    </w:p>
    <w:p w:rsidR="00EE021F" w:rsidRPr="004678B6" w:rsidRDefault="00EE021F" w:rsidP="004678B6">
      <w:pPr>
        <w:rPr>
          <w:sz w:val="28"/>
          <w:szCs w:val="28"/>
        </w:rPr>
      </w:pPr>
      <w:r w:rsidRPr="004678B6">
        <w:rPr>
          <w:sz w:val="28"/>
          <w:szCs w:val="28"/>
        </w:rPr>
        <w:t>Проводить лексический анализ слов (в рамках изученного).</w:t>
      </w:r>
    </w:p>
    <w:p w:rsidR="00EE021F" w:rsidRPr="004678B6" w:rsidRDefault="00EE021F" w:rsidP="004678B6">
      <w:pPr>
        <w:rPr>
          <w:sz w:val="28"/>
          <w:szCs w:val="28"/>
        </w:rPr>
      </w:pPr>
      <w:r w:rsidRPr="004678B6">
        <w:rPr>
          <w:sz w:val="28"/>
          <w:szCs w:val="28"/>
        </w:rPr>
        <w:t>Пользоваться лексическими словарями (толковым словарём, словарями синонимов, антонимов, омонимов, паронимов).</w:t>
      </w:r>
    </w:p>
    <w:p w:rsidR="00EE021F" w:rsidRPr="004678B6" w:rsidRDefault="00EE021F" w:rsidP="004678B6">
      <w:pPr>
        <w:rPr>
          <w:sz w:val="28"/>
          <w:szCs w:val="28"/>
        </w:rPr>
      </w:pPr>
      <w:r w:rsidRPr="004678B6">
        <w:rPr>
          <w:sz w:val="28"/>
          <w:szCs w:val="28"/>
        </w:rPr>
        <w:t>Морфемика. Орфография.</w:t>
      </w:r>
    </w:p>
    <w:p w:rsidR="00EE021F" w:rsidRPr="004678B6" w:rsidRDefault="00EE021F" w:rsidP="004678B6">
      <w:pPr>
        <w:rPr>
          <w:sz w:val="28"/>
          <w:szCs w:val="28"/>
        </w:rPr>
      </w:pPr>
      <w:r w:rsidRPr="004678B6">
        <w:rPr>
          <w:sz w:val="28"/>
          <w:szCs w:val="28"/>
        </w:rPr>
        <w:t>Характеризовать морфему как минимальную значимую единицу языка.</w:t>
      </w:r>
    </w:p>
    <w:p w:rsidR="00EE021F" w:rsidRPr="004678B6" w:rsidRDefault="00EE021F" w:rsidP="004678B6">
      <w:pPr>
        <w:rPr>
          <w:sz w:val="28"/>
          <w:szCs w:val="28"/>
        </w:rPr>
      </w:pPr>
      <w:r w:rsidRPr="004678B6">
        <w:rPr>
          <w:sz w:val="28"/>
          <w:szCs w:val="28"/>
        </w:rPr>
        <w:t>Распознавать морфемы в слове (корень, приставку, суффикс, окончание), выделять основу слова.</w:t>
      </w:r>
    </w:p>
    <w:p w:rsidR="00EE021F" w:rsidRPr="004678B6" w:rsidRDefault="00EE021F" w:rsidP="004678B6">
      <w:pPr>
        <w:rPr>
          <w:sz w:val="28"/>
          <w:szCs w:val="28"/>
        </w:rPr>
      </w:pPr>
      <w:r w:rsidRPr="004678B6">
        <w:rPr>
          <w:sz w:val="28"/>
          <w:szCs w:val="28"/>
        </w:rPr>
        <w:t>Находить чередование звуков в морфемах (в том числе чередование гласных с нулём звука).</w:t>
      </w:r>
    </w:p>
    <w:p w:rsidR="00EE021F" w:rsidRPr="004678B6" w:rsidRDefault="00EE021F" w:rsidP="004678B6">
      <w:pPr>
        <w:rPr>
          <w:sz w:val="28"/>
          <w:szCs w:val="28"/>
        </w:rPr>
      </w:pPr>
      <w:r w:rsidRPr="004678B6">
        <w:rPr>
          <w:sz w:val="28"/>
          <w:szCs w:val="28"/>
        </w:rPr>
        <w:t>Проводить морфемный анализ слов.</w:t>
      </w:r>
    </w:p>
    <w:p w:rsidR="00EE021F" w:rsidRPr="004678B6" w:rsidRDefault="00EE021F" w:rsidP="004678B6">
      <w:pPr>
        <w:rPr>
          <w:sz w:val="28"/>
          <w:szCs w:val="28"/>
        </w:rPr>
      </w:pPr>
      <w:r w:rsidRPr="004678B6">
        <w:rPr>
          <w:sz w:val="28"/>
          <w:szCs w:val="28"/>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EE021F" w:rsidRPr="004678B6" w:rsidRDefault="00EE021F" w:rsidP="004678B6">
      <w:pPr>
        <w:rPr>
          <w:sz w:val="28"/>
          <w:szCs w:val="28"/>
        </w:rPr>
      </w:pPr>
      <w:r w:rsidRPr="004678B6">
        <w:rPr>
          <w:sz w:val="28"/>
          <w:szCs w:val="28"/>
        </w:rPr>
        <w:t>Проводить орфографический анализ слов (в рамках изученного).</w:t>
      </w:r>
    </w:p>
    <w:p w:rsidR="00EE021F" w:rsidRPr="004678B6" w:rsidRDefault="00EE021F" w:rsidP="004678B6">
      <w:pPr>
        <w:rPr>
          <w:sz w:val="28"/>
          <w:szCs w:val="28"/>
        </w:rPr>
      </w:pPr>
      <w:r w:rsidRPr="004678B6">
        <w:rPr>
          <w:sz w:val="28"/>
          <w:szCs w:val="28"/>
        </w:rPr>
        <w:t>Уместно использовать слова с суффиксами оценки в собственной речи.</w:t>
      </w:r>
    </w:p>
    <w:p w:rsidR="00EE021F" w:rsidRPr="004678B6" w:rsidRDefault="00EE021F" w:rsidP="004678B6">
      <w:pPr>
        <w:rPr>
          <w:sz w:val="28"/>
          <w:szCs w:val="28"/>
        </w:rPr>
      </w:pPr>
      <w:r w:rsidRPr="004678B6">
        <w:rPr>
          <w:sz w:val="28"/>
          <w:szCs w:val="28"/>
        </w:rPr>
        <w:t>Морфология. Культура речи. Орфография.</w:t>
      </w:r>
    </w:p>
    <w:p w:rsidR="00EE021F" w:rsidRPr="004678B6" w:rsidRDefault="00EE021F" w:rsidP="004678B6">
      <w:pPr>
        <w:rPr>
          <w:sz w:val="28"/>
          <w:szCs w:val="28"/>
        </w:rPr>
      </w:pPr>
      <w:r w:rsidRPr="004678B6">
        <w:rPr>
          <w:sz w:val="28"/>
          <w:szCs w:val="28"/>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EE021F" w:rsidRPr="004678B6" w:rsidRDefault="00EE021F" w:rsidP="004678B6">
      <w:pPr>
        <w:rPr>
          <w:sz w:val="28"/>
          <w:szCs w:val="28"/>
        </w:rPr>
      </w:pPr>
      <w:r w:rsidRPr="004678B6">
        <w:rPr>
          <w:sz w:val="28"/>
          <w:szCs w:val="28"/>
        </w:rPr>
        <w:t>Распознавать имена существительные, имена прилагательные, глаголы.</w:t>
      </w:r>
    </w:p>
    <w:p w:rsidR="00EE021F" w:rsidRPr="004678B6" w:rsidRDefault="00EE021F" w:rsidP="004678B6">
      <w:pPr>
        <w:rPr>
          <w:sz w:val="28"/>
          <w:szCs w:val="28"/>
        </w:rPr>
      </w:pPr>
      <w:r w:rsidRPr="004678B6">
        <w:rPr>
          <w:sz w:val="28"/>
          <w:szCs w:val="28"/>
        </w:rPr>
        <w:t>Проводить морфологический анализ имён существительных, частичный морфологический анализ имён прилагательных, глаголов.</w:t>
      </w:r>
    </w:p>
    <w:p w:rsidR="00EE021F" w:rsidRPr="004678B6" w:rsidRDefault="00EE021F" w:rsidP="004678B6">
      <w:pPr>
        <w:rPr>
          <w:sz w:val="28"/>
          <w:szCs w:val="28"/>
        </w:rPr>
      </w:pPr>
      <w:r w:rsidRPr="004678B6">
        <w:rPr>
          <w:sz w:val="28"/>
          <w:szCs w:val="28"/>
        </w:rPr>
        <w:t>Проводить орфографический анализ имён существительных, имён прилагательных, глаголов (в рамках изученного).</w:t>
      </w:r>
    </w:p>
    <w:p w:rsidR="00EE021F" w:rsidRPr="004678B6" w:rsidRDefault="00EE021F" w:rsidP="004678B6">
      <w:pPr>
        <w:rPr>
          <w:sz w:val="28"/>
          <w:szCs w:val="28"/>
        </w:rPr>
      </w:pPr>
      <w:r w:rsidRPr="004678B6">
        <w:rPr>
          <w:sz w:val="28"/>
          <w:szCs w:val="28"/>
        </w:rPr>
        <w:t>Применять знания по морфологии при выполнении языкового анализа различных видов и в речевой практике.</w:t>
      </w:r>
    </w:p>
    <w:p w:rsidR="00EE021F" w:rsidRPr="004678B6" w:rsidRDefault="00EE021F" w:rsidP="004678B6">
      <w:pPr>
        <w:rPr>
          <w:sz w:val="28"/>
          <w:szCs w:val="28"/>
        </w:rPr>
      </w:pPr>
      <w:r w:rsidRPr="004678B6">
        <w:rPr>
          <w:sz w:val="28"/>
          <w:szCs w:val="28"/>
        </w:rPr>
        <w:t>Имя существительное.</w:t>
      </w:r>
    </w:p>
    <w:p w:rsidR="00EE021F" w:rsidRPr="004678B6" w:rsidRDefault="00EE021F" w:rsidP="004678B6">
      <w:pPr>
        <w:rPr>
          <w:sz w:val="28"/>
          <w:szCs w:val="28"/>
        </w:rPr>
      </w:pPr>
      <w:r w:rsidRPr="004678B6">
        <w:rPr>
          <w:sz w:val="28"/>
          <w:szCs w:val="28"/>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EE021F" w:rsidRPr="004678B6" w:rsidRDefault="00EE021F" w:rsidP="004678B6">
      <w:pPr>
        <w:rPr>
          <w:sz w:val="28"/>
          <w:szCs w:val="28"/>
        </w:rPr>
      </w:pPr>
      <w:r w:rsidRPr="004678B6">
        <w:rPr>
          <w:sz w:val="28"/>
          <w:szCs w:val="28"/>
        </w:rPr>
        <w:t>Определять лексико-грамматические разряды имён существительных.</w:t>
      </w:r>
    </w:p>
    <w:p w:rsidR="00EE021F" w:rsidRPr="004678B6" w:rsidRDefault="00EE021F" w:rsidP="004678B6">
      <w:pPr>
        <w:rPr>
          <w:sz w:val="28"/>
          <w:szCs w:val="28"/>
        </w:rPr>
      </w:pPr>
      <w:r w:rsidRPr="004678B6">
        <w:rPr>
          <w:sz w:val="28"/>
          <w:szCs w:val="28"/>
        </w:rPr>
        <w:t>Различать типы склонения имён существительных, выявлять разносклоняемые и несклоняемые имена существительные.</w:t>
      </w:r>
    </w:p>
    <w:p w:rsidR="00EE021F" w:rsidRPr="004678B6" w:rsidRDefault="00EE021F" w:rsidP="004678B6">
      <w:pPr>
        <w:rPr>
          <w:sz w:val="28"/>
          <w:szCs w:val="28"/>
        </w:rPr>
      </w:pPr>
      <w:r w:rsidRPr="004678B6">
        <w:rPr>
          <w:sz w:val="28"/>
          <w:szCs w:val="28"/>
        </w:rPr>
        <w:t>Проводить морфологический анализ имён существительных.</w:t>
      </w:r>
    </w:p>
    <w:p w:rsidR="00EE021F" w:rsidRPr="004678B6" w:rsidRDefault="00EE021F" w:rsidP="004678B6">
      <w:pPr>
        <w:rPr>
          <w:sz w:val="28"/>
          <w:szCs w:val="28"/>
        </w:rPr>
      </w:pPr>
      <w:r w:rsidRPr="004678B6">
        <w:rPr>
          <w:sz w:val="28"/>
          <w:szCs w:val="28"/>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EE021F" w:rsidRDefault="00EE021F" w:rsidP="004678B6">
      <w:pPr>
        <w:rPr>
          <w:sz w:val="28"/>
          <w:szCs w:val="28"/>
        </w:rPr>
      </w:pPr>
      <w:r w:rsidRPr="004678B6">
        <w:rPr>
          <w:sz w:val="28"/>
          <w:szCs w:val="28"/>
        </w:rPr>
        <w:t xml:space="preserve">Соблюдать правила правописания имён существительных: безударных окончаний, о – е (ё) после шипящих и ц в суффиксах и окончаниях, суффиксов -чик- – -щик-, -ек- – -ик- (-чик-), корней с чередованием а (о): -лаг- – -лож-; -раст- – -ращ- – рос-, -гар- – -гор-, -зар- – -зор-, -клан- – -клон-, -скак- – -скоч-, употребления (неупотребления) ь на конце имён </w:t>
      </w:r>
    </w:p>
    <w:p w:rsidR="00EE021F" w:rsidRPr="004678B6" w:rsidRDefault="00EE021F" w:rsidP="004678B6">
      <w:pPr>
        <w:rPr>
          <w:sz w:val="28"/>
          <w:szCs w:val="28"/>
        </w:rPr>
      </w:pPr>
      <w:r w:rsidRPr="004678B6">
        <w:rPr>
          <w:sz w:val="28"/>
          <w:szCs w:val="28"/>
        </w:rPr>
        <w:t>существительных после шипящих; слитное и раздельное написание не с именами существительными; правописание собственных имён существительных.</w:t>
      </w:r>
    </w:p>
    <w:p w:rsidR="00EE021F" w:rsidRPr="004678B6" w:rsidRDefault="00EE021F" w:rsidP="004678B6">
      <w:pPr>
        <w:rPr>
          <w:sz w:val="28"/>
          <w:szCs w:val="28"/>
        </w:rPr>
      </w:pPr>
      <w:r w:rsidRPr="004678B6">
        <w:rPr>
          <w:sz w:val="28"/>
          <w:szCs w:val="28"/>
        </w:rPr>
        <w:t>Имя прилагательное.</w:t>
      </w:r>
    </w:p>
    <w:p w:rsidR="00EE021F" w:rsidRPr="004678B6" w:rsidRDefault="00EE021F" w:rsidP="004678B6">
      <w:pPr>
        <w:rPr>
          <w:sz w:val="28"/>
          <w:szCs w:val="28"/>
        </w:rPr>
      </w:pPr>
      <w:r w:rsidRPr="004678B6">
        <w:rPr>
          <w:sz w:val="28"/>
          <w:szCs w:val="28"/>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EE021F" w:rsidRPr="004678B6" w:rsidRDefault="00EE021F" w:rsidP="004678B6">
      <w:pPr>
        <w:rPr>
          <w:sz w:val="28"/>
          <w:szCs w:val="28"/>
        </w:rPr>
      </w:pPr>
      <w:r w:rsidRPr="004678B6">
        <w:rPr>
          <w:sz w:val="28"/>
          <w:szCs w:val="28"/>
        </w:rPr>
        <w:t>Проводить частичный морфологический анализ имён прилагательных (в рамках изученного).</w:t>
      </w:r>
    </w:p>
    <w:p w:rsidR="00EE021F" w:rsidRPr="004678B6" w:rsidRDefault="00EE021F" w:rsidP="004678B6">
      <w:pPr>
        <w:rPr>
          <w:sz w:val="28"/>
          <w:szCs w:val="28"/>
        </w:rPr>
      </w:pPr>
      <w:r w:rsidRPr="004678B6">
        <w:rPr>
          <w:sz w:val="28"/>
          <w:szCs w:val="28"/>
        </w:rPr>
        <w:t>Соблюдать нормы словоизменения, произношения имён прилагательных, постановки в них ударения (в рамках изученного).</w:t>
      </w:r>
    </w:p>
    <w:p w:rsidR="00EE021F" w:rsidRPr="004678B6" w:rsidRDefault="00EE021F" w:rsidP="004678B6">
      <w:pPr>
        <w:rPr>
          <w:sz w:val="28"/>
          <w:szCs w:val="28"/>
        </w:rPr>
      </w:pPr>
      <w:r w:rsidRPr="004678B6">
        <w:rPr>
          <w:sz w:val="28"/>
          <w:szCs w:val="28"/>
        </w:rPr>
        <w:t xml:space="preserve">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 </w:t>
      </w:r>
    </w:p>
    <w:p w:rsidR="00EE021F" w:rsidRPr="004678B6" w:rsidRDefault="00EE021F" w:rsidP="004678B6">
      <w:pPr>
        <w:rPr>
          <w:sz w:val="28"/>
          <w:szCs w:val="28"/>
        </w:rPr>
      </w:pPr>
      <w:r w:rsidRPr="004678B6">
        <w:rPr>
          <w:sz w:val="28"/>
          <w:szCs w:val="28"/>
        </w:rPr>
        <w:t>Глагол.</w:t>
      </w:r>
    </w:p>
    <w:p w:rsidR="00EE021F" w:rsidRPr="004678B6" w:rsidRDefault="00EE021F" w:rsidP="004678B6">
      <w:pPr>
        <w:rPr>
          <w:sz w:val="28"/>
          <w:szCs w:val="28"/>
        </w:rPr>
      </w:pPr>
      <w:r w:rsidRPr="004678B6">
        <w:rPr>
          <w:sz w:val="28"/>
          <w:szCs w:val="28"/>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EE021F" w:rsidRPr="004678B6" w:rsidRDefault="00EE021F" w:rsidP="004678B6">
      <w:pPr>
        <w:rPr>
          <w:sz w:val="28"/>
          <w:szCs w:val="28"/>
        </w:rPr>
      </w:pPr>
      <w:r w:rsidRPr="004678B6">
        <w:rPr>
          <w:sz w:val="28"/>
          <w:szCs w:val="28"/>
        </w:rPr>
        <w:t>Различать глаголы совершенного и несовершенного вида, возвратные и невозвратные.</w:t>
      </w:r>
    </w:p>
    <w:p w:rsidR="00EE021F" w:rsidRPr="004678B6" w:rsidRDefault="00EE021F" w:rsidP="004678B6">
      <w:pPr>
        <w:rPr>
          <w:sz w:val="28"/>
          <w:szCs w:val="28"/>
        </w:rPr>
      </w:pPr>
      <w:r w:rsidRPr="004678B6">
        <w:rPr>
          <w:sz w:val="28"/>
          <w:szCs w:val="28"/>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EE021F" w:rsidRPr="004678B6" w:rsidRDefault="00EE021F" w:rsidP="004678B6">
      <w:pPr>
        <w:rPr>
          <w:sz w:val="28"/>
          <w:szCs w:val="28"/>
        </w:rPr>
      </w:pPr>
      <w:r w:rsidRPr="004678B6">
        <w:rPr>
          <w:sz w:val="28"/>
          <w:szCs w:val="28"/>
        </w:rPr>
        <w:t>Определять спряжение глагола, спрягать глаголы.</w:t>
      </w:r>
    </w:p>
    <w:p w:rsidR="00EE021F" w:rsidRPr="004678B6" w:rsidRDefault="00EE021F" w:rsidP="004678B6">
      <w:pPr>
        <w:rPr>
          <w:sz w:val="28"/>
          <w:szCs w:val="28"/>
        </w:rPr>
      </w:pPr>
      <w:r w:rsidRPr="004678B6">
        <w:rPr>
          <w:sz w:val="28"/>
          <w:szCs w:val="28"/>
        </w:rPr>
        <w:t>Проводить частичный морфологический анализ глаголов (в рамках изученного).</w:t>
      </w:r>
    </w:p>
    <w:p w:rsidR="00EE021F" w:rsidRPr="004678B6" w:rsidRDefault="00EE021F" w:rsidP="004678B6">
      <w:pPr>
        <w:rPr>
          <w:sz w:val="28"/>
          <w:szCs w:val="28"/>
        </w:rPr>
      </w:pPr>
      <w:r w:rsidRPr="004678B6">
        <w:rPr>
          <w:sz w:val="28"/>
          <w:szCs w:val="28"/>
        </w:rPr>
        <w:t>Соблюдать нормы словоизменения глаголов, постановки ударения в глагольных формах (в рамках изученного).</w:t>
      </w:r>
    </w:p>
    <w:p w:rsidR="00EE021F" w:rsidRPr="004678B6" w:rsidRDefault="00EE021F" w:rsidP="004678B6">
      <w:pPr>
        <w:rPr>
          <w:sz w:val="28"/>
          <w:szCs w:val="28"/>
        </w:rPr>
      </w:pPr>
      <w:r w:rsidRPr="004678B6">
        <w:rPr>
          <w:sz w:val="28"/>
          <w:szCs w:val="28"/>
        </w:rPr>
        <w:t>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EE021F" w:rsidRPr="004678B6" w:rsidRDefault="00EE021F" w:rsidP="004678B6">
      <w:pPr>
        <w:rPr>
          <w:sz w:val="28"/>
          <w:szCs w:val="28"/>
        </w:rPr>
      </w:pPr>
      <w:r w:rsidRPr="004678B6">
        <w:rPr>
          <w:sz w:val="28"/>
          <w:szCs w:val="28"/>
        </w:rPr>
        <w:t>Синтаксис. Культура речи. Пунктуация.</w:t>
      </w:r>
    </w:p>
    <w:p w:rsidR="00EE021F" w:rsidRPr="004678B6" w:rsidRDefault="00EE021F" w:rsidP="004678B6">
      <w:pPr>
        <w:rPr>
          <w:sz w:val="28"/>
          <w:szCs w:val="28"/>
        </w:rPr>
      </w:pPr>
      <w:r w:rsidRPr="004678B6">
        <w:rPr>
          <w:sz w:val="28"/>
          <w:szCs w:val="28"/>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EE021F" w:rsidRPr="004678B6" w:rsidRDefault="00EE021F" w:rsidP="004678B6">
      <w:pPr>
        <w:rPr>
          <w:sz w:val="28"/>
          <w:szCs w:val="28"/>
        </w:rPr>
      </w:pPr>
      <w:r w:rsidRPr="004678B6">
        <w:rPr>
          <w:sz w:val="28"/>
          <w:szCs w:val="28"/>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rsidR="00EE021F" w:rsidRPr="004678B6" w:rsidRDefault="00EE021F" w:rsidP="004678B6">
      <w:pPr>
        <w:rPr>
          <w:sz w:val="28"/>
          <w:szCs w:val="28"/>
        </w:rPr>
      </w:pPr>
      <w:r w:rsidRPr="004678B6">
        <w:rPr>
          <w:sz w:val="28"/>
          <w:szCs w:val="28"/>
        </w:rPr>
        <w:t>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rsidR="00EE021F" w:rsidRPr="004678B6" w:rsidRDefault="00EE021F" w:rsidP="004678B6">
      <w:pPr>
        <w:rPr>
          <w:sz w:val="28"/>
          <w:szCs w:val="28"/>
        </w:rPr>
      </w:pPr>
      <w:r w:rsidRPr="004678B6">
        <w:rPr>
          <w:sz w:val="28"/>
          <w:szCs w:val="28"/>
        </w:rPr>
        <w:t>Проводить пунктуационный анализ предложения (в рамках изученного).</w:t>
      </w:r>
    </w:p>
    <w:p w:rsidR="00EE021F" w:rsidRPr="004678B6" w:rsidRDefault="00EE021F" w:rsidP="004678B6">
      <w:pPr>
        <w:rPr>
          <w:sz w:val="28"/>
          <w:szCs w:val="28"/>
        </w:rPr>
      </w:pPr>
      <w:r w:rsidRPr="004678B6">
        <w:rPr>
          <w:sz w:val="28"/>
          <w:szCs w:val="28"/>
        </w:rPr>
        <w:t>К концу обучения в 6 классе обучающийся получит следующие предметные результаты по отдельным темам программы по русскому языку:</w:t>
      </w:r>
    </w:p>
    <w:p w:rsidR="00EE021F" w:rsidRPr="004678B6" w:rsidRDefault="00EE021F" w:rsidP="004678B6">
      <w:pPr>
        <w:rPr>
          <w:sz w:val="28"/>
          <w:szCs w:val="28"/>
        </w:rPr>
      </w:pPr>
      <w:r w:rsidRPr="004678B6">
        <w:rPr>
          <w:sz w:val="28"/>
          <w:szCs w:val="28"/>
        </w:rPr>
        <w:t>Общие сведения о языке.</w:t>
      </w:r>
    </w:p>
    <w:p w:rsidR="00EE021F" w:rsidRPr="004678B6" w:rsidRDefault="00EE021F" w:rsidP="004678B6">
      <w:pPr>
        <w:rPr>
          <w:sz w:val="28"/>
          <w:szCs w:val="28"/>
        </w:rPr>
      </w:pPr>
      <w:r w:rsidRPr="004678B6">
        <w:rPr>
          <w:sz w:val="28"/>
          <w:szCs w:val="28"/>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EE021F" w:rsidRPr="004678B6" w:rsidRDefault="00EE021F" w:rsidP="004678B6">
      <w:pPr>
        <w:rPr>
          <w:sz w:val="28"/>
          <w:szCs w:val="28"/>
        </w:rPr>
      </w:pPr>
      <w:r w:rsidRPr="004678B6">
        <w:rPr>
          <w:sz w:val="28"/>
          <w:szCs w:val="28"/>
        </w:rPr>
        <w:t>Иметь представление о русском литературном языке.</w:t>
      </w:r>
    </w:p>
    <w:p w:rsidR="00EE021F" w:rsidRPr="004678B6" w:rsidRDefault="00EE021F" w:rsidP="004678B6">
      <w:pPr>
        <w:rPr>
          <w:sz w:val="28"/>
          <w:szCs w:val="28"/>
        </w:rPr>
      </w:pPr>
      <w:r w:rsidRPr="004678B6">
        <w:rPr>
          <w:sz w:val="28"/>
          <w:szCs w:val="28"/>
        </w:rPr>
        <w:t>Язык и речь.</w:t>
      </w:r>
    </w:p>
    <w:p w:rsidR="00EE021F" w:rsidRPr="004678B6" w:rsidRDefault="00EE021F" w:rsidP="004678B6">
      <w:pPr>
        <w:rPr>
          <w:sz w:val="28"/>
          <w:szCs w:val="28"/>
        </w:rPr>
      </w:pPr>
      <w:r w:rsidRPr="004678B6">
        <w:rPr>
          <w:sz w:val="28"/>
          <w:szCs w:val="28"/>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EE021F" w:rsidRPr="004678B6" w:rsidRDefault="00EE021F" w:rsidP="004678B6">
      <w:pPr>
        <w:rPr>
          <w:sz w:val="28"/>
          <w:szCs w:val="28"/>
        </w:rPr>
      </w:pPr>
      <w:r w:rsidRPr="004678B6">
        <w:rPr>
          <w:sz w:val="28"/>
          <w:szCs w:val="28"/>
        </w:rPr>
        <w:t>Участвовать в диалоге (побуждение к действию, обмен мнениями) объёмом не менее 4 реплик.</w:t>
      </w:r>
    </w:p>
    <w:p w:rsidR="00EE021F" w:rsidRPr="004678B6" w:rsidRDefault="00EE021F" w:rsidP="004678B6">
      <w:pPr>
        <w:rPr>
          <w:sz w:val="28"/>
          <w:szCs w:val="28"/>
        </w:rPr>
      </w:pPr>
      <w:r w:rsidRPr="004678B6">
        <w:rPr>
          <w:sz w:val="28"/>
          <w:szCs w:val="28"/>
        </w:rP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EE021F" w:rsidRPr="004678B6" w:rsidRDefault="00EE021F" w:rsidP="004678B6">
      <w:pPr>
        <w:rPr>
          <w:sz w:val="28"/>
          <w:szCs w:val="28"/>
        </w:rPr>
      </w:pPr>
      <w:r w:rsidRPr="004678B6">
        <w:rPr>
          <w:sz w:val="28"/>
          <w:szCs w:val="28"/>
        </w:rPr>
        <w:t>Владеть различными видами чтения: просмотровым, ознакомительным, изучающим, поисковым.</w:t>
      </w:r>
    </w:p>
    <w:p w:rsidR="00EE021F" w:rsidRPr="004678B6" w:rsidRDefault="00EE021F" w:rsidP="004678B6">
      <w:pPr>
        <w:rPr>
          <w:sz w:val="28"/>
          <w:szCs w:val="28"/>
        </w:rPr>
      </w:pPr>
      <w:r w:rsidRPr="004678B6">
        <w:rPr>
          <w:sz w:val="28"/>
          <w:szCs w:val="28"/>
        </w:rPr>
        <w:t>Устно пересказывать прочитанный или прослушанный текст объёмом не менее 110 слов.</w:t>
      </w:r>
    </w:p>
    <w:p w:rsidR="00EE021F" w:rsidRPr="004678B6" w:rsidRDefault="00EE021F" w:rsidP="004678B6">
      <w:pPr>
        <w:rPr>
          <w:sz w:val="28"/>
          <w:szCs w:val="28"/>
        </w:rPr>
      </w:pPr>
      <w:r w:rsidRPr="004678B6">
        <w:rPr>
          <w:sz w:val="28"/>
          <w:szCs w:val="28"/>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EE021F" w:rsidRPr="004678B6" w:rsidRDefault="00EE021F" w:rsidP="004678B6">
      <w:pPr>
        <w:rPr>
          <w:sz w:val="28"/>
          <w:szCs w:val="28"/>
        </w:rPr>
      </w:pPr>
      <w:r w:rsidRPr="004678B6">
        <w:rPr>
          <w:sz w:val="28"/>
          <w:szCs w:val="28"/>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EE021F" w:rsidRPr="004678B6" w:rsidRDefault="00EE021F" w:rsidP="004678B6">
      <w:pPr>
        <w:rPr>
          <w:sz w:val="28"/>
          <w:szCs w:val="28"/>
        </w:rPr>
      </w:pPr>
      <w:r w:rsidRPr="004678B6">
        <w:rPr>
          <w:sz w:val="28"/>
          <w:szCs w:val="28"/>
        </w:rPr>
        <w:t>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rsidR="00EE021F" w:rsidRPr="004678B6" w:rsidRDefault="00EE021F" w:rsidP="004678B6">
      <w:pPr>
        <w:rPr>
          <w:sz w:val="28"/>
          <w:szCs w:val="28"/>
        </w:rPr>
      </w:pPr>
      <w:r w:rsidRPr="004678B6">
        <w:rPr>
          <w:sz w:val="28"/>
          <w:szCs w:val="28"/>
        </w:rPr>
        <w:t>Текст.</w:t>
      </w:r>
    </w:p>
    <w:p w:rsidR="00EE021F" w:rsidRPr="004678B6" w:rsidRDefault="00EE021F" w:rsidP="004678B6">
      <w:pPr>
        <w:rPr>
          <w:sz w:val="28"/>
          <w:szCs w:val="28"/>
        </w:rPr>
      </w:pPr>
      <w:r w:rsidRPr="004678B6">
        <w:rPr>
          <w:sz w:val="28"/>
          <w:szCs w:val="28"/>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EE021F" w:rsidRPr="004678B6" w:rsidRDefault="00EE021F" w:rsidP="004678B6">
      <w:pPr>
        <w:rPr>
          <w:sz w:val="28"/>
          <w:szCs w:val="28"/>
        </w:rPr>
      </w:pPr>
      <w:r w:rsidRPr="004678B6">
        <w:rPr>
          <w:sz w:val="28"/>
          <w:szCs w:val="28"/>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EE021F" w:rsidRPr="004678B6" w:rsidRDefault="00EE021F" w:rsidP="004678B6">
      <w:pPr>
        <w:rPr>
          <w:sz w:val="28"/>
          <w:szCs w:val="28"/>
        </w:rPr>
      </w:pPr>
      <w:r w:rsidRPr="004678B6">
        <w:rPr>
          <w:sz w:val="28"/>
          <w:szCs w:val="28"/>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EE021F" w:rsidRPr="004678B6" w:rsidRDefault="00EE021F" w:rsidP="004678B6">
      <w:pPr>
        <w:rPr>
          <w:sz w:val="28"/>
          <w:szCs w:val="28"/>
        </w:rPr>
      </w:pPr>
      <w:r w:rsidRPr="004678B6">
        <w:rPr>
          <w:sz w:val="28"/>
          <w:szCs w:val="28"/>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EE021F" w:rsidRPr="004678B6" w:rsidRDefault="00EE021F" w:rsidP="004678B6">
      <w:pPr>
        <w:rPr>
          <w:sz w:val="28"/>
          <w:szCs w:val="28"/>
        </w:rPr>
      </w:pPr>
      <w:r w:rsidRPr="004678B6">
        <w:rPr>
          <w:sz w:val="28"/>
          <w:szCs w:val="28"/>
        </w:rPr>
        <w:t>Проводить смысловой анализ текста, его композиционных особенностей, определять количество микротем и абзацев.</w:t>
      </w:r>
    </w:p>
    <w:p w:rsidR="00EE021F" w:rsidRPr="004678B6" w:rsidRDefault="00EE021F" w:rsidP="004678B6">
      <w:pPr>
        <w:rPr>
          <w:sz w:val="28"/>
          <w:szCs w:val="28"/>
        </w:rPr>
      </w:pPr>
      <w:r w:rsidRPr="004678B6">
        <w:rPr>
          <w:sz w:val="28"/>
          <w:szCs w:val="28"/>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rsidR="00EE021F" w:rsidRPr="004678B6" w:rsidRDefault="00EE021F" w:rsidP="004678B6">
      <w:pPr>
        <w:rPr>
          <w:sz w:val="28"/>
          <w:szCs w:val="28"/>
        </w:rPr>
      </w:pPr>
      <w:r w:rsidRPr="004678B6">
        <w:rPr>
          <w:sz w:val="28"/>
          <w:szCs w:val="28"/>
        </w:rP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E021F" w:rsidRPr="004678B6" w:rsidRDefault="00EE021F" w:rsidP="004678B6">
      <w:pPr>
        <w:rPr>
          <w:sz w:val="28"/>
          <w:szCs w:val="28"/>
        </w:rPr>
      </w:pPr>
      <w:r w:rsidRPr="004678B6">
        <w:rPr>
          <w:sz w:val="28"/>
          <w:szCs w:val="28"/>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EE021F" w:rsidRPr="004678B6" w:rsidRDefault="00EE021F" w:rsidP="004678B6">
      <w:pPr>
        <w:rPr>
          <w:sz w:val="28"/>
          <w:szCs w:val="28"/>
        </w:rPr>
      </w:pPr>
      <w:r w:rsidRPr="004678B6">
        <w:rPr>
          <w:sz w:val="28"/>
          <w:szCs w:val="28"/>
        </w:rPr>
        <w:t>Редактировать собственные тексты с использованием знаний норм современного русского литературного языка.</w:t>
      </w:r>
    </w:p>
    <w:p w:rsidR="00EE021F" w:rsidRPr="004678B6" w:rsidRDefault="00EE021F" w:rsidP="004678B6">
      <w:pPr>
        <w:rPr>
          <w:sz w:val="28"/>
          <w:szCs w:val="28"/>
        </w:rPr>
      </w:pPr>
      <w:r w:rsidRPr="004678B6">
        <w:rPr>
          <w:sz w:val="28"/>
          <w:szCs w:val="28"/>
        </w:rPr>
        <w:t>Функциональные разновидности языка.</w:t>
      </w:r>
    </w:p>
    <w:p w:rsidR="00EE021F" w:rsidRPr="004678B6" w:rsidRDefault="00EE021F" w:rsidP="004678B6">
      <w:pPr>
        <w:rPr>
          <w:sz w:val="28"/>
          <w:szCs w:val="28"/>
        </w:rPr>
      </w:pPr>
      <w:r w:rsidRPr="004678B6">
        <w:rPr>
          <w:sz w:val="28"/>
          <w:szCs w:val="28"/>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EE021F" w:rsidRPr="004678B6" w:rsidRDefault="00EE021F" w:rsidP="004678B6">
      <w:pPr>
        <w:rPr>
          <w:sz w:val="28"/>
          <w:szCs w:val="28"/>
        </w:rPr>
      </w:pPr>
      <w:r w:rsidRPr="004678B6">
        <w:rPr>
          <w:sz w:val="28"/>
          <w:szCs w:val="28"/>
        </w:rPr>
        <w:t>Применять знания об официально-деловом и научном стиле при выполнении языкового анализа различных видов и в речевой практике.</w:t>
      </w:r>
    </w:p>
    <w:p w:rsidR="00EE021F" w:rsidRPr="004678B6" w:rsidRDefault="00EE021F" w:rsidP="004678B6">
      <w:pPr>
        <w:rPr>
          <w:sz w:val="28"/>
          <w:szCs w:val="28"/>
        </w:rPr>
      </w:pPr>
      <w:r w:rsidRPr="004678B6">
        <w:rPr>
          <w:sz w:val="28"/>
          <w:szCs w:val="28"/>
        </w:rPr>
        <w:t>Система языка.</w:t>
      </w:r>
    </w:p>
    <w:p w:rsidR="00EE021F" w:rsidRPr="004678B6" w:rsidRDefault="00EE021F" w:rsidP="004678B6">
      <w:pPr>
        <w:rPr>
          <w:sz w:val="28"/>
          <w:szCs w:val="28"/>
        </w:rPr>
      </w:pPr>
      <w:r w:rsidRPr="004678B6">
        <w:rPr>
          <w:sz w:val="28"/>
          <w:szCs w:val="28"/>
        </w:rPr>
        <w:t>Лексикология. Культура речи.</w:t>
      </w:r>
    </w:p>
    <w:p w:rsidR="00EE021F" w:rsidRPr="004678B6" w:rsidRDefault="00EE021F" w:rsidP="004678B6">
      <w:pPr>
        <w:rPr>
          <w:sz w:val="28"/>
          <w:szCs w:val="28"/>
        </w:rPr>
      </w:pPr>
      <w:r w:rsidRPr="004678B6">
        <w:rPr>
          <w:sz w:val="28"/>
          <w:szCs w:val="28"/>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EE021F" w:rsidRPr="004678B6" w:rsidRDefault="00EE021F" w:rsidP="004678B6">
      <w:pPr>
        <w:rPr>
          <w:sz w:val="28"/>
          <w:szCs w:val="28"/>
        </w:rPr>
      </w:pPr>
      <w:r w:rsidRPr="004678B6">
        <w:rPr>
          <w:sz w:val="28"/>
          <w:szCs w:val="28"/>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EE021F" w:rsidRPr="004678B6" w:rsidRDefault="00EE021F" w:rsidP="004678B6">
      <w:pPr>
        <w:rPr>
          <w:sz w:val="28"/>
          <w:szCs w:val="28"/>
        </w:rPr>
      </w:pPr>
      <w:r w:rsidRPr="004678B6">
        <w:rPr>
          <w:sz w:val="28"/>
          <w:szCs w:val="28"/>
        </w:rPr>
        <w:t>Распознавать в тексте фразеологизмы, определять их значения; характеризовать ситуацию употребления фразеологизма.</w:t>
      </w:r>
    </w:p>
    <w:p w:rsidR="00EE021F" w:rsidRPr="004678B6" w:rsidRDefault="00EE021F" w:rsidP="004678B6">
      <w:pPr>
        <w:rPr>
          <w:sz w:val="28"/>
          <w:szCs w:val="28"/>
        </w:rPr>
      </w:pPr>
      <w:r w:rsidRPr="004678B6">
        <w:rPr>
          <w:sz w:val="28"/>
          <w:szCs w:val="28"/>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EE021F" w:rsidRPr="004678B6" w:rsidRDefault="00EE021F" w:rsidP="004678B6">
      <w:pPr>
        <w:rPr>
          <w:sz w:val="28"/>
          <w:szCs w:val="28"/>
        </w:rPr>
      </w:pPr>
      <w:r w:rsidRPr="004678B6">
        <w:rPr>
          <w:sz w:val="28"/>
          <w:szCs w:val="28"/>
        </w:rPr>
        <w:t>Словообразование. Культура речи. Орфография.</w:t>
      </w:r>
    </w:p>
    <w:p w:rsidR="00EE021F" w:rsidRPr="004678B6" w:rsidRDefault="00EE021F" w:rsidP="004678B6">
      <w:pPr>
        <w:rPr>
          <w:sz w:val="28"/>
          <w:szCs w:val="28"/>
        </w:rPr>
      </w:pPr>
      <w:r w:rsidRPr="004678B6">
        <w:rPr>
          <w:sz w:val="28"/>
          <w:szCs w:val="28"/>
        </w:rPr>
        <w:t>Распознавать формообразующие и словообразующие морфемы в слове; выделять производящую основу.</w:t>
      </w:r>
    </w:p>
    <w:p w:rsidR="00EE021F" w:rsidRPr="004678B6" w:rsidRDefault="00EE021F" w:rsidP="004678B6">
      <w:pPr>
        <w:rPr>
          <w:sz w:val="28"/>
          <w:szCs w:val="28"/>
        </w:rPr>
      </w:pPr>
      <w:r w:rsidRPr="004678B6">
        <w:rPr>
          <w:sz w:val="28"/>
          <w:szCs w:val="28"/>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EE021F" w:rsidRPr="004678B6" w:rsidRDefault="00EE021F" w:rsidP="004678B6">
      <w:pPr>
        <w:rPr>
          <w:sz w:val="28"/>
          <w:szCs w:val="28"/>
        </w:rPr>
      </w:pPr>
      <w:r w:rsidRPr="004678B6">
        <w:rPr>
          <w:sz w:val="28"/>
          <w:szCs w:val="28"/>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EE021F" w:rsidRPr="004678B6" w:rsidRDefault="00EE021F" w:rsidP="004678B6">
      <w:pPr>
        <w:rPr>
          <w:sz w:val="28"/>
          <w:szCs w:val="28"/>
        </w:rPr>
      </w:pPr>
      <w:r w:rsidRPr="004678B6">
        <w:rPr>
          <w:sz w:val="28"/>
          <w:szCs w:val="28"/>
        </w:rPr>
        <w:t>Соблюдать правила правописания сложных и сложносокращённых слов, правила правописания корня -кас- – -кос- с чередованием а (о), гласных в приставках пре- и при-.</w:t>
      </w:r>
    </w:p>
    <w:p w:rsidR="00EE021F" w:rsidRPr="004678B6" w:rsidRDefault="00EE021F" w:rsidP="004678B6">
      <w:pPr>
        <w:rPr>
          <w:sz w:val="28"/>
          <w:szCs w:val="28"/>
        </w:rPr>
      </w:pPr>
      <w:r w:rsidRPr="004678B6">
        <w:rPr>
          <w:sz w:val="28"/>
          <w:szCs w:val="28"/>
        </w:rPr>
        <w:t>Морфология. Культура речи. Орфография.</w:t>
      </w:r>
    </w:p>
    <w:p w:rsidR="00EE021F" w:rsidRPr="004678B6" w:rsidRDefault="00EE021F" w:rsidP="004678B6">
      <w:pPr>
        <w:rPr>
          <w:sz w:val="28"/>
          <w:szCs w:val="28"/>
        </w:rPr>
      </w:pPr>
      <w:r w:rsidRPr="004678B6">
        <w:rPr>
          <w:sz w:val="28"/>
          <w:szCs w:val="28"/>
        </w:rPr>
        <w:t>Характеризовать особенности словообразования имён существительных.</w:t>
      </w:r>
    </w:p>
    <w:p w:rsidR="00EE021F" w:rsidRPr="004678B6" w:rsidRDefault="00EE021F" w:rsidP="004678B6">
      <w:pPr>
        <w:rPr>
          <w:sz w:val="28"/>
          <w:szCs w:val="28"/>
        </w:rPr>
      </w:pPr>
      <w:r w:rsidRPr="004678B6">
        <w:rPr>
          <w:sz w:val="28"/>
          <w:szCs w:val="28"/>
        </w:rPr>
        <w:t>Соблюдать правила слитного и дефисного написания пол- и полу- со словами.</w:t>
      </w:r>
    </w:p>
    <w:p w:rsidR="00EE021F" w:rsidRPr="004678B6" w:rsidRDefault="00EE021F" w:rsidP="004678B6">
      <w:pPr>
        <w:rPr>
          <w:sz w:val="28"/>
          <w:szCs w:val="28"/>
        </w:rPr>
      </w:pPr>
      <w:r w:rsidRPr="004678B6">
        <w:rPr>
          <w:sz w:val="28"/>
          <w:szCs w:val="28"/>
        </w:rPr>
        <w:t>Соблюдать нормы произношения, постановки ударения (в рамках изученного), словоизменения имён существительных.</w:t>
      </w:r>
    </w:p>
    <w:p w:rsidR="00EE021F" w:rsidRPr="004678B6" w:rsidRDefault="00EE021F" w:rsidP="004678B6">
      <w:pPr>
        <w:rPr>
          <w:sz w:val="28"/>
          <w:szCs w:val="28"/>
        </w:rPr>
      </w:pPr>
      <w:r w:rsidRPr="004678B6">
        <w:rPr>
          <w:sz w:val="28"/>
          <w:szCs w:val="28"/>
        </w:rPr>
        <w:t>Различать качественные, относительные и притяжательные имена прилагательные, степени сравнения качественных имён прилагательных.</w:t>
      </w:r>
    </w:p>
    <w:p w:rsidR="00EE021F" w:rsidRPr="004678B6" w:rsidRDefault="00EE021F" w:rsidP="004678B6">
      <w:pPr>
        <w:rPr>
          <w:sz w:val="28"/>
          <w:szCs w:val="28"/>
        </w:rPr>
      </w:pPr>
      <w:r w:rsidRPr="004678B6">
        <w:rPr>
          <w:sz w:val="28"/>
          <w:szCs w:val="28"/>
        </w:rPr>
        <w:t>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 и -ск- имён прилагательных, сложных имён прилагательных.</w:t>
      </w:r>
    </w:p>
    <w:p w:rsidR="00EE021F" w:rsidRPr="004678B6" w:rsidRDefault="00EE021F" w:rsidP="004678B6">
      <w:pPr>
        <w:rPr>
          <w:sz w:val="28"/>
          <w:szCs w:val="28"/>
        </w:rPr>
      </w:pPr>
      <w:r w:rsidRPr="004678B6">
        <w:rPr>
          <w:sz w:val="28"/>
          <w:szCs w:val="28"/>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EE021F" w:rsidRPr="004678B6" w:rsidRDefault="00EE021F" w:rsidP="004678B6">
      <w:pPr>
        <w:rPr>
          <w:sz w:val="28"/>
          <w:szCs w:val="28"/>
        </w:rPr>
      </w:pPr>
      <w:r w:rsidRPr="004678B6">
        <w:rPr>
          <w:sz w:val="28"/>
          <w:szCs w:val="28"/>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EE021F" w:rsidRPr="004678B6" w:rsidRDefault="00EE021F" w:rsidP="004678B6">
      <w:pPr>
        <w:rPr>
          <w:sz w:val="28"/>
          <w:szCs w:val="28"/>
        </w:rPr>
      </w:pPr>
      <w:r w:rsidRPr="004678B6">
        <w:rPr>
          <w:sz w:val="28"/>
          <w:szCs w:val="28"/>
        </w:rP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EE021F" w:rsidRPr="004678B6" w:rsidRDefault="00EE021F" w:rsidP="004678B6">
      <w:pPr>
        <w:rPr>
          <w:sz w:val="28"/>
          <w:szCs w:val="28"/>
        </w:rPr>
      </w:pPr>
      <w:r w:rsidRPr="004678B6">
        <w:rPr>
          <w:sz w:val="28"/>
          <w:szCs w:val="28"/>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rsidR="00EE021F" w:rsidRPr="004678B6" w:rsidRDefault="00EE021F" w:rsidP="004678B6">
      <w:pPr>
        <w:rPr>
          <w:sz w:val="28"/>
          <w:szCs w:val="28"/>
        </w:rPr>
      </w:pPr>
      <w:r w:rsidRPr="004678B6">
        <w:rPr>
          <w:sz w:val="28"/>
          <w:szCs w:val="28"/>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rsidR="00EE021F" w:rsidRPr="004678B6" w:rsidRDefault="00EE021F" w:rsidP="004678B6">
      <w:pPr>
        <w:rPr>
          <w:sz w:val="28"/>
          <w:szCs w:val="28"/>
        </w:rPr>
      </w:pPr>
      <w:r w:rsidRPr="004678B6">
        <w:rPr>
          <w:sz w:val="28"/>
          <w:szCs w:val="28"/>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EE021F" w:rsidRPr="004678B6" w:rsidRDefault="00EE021F" w:rsidP="004678B6">
      <w:pPr>
        <w:rPr>
          <w:sz w:val="28"/>
          <w:szCs w:val="28"/>
        </w:rPr>
      </w:pPr>
      <w:r w:rsidRPr="004678B6">
        <w:rPr>
          <w:sz w:val="28"/>
          <w:szCs w:val="28"/>
        </w:rPr>
        <w:t>Соблюдать правила правописания ь в формах глагола повелительного наклонения.</w:t>
      </w:r>
    </w:p>
    <w:p w:rsidR="00EE021F" w:rsidRPr="004678B6" w:rsidRDefault="00EE021F" w:rsidP="004678B6">
      <w:pPr>
        <w:rPr>
          <w:sz w:val="28"/>
          <w:szCs w:val="28"/>
        </w:rPr>
      </w:pPr>
      <w:r w:rsidRPr="004678B6">
        <w:rPr>
          <w:sz w:val="28"/>
          <w:szCs w:val="28"/>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EE021F" w:rsidRPr="004678B6" w:rsidRDefault="00EE021F" w:rsidP="004678B6">
      <w:pPr>
        <w:rPr>
          <w:sz w:val="28"/>
          <w:szCs w:val="28"/>
        </w:rPr>
      </w:pPr>
      <w:r w:rsidRPr="004678B6">
        <w:rPr>
          <w:sz w:val="28"/>
          <w:szCs w:val="28"/>
        </w:rPr>
        <w:t>Проводить фонетический анализ слов; использовать знания по фонетике и графике в практике произношения и правописания слов.</w:t>
      </w:r>
    </w:p>
    <w:p w:rsidR="00EE021F" w:rsidRPr="004678B6" w:rsidRDefault="00EE021F" w:rsidP="004678B6">
      <w:pPr>
        <w:rPr>
          <w:sz w:val="28"/>
          <w:szCs w:val="28"/>
        </w:rPr>
      </w:pPr>
      <w:r w:rsidRPr="004678B6">
        <w:rPr>
          <w:sz w:val="28"/>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EE021F" w:rsidRPr="004678B6" w:rsidRDefault="00EE021F" w:rsidP="004678B6">
      <w:pPr>
        <w:rPr>
          <w:sz w:val="28"/>
          <w:szCs w:val="28"/>
        </w:rPr>
      </w:pPr>
      <w:r w:rsidRPr="004678B6">
        <w:rPr>
          <w:sz w:val="28"/>
          <w:szCs w:val="28"/>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EE021F" w:rsidRPr="004678B6" w:rsidRDefault="00EE021F" w:rsidP="004678B6">
      <w:pPr>
        <w:rPr>
          <w:sz w:val="28"/>
          <w:szCs w:val="28"/>
        </w:rPr>
      </w:pPr>
      <w:r w:rsidRPr="004678B6">
        <w:rPr>
          <w:sz w:val="28"/>
          <w:szCs w:val="28"/>
        </w:rPr>
        <w:t>К концу обучения в 7 классе обучающийся получит следующие предметные результаты по отдельным темам программы по русскому языку:</w:t>
      </w:r>
    </w:p>
    <w:p w:rsidR="00EE021F" w:rsidRPr="004678B6" w:rsidRDefault="00EE021F" w:rsidP="004678B6">
      <w:pPr>
        <w:rPr>
          <w:sz w:val="28"/>
          <w:szCs w:val="28"/>
        </w:rPr>
      </w:pPr>
      <w:r w:rsidRPr="004678B6">
        <w:rPr>
          <w:sz w:val="28"/>
          <w:szCs w:val="28"/>
        </w:rPr>
        <w:t>Общие сведения о языке.</w:t>
      </w:r>
    </w:p>
    <w:p w:rsidR="00EE021F" w:rsidRPr="004678B6" w:rsidRDefault="00EE021F" w:rsidP="004678B6">
      <w:pPr>
        <w:rPr>
          <w:sz w:val="28"/>
          <w:szCs w:val="28"/>
        </w:rPr>
      </w:pPr>
      <w:r w:rsidRPr="004678B6">
        <w:rPr>
          <w:sz w:val="28"/>
          <w:szCs w:val="28"/>
        </w:rPr>
        <w:t>Иметь представление о языке как развивающемся явлении. Осознавать взаимосвязь языка, культуры и истории народа (приводить примеры).</w:t>
      </w:r>
    </w:p>
    <w:p w:rsidR="00EE021F" w:rsidRPr="004678B6" w:rsidRDefault="00EE021F" w:rsidP="004678B6">
      <w:pPr>
        <w:rPr>
          <w:sz w:val="28"/>
          <w:szCs w:val="28"/>
        </w:rPr>
      </w:pPr>
      <w:r w:rsidRPr="004678B6">
        <w:rPr>
          <w:sz w:val="28"/>
          <w:szCs w:val="28"/>
        </w:rPr>
        <w:t>Язык и речь.</w:t>
      </w:r>
    </w:p>
    <w:p w:rsidR="00EE021F" w:rsidRPr="004678B6" w:rsidRDefault="00EE021F" w:rsidP="004678B6">
      <w:pPr>
        <w:rPr>
          <w:sz w:val="28"/>
          <w:szCs w:val="28"/>
        </w:rPr>
      </w:pPr>
      <w:r w:rsidRPr="004678B6">
        <w:rPr>
          <w:sz w:val="28"/>
          <w:szCs w:val="28"/>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EE021F" w:rsidRPr="004678B6" w:rsidRDefault="00EE021F" w:rsidP="004678B6">
      <w:pPr>
        <w:rPr>
          <w:sz w:val="28"/>
          <w:szCs w:val="28"/>
        </w:rPr>
      </w:pPr>
      <w:r w:rsidRPr="004678B6">
        <w:rPr>
          <w:sz w:val="28"/>
          <w:szCs w:val="28"/>
        </w:rPr>
        <w:t>Участвовать в диалоге на лингвистические темы (в рамках изученного) и темы на основе жизненных наблюдений объёмом не менее 5 реплик.</w:t>
      </w:r>
    </w:p>
    <w:p w:rsidR="00EE021F" w:rsidRPr="004678B6" w:rsidRDefault="00EE021F" w:rsidP="004678B6">
      <w:pPr>
        <w:rPr>
          <w:sz w:val="28"/>
          <w:szCs w:val="28"/>
        </w:rPr>
      </w:pPr>
      <w:r w:rsidRPr="004678B6">
        <w:rPr>
          <w:sz w:val="28"/>
          <w:szCs w:val="28"/>
        </w:rPr>
        <w:t>Владеть различными видами диалога: диалог – запрос информации, диалог – сообщение информации.</w:t>
      </w:r>
    </w:p>
    <w:p w:rsidR="00EE021F" w:rsidRPr="004678B6" w:rsidRDefault="00EE021F" w:rsidP="004678B6">
      <w:pPr>
        <w:rPr>
          <w:sz w:val="28"/>
          <w:szCs w:val="28"/>
        </w:rPr>
      </w:pPr>
      <w:r w:rsidRPr="004678B6">
        <w:rPr>
          <w:sz w:val="28"/>
          <w:szCs w:val="28"/>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EE021F" w:rsidRPr="004678B6" w:rsidRDefault="00EE021F" w:rsidP="004678B6">
      <w:pPr>
        <w:rPr>
          <w:sz w:val="28"/>
          <w:szCs w:val="28"/>
        </w:rPr>
      </w:pPr>
      <w:r w:rsidRPr="004678B6">
        <w:rPr>
          <w:sz w:val="28"/>
          <w:szCs w:val="28"/>
        </w:rPr>
        <w:t>Владеть различными видами чтения: просмотровым, ознакомительным, изучающим, поисковым.</w:t>
      </w:r>
    </w:p>
    <w:p w:rsidR="00EE021F" w:rsidRPr="004678B6" w:rsidRDefault="00EE021F" w:rsidP="004678B6">
      <w:pPr>
        <w:rPr>
          <w:sz w:val="28"/>
          <w:szCs w:val="28"/>
        </w:rPr>
      </w:pPr>
      <w:r w:rsidRPr="004678B6">
        <w:rPr>
          <w:sz w:val="28"/>
          <w:szCs w:val="28"/>
        </w:rPr>
        <w:t>Устно пересказывать прослушанный или прочитанный текст объёмом не менее 120 слов.</w:t>
      </w:r>
    </w:p>
    <w:p w:rsidR="00EE021F" w:rsidRPr="004678B6" w:rsidRDefault="00EE021F" w:rsidP="004678B6">
      <w:pPr>
        <w:rPr>
          <w:sz w:val="28"/>
          <w:szCs w:val="28"/>
        </w:rPr>
      </w:pPr>
      <w:r w:rsidRPr="004678B6">
        <w:rPr>
          <w:sz w:val="28"/>
          <w:szCs w:val="28"/>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EE021F" w:rsidRPr="004678B6" w:rsidRDefault="00EE021F" w:rsidP="004678B6">
      <w:pPr>
        <w:rPr>
          <w:sz w:val="28"/>
          <w:szCs w:val="28"/>
        </w:rPr>
      </w:pPr>
      <w:r w:rsidRPr="004678B6">
        <w:rPr>
          <w:sz w:val="28"/>
          <w:szCs w:val="28"/>
        </w:rPr>
        <w:t>Осуществлять выбор языковых средств для создания высказывания в соответствии с целью, темой и коммуникативным замыслом.</w:t>
      </w:r>
    </w:p>
    <w:p w:rsidR="00EE021F" w:rsidRPr="004678B6" w:rsidRDefault="00EE021F" w:rsidP="004678B6">
      <w:pPr>
        <w:rPr>
          <w:sz w:val="28"/>
          <w:szCs w:val="28"/>
        </w:rPr>
      </w:pPr>
      <w:r w:rsidRPr="004678B6">
        <w:rPr>
          <w:sz w:val="28"/>
          <w:szCs w:val="28"/>
        </w:rPr>
        <w:t>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w:t>
      </w:r>
    </w:p>
    <w:p w:rsidR="00EE021F" w:rsidRPr="004678B6" w:rsidRDefault="00EE021F" w:rsidP="004678B6">
      <w:pPr>
        <w:rPr>
          <w:sz w:val="28"/>
          <w:szCs w:val="28"/>
        </w:rPr>
      </w:pPr>
      <w:r w:rsidRPr="004678B6">
        <w:rPr>
          <w:sz w:val="28"/>
          <w:szCs w:val="28"/>
        </w:rPr>
        <w:t>Текст.</w:t>
      </w:r>
    </w:p>
    <w:p w:rsidR="00EE021F" w:rsidRPr="004678B6" w:rsidRDefault="00EE021F" w:rsidP="004678B6">
      <w:pPr>
        <w:rPr>
          <w:sz w:val="28"/>
          <w:szCs w:val="28"/>
        </w:rPr>
      </w:pPr>
      <w:r w:rsidRPr="004678B6">
        <w:rPr>
          <w:sz w:val="28"/>
          <w:szCs w:val="28"/>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EE021F" w:rsidRPr="004678B6" w:rsidRDefault="00EE021F" w:rsidP="004678B6">
      <w:pPr>
        <w:rPr>
          <w:sz w:val="28"/>
          <w:szCs w:val="28"/>
        </w:rPr>
      </w:pPr>
      <w:r w:rsidRPr="004678B6">
        <w:rPr>
          <w:sz w:val="28"/>
          <w:szCs w:val="28"/>
        </w:rPr>
        <w:t>Проводить смысловой анализ текста, его композиционных особенностей, определять количество микротем и абзацев.</w:t>
      </w:r>
    </w:p>
    <w:p w:rsidR="00EE021F" w:rsidRPr="004678B6" w:rsidRDefault="00EE021F" w:rsidP="004678B6">
      <w:pPr>
        <w:rPr>
          <w:sz w:val="28"/>
          <w:szCs w:val="28"/>
        </w:rPr>
      </w:pPr>
      <w:r w:rsidRPr="004678B6">
        <w:rPr>
          <w:sz w:val="28"/>
          <w:szCs w:val="28"/>
        </w:rPr>
        <w:t>Выявлять лексические и грамматические средства связи предложений и частей текста.</w:t>
      </w:r>
    </w:p>
    <w:p w:rsidR="00EE021F" w:rsidRPr="004678B6" w:rsidRDefault="00EE021F" w:rsidP="004678B6">
      <w:pPr>
        <w:rPr>
          <w:sz w:val="28"/>
          <w:szCs w:val="28"/>
        </w:rPr>
      </w:pPr>
      <w:r w:rsidRPr="004678B6">
        <w:rPr>
          <w:sz w:val="28"/>
          <w:szCs w:val="28"/>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rsidR="00EE021F" w:rsidRPr="004678B6" w:rsidRDefault="00EE021F" w:rsidP="004678B6">
      <w:pPr>
        <w:rPr>
          <w:sz w:val="28"/>
          <w:szCs w:val="28"/>
        </w:rPr>
      </w:pPr>
      <w:r w:rsidRPr="004678B6">
        <w:rPr>
          <w:sz w:val="28"/>
          <w:szCs w:val="28"/>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E021F" w:rsidRPr="004678B6" w:rsidRDefault="00EE021F" w:rsidP="004678B6">
      <w:pPr>
        <w:rPr>
          <w:sz w:val="28"/>
          <w:szCs w:val="28"/>
        </w:rPr>
      </w:pPr>
      <w:r w:rsidRPr="004678B6">
        <w:rPr>
          <w:sz w:val="28"/>
          <w:szCs w:val="28"/>
        </w:rPr>
        <w:t>Представлять сообщение на заданную тему в виде презентации.</w:t>
      </w:r>
    </w:p>
    <w:p w:rsidR="00EE021F" w:rsidRPr="004678B6" w:rsidRDefault="00EE021F" w:rsidP="004678B6">
      <w:pPr>
        <w:rPr>
          <w:sz w:val="28"/>
          <w:szCs w:val="28"/>
        </w:rPr>
      </w:pPr>
      <w:r w:rsidRPr="004678B6">
        <w:rPr>
          <w:sz w:val="28"/>
          <w:szCs w:val="28"/>
        </w:rPr>
        <w:t>Представлять содержание научно-учебного текста в виде таблицы, схемы; представлять содержание таблицы, схемы в виде текста.</w:t>
      </w:r>
    </w:p>
    <w:p w:rsidR="00EE021F" w:rsidRPr="004678B6" w:rsidRDefault="00EE021F" w:rsidP="004678B6">
      <w:pPr>
        <w:rPr>
          <w:sz w:val="28"/>
          <w:szCs w:val="28"/>
        </w:rPr>
      </w:pPr>
      <w:r w:rsidRPr="004678B6">
        <w:rPr>
          <w:sz w:val="28"/>
          <w:szCs w:val="28"/>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rsidR="00EE021F" w:rsidRPr="004678B6" w:rsidRDefault="00EE021F" w:rsidP="004678B6">
      <w:pPr>
        <w:rPr>
          <w:sz w:val="28"/>
          <w:szCs w:val="28"/>
        </w:rPr>
      </w:pPr>
      <w:r w:rsidRPr="004678B6">
        <w:rPr>
          <w:sz w:val="28"/>
          <w:szCs w:val="28"/>
        </w:rPr>
        <w:t>Функциональные разновидности языка.</w:t>
      </w:r>
    </w:p>
    <w:p w:rsidR="00EE021F" w:rsidRPr="004678B6" w:rsidRDefault="00EE021F" w:rsidP="004678B6">
      <w:pPr>
        <w:rPr>
          <w:sz w:val="28"/>
          <w:szCs w:val="28"/>
        </w:rPr>
      </w:pPr>
      <w:r w:rsidRPr="004678B6">
        <w:rPr>
          <w:sz w:val="28"/>
          <w:szCs w:val="28"/>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EE021F" w:rsidRPr="004678B6" w:rsidRDefault="00EE021F" w:rsidP="004678B6">
      <w:pPr>
        <w:rPr>
          <w:sz w:val="28"/>
          <w:szCs w:val="28"/>
        </w:rPr>
      </w:pPr>
      <w:r w:rsidRPr="004678B6">
        <w:rPr>
          <w:sz w:val="28"/>
          <w:szCs w:val="28"/>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EE021F" w:rsidRPr="004678B6" w:rsidRDefault="00EE021F" w:rsidP="004678B6">
      <w:pPr>
        <w:rPr>
          <w:sz w:val="28"/>
          <w:szCs w:val="28"/>
        </w:rPr>
      </w:pPr>
      <w:r w:rsidRPr="004678B6">
        <w:rPr>
          <w:sz w:val="28"/>
          <w:szCs w:val="28"/>
        </w:rPr>
        <w:t>Создавать тексты публицистического стиля в жанре репортажа, заметки, интервью; оформлять деловые бумаги (инструкция).</w:t>
      </w:r>
    </w:p>
    <w:p w:rsidR="00EE021F" w:rsidRPr="004678B6" w:rsidRDefault="00EE021F" w:rsidP="004678B6">
      <w:pPr>
        <w:rPr>
          <w:sz w:val="28"/>
          <w:szCs w:val="28"/>
        </w:rPr>
      </w:pPr>
      <w:r w:rsidRPr="004678B6">
        <w:rPr>
          <w:sz w:val="28"/>
          <w:szCs w:val="28"/>
        </w:rPr>
        <w:t>Владеть нормами построения текстов публицистического стиля.</w:t>
      </w:r>
    </w:p>
    <w:p w:rsidR="00EE021F" w:rsidRPr="004678B6" w:rsidRDefault="00EE021F" w:rsidP="004678B6">
      <w:pPr>
        <w:rPr>
          <w:sz w:val="28"/>
          <w:szCs w:val="28"/>
        </w:rPr>
      </w:pPr>
      <w:r w:rsidRPr="004678B6">
        <w:rPr>
          <w:sz w:val="28"/>
          <w:szCs w:val="28"/>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EE021F" w:rsidRPr="004678B6" w:rsidRDefault="00EE021F" w:rsidP="004678B6">
      <w:pPr>
        <w:rPr>
          <w:sz w:val="28"/>
          <w:szCs w:val="28"/>
        </w:rPr>
      </w:pPr>
      <w:r w:rsidRPr="004678B6">
        <w:rPr>
          <w:sz w:val="28"/>
          <w:szCs w:val="28"/>
        </w:rPr>
        <w:t>Применять знания о функциональных разновидностях языка при выполнении языкового анализа различных видов и в речевой практике.</w:t>
      </w:r>
    </w:p>
    <w:p w:rsidR="00EE021F" w:rsidRPr="004678B6" w:rsidRDefault="00EE021F" w:rsidP="004678B6">
      <w:pPr>
        <w:rPr>
          <w:sz w:val="28"/>
          <w:szCs w:val="28"/>
        </w:rPr>
      </w:pPr>
      <w:r w:rsidRPr="004678B6">
        <w:rPr>
          <w:sz w:val="28"/>
          <w:szCs w:val="28"/>
        </w:rPr>
        <w:t>Система языка.</w:t>
      </w:r>
    </w:p>
    <w:p w:rsidR="00EE021F" w:rsidRPr="004678B6" w:rsidRDefault="00EE021F" w:rsidP="004678B6">
      <w:pPr>
        <w:rPr>
          <w:sz w:val="28"/>
          <w:szCs w:val="28"/>
        </w:rPr>
      </w:pPr>
      <w:r w:rsidRPr="004678B6">
        <w:rPr>
          <w:sz w:val="28"/>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EE021F" w:rsidRPr="004678B6" w:rsidRDefault="00EE021F" w:rsidP="004678B6">
      <w:pPr>
        <w:rPr>
          <w:sz w:val="28"/>
          <w:szCs w:val="28"/>
        </w:rPr>
      </w:pPr>
      <w:r w:rsidRPr="004678B6">
        <w:rPr>
          <w:sz w:val="28"/>
          <w:szCs w:val="28"/>
        </w:rPr>
        <w:t>Использовать знания по морфемике и словообразованию при выполнении языкового анализа различных видов и в практике правописания.</w:t>
      </w:r>
    </w:p>
    <w:p w:rsidR="00EE021F" w:rsidRPr="004678B6" w:rsidRDefault="00EE021F" w:rsidP="004678B6">
      <w:pPr>
        <w:rPr>
          <w:sz w:val="28"/>
          <w:szCs w:val="28"/>
        </w:rPr>
      </w:pPr>
      <w:r w:rsidRPr="004678B6">
        <w:rPr>
          <w:sz w:val="28"/>
          <w:szCs w:val="28"/>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EE021F" w:rsidRPr="004678B6" w:rsidRDefault="00EE021F" w:rsidP="004678B6">
      <w:pPr>
        <w:rPr>
          <w:sz w:val="28"/>
          <w:szCs w:val="28"/>
        </w:rPr>
      </w:pPr>
      <w:r w:rsidRPr="004678B6">
        <w:rPr>
          <w:sz w:val="28"/>
          <w:szCs w:val="28"/>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EE021F" w:rsidRPr="004678B6" w:rsidRDefault="00EE021F" w:rsidP="004678B6">
      <w:pPr>
        <w:rPr>
          <w:sz w:val="28"/>
          <w:szCs w:val="28"/>
        </w:rPr>
      </w:pPr>
      <w:r w:rsidRPr="004678B6">
        <w:rPr>
          <w:sz w:val="28"/>
          <w:szCs w:val="28"/>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EE021F" w:rsidRPr="004678B6" w:rsidRDefault="00EE021F" w:rsidP="004678B6">
      <w:pPr>
        <w:rPr>
          <w:sz w:val="28"/>
          <w:szCs w:val="28"/>
        </w:rPr>
      </w:pPr>
      <w:r w:rsidRPr="004678B6">
        <w:rPr>
          <w:sz w:val="28"/>
          <w:szCs w:val="28"/>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EE021F" w:rsidRPr="004678B6" w:rsidRDefault="00EE021F" w:rsidP="004678B6">
      <w:pPr>
        <w:rPr>
          <w:sz w:val="28"/>
          <w:szCs w:val="28"/>
        </w:rPr>
      </w:pPr>
      <w:r w:rsidRPr="004678B6">
        <w:rPr>
          <w:sz w:val="28"/>
          <w:szCs w:val="28"/>
        </w:rPr>
        <w:t>Использовать грамматические словари и справочники в речевой практике.</w:t>
      </w:r>
    </w:p>
    <w:p w:rsidR="00EE021F" w:rsidRPr="004678B6" w:rsidRDefault="00EE021F" w:rsidP="004678B6">
      <w:pPr>
        <w:rPr>
          <w:sz w:val="28"/>
          <w:szCs w:val="28"/>
        </w:rPr>
      </w:pPr>
      <w:r w:rsidRPr="004678B6">
        <w:rPr>
          <w:sz w:val="28"/>
          <w:szCs w:val="28"/>
        </w:rPr>
        <w:t>Морфология. Культура речи. Орфография.</w:t>
      </w:r>
    </w:p>
    <w:p w:rsidR="00EE021F" w:rsidRPr="004678B6" w:rsidRDefault="00EE021F" w:rsidP="004678B6">
      <w:pPr>
        <w:rPr>
          <w:sz w:val="28"/>
          <w:szCs w:val="28"/>
        </w:rPr>
      </w:pPr>
      <w:r w:rsidRPr="004678B6">
        <w:rPr>
          <w:sz w:val="28"/>
          <w:szCs w:val="28"/>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EE021F" w:rsidRPr="004678B6" w:rsidRDefault="00EE021F" w:rsidP="004678B6">
      <w:pPr>
        <w:rPr>
          <w:sz w:val="28"/>
          <w:szCs w:val="28"/>
        </w:rPr>
      </w:pPr>
      <w:r w:rsidRPr="004678B6">
        <w:rPr>
          <w:sz w:val="28"/>
          <w:szCs w:val="28"/>
        </w:rPr>
        <w:t>Причастие.</w:t>
      </w:r>
    </w:p>
    <w:p w:rsidR="00EE021F" w:rsidRPr="004678B6" w:rsidRDefault="00EE021F" w:rsidP="004678B6">
      <w:pPr>
        <w:rPr>
          <w:sz w:val="28"/>
          <w:szCs w:val="28"/>
        </w:rPr>
      </w:pPr>
      <w:r w:rsidRPr="004678B6">
        <w:rPr>
          <w:sz w:val="28"/>
          <w:szCs w:val="28"/>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EE021F" w:rsidRPr="004678B6" w:rsidRDefault="00EE021F" w:rsidP="004678B6">
      <w:pPr>
        <w:rPr>
          <w:sz w:val="28"/>
          <w:szCs w:val="28"/>
        </w:rPr>
      </w:pPr>
      <w:r w:rsidRPr="004678B6">
        <w:rPr>
          <w:sz w:val="28"/>
          <w:szCs w:val="28"/>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EE021F" w:rsidRPr="004678B6" w:rsidRDefault="00EE021F" w:rsidP="004678B6">
      <w:pPr>
        <w:rPr>
          <w:sz w:val="28"/>
          <w:szCs w:val="28"/>
        </w:rPr>
      </w:pPr>
      <w:r w:rsidRPr="004678B6">
        <w:rPr>
          <w:sz w:val="28"/>
          <w:szCs w:val="28"/>
        </w:rPr>
        <w:t>Проводить морфологический, орфографический анализ причастий, применять это умение в речевой практике.</w:t>
      </w:r>
    </w:p>
    <w:p w:rsidR="00EE021F" w:rsidRPr="004678B6" w:rsidRDefault="00EE021F" w:rsidP="004678B6">
      <w:pPr>
        <w:rPr>
          <w:sz w:val="28"/>
          <w:szCs w:val="28"/>
        </w:rPr>
      </w:pPr>
      <w:r w:rsidRPr="004678B6">
        <w:rPr>
          <w:sz w:val="28"/>
          <w:szCs w:val="28"/>
        </w:rPr>
        <w:t>Составлять словосочетания с причастием в роли зависимого слова, конструировать причастные обороты.</w:t>
      </w:r>
    </w:p>
    <w:p w:rsidR="00EE021F" w:rsidRPr="004678B6" w:rsidRDefault="00EE021F" w:rsidP="004678B6">
      <w:pPr>
        <w:rPr>
          <w:sz w:val="28"/>
          <w:szCs w:val="28"/>
        </w:rPr>
      </w:pPr>
      <w:r w:rsidRPr="004678B6">
        <w:rPr>
          <w:sz w:val="28"/>
          <w:szCs w:val="28"/>
        </w:rPr>
        <w:t>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EE021F" w:rsidRPr="004678B6" w:rsidRDefault="00EE021F" w:rsidP="004678B6">
      <w:pPr>
        <w:rPr>
          <w:sz w:val="28"/>
          <w:szCs w:val="28"/>
        </w:rPr>
      </w:pPr>
      <w:r w:rsidRPr="004678B6">
        <w:rPr>
          <w:sz w:val="28"/>
          <w:szCs w:val="28"/>
        </w:rPr>
        <w:t>Правильно расставлять знаки препинания в предложениях с причастным оборотом.</w:t>
      </w:r>
    </w:p>
    <w:p w:rsidR="00EE021F" w:rsidRPr="004678B6" w:rsidRDefault="00EE021F" w:rsidP="004678B6">
      <w:pPr>
        <w:rPr>
          <w:sz w:val="28"/>
          <w:szCs w:val="28"/>
        </w:rPr>
      </w:pPr>
      <w:r w:rsidRPr="004678B6">
        <w:rPr>
          <w:sz w:val="28"/>
          <w:szCs w:val="28"/>
        </w:rPr>
        <w:t>Проводить синтаксический и пунктуационный анализ предложений с причастным оборотом (в рамках изученного).</w:t>
      </w:r>
    </w:p>
    <w:p w:rsidR="00EE021F" w:rsidRPr="004678B6" w:rsidRDefault="00EE021F" w:rsidP="004678B6">
      <w:pPr>
        <w:rPr>
          <w:sz w:val="28"/>
          <w:szCs w:val="28"/>
        </w:rPr>
      </w:pPr>
      <w:r w:rsidRPr="004678B6">
        <w:rPr>
          <w:sz w:val="28"/>
          <w:szCs w:val="28"/>
        </w:rPr>
        <w:t>Деепричастие.</w:t>
      </w:r>
    </w:p>
    <w:p w:rsidR="00EE021F" w:rsidRPr="004678B6" w:rsidRDefault="00EE021F" w:rsidP="004678B6">
      <w:pPr>
        <w:rPr>
          <w:sz w:val="28"/>
          <w:szCs w:val="28"/>
        </w:rPr>
      </w:pPr>
      <w:r w:rsidRPr="004678B6">
        <w:rPr>
          <w:sz w:val="28"/>
          <w:szCs w:val="28"/>
        </w:rPr>
        <w:t>Характеризовать деепричастие как особую форму глагола.</w:t>
      </w:r>
    </w:p>
    <w:p w:rsidR="00EE021F" w:rsidRPr="004678B6" w:rsidRDefault="00EE021F" w:rsidP="004678B6">
      <w:pPr>
        <w:rPr>
          <w:sz w:val="28"/>
          <w:szCs w:val="28"/>
        </w:rPr>
      </w:pPr>
      <w:r w:rsidRPr="004678B6">
        <w:rPr>
          <w:sz w:val="28"/>
          <w:szCs w:val="28"/>
        </w:rPr>
        <w:t>Определять признаки глагола и наречия в деепричастии, синтаксическую функцию деепричастия.</w:t>
      </w:r>
    </w:p>
    <w:p w:rsidR="00EE021F" w:rsidRPr="004678B6" w:rsidRDefault="00EE021F" w:rsidP="004678B6">
      <w:pPr>
        <w:rPr>
          <w:sz w:val="28"/>
          <w:szCs w:val="28"/>
        </w:rPr>
      </w:pPr>
      <w:r w:rsidRPr="004678B6">
        <w:rPr>
          <w:sz w:val="28"/>
          <w:szCs w:val="28"/>
        </w:rPr>
        <w:t>Распознавать деепричастия совершенного и несовершенного вида.</w:t>
      </w:r>
    </w:p>
    <w:p w:rsidR="00EE021F" w:rsidRPr="004678B6" w:rsidRDefault="00EE021F" w:rsidP="004678B6">
      <w:pPr>
        <w:rPr>
          <w:sz w:val="28"/>
          <w:szCs w:val="28"/>
        </w:rPr>
      </w:pPr>
      <w:r w:rsidRPr="004678B6">
        <w:rPr>
          <w:sz w:val="28"/>
          <w:szCs w:val="28"/>
        </w:rPr>
        <w:t>Проводить морфологический, орфографический анализ деепричастий, применять это умение в речевой практике.</w:t>
      </w:r>
    </w:p>
    <w:p w:rsidR="00EE021F" w:rsidRPr="004678B6" w:rsidRDefault="00EE021F" w:rsidP="004678B6">
      <w:pPr>
        <w:rPr>
          <w:sz w:val="28"/>
          <w:szCs w:val="28"/>
        </w:rPr>
      </w:pPr>
      <w:r w:rsidRPr="004678B6">
        <w:rPr>
          <w:sz w:val="28"/>
          <w:szCs w:val="28"/>
        </w:rPr>
        <w:t>Конструировать деепричастный оборот, определять роль деепричастия в предложении.</w:t>
      </w:r>
    </w:p>
    <w:p w:rsidR="00EE021F" w:rsidRPr="004678B6" w:rsidRDefault="00EE021F" w:rsidP="004678B6">
      <w:pPr>
        <w:rPr>
          <w:sz w:val="28"/>
          <w:szCs w:val="28"/>
        </w:rPr>
      </w:pPr>
      <w:r w:rsidRPr="004678B6">
        <w:rPr>
          <w:sz w:val="28"/>
          <w:szCs w:val="28"/>
        </w:rPr>
        <w:t>Уместно использовать деепричастия в речи.</w:t>
      </w:r>
    </w:p>
    <w:p w:rsidR="00EE021F" w:rsidRPr="004678B6" w:rsidRDefault="00EE021F" w:rsidP="004678B6">
      <w:pPr>
        <w:rPr>
          <w:sz w:val="28"/>
          <w:szCs w:val="28"/>
        </w:rPr>
      </w:pPr>
      <w:r w:rsidRPr="004678B6">
        <w:rPr>
          <w:sz w:val="28"/>
          <w:szCs w:val="28"/>
        </w:rPr>
        <w:t>Правильно ставить ударение в деепричастиях.</w:t>
      </w:r>
    </w:p>
    <w:p w:rsidR="00EE021F" w:rsidRPr="004678B6" w:rsidRDefault="00EE021F" w:rsidP="004678B6">
      <w:pPr>
        <w:rPr>
          <w:sz w:val="28"/>
          <w:szCs w:val="28"/>
        </w:rPr>
      </w:pPr>
      <w:r w:rsidRPr="004678B6">
        <w:rPr>
          <w:sz w:val="28"/>
          <w:szCs w:val="28"/>
        </w:rPr>
        <w:t>Применять правила написания гласных в суффиксах деепричастий, правила слитного и раздельного написания не с деепричастиями.</w:t>
      </w:r>
    </w:p>
    <w:p w:rsidR="00EE021F" w:rsidRPr="004678B6" w:rsidRDefault="00EE021F" w:rsidP="004678B6">
      <w:pPr>
        <w:rPr>
          <w:sz w:val="28"/>
          <w:szCs w:val="28"/>
        </w:rPr>
      </w:pPr>
      <w:r w:rsidRPr="004678B6">
        <w:rPr>
          <w:sz w:val="28"/>
          <w:szCs w:val="28"/>
        </w:rPr>
        <w:t>Правильно строить предложения с одиночными деепричастиями и деепричастными оборотами.</w:t>
      </w:r>
    </w:p>
    <w:p w:rsidR="00EE021F" w:rsidRPr="004678B6" w:rsidRDefault="00EE021F" w:rsidP="004678B6">
      <w:pPr>
        <w:rPr>
          <w:sz w:val="28"/>
          <w:szCs w:val="28"/>
        </w:rPr>
      </w:pPr>
      <w:r w:rsidRPr="004678B6">
        <w:rPr>
          <w:sz w:val="28"/>
          <w:szCs w:val="28"/>
        </w:rPr>
        <w:t>Правильно расставлять знаки препинания в предложениях с одиночным деепричастием и деепричастным оборотом.</w:t>
      </w:r>
    </w:p>
    <w:p w:rsidR="00EE021F" w:rsidRPr="004678B6" w:rsidRDefault="00EE021F" w:rsidP="004678B6">
      <w:pPr>
        <w:rPr>
          <w:sz w:val="28"/>
          <w:szCs w:val="28"/>
        </w:rPr>
      </w:pPr>
      <w:r w:rsidRPr="004678B6">
        <w:rPr>
          <w:sz w:val="28"/>
          <w:szCs w:val="28"/>
        </w:rPr>
        <w:t>Проводить синтаксический и пунктуационный анализ предложений с одиночным деепричастием и деепричастным оборотом (в рамках изученного).</w:t>
      </w:r>
    </w:p>
    <w:p w:rsidR="00EE021F" w:rsidRPr="004678B6" w:rsidRDefault="00EE021F" w:rsidP="004678B6">
      <w:pPr>
        <w:rPr>
          <w:sz w:val="28"/>
          <w:szCs w:val="28"/>
        </w:rPr>
      </w:pPr>
      <w:r w:rsidRPr="004678B6">
        <w:rPr>
          <w:sz w:val="28"/>
          <w:szCs w:val="28"/>
        </w:rPr>
        <w:t>Наречие.</w:t>
      </w:r>
    </w:p>
    <w:p w:rsidR="00EE021F" w:rsidRPr="004678B6" w:rsidRDefault="00EE021F" w:rsidP="004678B6">
      <w:pPr>
        <w:rPr>
          <w:sz w:val="28"/>
          <w:szCs w:val="28"/>
        </w:rPr>
      </w:pPr>
      <w:r w:rsidRPr="004678B6">
        <w:rPr>
          <w:sz w:val="28"/>
          <w:szCs w:val="28"/>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EE021F" w:rsidRPr="004678B6" w:rsidRDefault="00EE021F" w:rsidP="004678B6">
      <w:pPr>
        <w:rPr>
          <w:sz w:val="28"/>
          <w:szCs w:val="28"/>
        </w:rPr>
      </w:pPr>
      <w:r w:rsidRPr="004678B6">
        <w:rPr>
          <w:sz w:val="28"/>
          <w:szCs w:val="28"/>
        </w:rPr>
        <w:t>Проводить морфологический, орфографический анализ наречий (в рамках изученного), применять это умение в речевой практике.</w:t>
      </w:r>
    </w:p>
    <w:p w:rsidR="00EE021F" w:rsidRPr="004678B6" w:rsidRDefault="00EE021F" w:rsidP="004678B6">
      <w:pPr>
        <w:rPr>
          <w:sz w:val="28"/>
          <w:szCs w:val="28"/>
        </w:rPr>
      </w:pPr>
      <w:r w:rsidRPr="004678B6">
        <w:rPr>
          <w:sz w:val="28"/>
          <w:szCs w:val="28"/>
        </w:rPr>
        <w:t>Соблюдать нормы образования степеней сравнения наречий, произношения наречий, постановки в них ударения.</w:t>
      </w:r>
    </w:p>
    <w:p w:rsidR="00EE021F" w:rsidRPr="004678B6" w:rsidRDefault="00EE021F" w:rsidP="004678B6">
      <w:pPr>
        <w:rPr>
          <w:sz w:val="28"/>
          <w:szCs w:val="28"/>
        </w:rPr>
      </w:pPr>
      <w:r w:rsidRPr="004678B6">
        <w:rPr>
          <w:sz w:val="28"/>
          <w:szCs w:val="28"/>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EE021F" w:rsidRPr="004678B6" w:rsidRDefault="00EE021F" w:rsidP="004678B6">
      <w:pPr>
        <w:rPr>
          <w:sz w:val="28"/>
          <w:szCs w:val="28"/>
        </w:rPr>
      </w:pPr>
      <w:r w:rsidRPr="004678B6">
        <w:rPr>
          <w:sz w:val="28"/>
          <w:szCs w:val="28"/>
        </w:rPr>
        <w:t>Слова категории состояния.</w:t>
      </w:r>
    </w:p>
    <w:p w:rsidR="00EE021F" w:rsidRPr="004678B6" w:rsidRDefault="00EE021F" w:rsidP="004678B6">
      <w:pPr>
        <w:rPr>
          <w:sz w:val="28"/>
          <w:szCs w:val="28"/>
        </w:rPr>
      </w:pPr>
      <w:r w:rsidRPr="004678B6">
        <w:rPr>
          <w:sz w:val="28"/>
          <w:szCs w:val="28"/>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EE021F" w:rsidRPr="004678B6" w:rsidRDefault="00EE021F" w:rsidP="004678B6">
      <w:pPr>
        <w:rPr>
          <w:sz w:val="28"/>
          <w:szCs w:val="28"/>
        </w:rPr>
      </w:pPr>
      <w:r w:rsidRPr="004678B6">
        <w:rPr>
          <w:sz w:val="28"/>
          <w:szCs w:val="28"/>
        </w:rPr>
        <w:t>Служебные части речи.</w:t>
      </w:r>
    </w:p>
    <w:p w:rsidR="00EE021F" w:rsidRPr="004678B6" w:rsidRDefault="00EE021F" w:rsidP="004678B6">
      <w:pPr>
        <w:rPr>
          <w:sz w:val="28"/>
          <w:szCs w:val="28"/>
        </w:rPr>
      </w:pPr>
      <w:r w:rsidRPr="004678B6">
        <w:rPr>
          <w:sz w:val="28"/>
          <w:szCs w:val="28"/>
        </w:rPr>
        <w:t>Давать общую характеристику служебных частей речи, объяснять их отличия от самостоятельных частей речи.</w:t>
      </w:r>
    </w:p>
    <w:p w:rsidR="00EE021F" w:rsidRPr="004678B6" w:rsidRDefault="00EE021F" w:rsidP="004678B6">
      <w:pPr>
        <w:rPr>
          <w:sz w:val="28"/>
          <w:szCs w:val="28"/>
        </w:rPr>
      </w:pPr>
      <w:r w:rsidRPr="004678B6">
        <w:rPr>
          <w:sz w:val="28"/>
          <w:szCs w:val="28"/>
        </w:rPr>
        <w:t>Предлог.</w:t>
      </w:r>
    </w:p>
    <w:p w:rsidR="00EE021F" w:rsidRPr="004678B6" w:rsidRDefault="00EE021F" w:rsidP="004678B6">
      <w:pPr>
        <w:rPr>
          <w:sz w:val="28"/>
          <w:szCs w:val="28"/>
        </w:rPr>
      </w:pPr>
      <w:r w:rsidRPr="004678B6">
        <w:rPr>
          <w:sz w:val="28"/>
          <w:szCs w:val="28"/>
        </w:rPr>
        <w:t>Характеризовать предлог как служебную часть речи, различать производные и непроизводные предлоги, простые и составные предлоги.</w:t>
      </w:r>
    </w:p>
    <w:p w:rsidR="00EE021F" w:rsidRPr="004678B6" w:rsidRDefault="00EE021F" w:rsidP="004678B6">
      <w:pPr>
        <w:rPr>
          <w:sz w:val="28"/>
          <w:szCs w:val="28"/>
        </w:rPr>
      </w:pPr>
      <w:r w:rsidRPr="004678B6">
        <w:rPr>
          <w:sz w:val="28"/>
          <w:szCs w:val="28"/>
        </w:rP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rsidR="00EE021F" w:rsidRPr="004678B6" w:rsidRDefault="00EE021F" w:rsidP="004678B6">
      <w:pPr>
        <w:rPr>
          <w:sz w:val="28"/>
          <w:szCs w:val="28"/>
        </w:rPr>
      </w:pPr>
      <w:r w:rsidRPr="004678B6">
        <w:rPr>
          <w:sz w:val="28"/>
          <w:szCs w:val="28"/>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EE021F" w:rsidRPr="004678B6" w:rsidRDefault="00EE021F" w:rsidP="004678B6">
      <w:pPr>
        <w:rPr>
          <w:sz w:val="28"/>
          <w:szCs w:val="28"/>
        </w:rPr>
      </w:pPr>
      <w:r w:rsidRPr="004678B6">
        <w:rPr>
          <w:sz w:val="28"/>
          <w:szCs w:val="28"/>
        </w:rPr>
        <w:t>Проводить морфологический анализ предлогов, применять это умение при выполнении языкового анализа различных видов и в речевой практике.</w:t>
      </w:r>
    </w:p>
    <w:p w:rsidR="00EE021F" w:rsidRPr="004678B6" w:rsidRDefault="00EE021F" w:rsidP="004678B6">
      <w:pPr>
        <w:rPr>
          <w:sz w:val="28"/>
          <w:szCs w:val="28"/>
        </w:rPr>
      </w:pPr>
      <w:r w:rsidRPr="004678B6">
        <w:rPr>
          <w:sz w:val="28"/>
          <w:szCs w:val="28"/>
        </w:rPr>
        <w:t>Союз.</w:t>
      </w:r>
    </w:p>
    <w:p w:rsidR="00EE021F" w:rsidRPr="004678B6" w:rsidRDefault="00EE021F" w:rsidP="004678B6">
      <w:pPr>
        <w:rPr>
          <w:sz w:val="28"/>
          <w:szCs w:val="28"/>
        </w:rPr>
      </w:pPr>
      <w:r w:rsidRPr="004678B6">
        <w:rPr>
          <w:sz w:val="28"/>
          <w:szCs w:val="28"/>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EE021F" w:rsidRPr="004678B6" w:rsidRDefault="00EE021F" w:rsidP="004678B6">
      <w:pPr>
        <w:rPr>
          <w:sz w:val="28"/>
          <w:szCs w:val="28"/>
        </w:rPr>
      </w:pPr>
      <w:r w:rsidRPr="004678B6">
        <w:rPr>
          <w:sz w:val="28"/>
          <w:szCs w:val="28"/>
        </w:rP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rsidR="00EE021F" w:rsidRPr="004678B6" w:rsidRDefault="00EE021F" w:rsidP="004678B6">
      <w:pPr>
        <w:rPr>
          <w:sz w:val="28"/>
          <w:szCs w:val="28"/>
        </w:rPr>
      </w:pPr>
      <w:r w:rsidRPr="004678B6">
        <w:rPr>
          <w:sz w:val="28"/>
          <w:szCs w:val="28"/>
        </w:rPr>
        <w:t>Проводить морфологический анализ союзов, применять это умение в речевой практике.</w:t>
      </w:r>
    </w:p>
    <w:p w:rsidR="00EE021F" w:rsidRPr="004678B6" w:rsidRDefault="00EE021F" w:rsidP="004678B6">
      <w:pPr>
        <w:rPr>
          <w:sz w:val="28"/>
          <w:szCs w:val="28"/>
        </w:rPr>
      </w:pPr>
      <w:r w:rsidRPr="004678B6">
        <w:rPr>
          <w:sz w:val="28"/>
          <w:szCs w:val="28"/>
        </w:rPr>
        <w:t>Частица.</w:t>
      </w:r>
    </w:p>
    <w:p w:rsidR="00EE021F" w:rsidRPr="004678B6" w:rsidRDefault="00EE021F" w:rsidP="004678B6">
      <w:pPr>
        <w:rPr>
          <w:sz w:val="28"/>
          <w:szCs w:val="28"/>
        </w:rPr>
      </w:pPr>
      <w:r w:rsidRPr="004678B6">
        <w:rPr>
          <w:sz w:val="28"/>
          <w:szCs w:val="28"/>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EE021F" w:rsidRPr="004678B6" w:rsidRDefault="00EE021F" w:rsidP="004678B6">
      <w:pPr>
        <w:rPr>
          <w:sz w:val="28"/>
          <w:szCs w:val="28"/>
        </w:rPr>
      </w:pPr>
      <w:r w:rsidRPr="004678B6">
        <w:rPr>
          <w:sz w:val="28"/>
          <w:szCs w:val="28"/>
        </w:rPr>
        <w:t>Употреблять частицы в речи в соответствии с их значением и стилистической окраской; соблюдать правила правописания частиц.</w:t>
      </w:r>
    </w:p>
    <w:p w:rsidR="00EE021F" w:rsidRPr="004678B6" w:rsidRDefault="00EE021F" w:rsidP="004678B6">
      <w:pPr>
        <w:rPr>
          <w:sz w:val="28"/>
          <w:szCs w:val="28"/>
        </w:rPr>
      </w:pPr>
      <w:r w:rsidRPr="004678B6">
        <w:rPr>
          <w:sz w:val="28"/>
          <w:szCs w:val="28"/>
        </w:rPr>
        <w:t>Проводить морфологический анализ частиц, применять это умение в речевой практике.</w:t>
      </w:r>
    </w:p>
    <w:p w:rsidR="00EE021F" w:rsidRPr="004678B6" w:rsidRDefault="00EE021F" w:rsidP="004678B6">
      <w:pPr>
        <w:rPr>
          <w:sz w:val="28"/>
          <w:szCs w:val="28"/>
        </w:rPr>
      </w:pPr>
      <w:r w:rsidRPr="004678B6">
        <w:rPr>
          <w:sz w:val="28"/>
          <w:szCs w:val="28"/>
        </w:rPr>
        <w:t>Междометия и звукоподражательные слова.</w:t>
      </w:r>
    </w:p>
    <w:p w:rsidR="00EE021F" w:rsidRPr="004678B6" w:rsidRDefault="00EE021F" w:rsidP="004678B6">
      <w:pPr>
        <w:rPr>
          <w:sz w:val="28"/>
          <w:szCs w:val="28"/>
        </w:rPr>
      </w:pPr>
      <w:r w:rsidRPr="004678B6">
        <w:rPr>
          <w:sz w:val="28"/>
          <w:szCs w:val="28"/>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EE021F" w:rsidRPr="004678B6" w:rsidRDefault="00EE021F" w:rsidP="004678B6">
      <w:pPr>
        <w:rPr>
          <w:sz w:val="28"/>
          <w:szCs w:val="28"/>
        </w:rPr>
      </w:pPr>
      <w:r w:rsidRPr="004678B6">
        <w:rPr>
          <w:sz w:val="28"/>
          <w:szCs w:val="28"/>
        </w:rPr>
        <w:t>Проводить морфологический анализ междометий, применять это умение в речевой практике.</w:t>
      </w:r>
    </w:p>
    <w:p w:rsidR="00EE021F" w:rsidRPr="004678B6" w:rsidRDefault="00EE021F" w:rsidP="004678B6">
      <w:pPr>
        <w:rPr>
          <w:sz w:val="28"/>
          <w:szCs w:val="28"/>
        </w:rPr>
      </w:pPr>
      <w:r w:rsidRPr="004678B6">
        <w:rPr>
          <w:sz w:val="28"/>
          <w:szCs w:val="28"/>
        </w:rPr>
        <w:t>Соблюдать пунктуационные правила оформления предложений с междометиями.</w:t>
      </w:r>
    </w:p>
    <w:p w:rsidR="00EE021F" w:rsidRPr="004678B6" w:rsidRDefault="00EE021F" w:rsidP="004678B6">
      <w:pPr>
        <w:rPr>
          <w:sz w:val="28"/>
          <w:szCs w:val="28"/>
        </w:rPr>
      </w:pPr>
      <w:r w:rsidRPr="004678B6">
        <w:rPr>
          <w:sz w:val="28"/>
          <w:szCs w:val="28"/>
        </w:rPr>
        <w:t>Различать грамматические омонимы.</w:t>
      </w:r>
    </w:p>
    <w:p w:rsidR="00EE021F" w:rsidRPr="004678B6" w:rsidRDefault="00EE021F" w:rsidP="004678B6">
      <w:pPr>
        <w:rPr>
          <w:sz w:val="28"/>
          <w:szCs w:val="28"/>
        </w:rPr>
      </w:pPr>
      <w:r w:rsidRPr="004678B6">
        <w:rPr>
          <w:sz w:val="28"/>
          <w:szCs w:val="28"/>
        </w:rPr>
        <w:t>К концу обучения в 8 классе обучающийся получит следующие предметные результаты по отдельным темам программы по русскому языку:</w:t>
      </w:r>
    </w:p>
    <w:p w:rsidR="00EE021F" w:rsidRPr="004678B6" w:rsidRDefault="00EE021F" w:rsidP="004678B6">
      <w:pPr>
        <w:rPr>
          <w:sz w:val="28"/>
          <w:szCs w:val="28"/>
        </w:rPr>
      </w:pPr>
      <w:r w:rsidRPr="004678B6">
        <w:rPr>
          <w:sz w:val="28"/>
          <w:szCs w:val="28"/>
        </w:rPr>
        <w:t>Общие сведения о языке.</w:t>
      </w:r>
    </w:p>
    <w:p w:rsidR="00EE021F" w:rsidRPr="004678B6" w:rsidRDefault="00EE021F" w:rsidP="004678B6">
      <w:pPr>
        <w:rPr>
          <w:sz w:val="28"/>
          <w:szCs w:val="28"/>
        </w:rPr>
      </w:pPr>
      <w:r w:rsidRPr="004678B6">
        <w:rPr>
          <w:sz w:val="28"/>
          <w:szCs w:val="28"/>
        </w:rPr>
        <w:t>Иметь представление о русском языке как одном из славянских языков.</w:t>
      </w:r>
    </w:p>
    <w:p w:rsidR="00EE021F" w:rsidRPr="004678B6" w:rsidRDefault="00EE021F" w:rsidP="004678B6">
      <w:pPr>
        <w:rPr>
          <w:sz w:val="28"/>
          <w:szCs w:val="28"/>
        </w:rPr>
      </w:pPr>
      <w:r w:rsidRPr="004678B6">
        <w:rPr>
          <w:sz w:val="28"/>
          <w:szCs w:val="28"/>
        </w:rPr>
        <w:t>Язык и речь.</w:t>
      </w:r>
    </w:p>
    <w:p w:rsidR="00EE021F" w:rsidRPr="004678B6" w:rsidRDefault="00EE021F" w:rsidP="004678B6">
      <w:pPr>
        <w:rPr>
          <w:sz w:val="28"/>
          <w:szCs w:val="28"/>
        </w:rPr>
      </w:pPr>
      <w:r w:rsidRPr="004678B6">
        <w:rPr>
          <w:sz w:val="28"/>
          <w:szCs w:val="28"/>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EE021F" w:rsidRPr="004678B6" w:rsidRDefault="00EE021F" w:rsidP="004678B6">
      <w:pPr>
        <w:rPr>
          <w:sz w:val="28"/>
          <w:szCs w:val="28"/>
        </w:rPr>
      </w:pPr>
      <w:r w:rsidRPr="004678B6">
        <w:rPr>
          <w:sz w:val="28"/>
          <w:szCs w:val="28"/>
        </w:rPr>
        <w:t>Участвовать в диалоге на лингвистические темы (в рамках изученного) и темы на основе жизненных наблюдений (объём не менее 6 реплик).</w:t>
      </w:r>
    </w:p>
    <w:p w:rsidR="00EE021F" w:rsidRPr="004678B6" w:rsidRDefault="00EE021F" w:rsidP="004678B6">
      <w:pPr>
        <w:rPr>
          <w:sz w:val="28"/>
          <w:szCs w:val="28"/>
        </w:rPr>
      </w:pPr>
      <w:r w:rsidRPr="004678B6">
        <w:rPr>
          <w:sz w:val="28"/>
          <w:szCs w:val="28"/>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EE021F" w:rsidRPr="004678B6" w:rsidRDefault="00EE021F" w:rsidP="004678B6">
      <w:pPr>
        <w:rPr>
          <w:sz w:val="28"/>
          <w:szCs w:val="28"/>
        </w:rPr>
      </w:pPr>
      <w:r w:rsidRPr="004678B6">
        <w:rPr>
          <w:sz w:val="28"/>
          <w:szCs w:val="28"/>
        </w:rPr>
        <w:t>Владеть различными видами чтения: просмотровым, ознакомительным, изучающим, поисковым.</w:t>
      </w:r>
    </w:p>
    <w:p w:rsidR="00EE021F" w:rsidRPr="004678B6" w:rsidRDefault="00EE021F" w:rsidP="004678B6">
      <w:pPr>
        <w:rPr>
          <w:sz w:val="28"/>
          <w:szCs w:val="28"/>
        </w:rPr>
      </w:pPr>
      <w:r w:rsidRPr="004678B6">
        <w:rPr>
          <w:sz w:val="28"/>
          <w:szCs w:val="28"/>
        </w:rPr>
        <w:t>Устно пересказывать прочитанный или прослушанный текст объёмом не менее 140 слов.</w:t>
      </w:r>
    </w:p>
    <w:p w:rsidR="00EE021F" w:rsidRPr="004678B6" w:rsidRDefault="00EE021F" w:rsidP="004678B6">
      <w:pPr>
        <w:rPr>
          <w:sz w:val="28"/>
          <w:szCs w:val="28"/>
        </w:rPr>
      </w:pPr>
      <w:r w:rsidRPr="004678B6">
        <w:rPr>
          <w:sz w:val="28"/>
          <w:szCs w:val="28"/>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EE021F" w:rsidRPr="004678B6" w:rsidRDefault="00EE021F" w:rsidP="004678B6">
      <w:pPr>
        <w:rPr>
          <w:sz w:val="28"/>
          <w:szCs w:val="28"/>
        </w:rPr>
      </w:pPr>
      <w:r w:rsidRPr="004678B6">
        <w:rPr>
          <w:sz w:val="28"/>
          <w:szCs w:val="28"/>
        </w:rPr>
        <w:t>Осуществлять выбор языковых средств для создания высказывания в соответствии с целью, темой и коммуникативным замыслом.</w:t>
      </w:r>
    </w:p>
    <w:p w:rsidR="00EE021F" w:rsidRPr="004678B6" w:rsidRDefault="00EE021F" w:rsidP="004678B6">
      <w:pPr>
        <w:rPr>
          <w:sz w:val="28"/>
          <w:szCs w:val="28"/>
        </w:rPr>
      </w:pPr>
      <w:r w:rsidRPr="004678B6">
        <w:rPr>
          <w:sz w:val="28"/>
          <w:szCs w:val="28"/>
        </w:rPr>
        <w:t>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rsidR="00EE021F" w:rsidRPr="004678B6" w:rsidRDefault="00EE021F" w:rsidP="004678B6">
      <w:pPr>
        <w:rPr>
          <w:sz w:val="28"/>
          <w:szCs w:val="28"/>
        </w:rPr>
      </w:pPr>
      <w:r w:rsidRPr="004678B6">
        <w:rPr>
          <w:sz w:val="28"/>
          <w:szCs w:val="28"/>
        </w:rPr>
        <w:t>Текст.</w:t>
      </w:r>
    </w:p>
    <w:p w:rsidR="00EE021F" w:rsidRPr="004678B6" w:rsidRDefault="00EE021F" w:rsidP="004678B6">
      <w:pPr>
        <w:rPr>
          <w:sz w:val="28"/>
          <w:szCs w:val="28"/>
        </w:rPr>
      </w:pPr>
      <w:r w:rsidRPr="004678B6">
        <w:rPr>
          <w:sz w:val="28"/>
          <w:szCs w:val="28"/>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EE021F" w:rsidRPr="004678B6" w:rsidRDefault="00EE021F" w:rsidP="004678B6">
      <w:pPr>
        <w:rPr>
          <w:sz w:val="28"/>
          <w:szCs w:val="28"/>
        </w:rPr>
      </w:pPr>
      <w:r w:rsidRPr="004678B6">
        <w:rPr>
          <w:sz w:val="28"/>
          <w:szCs w:val="28"/>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EE021F" w:rsidRPr="004678B6" w:rsidRDefault="00EE021F" w:rsidP="004678B6">
      <w:pPr>
        <w:rPr>
          <w:sz w:val="28"/>
          <w:szCs w:val="28"/>
        </w:rPr>
      </w:pPr>
      <w:r w:rsidRPr="004678B6">
        <w:rPr>
          <w:sz w:val="28"/>
          <w:szCs w:val="28"/>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rsidR="00EE021F" w:rsidRPr="004678B6" w:rsidRDefault="00EE021F" w:rsidP="004678B6">
      <w:pPr>
        <w:rPr>
          <w:sz w:val="28"/>
          <w:szCs w:val="28"/>
        </w:rPr>
      </w:pPr>
      <w:r w:rsidRPr="004678B6">
        <w:rPr>
          <w:sz w:val="28"/>
          <w:szCs w:val="28"/>
        </w:rP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E021F" w:rsidRPr="004678B6" w:rsidRDefault="00EE021F" w:rsidP="004678B6">
      <w:pPr>
        <w:rPr>
          <w:sz w:val="28"/>
          <w:szCs w:val="28"/>
        </w:rPr>
      </w:pPr>
      <w:r w:rsidRPr="004678B6">
        <w:rPr>
          <w:sz w:val="28"/>
          <w:szCs w:val="28"/>
        </w:rPr>
        <w:t>Представлять сообщение на заданную тему в виде презентации.</w:t>
      </w:r>
    </w:p>
    <w:p w:rsidR="00EE021F" w:rsidRPr="004678B6" w:rsidRDefault="00EE021F" w:rsidP="004678B6">
      <w:pPr>
        <w:rPr>
          <w:sz w:val="28"/>
          <w:szCs w:val="28"/>
        </w:rPr>
      </w:pPr>
      <w:r w:rsidRPr="004678B6">
        <w:rPr>
          <w:sz w:val="28"/>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EE021F" w:rsidRPr="004678B6" w:rsidRDefault="00EE021F" w:rsidP="004678B6">
      <w:pPr>
        <w:rPr>
          <w:sz w:val="28"/>
          <w:szCs w:val="28"/>
        </w:rPr>
      </w:pPr>
      <w:r w:rsidRPr="004678B6">
        <w:rPr>
          <w:sz w:val="28"/>
          <w:szCs w:val="28"/>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EE021F" w:rsidRPr="004678B6" w:rsidRDefault="00EE021F" w:rsidP="004678B6">
      <w:pPr>
        <w:rPr>
          <w:sz w:val="28"/>
          <w:szCs w:val="28"/>
        </w:rPr>
      </w:pPr>
      <w:r w:rsidRPr="004678B6">
        <w:rPr>
          <w:sz w:val="28"/>
          <w:szCs w:val="28"/>
        </w:rPr>
        <w:t>Функциональные разновидности языка.</w:t>
      </w:r>
    </w:p>
    <w:p w:rsidR="00EE021F" w:rsidRPr="004678B6" w:rsidRDefault="00EE021F" w:rsidP="004678B6">
      <w:pPr>
        <w:rPr>
          <w:sz w:val="28"/>
          <w:szCs w:val="28"/>
        </w:rPr>
      </w:pPr>
      <w:r w:rsidRPr="004678B6">
        <w:rPr>
          <w:sz w:val="28"/>
          <w:szCs w:val="28"/>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EE021F" w:rsidRPr="004678B6" w:rsidRDefault="00EE021F" w:rsidP="004678B6">
      <w:pPr>
        <w:rPr>
          <w:sz w:val="28"/>
          <w:szCs w:val="28"/>
        </w:rPr>
      </w:pPr>
      <w:r w:rsidRPr="004678B6">
        <w:rPr>
          <w:sz w:val="28"/>
          <w:szCs w:val="28"/>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EE021F" w:rsidRPr="004678B6" w:rsidRDefault="00EE021F" w:rsidP="004678B6">
      <w:pPr>
        <w:rPr>
          <w:sz w:val="28"/>
          <w:szCs w:val="28"/>
        </w:rPr>
      </w:pPr>
      <w:r w:rsidRPr="004678B6">
        <w:rPr>
          <w:sz w:val="28"/>
          <w:szCs w:val="28"/>
        </w:rPr>
        <w:t>Осуществлять выбор языковых средств для создания высказывания в соответствии с целью, темой и коммуникативным замыслом.</w:t>
      </w:r>
    </w:p>
    <w:p w:rsidR="00EE021F" w:rsidRPr="004678B6" w:rsidRDefault="00EE021F" w:rsidP="004678B6">
      <w:pPr>
        <w:rPr>
          <w:sz w:val="28"/>
          <w:szCs w:val="28"/>
        </w:rPr>
      </w:pPr>
      <w:r w:rsidRPr="004678B6">
        <w:rPr>
          <w:sz w:val="28"/>
          <w:szCs w:val="28"/>
        </w:rPr>
        <w:t>Система языка.</w:t>
      </w:r>
    </w:p>
    <w:p w:rsidR="00EE021F" w:rsidRPr="004678B6" w:rsidRDefault="00EE021F" w:rsidP="004678B6">
      <w:pPr>
        <w:rPr>
          <w:sz w:val="28"/>
          <w:szCs w:val="28"/>
        </w:rPr>
      </w:pPr>
      <w:r w:rsidRPr="004678B6">
        <w:rPr>
          <w:sz w:val="28"/>
          <w:szCs w:val="28"/>
        </w:rPr>
        <w:t>Cинтаксис. Культура речи. Пунктуация.</w:t>
      </w:r>
    </w:p>
    <w:p w:rsidR="00EE021F" w:rsidRPr="004678B6" w:rsidRDefault="00EE021F" w:rsidP="004678B6">
      <w:pPr>
        <w:rPr>
          <w:sz w:val="28"/>
          <w:szCs w:val="28"/>
        </w:rPr>
      </w:pPr>
      <w:r w:rsidRPr="004678B6">
        <w:rPr>
          <w:sz w:val="28"/>
          <w:szCs w:val="28"/>
        </w:rPr>
        <w:t>Иметь представление о синтаксисе как разделе лингвистики, распознавать словосочетание и предложение как единицы синтаксиса.</w:t>
      </w:r>
    </w:p>
    <w:p w:rsidR="00EE021F" w:rsidRPr="004678B6" w:rsidRDefault="00EE021F" w:rsidP="004678B6">
      <w:pPr>
        <w:rPr>
          <w:sz w:val="28"/>
          <w:szCs w:val="28"/>
        </w:rPr>
      </w:pPr>
      <w:r w:rsidRPr="004678B6">
        <w:rPr>
          <w:sz w:val="28"/>
          <w:szCs w:val="28"/>
        </w:rPr>
        <w:t>Различать функции знаков препинания.</w:t>
      </w:r>
    </w:p>
    <w:p w:rsidR="00EE021F" w:rsidRPr="004678B6" w:rsidRDefault="00EE021F" w:rsidP="004678B6">
      <w:pPr>
        <w:rPr>
          <w:sz w:val="28"/>
          <w:szCs w:val="28"/>
        </w:rPr>
      </w:pPr>
      <w:r w:rsidRPr="004678B6">
        <w:rPr>
          <w:sz w:val="28"/>
          <w:szCs w:val="28"/>
        </w:rPr>
        <w:t> Словосочетание.</w:t>
      </w:r>
    </w:p>
    <w:p w:rsidR="00EE021F" w:rsidRPr="004678B6" w:rsidRDefault="00EE021F" w:rsidP="004678B6">
      <w:pPr>
        <w:rPr>
          <w:sz w:val="28"/>
          <w:szCs w:val="28"/>
        </w:rPr>
      </w:pPr>
      <w:r w:rsidRPr="004678B6">
        <w:rPr>
          <w:sz w:val="28"/>
          <w:szCs w:val="28"/>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EE021F" w:rsidRPr="004678B6" w:rsidRDefault="00EE021F" w:rsidP="004678B6">
      <w:pPr>
        <w:rPr>
          <w:sz w:val="28"/>
          <w:szCs w:val="28"/>
        </w:rPr>
      </w:pPr>
      <w:r w:rsidRPr="004678B6">
        <w:rPr>
          <w:sz w:val="28"/>
          <w:szCs w:val="28"/>
        </w:rPr>
        <w:t>Применять нормы построения словосочетаний.</w:t>
      </w:r>
    </w:p>
    <w:p w:rsidR="00EE021F" w:rsidRPr="004678B6" w:rsidRDefault="00EE021F" w:rsidP="004678B6">
      <w:pPr>
        <w:rPr>
          <w:sz w:val="28"/>
          <w:szCs w:val="28"/>
        </w:rPr>
      </w:pPr>
      <w:r w:rsidRPr="004678B6">
        <w:rPr>
          <w:sz w:val="28"/>
          <w:szCs w:val="28"/>
        </w:rPr>
        <w:t>Предложение.</w:t>
      </w:r>
    </w:p>
    <w:p w:rsidR="00EE021F" w:rsidRPr="004678B6" w:rsidRDefault="00EE021F" w:rsidP="004678B6">
      <w:pPr>
        <w:rPr>
          <w:sz w:val="28"/>
          <w:szCs w:val="28"/>
        </w:rPr>
      </w:pPr>
      <w:r w:rsidRPr="004678B6">
        <w:rPr>
          <w:sz w:val="28"/>
          <w:szCs w:val="28"/>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EE021F" w:rsidRPr="004678B6" w:rsidRDefault="00EE021F" w:rsidP="004678B6">
      <w:pPr>
        <w:rPr>
          <w:sz w:val="28"/>
          <w:szCs w:val="28"/>
        </w:rPr>
      </w:pPr>
      <w:r w:rsidRPr="004678B6">
        <w:rPr>
          <w:sz w:val="28"/>
          <w:szCs w:val="28"/>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EE021F" w:rsidRPr="004678B6" w:rsidRDefault="00EE021F" w:rsidP="004678B6">
      <w:pPr>
        <w:rPr>
          <w:sz w:val="28"/>
          <w:szCs w:val="28"/>
        </w:rPr>
      </w:pPr>
      <w:r w:rsidRPr="004678B6">
        <w:rPr>
          <w:sz w:val="28"/>
          <w:szCs w:val="28"/>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rsidR="00EE021F" w:rsidRPr="004678B6" w:rsidRDefault="00EE021F" w:rsidP="004678B6">
      <w:pPr>
        <w:rPr>
          <w:sz w:val="28"/>
          <w:szCs w:val="28"/>
        </w:rPr>
      </w:pPr>
      <w:r w:rsidRPr="004678B6">
        <w:rPr>
          <w:sz w:val="28"/>
          <w:szCs w:val="28"/>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EE021F" w:rsidRPr="004678B6" w:rsidRDefault="00EE021F" w:rsidP="004678B6">
      <w:pPr>
        <w:rPr>
          <w:sz w:val="28"/>
          <w:szCs w:val="28"/>
        </w:rPr>
      </w:pPr>
      <w:r w:rsidRPr="004678B6">
        <w:rPr>
          <w:sz w:val="28"/>
          <w:szCs w:val="28"/>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EE021F" w:rsidRPr="004678B6" w:rsidRDefault="00EE021F" w:rsidP="004678B6">
      <w:pPr>
        <w:rPr>
          <w:sz w:val="28"/>
          <w:szCs w:val="28"/>
        </w:rPr>
      </w:pPr>
      <w:r w:rsidRPr="004678B6">
        <w:rPr>
          <w:sz w:val="28"/>
          <w:szCs w:val="28"/>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EE021F" w:rsidRPr="004678B6" w:rsidRDefault="00EE021F" w:rsidP="004678B6">
      <w:pPr>
        <w:rPr>
          <w:sz w:val="28"/>
          <w:szCs w:val="28"/>
        </w:rPr>
      </w:pPr>
      <w:r w:rsidRPr="004678B6">
        <w:rPr>
          <w:sz w:val="28"/>
          <w:szCs w:val="28"/>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EE021F" w:rsidRPr="004678B6" w:rsidRDefault="00EE021F" w:rsidP="004678B6">
      <w:pPr>
        <w:rPr>
          <w:sz w:val="28"/>
          <w:szCs w:val="28"/>
        </w:rPr>
      </w:pPr>
      <w:r w:rsidRPr="004678B6">
        <w:rPr>
          <w:sz w:val="28"/>
          <w:szCs w:val="28"/>
        </w:rPr>
        <w:t>Применять нормы построения предложений с однородными членами, связанными двойными союзами не только… но и, как… так и.</w:t>
      </w:r>
    </w:p>
    <w:p w:rsidR="00EE021F" w:rsidRPr="004678B6" w:rsidRDefault="00EE021F" w:rsidP="004678B6">
      <w:pPr>
        <w:rPr>
          <w:sz w:val="28"/>
          <w:szCs w:val="28"/>
        </w:rPr>
      </w:pPr>
      <w:r w:rsidRPr="004678B6">
        <w:rPr>
          <w:sz w:val="28"/>
          <w:szCs w:val="28"/>
        </w:rP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либo... либo, ни... ни, тo... тo); правила постановки знаков препинания в предложениях с обобщающим словом при однородных членах.</w:t>
      </w:r>
    </w:p>
    <w:p w:rsidR="00EE021F" w:rsidRPr="004678B6" w:rsidRDefault="00EE021F" w:rsidP="004678B6">
      <w:pPr>
        <w:rPr>
          <w:sz w:val="28"/>
          <w:szCs w:val="28"/>
        </w:rPr>
      </w:pPr>
      <w:r w:rsidRPr="004678B6">
        <w:rPr>
          <w:sz w:val="28"/>
          <w:szCs w:val="28"/>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EE021F" w:rsidRPr="004678B6" w:rsidRDefault="00EE021F" w:rsidP="004678B6">
      <w:pPr>
        <w:rPr>
          <w:sz w:val="28"/>
          <w:szCs w:val="28"/>
        </w:rPr>
      </w:pPr>
      <w:r w:rsidRPr="004678B6">
        <w:rPr>
          <w:sz w:val="28"/>
          <w:szCs w:val="28"/>
        </w:rPr>
        <w:t xml:space="preserve">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 </w:t>
      </w:r>
    </w:p>
    <w:p w:rsidR="00EE021F" w:rsidRPr="004678B6" w:rsidRDefault="00EE021F" w:rsidP="004678B6">
      <w:pPr>
        <w:rPr>
          <w:sz w:val="28"/>
          <w:szCs w:val="28"/>
        </w:rPr>
      </w:pPr>
      <w:r w:rsidRPr="004678B6">
        <w:rPr>
          <w:sz w:val="28"/>
          <w:szCs w:val="28"/>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EE021F" w:rsidRPr="004678B6" w:rsidRDefault="00EE021F" w:rsidP="004678B6">
      <w:pPr>
        <w:rPr>
          <w:sz w:val="28"/>
          <w:szCs w:val="28"/>
        </w:rPr>
      </w:pPr>
      <w:r w:rsidRPr="004678B6">
        <w:rPr>
          <w:sz w:val="28"/>
          <w:szCs w:val="28"/>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EE021F" w:rsidRPr="004678B6" w:rsidRDefault="00EE021F" w:rsidP="004678B6">
      <w:pPr>
        <w:rPr>
          <w:sz w:val="28"/>
          <w:szCs w:val="28"/>
        </w:rPr>
      </w:pPr>
      <w:r w:rsidRPr="004678B6">
        <w:rPr>
          <w:sz w:val="28"/>
          <w:szCs w:val="28"/>
        </w:rPr>
        <w:t>Распознавать сложные предложения, конструкции с чужой речью (в рамках изученного).</w:t>
      </w:r>
    </w:p>
    <w:p w:rsidR="00EE021F" w:rsidRPr="004678B6" w:rsidRDefault="00EE021F" w:rsidP="004678B6">
      <w:pPr>
        <w:rPr>
          <w:sz w:val="28"/>
          <w:szCs w:val="28"/>
        </w:rPr>
      </w:pPr>
      <w:r w:rsidRPr="004678B6">
        <w:rPr>
          <w:sz w:val="28"/>
          <w:szCs w:val="28"/>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EE021F" w:rsidRPr="004678B6" w:rsidRDefault="00EE021F" w:rsidP="004678B6">
      <w:pPr>
        <w:rPr>
          <w:sz w:val="28"/>
          <w:szCs w:val="28"/>
        </w:rPr>
      </w:pPr>
      <w:r w:rsidRPr="004678B6">
        <w:rPr>
          <w:sz w:val="28"/>
          <w:szCs w:val="28"/>
        </w:rPr>
        <w:t>К концу обучения в 9 классе обучающийся получит следующие предметные результаты по отдельным темам программы по русскому языку:</w:t>
      </w:r>
    </w:p>
    <w:p w:rsidR="00EE021F" w:rsidRPr="004678B6" w:rsidRDefault="00EE021F" w:rsidP="004678B6">
      <w:pPr>
        <w:rPr>
          <w:sz w:val="28"/>
          <w:szCs w:val="28"/>
        </w:rPr>
      </w:pPr>
      <w:r w:rsidRPr="004678B6">
        <w:rPr>
          <w:sz w:val="28"/>
          <w:szCs w:val="28"/>
        </w:rPr>
        <w:t>Общие сведения о языке.</w:t>
      </w:r>
    </w:p>
    <w:p w:rsidR="00EE021F" w:rsidRPr="004678B6" w:rsidRDefault="00EE021F" w:rsidP="004678B6">
      <w:pPr>
        <w:rPr>
          <w:sz w:val="28"/>
          <w:szCs w:val="28"/>
        </w:rPr>
      </w:pPr>
      <w:r w:rsidRPr="004678B6">
        <w:rPr>
          <w:sz w:val="28"/>
          <w:szCs w:val="28"/>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EE021F" w:rsidRPr="004678B6" w:rsidRDefault="00EE021F" w:rsidP="004678B6">
      <w:pPr>
        <w:rPr>
          <w:sz w:val="28"/>
          <w:szCs w:val="28"/>
        </w:rPr>
      </w:pPr>
      <w:r w:rsidRPr="004678B6">
        <w:rPr>
          <w:sz w:val="28"/>
          <w:szCs w:val="28"/>
        </w:rPr>
        <w:t>Язык и речь.</w:t>
      </w:r>
    </w:p>
    <w:p w:rsidR="00EE021F" w:rsidRPr="004678B6" w:rsidRDefault="00EE021F" w:rsidP="004678B6">
      <w:pPr>
        <w:rPr>
          <w:sz w:val="28"/>
          <w:szCs w:val="28"/>
        </w:rPr>
      </w:pPr>
      <w:r w:rsidRPr="004678B6">
        <w:rPr>
          <w:sz w:val="28"/>
          <w:szCs w:val="28"/>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EE021F" w:rsidRPr="004678B6" w:rsidRDefault="00EE021F" w:rsidP="004678B6">
      <w:pPr>
        <w:rPr>
          <w:sz w:val="28"/>
          <w:szCs w:val="28"/>
        </w:rPr>
      </w:pPr>
      <w:r w:rsidRPr="004678B6">
        <w:rPr>
          <w:sz w:val="28"/>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EE021F" w:rsidRPr="004678B6" w:rsidRDefault="00EE021F" w:rsidP="004678B6">
      <w:pPr>
        <w:rPr>
          <w:sz w:val="28"/>
          <w:szCs w:val="28"/>
        </w:rPr>
      </w:pPr>
      <w:r w:rsidRPr="004678B6">
        <w:rPr>
          <w:sz w:val="28"/>
          <w:szCs w:val="28"/>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EE021F" w:rsidRPr="004678B6" w:rsidRDefault="00EE021F" w:rsidP="004678B6">
      <w:pPr>
        <w:rPr>
          <w:sz w:val="28"/>
          <w:szCs w:val="28"/>
        </w:rPr>
      </w:pPr>
      <w:r w:rsidRPr="004678B6">
        <w:rPr>
          <w:sz w:val="28"/>
          <w:szCs w:val="28"/>
        </w:rPr>
        <w:t>Владеть различными видами чтения: просмотровым, ознакомительным, изучающим, поисковым.</w:t>
      </w:r>
    </w:p>
    <w:p w:rsidR="00EE021F" w:rsidRPr="004678B6" w:rsidRDefault="00EE021F" w:rsidP="004678B6">
      <w:pPr>
        <w:rPr>
          <w:sz w:val="28"/>
          <w:szCs w:val="28"/>
        </w:rPr>
      </w:pPr>
      <w:r w:rsidRPr="004678B6">
        <w:rPr>
          <w:sz w:val="28"/>
          <w:szCs w:val="28"/>
        </w:rPr>
        <w:t>Устно пересказывать прочитанный или прослушанный текст объёмом не менее 150 слов.</w:t>
      </w:r>
    </w:p>
    <w:p w:rsidR="00EE021F" w:rsidRPr="004678B6" w:rsidRDefault="00EE021F" w:rsidP="004678B6">
      <w:pPr>
        <w:rPr>
          <w:sz w:val="28"/>
          <w:szCs w:val="28"/>
        </w:rPr>
      </w:pPr>
      <w:r w:rsidRPr="004678B6">
        <w:rPr>
          <w:sz w:val="28"/>
          <w:szCs w:val="28"/>
        </w:rPr>
        <w:t>Осуществлять выбор языковых средств для создания высказывания в соответствии с целью, темой и коммуникативным замыслом.</w:t>
      </w:r>
    </w:p>
    <w:p w:rsidR="00EE021F" w:rsidRPr="004678B6" w:rsidRDefault="00EE021F" w:rsidP="004678B6">
      <w:pPr>
        <w:rPr>
          <w:sz w:val="28"/>
          <w:szCs w:val="28"/>
        </w:rPr>
      </w:pPr>
      <w:r w:rsidRPr="004678B6">
        <w:rPr>
          <w:sz w:val="28"/>
          <w:szCs w:val="28"/>
        </w:rPr>
        <w:t>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EE021F" w:rsidRPr="004678B6" w:rsidRDefault="00EE021F" w:rsidP="004678B6">
      <w:pPr>
        <w:rPr>
          <w:sz w:val="28"/>
          <w:szCs w:val="28"/>
        </w:rPr>
      </w:pPr>
      <w:r w:rsidRPr="004678B6">
        <w:rPr>
          <w:sz w:val="28"/>
          <w:szCs w:val="28"/>
        </w:rPr>
        <w:t>Текст.</w:t>
      </w:r>
    </w:p>
    <w:p w:rsidR="00EE021F" w:rsidRPr="004678B6" w:rsidRDefault="00EE021F" w:rsidP="004678B6">
      <w:pPr>
        <w:rPr>
          <w:sz w:val="28"/>
          <w:szCs w:val="28"/>
        </w:rPr>
      </w:pPr>
      <w:r w:rsidRPr="004678B6">
        <w:rPr>
          <w:sz w:val="28"/>
          <w:szCs w:val="28"/>
        </w:rPr>
        <w:t>Анализировать текст: определять тему и главную мысль текста, подбирать заголовок, отражающий тему или главную мысль текста.</w:t>
      </w:r>
    </w:p>
    <w:p w:rsidR="00EE021F" w:rsidRPr="004678B6" w:rsidRDefault="00EE021F" w:rsidP="004678B6">
      <w:pPr>
        <w:rPr>
          <w:sz w:val="28"/>
          <w:szCs w:val="28"/>
        </w:rPr>
      </w:pPr>
      <w:r w:rsidRPr="004678B6">
        <w:rPr>
          <w:sz w:val="28"/>
          <w:szCs w:val="28"/>
        </w:rPr>
        <w:t>Устанавливать принадлежность текста к функционально-смысловому типу речи.</w:t>
      </w:r>
    </w:p>
    <w:p w:rsidR="00EE021F" w:rsidRPr="004678B6" w:rsidRDefault="00EE021F" w:rsidP="004678B6">
      <w:pPr>
        <w:rPr>
          <w:sz w:val="28"/>
          <w:szCs w:val="28"/>
        </w:rPr>
      </w:pPr>
      <w:r w:rsidRPr="004678B6">
        <w:rPr>
          <w:sz w:val="28"/>
          <w:szCs w:val="28"/>
        </w:rPr>
        <w:t>Находить в тексте типовые фрагменты – описание, повествование, рассуждение-доказательство, оценочные высказывания.</w:t>
      </w:r>
    </w:p>
    <w:p w:rsidR="00EE021F" w:rsidRPr="004678B6" w:rsidRDefault="00EE021F" w:rsidP="004678B6">
      <w:pPr>
        <w:rPr>
          <w:sz w:val="28"/>
          <w:szCs w:val="28"/>
        </w:rPr>
      </w:pPr>
      <w:r w:rsidRPr="004678B6">
        <w:rPr>
          <w:sz w:val="28"/>
          <w:szCs w:val="28"/>
        </w:rPr>
        <w:t>Прогнозировать содержание текста по заголовку, ключевым словам, зачину или концовке.</w:t>
      </w:r>
    </w:p>
    <w:p w:rsidR="00EE021F" w:rsidRPr="004678B6" w:rsidRDefault="00EE021F" w:rsidP="004678B6">
      <w:pPr>
        <w:rPr>
          <w:sz w:val="28"/>
          <w:szCs w:val="28"/>
        </w:rPr>
      </w:pPr>
      <w:r w:rsidRPr="004678B6">
        <w:rPr>
          <w:sz w:val="28"/>
          <w:szCs w:val="28"/>
        </w:rPr>
        <w:t>Выявлять отличительные признаки текстов разных жанров.</w:t>
      </w:r>
    </w:p>
    <w:p w:rsidR="00EE021F" w:rsidRPr="004678B6" w:rsidRDefault="00EE021F" w:rsidP="004678B6">
      <w:pPr>
        <w:rPr>
          <w:sz w:val="28"/>
          <w:szCs w:val="28"/>
        </w:rPr>
      </w:pPr>
      <w:r w:rsidRPr="004678B6">
        <w:rPr>
          <w:sz w:val="28"/>
          <w:szCs w:val="28"/>
        </w:rPr>
        <w:t>Создавать высказывание на основе текста: выражать своё отношение к прочитанному или прослушанному в устной и письменной форме.</w:t>
      </w:r>
    </w:p>
    <w:p w:rsidR="00EE021F" w:rsidRPr="004678B6" w:rsidRDefault="00EE021F" w:rsidP="004678B6">
      <w:pPr>
        <w:rPr>
          <w:sz w:val="28"/>
          <w:szCs w:val="28"/>
        </w:rPr>
      </w:pPr>
      <w:r w:rsidRPr="004678B6">
        <w:rPr>
          <w:sz w:val="28"/>
          <w:szCs w:val="28"/>
        </w:rP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rsidR="00EE021F" w:rsidRPr="004678B6" w:rsidRDefault="00EE021F" w:rsidP="004678B6">
      <w:pPr>
        <w:rPr>
          <w:sz w:val="28"/>
          <w:szCs w:val="28"/>
        </w:rPr>
      </w:pPr>
      <w:r w:rsidRPr="004678B6">
        <w:rPr>
          <w:sz w:val="28"/>
          <w:szCs w:val="28"/>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E021F" w:rsidRPr="004678B6" w:rsidRDefault="00EE021F" w:rsidP="004678B6">
      <w:pPr>
        <w:rPr>
          <w:sz w:val="28"/>
          <w:szCs w:val="28"/>
        </w:rPr>
      </w:pPr>
      <w:r w:rsidRPr="004678B6">
        <w:rPr>
          <w:sz w:val="28"/>
          <w:szCs w:val="28"/>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EE021F" w:rsidRPr="004678B6" w:rsidRDefault="00EE021F" w:rsidP="004678B6">
      <w:pPr>
        <w:rPr>
          <w:sz w:val="28"/>
          <w:szCs w:val="28"/>
        </w:rPr>
      </w:pPr>
      <w:r w:rsidRPr="004678B6">
        <w:rPr>
          <w:sz w:val="28"/>
          <w:szCs w:val="28"/>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EE021F" w:rsidRPr="004678B6" w:rsidRDefault="00EE021F" w:rsidP="004678B6">
      <w:pPr>
        <w:rPr>
          <w:sz w:val="28"/>
          <w:szCs w:val="28"/>
        </w:rPr>
      </w:pPr>
      <w:r w:rsidRPr="004678B6">
        <w:rPr>
          <w:sz w:val="28"/>
          <w:szCs w:val="28"/>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EE021F" w:rsidRPr="004678B6" w:rsidRDefault="00EE021F" w:rsidP="004678B6">
      <w:pPr>
        <w:rPr>
          <w:sz w:val="28"/>
          <w:szCs w:val="28"/>
        </w:rPr>
      </w:pPr>
      <w:r w:rsidRPr="004678B6">
        <w:rPr>
          <w:sz w:val="28"/>
          <w:szCs w:val="28"/>
        </w:rPr>
        <w:t>Функциональные разновидности языка.</w:t>
      </w:r>
    </w:p>
    <w:p w:rsidR="00EE021F" w:rsidRPr="004678B6" w:rsidRDefault="00EE021F" w:rsidP="004678B6">
      <w:pPr>
        <w:rPr>
          <w:sz w:val="28"/>
          <w:szCs w:val="28"/>
        </w:rPr>
      </w:pPr>
      <w:r w:rsidRPr="004678B6">
        <w:rPr>
          <w:sz w:val="28"/>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EE021F" w:rsidRPr="004678B6" w:rsidRDefault="00EE021F" w:rsidP="004678B6">
      <w:pPr>
        <w:rPr>
          <w:sz w:val="28"/>
          <w:szCs w:val="28"/>
        </w:rPr>
      </w:pPr>
      <w:r w:rsidRPr="004678B6">
        <w:rPr>
          <w:sz w:val="28"/>
          <w:szCs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EE021F" w:rsidRPr="004678B6" w:rsidRDefault="00EE021F" w:rsidP="004678B6">
      <w:pPr>
        <w:rPr>
          <w:sz w:val="28"/>
          <w:szCs w:val="28"/>
        </w:rPr>
      </w:pPr>
      <w:r w:rsidRPr="004678B6">
        <w:rPr>
          <w:sz w:val="28"/>
          <w:szCs w:val="28"/>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EE021F" w:rsidRPr="004678B6" w:rsidRDefault="00EE021F" w:rsidP="004678B6">
      <w:pPr>
        <w:rPr>
          <w:sz w:val="28"/>
          <w:szCs w:val="28"/>
        </w:rPr>
      </w:pPr>
      <w:r w:rsidRPr="004678B6">
        <w:rPr>
          <w:sz w:val="28"/>
          <w:szCs w:val="28"/>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EE021F" w:rsidRPr="004678B6" w:rsidRDefault="00EE021F" w:rsidP="004678B6">
      <w:pPr>
        <w:rPr>
          <w:sz w:val="28"/>
          <w:szCs w:val="28"/>
        </w:rPr>
      </w:pPr>
      <w:r w:rsidRPr="004678B6">
        <w:rPr>
          <w:sz w:val="28"/>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EE021F" w:rsidRPr="004678B6" w:rsidRDefault="00EE021F" w:rsidP="004678B6">
      <w:pPr>
        <w:rPr>
          <w:sz w:val="28"/>
          <w:szCs w:val="28"/>
        </w:rPr>
      </w:pPr>
      <w:r w:rsidRPr="004678B6">
        <w:rPr>
          <w:sz w:val="28"/>
          <w:szCs w:val="28"/>
        </w:rPr>
        <w:t>Система языка. Синтаксис. Культура речи. Пунктуация.</w:t>
      </w:r>
    </w:p>
    <w:p w:rsidR="00EE021F" w:rsidRPr="004678B6" w:rsidRDefault="00EE021F" w:rsidP="004678B6">
      <w:pPr>
        <w:rPr>
          <w:sz w:val="28"/>
          <w:szCs w:val="28"/>
        </w:rPr>
      </w:pPr>
      <w:r w:rsidRPr="004678B6">
        <w:rPr>
          <w:sz w:val="28"/>
          <w:szCs w:val="28"/>
        </w:rPr>
        <w:t>Сложносочинённое предложение.</w:t>
      </w:r>
    </w:p>
    <w:p w:rsidR="00EE021F" w:rsidRPr="004678B6" w:rsidRDefault="00EE021F" w:rsidP="004678B6">
      <w:pPr>
        <w:rPr>
          <w:sz w:val="28"/>
          <w:szCs w:val="28"/>
        </w:rPr>
      </w:pPr>
      <w:r w:rsidRPr="004678B6">
        <w:rPr>
          <w:sz w:val="28"/>
          <w:szCs w:val="28"/>
        </w:rPr>
        <w:t>Выявлять основные средства синтаксической связи между частями сложного предложения.</w:t>
      </w:r>
    </w:p>
    <w:p w:rsidR="00EE021F" w:rsidRPr="004678B6" w:rsidRDefault="00EE021F" w:rsidP="004678B6">
      <w:pPr>
        <w:rPr>
          <w:sz w:val="28"/>
          <w:szCs w:val="28"/>
        </w:rPr>
      </w:pPr>
      <w:r w:rsidRPr="004678B6">
        <w:rPr>
          <w:sz w:val="28"/>
          <w:szCs w:val="28"/>
        </w:rPr>
        <w:t>Распознавать сложные предложения с разными видами связи, бессоюзные и союзные предложения (сложносочинённые и сложноподчинённые).</w:t>
      </w:r>
    </w:p>
    <w:p w:rsidR="00EE021F" w:rsidRPr="004678B6" w:rsidRDefault="00EE021F" w:rsidP="004678B6">
      <w:pPr>
        <w:rPr>
          <w:sz w:val="28"/>
          <w:szCs w:val="28"/>
        </w:rPr>
      </w:pPr>
      <w:r w:rsidRPr="004678B6">
        <w:rPr>
          <w:sz w:val="28"/>
          <w:szCs w:val="28"/>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EE021F" w:rsidRPr="004678B6" w:rsidRDefault="00EE021F" w:rsidP="004678B6">
      <w:pPr>
        <w:rPr>
          <w:sz w:val="28"/>
          <w:szCs w:val="28"/>
        </w:rPr>
      </w:pPr>
      <w:r w:rsidRPr="004678B6">
        <w:rPr>
          <w:sz w:val="28"/>
          <w:szCs w:val="28"/>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EE021F" w:rsidRPr="004678B6" w:rsidRDefault="00EE021F" w:rsidP="004678B6">
      <w:pPr>
        <w:rPr>
          <w:sz w:val="28"/>
          <w:szCs w:val="28"/>
        </w:rPr>
      </w:pPr>
      <w:r w:rsidRPr="004678B6">
        <w:rPr>
          <w:sz w:val="28"/>
          <w:szCs w:val="28"/>
        </w:rPr>
        <w:t>Понимать особенности употребления сложносочинённых предложений в речи.</w:t>
      </w:r>
    </w:p>
    <w:p w:rsidR="00EE021F" w:rsidRPr="004678B6" w:rsidRDefault="00EE021F" w:rsidP="004678B6">
      <w:pPr>
        <w:rPr>
          <w:sz w:val="28"/>
          <w:szCs w:val="28"/>
        </w:rPr>
      </w:pPr>
      <w:r w:rsidRPr="004678B6">
        <w:rPr>
          <w:sz w:val="28"/>
          <w:szCs w:val="28"/>
        </w:rPr>
        <w:t>Соблюдать основные нормы построения сложносочинённого предложения.</w:t>
      </w:r>
    </w:p>
    <w:p w:rsidR="00EE021F" w:rsidRPr="004678B6" w:rsidRDefault="00EE021F" w:rsidP="004678B6">
      <w:pPr>
        <w:rPr>
          <w:sz w:val="28"/>
          <w:szCs w:val="28"/>
        </w:rPr>
      </w:pPr>
      <w:r w:rsidRPr="004678B6">
        <w:rPr>
          <w:sz w:val="28"/>
          <w:szCs w:val="28"/>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EE021F" w:rsidRPr="004678B6" w:rsidRDefault="00EE021F" w:rsidP="004678B6">
      <w:pPr>
        <w:rPr>
          <w:sz w:val="28"/>
          <w:szCs w:val="28"/>
        </w:rPr>
      </w:pPr>
      <w:r w:rsidRPr="004678B6">
        <w:rPr>
          <w:sz w:val="28"/>
          <w:szCs w:val="28"/>
        </w:rPr>
        <w:t>Проводить синтаксический и пунктуационный анализ сложносочинённых предложений.</w:t>
      </w:r>
    </w:p>
    <w:p w:rsidR="00EE021F" w:rsidRPr="004678B6" w:rsidRDefault="00EE021F" w:rsidP="004678B6">
      <w:pPr>
        <w:rPr>
          <w:sz w:val="28"/>
          <w:szCs w:val="28"/>
        </w:rPr>
      </w:pPr>
      <w:r w:rsidRPr="004678B6">
        <w:rPr>
          <w:sz w:val="28"/>
          <w:szCs w:val="28"/>
        </w:rPr>
        <w:t>Применять правила постановки знаков препинания в сложносочинённых предложениях.</w:t>
      </w:r>
    </w:p>
    <w:p w:rsidR="00EE021F" w:rsidRPr="004678B6" w:rsidRDefault="00EE021F" w:rsidP="004678B6">
      <w:pPr>
        <w:rPr>
          <w:sz w:val="28"/>
          <w:szCs w:val="28"/>
        </w:rPr>
      </w:pPr>
      <w:r w:rsidRPr="004678B6">
        <w:rPr>
          <w:sz w:val="28"/>
          <w:szCs w:val="28"/>
        </w:rPr>
        <w:t>Сложноподчинённое предложение.</w:t>
      </w:r>
    </w:p>
    <w:p w:rsidR="00EE021F" w:rsidRPr="004678B6" w:rsidRDefault="00EE021F" w:rsidP="004678B6">
      <w:pPr>
        <w:rPr>
          <w:sz w:val="28"/>
          <w:szCs w:val="28"/>
        </w:rPr>
      </w:pPr>
      <w:r w:rsidRPr="004678B6">
        <w:rPr>
          <w:sz w:val="28"/>
          <w:szCs w:val="28"/>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EE021F" w:rsidRPr="004678B6" w:rsidRDefault="00EE021F" w:rsidP="004678B6">
      <w:pPr>
        <w:rPr>
          <w:sz w:val="28"/>
          <w:szCs w:val="28"/>
        </w:rPr>
      </w:pPr>
      <w:r w:rsidRPr="004678B6">
        <w:rPr>
          <w:sz w:val="28"/>
          <w:szCs w:val="28"/>
        </w:rPr>
        <w:t>Различать подчинительные союзы и союзные слова.</w:t>
      </w:r>
    </w:p>
    <w:p w:rsidR="00EE021F" w:rsidRPr="004678B6" w:rsidRDefault="00EE021F" w:rsidP="004678B6">
      <w:pPr>
        <w:rPr>
          <w:sz w:val="28"/>
          <w:szCs w:val="28"/>
        </w:rPr>
      </w:pPr>
      <w:r w:rsidRPr="004678B6">
        <w:rPr>
          <w:sz w:val="28"/>
          <w:szCs w:val="28"/>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EE021F" w:rsidRPr="004678B6" w:rsidRDefault="00EE021F" w:rsidP="004678B6">
      <w:pPr>
        <w:rPr>
          <w:sz w:val="28"/>
          <w:szCs w:val="28"/>
        </w:rPr>
      </w:pPr>
      <w:r w:rsidRPr="004678B6">
        <w:rPr>
          <w:sz w:val="28"/>
          <w:szCs w:val="28"/>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EE021F" w:rsidRPr="004678B6" w:rsidRDefault="00EE021F" w:rsidP="004678B6">
      <w:pPr>
        <w:rPr>
          <w:sz w:val="28"/>
          <w:szCs w:val="28"/>
        </w:rPr>
      </w:pPr>
      <w:r w:rsidRPr="004678B6">
        <w:rPr>
          <w:sz w:val="28"/>
          <w:szCs w:val="28"/>
        </w:rPr>
        <w:t>Выявлять однородное, неоднородное и последовательное подчинение придаточных частей.</w:t>
      </w:r>
    </w:p>
    <w:p w:rsidR="00EE021F" w:rsidRPr="004678B6" w:rsidRDefault="00EE021F" w:rsidP="004678B6">
      <w:pPr>
        <w:rPr>
          <w:sz w:val="28"/>
          <w:szCs w:val="28"/>
        </w:rPr>
      </w:pPr>
      <w:r w:rsidRPr="004678B6">
        <w:rPr>
          <w:sz w:val="28"/>
          <w:szCs w:val="28"/>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EE021F" w:rsidRPr="004678B6" w:rsidRDefault="00EE021F" w:rsidP="004678B6">
      <w:pPr>
        <w:rPr>
          <w:sz w:val="28"/>
          <w:szCs w:val="28"/>
        </w:rPr>
      </w:pPr>
      <w:r w:rsidRPr="004678B6">
        <w:rPr>
          <w:sz w:val="28"/>
          <w:szCs w:val="28"/>
        </w:rPr>
        <w:t>Соблюдать основные нормы построения сложноподчинённого предложения.</w:t>
      </w:r>
    </w:p>
    <w:p w:rsidR="00EE021F" w:rsidRPr="004678B6" w:rsidRDefault="00EE021F" w:rsidP="004678B6">
      <w:pPr>
        <w:rPr>
          <w:sz w:val="28"/>
          <w:szCs w:val="28"/>
        </w:rPr>
      </w:pPr>
      <w:r w:rsidRPr="004678B6">
        <w:rPr>
          <w:sz w:val="28"/>
          <w:szCs w:val="28"/>
        </w:rPr>
        <w:t>Понимать особенности употребления сложноподчинённых предложений в речи.</w:t>
      </w:r>
    </w:p>
    <w:p w:rsidR="00EE021F" w:rsidRPr="004678B6" w:rsidRDefault="00EE021F" w:rsidP="004678B6">
      <w:pPr>
        <w:rPr>
          <w:sz w:val="28"/>
          <w:szCs w:val="28"/>
        </w:rPr>
      </w:pPr>
      <w:r w:rsidRPr="004678B6">
        <w:rPr>
          <w:sz w:val="28"/>
          <w:szCs w:val="28"/>
        </w:rPr>
        <w:t>Проводить синтаксический и пунктуационный анализ сложноподчинённых предложений.</w:t>
      </w:r>
    </w:p>
    <w:p w:rsidR="00EE021F" w:rsidRPr="004678B6" w:rsidRDefault="00EE021F" w:rsidP="004678B6">
      <w:pPr>
        <w:rPr>
          <w:sz w:val="28"/>
          <w:szCs w:val="28"/>
        </w:rPr>
      </w:pPr>
      <w:r w:rsidRPr="004678B6">
        <w:rPr>
          <w:sz w:val="28"/>
          <w:szCs w:val="28"/>
        </w:rPr>
        <w:t>Применять нормы построения сложноподчинённых предложений и правила постановки знаков препинания в них.</w:t>
      </w:r>
    </w:p>
    <w:p w:rsidR="00EE021F" w:rsidRPr="004678B6" w:rsidRDefault="00EE021F" w:rsidP="004678B6">
      <w:pPr>
        <w:rPr>
          <w:sz w:val="28"/>
          <w:szCs w:val="28"/>
        </w:rPr>
      </w:pPr>
      <w:r w:rsidRPr="004678B6">
        <w:rPr>
          <w:sz w:val="28"/>
          <w:szCs w:val="28"/>
        </w:rPr>
        <w:t>Бессоюзное сложное предложение.</w:t>
      </w:r>
    </w:p>
    <w:p w:rsidR="00EE021F" w:rsidRPr="004678B6" w:rsidRDefault="00EE021F" w:rsidP="004678B6">
      <w:pPr>
        <w:rPr>
          <w:sz w:val="28"/>
          <w:szCs w:val="28"/>
        </w:rPr>
      </w:pPr>
      <w:r w:rsidRPr="004678B6">
        <w:rPr>
          <w:sz w:val="28"/>
          <w:szCs w:val="28"/>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EE021F" w:rsidRPr="004678B6" w:rsidRDefault="00EE021F" w:rsidP="004678B6">
      <w:pPr>
        <w:rPr>
          <w:sz w:val="28"/>
          <w:szCs w:val="28"/>
        </w:rPr>
      </w:pPr>
      <w:r w:rsidRPr="004678B6">
        <w:rPr>
          <w:sz w:val="28"/>
          <w:szCs w:val="28"/>
        </w:rPr>
        <w:t xml:space="preserve">Соблюдать основные грамматические нормы построения бессоюзного сложного предложения. </w:t>
      </w:r>
    </w:p>
    <w:p w:rsidR="00EE021F" w:rsidRPr="004678B6" w:rsidRDefault="00EE021F" w:rsidP="004678B6">
      <w:pPr>
        <w:rPr>
          <w:sz w:val="28"/>
          <w:szCs w:val="28"/>
        </w:rPr>
      </w:pPr>
      <w:r w:rsidRPr="004678B6">
        <w:rPr>
          <w:sz w:val="28"/>
          <w:szCs w:val="28"/>
        </w:rPr>
        <w:t xml:space="preserve">Понимать особенности употребления бессоюзных сложных предложений в речи. </w:t>
      </w:r>
    </w:p>
    <w:p w:rsidR="00EE021F" w:rsidRPr="004678B6" w:rsidRDefault="00EE021F" w:rsidP="004678B6">
      <w:pPr>
        <w:rPr>
          <w:sz w:val="28"/>
          <w:szCs w:val="28"/>
        </w:rPr>
      </w:pPr>
      <w:r w:rsidRPr="004678B6">
        <w:rPr>
          <w:sz w:val="28"/>
          <w:szCs w:val="28"/>
        </w:rPr>
        <w:t>Проводить синтаксический и пунктуационный анализ бессоюзных сложных предложений.</w:t>
      </w:r>
    </w:p>
    <w:p w:rsidR="00EE021F" w:rsidRPr="004678B6" w:rsidRDefault="00EE021F" w:rsidP="004678B6">
      <w:pPr>
        <w:rPr>
          <w:sz w:val="28"/>
          <w:szCs w:val="28"/>
        </w:rPr>
      </w:pPr>
      <w:r w:rsidRPr="004678B6">
        <w:rPr>
          <w:sz w:val="28"/>
          <w:szCs w:val="28"/>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rsidR="00EE021F" w:rsidRPr="004678B6" w:rsidRDefault="00EE021F" w:rsidP="004678B6">
      <w:pPr>
        <w:rPr>
          <w:sz w:val="28"/>
          <w:szCs w:val="28"/>
        </w:rPr>
      </w:pPr>
      <w:r w:rsidRPr="004678B6">
        <w:rPr>
          <w:sz w:val="28"/>
          <w:szCs w:val="28"/>
        </w:rPr>
        <w:t>Сложные предложения с разными видами союзной и бессоюзной связи.</w:t>
      </w:r>
    </w:p>
    <w:p w:rsidR="00EE021F" w:rsidRPr="004678B6" w:rsidRDefault="00EE021F" w:rsidP="004678B6">
      <w:pPr>
        <w:rPr>
          <w:sz w:val="28"/>
          <w:szCs w:val="28"/>
        </w:rPr>
      </w:pPr>
      <w:r w:rsidRPr="004678B6">
        <w:rPr>
          <w:sz w:val="28"/>
          <w:szCs w:val="28"/>
        </w:rPr>
        <w:t>Распознавать типы сложных предложений с разными видами связи.</w:t>
      </w:r>
    </w:p>
    <w:p w:rsidR="00EE021F" w:rsidRPr="004678B6" w:rsidRDefault="00EE021F" w:rsidP="004678B6">
      <w:pPr>
        <w:rPr>
          <w:sz w:val="28"/>
          <w:szCs w:val="28"/>
        </w:rPr>
      </w:pPr>
      <w:r w:rsidRPr="004678B6">
        <w:rPr>
          <w:sz w:val="28"/>
          <w:szCs w:val="28"/>
        </w:rPr>
        <w:t>Соблюдать основные нормы построения сложных предложений с разными видами связи.</w:t>
      </w:r>
    </w:p>
    <w:p w:rsidR="00EE021F" w:rsidRPr="004678B6" w:rsidRDefault="00EE021F" w:rsidP="004678B6">
      <w:pPr>
        <w:rPr>
          <w:sz w:val="28"/>
          <w:szCs w:val="28"/>
        </w:rPr>
      </w:pPr>
      <w:r w:rsidRPr="004678B6">
        <w:rPr>
          <w:sz w:val="28"/>
          <w:szCs w:val="28"/>
        </w:rPr>
        <w:t>Употреблять сложные предложения с разными видами связи в речи.</w:t>
      </w:r>
    </w:p>
    <w:p w:rsidR="00EE021F" w:rsidRPr="004678B6" w:rsidRDefault="00EE021F" w:rsidP="004678B6">
      <w:pPr>
        <w:rPr>
          <w:sz w:val="28"/>
          <w:szCs w:val="28"/>
        </w:rPr>
      </w:pPr>
      <w:r w:rsidRPr="004678B6">
        <w:rPr>
          <w:sz w:val="28"/>
          <w:szCs w:val="28"/>
        </w:rPr>
        <w:t>Проводить синтаксический и пунктуационный анализ сложных предложений с разными видами связи.</w:t>
      </w:r>
    </w:p>
    <w:p w:rsidR="00EE021F" w:rsidRPr="004678B6" w:rsidRDefault="00EE021F" w:rsidP="004678B6">
      <w:pPr>
        <w:rPr>
          <w:sz w:val="28"/>
          <w:szCs w:val="28"/>
        </w:rPr>
      </w:pPr>
      <w:r w:rsidRPr="004678B6">
        <w:rPr>
          <w:sz w:val="28"/>
          <w:szCs w:val="28"/>
        </w:rPr>
        <w:t>Применять правила постановки знаков препинания в сложных предложениях с разными видами связи.</w:t>
      </w:r>
    </w:p>
    <w:p w:rsidR="00EE021F" w:rsidRPr="004678B6" w:rsidRDefault="00EE021F" w:rsidP="004678B6">
      <w:pPr>
        <w:rPr>
          <w:sz w:val="28"/>
          <w:szCs w:val="28"/>
        </w:rPr>
      </w:pPr>
      <w:r w:rsidRPr="004678B6">
        <w:rPr>
          <w:sz w:val="28"/>
          <w:szCs w:val="28"/>
        </w:rPr>
        <w:t>Прямая и косвенная речь.</w:t>
      </w:r>
    </w:p>
    <w:p w:rsidR="00EE021F" w:rsidRPr="004678B6" w:rsidRDefault="00EE021F" w:rsidP="004678B6">
      <w:pPr>
        <w:rPr>
          <w:sz w:val="28"/>
          <w:szCs w:val="28"/>
        </w:rPr>
      </w:pPr>
      <w:r w:rsidRPr="004678B6">
        <w:rPr>
          <w:sz w:val="28"/>
          <w:szCs w:val="28"/>
        </w:rPr>
        <w:t>Распознавать прямую и косвенную речь; выявлять синонимию предложений с прямой и косвенной речью.</w:t>
      </w:r>
    </w:p>
    <w:p w:rsidR="00EE021F" w:rsidRPr="004678B6" w:rsidRDefault="00EE021F" w:rsidP="004678B6">
      <w:pPr>
        <w:rPr>
          <w:sz w:val="28"/>
          <w:szCs w:val="28"/>
        </w:rPr>
      </w:pPr>
      <w:r w:rsidRPr="004678B6">
        <w:rPr>
          <w:sz w:val="28"/>
          <w:szCs w:val="28"/>
        </w:rPr>
        <w:t>Цитировать и применять разные способы включения цитат в высказывание.</w:t>
      </w:r>
    </w:p>
    <w:p w:rsidR="00EE021F" w:rsidRPr="004678B6" w:rsidRDefault="00EE021F" w:rsidP="004678B6">
      <w:pPr>
        <w:rPr>
          <w:sz w:val="28"/>
          <w:szCs w:val="28"/>
        </w:rPr>
      </w:pPr>
      <w:r w:rsidRPr="004678B6">
        <w:rPr>
          <w:sz w:val="28"/>
          <w:szCs w:val="28"/>
        </w:rPr>
        <w:t>Соблюдать основные нормы построения предложений с прямой и косвенной речью, при цитировании.</w:t>
      </w:r>
    </w:p>
    <w:p w:rsidR="00EE021F" w:rsidRPr="004678B6" w:rsidRDefault="00EE021F" w:rsidP="004678B6">
      <w:pPr>
        <w:rPr>
          <w:sz w:val="28"/>
          <w:szCs w:val="28"/>
        </w:rPr>
      </w:pPr>
      <w:r w:rsidRPr="004678B6">
        <w:rPr>
          <w:sz w:val="28"/>
          <w:szCs w:val="28"/>
        </w:rPr>
        <w:t>Применять правила постановки знаков препинания в предложениях с прямой и косвенной речью, при цитировании.</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1.2.3.2. Предметная область «Русский язык и литература»</w:t>
      </w:r>
    </w:p>
    <w:p w:rsidR="00EE021F" w:rsidRPr="004678B6" w:rsidRDefault="00EE021F" w:rsidP="004678B6">
      <w:pPr>
        <w:rPr>
          <w:sz w:val="28"/>
          <w:szCs w:val="28"/>
        </w:rPr>
      </w:pPr>
      <w:r w:rsidRPr="004678B6">
        <w:rPr>
          <w:sz w:val="28"/>
          <w:szCs w:val="28"/>
        </w:rPr>
        <w:t>Учебный предмет «Литература»</w:t>
      </w:r>
    </w:p>
    <w:p w:rsidR="00EE021F" w:rsidRPr="004678B6" w:rsidRDefault="00EE021F" w:rsidP="004678B6">
      <w:pPr>
        <w:rPr>
          <w:sz w:val="28"/>
          <w:szCs w:val="28"/>
        </w:rPr>
      </w:pPr>
      <w:r w:rsidRPr="004678B6">
        <w:rPr>
          <w:sz w:val="28"/>
          <w:szCs w:val="28"/>
        </w:rPr>
        <w:t xml:space="preserve">       К концу обучения   в 5 классе обучающийся научится: </w:t>
      </w:r>
    </w:p>
    <w:p w:rsidR="00EE021F" w:rsidRPr="004678B6" w:rsidRDefault="00EE021F" w:rsidP="004678B6">
      <w:pPr>
        <w:rPr>
          <w:sz w:val="28"/>
          <w:szCs w:val="28"/>
        </w:rPr>
      </w:pPr>
      <w:r w:rsidRPr="004678B6">
        <w:rPr>
          <w:sz w:val="28"/>
          <w:szCs w:val="28"/>
        </w:rPr>
        <w:t xml:space="preserve">1) начальным представлениям об общечеловеческой ценности литературы   и ее роли в воспитании любви к Родине и дружбы между народами Российской Федерации; </w:t>
      </w:r>
    </w:p>
    <w:p w:rsidR="00EE021F" w:rsidRPr="004678B6" w:rsidRDefault="00EE021F" w:rsidP="004678B6">
      <w:pPr>
        <w:rPr>
          <w:sz w:val="28"/>
          <w:szCs w:val="28"/>
        </w:rPr>
      </w:pPr>
      <w:r w:rsidRPr="004678B6">
        <w:rPr>
          <w:sz w:val="28"/>
          <w:szCs w:val="28"/>
        </w:rPr>
        <w:t xml:space="preserve">2) понимать, что литература – это вид искусства и что художественный текст отличается от текста научного, делового, публицистического; </w:t>
      </w:r>
    </w:p>
    <w:p w:rsidR="00EE021F" w:rsidRPr="004678B6" w:rsidRDefault="00EE021F" w:rsidP="004678B6">
      <w:pPr>
        <w:rPr>
          <w:sz w:val="28"/>
          <w:szCs w:val="28"/>
        </w:rPr>
      </w:pPr>
      <w:r w:rsidRPr="004678B6">
        <w:rPr>
          <w:sz w:val="28"/>
          <w:szCs w:val="28"/>
        </w:rPr>
        <w:t xml:space="preserve">3) владеть элементарными умениями воспринимать, анализировать, интерпретировать и оценивать прочитанные произведения: </w:t>
      </w:r>
    </w:p>
    <w:p w:rsidR="00EE021F" w:rsidRPr="004678B6" w:rsidRDefault="00EE021F" w:rsidP="004678B6">
      <w:pPr>
        <w:rPr>
          <w:sz w:val="28"/>
          <w:szCs w:val="28"/>
        </w:rPr>
      </w:pPr>
      <w:r w:rsidRPr="004678B6">
        <w:rPr>
          <w:sz w:val="28"/>
          <w:szCs w:val="28"/>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rsidR="00EE021F" w:rsidRPr="004678B6" w:rsidRDefault="00EE021F" w:rsidP="004678B6">
      <w:pPr>
        <w:rPr>
          <w:sz w:val="28"/>
          <w:szCs w:val="28"/>
        </w:rPr>
      </w:pPr>
      <w:r w:rsidRPr="004678B6">
        <w:rPr>
          <w:sz w:val="28"/>
          <w:szCs w:val="28"/>
        </w:rPr>
        <w:t xml:space="preserve">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 </w:t>
      </w:r>
    </w:p>
    <w:p w:rsidR="00EE021F" w:rsidRPr="004678B6" w:rsidRDefault="00EE021F" w:rsidP="004678B6">
      <w:pPr>
        <w:rPr>
          <w:sz w:val="28"/>
          <w:szCs w:val="28"/>
        </w:rPr>
      </w:pPr>
      <w:r w:rsidRPr="004678B6">
        <w:rPr>
          <w:sz w:val="28"/>
          <w:szCs w:val="28"/>
        </w:rPr>
        <w:t xml:space="preserve">сопоставлять темы и сюжеты произведений, образы персонажей; </w:t>
      </w:r>
    </w:p>
    <w:p w:rsidR="00EE021F" w:rsidRPr="004678B6" w:rsidRDefault="00EE021F" w:rsidP="004678B6">
      <w:pPr>
        <w:rPr>
          <w:sz w:val="28"/>
          <w:szCs w:val="28"/>
        </w:rPr>
      </w:pPr>
      <w:r w:rsidRPr="004678B6">
        <w:rPr>
          <w:sz w:val="28"/>
          <w:szCs w:val="28"/>
        </w:rPr>
        <w:t xml:space="preserve">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 </w:t>
      </w:r>
    </w:p>
    <w:p w:rsidR="00EE021F" w:rsidRPr="004678B6" w:rsidRDefault="00EE021F" w:rsidP="004678B6">
      <w:pPr>
        <w:rPr>
          <w:sz w:val="28"/>
          <w:szCs w:val="28"/>
        </w:rPr>
      </w:pPr>
      <w:r w:rsidRPr="004678B6">
        <w:rPr>
          <w:sz w:val="28"/>
          <w:szCs w:val="28"/>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 </w:t>
      </w:r>
    </w:p>
    <w:p w:rsidR="00EE021F" w:rsidRPr="004678B6" w:rsidRDefault="00EE021F" w:rsidP="004678B6">
      <w:pPr>
        <w:rPr>
          <w:sz w:val="28"/>
          <w:szCs w:val="28"/>
        </w:rPr>
      </w:pPr>
      <w:r w:rsidRPr="004678B6">
        <w:rPr>
          <w:sz w:val="28"/>
          <w:szCs w:val="28"/>
        </w:rPr>
        <w:t xml:space="preserve">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 </w:t>
      </w:r>
    </w:p>
    <w:p w:rsidR="00EE021F" w:rsidRPr="004678B6" w:rsidRDefault="00EE021F" w:rsidP="004678B6">
      <w:pPr>
        <w:rPr>
          <w:sz w:val="28"/>
          <w:szCs w:val="28"/>
        </w:rPr>
      </w:pPr>
      <w:r w:rsidRPr="004678B6">
        <w:rPr>
          <w:sz w:val="28"/>
          <w:szCs w:val="28"/>
        </w:rPr>
        <w:t xml:space="preserve">6) участвовать в беседе и диалоге о прочитанном произведении, подбирать аргументы для оценки прочитанного (с учетом литературного развития обучающихся); </w:t>
      </w:r>
    </w:p>
    <w:p w:rsidR="00EE021F" w:rsidRPr="004678B6" w:rsidRDefault="00EE021F" w:rsidP="004678B6">
      <w:pPr>
        <w:rPr>
          <w:sz w:val="28"/>
          <w:szCs w:val="28"/>
        </w:rPr>
      </w:pPr>
      <w:r w:rsidRPr="004678B6">
        <w:rPr>
          <w:sz w:val="28"/>
          <w:szCs w:val="28"/>
        </w:rPr>
        <w:t xml:space="preserve">7) создавать устные и письменные высказывания разных жанров объемом   не менее 70 слов (с учетом литературного развития обучающихся); </w:t>
      </w:r>
    </w:p>
    <w:p w:rsidR="00EE021F" w:rsidRPr="004678B6" w:rsidRDefault="00EE021F" w:rsidP="004678B6">
      <w:pPr>
        <w:rPr>
          <w:sz w:val="28"/>
          <w:szCs w:val="28"/>
        </w:rPr>
      </w:pPr>
      <w:r w:rsidRPr="004678B6">
        <w:rPr>
          <w:sz w:val="28"/>
          <w:szCs w:val="28"/>
        </w:rPr>
        <w:t>8) владеть начальными умениями интерпретации и оценки текстуально изученных произведений фольклора и литературы;</w:t>
      </w:r>
    </w:p>
    <w:p w:rsidR="00EE021F" w:rsidRPr="004678B6" w:rsidRDefault="00EE021F" w:rsidP="004678B6">
      <w:pPr>
        <w:rPr>
          <w:sz w:val="28"/>
          <w:szCs w:val="28"/>
        </w:rPr>
      </w:pPr>
      <w:r w:rsidRPr="004678B6">
        <w:rPr>
          <w:sz w:val="28"/>
          <w:szCs w:val="28"/>
        </w:rPr>
        <w:t xml:space="preserve">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w:t>
      </w:r>
    </w:p>
    <w:p w:rsidR="00EE021F" w:rsidRPr="004678B6" w:rsidRDefault="00EE021F" w:rsidP="004678B6">
      <w:pPr>
        <w:rPr>
          <w:sz w:val="28"/>
          <w:szCs w:val="28"/>
        </w:rPr>
      </w:pPr>
      <w:r w:rsidRPr="004678B6">
        <w:rPr>
          <w:sz w:val="28"/>
          <w:szCs w:val="28"/>
        </w:rPr>
        <w:t xml:space="preserve">10) планировать с помощью учителя собственное чтение, расширять свой круг чтения, в том числе за счет произведений современной литературы для детей   и подростков; </w:t>
      </w:r>
    </w:p>
    <w:p w:rsidR="00EE021F" w:rsidRPr="004678B6" w:rsidRDefault="00EE021F" w:rsidP="004678B6">
      <w:pPr>
        <w:rPr>
          <w:sz w:val="28"/>
          <w:szCs w:val="28"/>
        </w:rPr>
      </w:pPr>
      <w:r w:rsidRPr="004678B6">
        <w:rPr>
          <w:sz w:val="28"/>
          <w:szCs w:val="28"/>
        </w:rPr>
        <w:t xml:space="preserve">11) 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 </w:t>
      </w:r>
    </w:p>
    <w:p w:rsidR="00EE021F" w:rsidRPr="004678B6" w:rsidRDefault="00EE021F" w:rsidP="004678B6">
      <w:pPr>
        <w:rPr>
          <w:sz w:val="28"/>
          <w:szCs w:val="28"/>
        </w:rPr>
      </w:pPr>
      <w:r w:rsidRPr="004678B6">
        <w:rPr>
          <w:sz w:val="28"/>
          <w:szCs w:val="28"/>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утверждаемый Министерством просвещения Российской Федерации   в соответствии с частью 81 статьи 18 Федерального закона от 29 декабря 2012 г.   № 273-ФЗ «Об образовании в Российской Федерации» (далее – федеральный перечень). </w:t>
      </w:r>
    </w:p>
    <w:p w:rsidR="00EE021F" w:rsidRPr="004678B6" w:rsidRDefault="00EE021F" w:rsidP="004678B6">
      <w:pPr>
        <w:rPr>
          <w:sz w:val="28"/>
          <w:szCs w:val="28"/>
        </w:rPr>
      </w:pPr>
      <w:r w:rsidRPr="004678B6">
        <w:rPr>
          <w:sz w:val="28"/>
          <w:szCs w:val="28"/>
        </w:rPr>
        <w:t xml:space="preserve">       К концу обучения   в 6 классе обучающийся научится: </w:t>
      </w:r>
    </w:p>
    <w:p w:rsidR="00EE021F" w:rsidRPr="004678B6" w:rsidRDefault="00EE021F" w:rsidP="004678B6">
      <w:pPr>
        <w:rPr>
          <w:sz w:val="28"/>
          <w:szCs w:val="28"/>
        </w:rPr>
      </w:pPr>
      <w:r w:rsidRPr="004678B6">
        <w:rPr>
          <w:sz w:val="28"/>
          <w:szCs w:val="28"/>
        </w:rPr>
        <w:t xml:space="preserve">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 </w:t>
      </w:r>
    </w:p>
    <w:p w:rsidR="00EE021F" w:rsidRPr="004678B6" w:rsidRDefault="00EE021F" w:rsidP="004678B6">
      <w:pPr>
        <w:rPr>
          <w:sz w:val="28"/>
          <w:szCs w:val="28"/>
        </w:rPr>
      </w:pPr>
      <w:r w:rsidRPr="004678B6">
        <w:rPr>
          <w:sz w:val="28"/>
          <w:szCs w:val="28"/>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EE021F" w:rsidRPr="004678B6" w:rsidRDefault="00EE021F" w:rsidP="004678B6">
      <w:pPr>
        <w:rPr>
          <w:sz w:val="28"/>
          <w:szCs w:val="28"/>
        </w:rPr>
      </w:pPr>
      <w:r w:rsidRPr="004678B6">
        <w:rPr>
          <w:sz w:val="28"/>
          <w:szCs w:val="28"/>
        </w:rPr>
        <w:t xml:space="preserve">3) 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 </w:t>
      </w:r>
    </w:p>
    <w:p w:rsidR="00EE021F" w:rsidRPr="004678B6" w:rsidRDefault="00EE021F" w:rsidP="004678B6">
      <w:pPr>
        <w:rPr>
          <w:sz w:val="28"/>
          <w:szCs w:val="28"/>
        </w:rPr>
      </w:pPr>
      <w:r w:rsidRPr="004678B6">
        <w:rPr>
          <w:sz w:val="28"/>
          <w:szCs w:val="28"/>
        </w:rPr>
        <w:t xml:space="preserve">4) понимать сущность теоретико-литературных понятий и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 </w:t>
      </w:r>
    </w:p>
    <w:p w:rsidR="00EE021F" w:rsidRPr="004678B6" w:rsidRDefault="00EE021F" w:rsidP="004678B6">
      <w:pPr>
        <w:rPr>
          <w:sz w:val="28"/>
          <w:szCs w:val="28"/>
        </w:rPr>
      </w:pPr>
      <w:r w:rsidRPr="004678B6">
        <w:rPr>
          <w:sz w:val="28"/>
          <w:szCs w:val="28"/>
        </w:rPr>
        <w:t xml:space="preserve">5) выделять в произведениях элементы художественной формы   и обнаруживать связи между ними; </w:t>
      </w:r>
    </w:p>
    <w:p w:rsidR="00EE021F" w:rsidRPr="004678B6" w:rsidRDefault="00EE021F" w:rsidP="004678B6">
      <w:pPr>
        <w:rPr>
          <w:sz w:val="28"/>
          <w:szCs w:val="28"/>
        </w:rPr>
      </w:pPr>
      <w:r w:rsidRPr="004678B6">
        <w:rPr>
          <w:sz w:val="28"/>
          <w:szCs w:val="28"/>
        </w:rPr>
        <w:t xml:space="preserve">6) 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 </w:t>
      </w:r>
    </w:p>
    <w:p w:rsidR="00EE021F" w:rsidRPr="004678B6" w:rsidRDefault="00EE021F" w:rsidP="004678B6">
      <w:pPr>
        <w:rPr>
          <w:sz w:val="28"/>
          <w:szCs w:val="28"/>
        </w:rPr>
      </w:pPr>
      <w:r w:rsidRPr="004678B6">
        <w:rPr>
          <w:sz w:val="28"/>
          <w:szCs w:val="28"/>
        </w:rPr>
        <w:t xml:space="preserve">7)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EE021F" w:rsidRPr="004678B6" w:rsidRDefault="00EE021F" w:rsidP="004678B6">
      <w:pPr>
        <w:rPr>
          <w:sz w:val="28"/>
          <w:szCs w:val="28"/>
        </w:rPr>
      </w:pPr>
      <w:r w:rsidRPr="004678B6">
        <w:rPr>
          <w:sz w:val="28"/>
          <w:szCs w:val="28"/>
        </w:rPr>
        <w:t xml:space="preserve">8)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 </w:t>
      </w:r>
    </w:p>
    <w:p w:rsidR="00EE021F" w:rsidRPr="004678B6" w:rsidRDefault="00EE021F" w:rsidP="004678B6">
      <w:pPr>
        <w:rPr>
          <w:sz w:val="28"/>
          <w:szCs w:val="28"/>
        </w:rPr>
      </w:pPr>
      <w:r w:rsidRPr="004678B6">
        <w:rPr>
          <w:sz w:val="28"/>
          <w:szCs w:val="28"/>
        </w:rPr>
        <w:t xml:space="preserve">9)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EE021F" w:rsidRPr="004678B6" w:rsidRDefault="00EE021F" w:rsidP="004678B6">
      <w:pPr>
        <w:rPr>
          <w:sz w:val="28"/>
          <w:szCs w:val="28"/>
        </w:rPr>
      </w:pPr>
      <w:r w:rsidRPr="004678B6">
        <w:rPr>
          <w:sz w:val="28"/>
          <w:szCs w:val="28"/>
        </w:rPr>
        <w:t xml:space="preserve">10) участвовать в беседе и диалоге о прочитанном произведении, давать аргументированную оценку прочитанному; </w:t>
      </w:r>
    </w:p>
    <w:p w:rsidR="00EE021F" w:rsidRPr="004678B6" w:rsidRDefault="00EE021F" w:rsidP="004678B6">
      <w:pPr>
        <w:rPr>
          <w:sz w:val="28"/>
          <w:szCs w:val="28"/>
        </w:rPr>
      </w:pPr>
      <w:r w:rsidRPr="004678B6">
        <w:rPr>
          <w:sz w:val="28"/>
          <w:szCs w:val="28"/>
        </w:rPr>
        <w:t xml:space="preserve">11) создавать устные и письменные высказывания разных жанров (объемом не менее 100 слов), писать сочинение-рассуждение по заданной теме с использованием прочитанных произведений, аннотаций, отзывов; </w:t>
      </w:r>
    </w:p>
    <w:p w:rsidR="00EE021F" w:rsidRPr="004678B6" w:rsidRDefault="00EE021F" w:rsidP="004678B6">
      <w:pPr>
        <w:rPr>
          <w:sz w:val="28"/>
          <w:szCs w:val="28"/>
        </w:rPr>
      </w:pPr>
      <w:r w:rsidRPr="004678B6">
        <w:rPr>
          <w:sz w:val="28"/>
          <w:szCs w:val="28"/>
        </w:rPr>
        <w:t xml:space="preserve">12)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EE021F" w:rsidRPr="004678B6" w:rsidRDefault="00EE021F" w:rsidP="004678B6">
      <w:pPr>
        <w:rPr>
          <w:sz w:val="28"/>
          <w:szCs w:val="28"/>
        </w:rPr>
      </w:pPr>
      <w:r w:rsidRPr="004678B6">
        <w:rPr>
          <w:sz w:val="28"/>
          <w:szCs w:val="28"/>
        </w:rPr>
        <w:t xml:space="preserve">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w:t>
      </w:r>
    </w:p>
    <w:p w:rsidR="00EE021F" w:rsidRPr="004678B6" w:rsidRDefault="00EE021F" w:rsidP="004678B6">
      <w:pPr>
        <w:rPr>
          <w:sz w:val="28"/>
          <w:szCs w:val="28"/>
        </w:rPr>
      </w:pPr>
      <w:r w:rsidRPr="004678B6">
        <w:rPr>
          <w:sz w:val="28"/>
          <w:szCs w:val="28"/>
        </w:rPr>
        <w:t xml:space="preserve">14) планировать собственное чтение, обогащать свой круг чтения   по рекомендациям учителя, в том числе за счет произведений современной литературы для детей и подростков; </w:t>
      </w:r>
    </w:p>
    <w:p w:rsidR="00EE021F" w:rsidRPr="004678B6" w:rsidRDefault="00EE021F" w:rsidP="004678B6">
      <w:pPr>
        <w:rPr>
          <w:sz w:val="28"/>
          <w:szCs w:val="28"/>
        </w:rPr>
      </w:pPr>
      <w:r w:rsidRPr="004678B6">
        <w:rPr>
          <w:sz w:val="28"/>
          <w:szCs w:val="28"/>
        </w:rPr>
        <w:t xml:space="preserve">15)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 </w:t>
      </w:r>
    </w:p>
    <w:p w:rsidR="00EE021F" w:rsidRPr="004678B6" w:rsidRDefault="00EE021F" w:rsidP="004678B6">
      <w:pPr>
        <w:rPr>
          <w:sz w:val="28"/>
          <w:szCs w:val="28"/>
        </w:rPr>
      </w:pPr>
      <w:r w:rsidRPr="004678B6">
        <w:rPr>
          <w:sz w:val="28"/>
          <w:szCs w:val="28"/>
        </w:rPr>
        <w:t xml:space="preserve">16)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w:t>
      </w:r>
    </w:p>
    <w:p w:rsidR="00EE021F" w:rsidRPr="004678B6" w:rsidRDefault="00EE021F" w:rsidP="004678B6">
      <w:pPr>
        <w:rPr>
          <w:sz w:val="28"/>
          <w:szCs w:val="28"/>
        </w:rPr>
      </w:pPr>
      <w:r w:rsidRPr="004678B6">
        <w:rPr>
          <w:sz w:val="28"/>
          <w:szCs w:val="28"/>
        </w:rPr>
        <w:t xml:space="preserve">       К концу обучения   в 7 классе обучающийся научится: </w:t>
      </w:r>
    </w:p>
    <w:p w:rsidR="00EE021F" w:rsidRPr="004678B6" w:rsidRDefault="00EE021F" w:rsidP="004678B6">
      <w:pPr>
        <w:rPr>
          <w:sz w:val="28"/>
          <w:szCs w:val="28"/>
        </w:rPr>
      </w:pPr>
      <w:r w:rsidRPr="004678B6">
        <w:rPr>
          <w:sz w:val="28"/>
          <w:szCs w:val="28"/>
        </w:rPr>
        <w:t xml:space="preserve">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 </w:t>
      </w:r>
    </w:p>
    <w:p w:rsidR="00EE021F" w:rsidRPr="004678B6" w:rsidRDefault="00EE021F" w:rsidP="004678B6">
      <w:pPr>
        <w:rPr>
          <w:sz w:val="28"/>
          <w:szCs w:val="28"/>
        </w:rPr>
      </w:pPr>
      <w:r w:rsidRPr="004678B6">
        <w:rPr>
          <w:sz w:val="28"/>
          <w:szCs w:val="28"/>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EE021F" w:rsidRPr="004678B6" w:rsidRDefault="00EE021F" w:rsidP="004678B6">
      <w:pPr>
        <w:rPr>
          <w:sz w:val="28"/>
          <w:szCs w:val="28"/>
        </w:rPr>
      </w:pPr>
      <w:r w:rsidRPr="004678B6">
        <w:rPr>
          <w:sz w:val="28"/>
          <w:szCs w:val="28"/>
        </w:rPr>
        <w:t xml:space="preserve">3) 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 </w:t>
      </w:r>
    </w:p>
    <w:p w:rsidR="00EE021F" w:rsidRPr="004678B6" w:rsidRDefault="00EE021F" w:rsidP="004678B6">
      <w:pPr>
        <w:rPr>
          <w:sz w:val="28"/>
          <w:szCs w:val="28"/>
        </w:rPr>
      </w:pPr>
      <w:r w:rsidRPr="004678B6">
        <w:rPr>
          <w:sz w:val="28"/>
          <w:szCs w:val="28"/>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rsidR="00EE021F" w:rsidRPr="004678B6" w:rsidRDefault="00EE021F" w:rsidP="004678B6">
      <w:pPr>
        <w:rPr>
          <w:sz w:val="28"/>
          <w:szCs w:val="28"/>
        </w:rPr>
      </w:pPr>
      <w:r w:rsidRPr="004678B6">
        <w:rPr>
          <w:sz w:val="28"/>
          <w:szCs w:val="28"/>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 </w:t>
      </w:r>
    </w:p>
    <w:p w:rsidR="00EE021F" w:rsidRPr="004678B6" w:rsidRDefault="00EE021F" w:rsidP="004678B6">
      <w:pPr>
        <w:rPr>
          <w:sz w:val="28"/>
          <w:szCs w:val="28"/>
        </w:rPr>
      </w:pPr>
      <w:r w:rsidRPr="004678B6">
        <w:rPr>
          <w:sz w:val="28"/>
          <w:szCs w:val="28"/>
        </w:rPr>
        <w:t xml:space="preserve">выделять в произведениях элементы художественной формы и обнаруживать связи между ними; </w:t>
      </w:r>
    </w:p>
    <w:p w:rsidR="00EE021F" w:rsidRPr="004678B6" w:rsidRDefault="00EE021F" w:rsidP="004678B6">
      <w:pPr>
        <w:rPr>
          <w:sz w:val="28"/>
          <w:szCs w:val="28"/>
        </w:rPr>
      </w:pPr>
      <w:r w:rsidRPr="004678B6">
        <w:rPr>
          <w:sz w:val="28"/>
          <w:szCs w:val="28"/>
        </w:rPr>
        <w:t xml:space="preserve">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 </w:t>
      </w:r>
    </w:p>
    <w:p w:rsidR="00EE021F" w:rsidRPr="004678B6" w:rsidRDefault="00EE021F" w:rsidP="004678B6">
      <w:pPr>
        <w:rPr>
          <w:sz w:val="28"/>
          <w:szCs w:val="28"/>
        </w:rPr>
      </w:pPr>
      <w:r w:rsidRPr="004678B6">
        <w:rPr>
          <w:sz w:val="28"/>
          <w:szCs w:val="28"/>
        </w:rPr>
        <w:t xml:space="preserve">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EE021F" w:rsidRPr="004678B6" w:rsidRDefault="00EE021F" w:rsidP="004678B6">
      <w:pPr>
        <w:rPr>
          <w:sz w:val="28"/>
          <w:szCs w:val="28"/>
        </w:rPr>
      </w:pPr>
      <w:r w:rsidRPr="004678B6">
        <w:rPr>
          <w:sz w:val="28"/>
          <w:szCs w:val="28"/>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 </w:t>
      </w:r>
    </w:p>
    <w:p w:rsidR="00EE021F" w:rsidRPr="004678B6" w:rsidRDefault="00EE021F" w:rsidP="004678B6">
      <w:pPr>
        <w:rPr>
          <w:sz w:val="28"/>
          <w:szCs w:val="28"/>
        </w:rPr>
      </w:pPr>
      <w:r w:rsidRPr="004678B6">
        <w:rPr>
          <w:sz w:val="28"/>
          <w:szCs w:val="28"/>
        </w:rPr>
        <w:t xml:space="preserve">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p w:rsidR="00EE021F" w:rsidRPr="004678B6" w:rsidRDefault="00EE021F" w:rsidP="004678B6">
      <w:pPr>
        <w:rPr>
          <w:sz w:val="28"/>
          <w:szCs w:val="28"/>
        </w:rPr>
      </w:pPr>
      <w:r w:rsidRPr="004678B6">
        <w:rPr>
          <w:sz w:val="28"/>
          <w:szCs w:val="28"/>
        </w:rPr>
        <w:t xml:space="preserve">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 </w:t>
      </w:r>
    </w:p>
    <w:p w:rsidR="00EE021F" w:rsidRPr="004678B6" w:rsidRDefault="00EE021F" w:rsidP="004678B6">
      <w:pPr>
        <w:rPr>
          <w:sz w:val="28"/>
          <w:szCs w:val="28"/>
        </w:rPr>
      </w:pPr>
      <w:r w:rsidRPr="004678B6">
        <w:rPr>
          <w:sz w:val="28"/>
          <w:szCs w:val="28"/>
        </w:rPr>
        <w:t xml:space="preserve">7) создавать устные и письменные высказывания разных жанров (объемом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 </w:t>
      </w:r>
    </w:p>
    <w:p w:rsidR="00EE021F" w:rsidRPr="004678B6" w:rsidRDefault="00EE021F" w:rsidP="004678B6">
      <w:pPr>
        <w:rPr>
          <w:sz w:val="28"/>
          <w:szCs w:val="28"/>
        </w:rPr>
      </w:pPr>
      <w:r w:rsidRPr="004678B6">
        <w:rPr>
          <w:sz w:val="28"/>
          <w:szCs w:val="28"/>
        </w:rPr>
        <w:t xml:space="preserve">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 </w:t>
      </w:r>
    </w:p>
    <w:p w:rsidR="00EE021F" w:rsidRPr="004678B6" w:rsidRDefault="00EE021F" w:rsidP="004678B6">
      <w:pPr>
        <w:rPr>
          <w:sz w:val="28"/>
          <w:szCs w:val="28"/>
        </w:rPr>
      </w:pPr>
      <w:r w:rsidRPr="004678B6">
        <w:rPr>
          <w:sz w:val="28"/>
          <w:szCs w:val="28"/>
        </w:rPr>
        <w:t xml:space="preserve">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EE021F" w:rsidRPr="004678B6" w:rsidRDefault="00EE021F" w:rsidP="004678B6">
      <w:pPr>
        <w:rPr>
          <w:sz w:val="28"/>
          <w:szCs w:val="28"/>
        </w:rPr>
      </w:pPr>
      <w:r w:rsidRPr="004678B6">
        <w:rPr>
          <w:sz w:val="28"/>
          <w:szCs w:val="28"/>
        </w:rPr>
        <w:t xml:space="preserve">10) планировать свое чтение, обогащать свой круг чтения по рекомендациям учителя и обучающихся, в том числе за счет произведений современной литературы для детей и подростков; </w:t>
      </w:r>
    </w:p>
    <w:p w:rsidR="00EE021F" w:rsidRPr="004678B6" w:rsidRDefault="00EE021F" w:rsidP="004678B6">
      <w:pPr>
        <w:rPr>
          <w:sz w:val="28"/>
          <w:szCs w:val="28"/>
        </w:rPr>
      </w:pPr>
      <w:r w:rsidRPr="004678B6">
        <w:rPr>
          <w:sz w:val="28"/>
          <w:szCs w:val="28"/>
        </w:rPr>
        <w:t xml:space="preserve">11) участвовать в коллективной и индивидуальной учебно-исследовательской   и проектной деятельности и публично представлять полученные результаты; </w:t>
      </w:r>
    </w:p>
    <w:p w:rsidR="00EE021F" w:rsidRPr="004678B6" w:rsidRDefault="00EE021F" w:rsidP="004678B6">
      <w:pPr>
        <w:rPr>
          <w:sz w:val="28"/>
          <w:szCs w:val="28"/>
        </w:rPr>
      </w:pPr>
      <w:r w:rsidRPr="004678B6">
        <w:rPr>
          <w:sz w:val="28"/>
          <w:szCs w:val="28"/>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w:t>
      </w:r>
    </w:p>
    <w:p w:rsidR="00EE021F" w:rsidRPr="004678B6" w:rsidRDefault="00EE021F" w:rsidP="004678B6">
      <w:pPr>
        <w:rPr>
          <w:sz w:val="28"/>
          <w:szCs w:val="28"/>
        </w:rPr>
      </w:pPr>
      <w:r w:rsidRPr="004678B6">
        <w:rPr>
          <w:sz w:val="28"/>
          <w:szCs w:val="28"/>
        </w:rPr>
        <w:t xml:space="preserve">К концу обучения   в 8 классе обучающийся научится: </w:t>
      </w:r>
    </w:p>
    <w:p w:rsidR="00EE021F" w:rsidRPr="004678B6" w:rsidRDefault="00EE021F" w:rsidP="004678B6">
      <w:pPr>
        <w:rPr>
          <w:sz w:val="28"/>
          <w:szCs w:val="28"/>
        </w:rPr>
      </w:pPr>
      <w:r w:rsidRPr="004678B6">
        <w:rPr>
          <w:sz w:val="28"/>
          <w:szCs w:val="28"/>
        </w:rPr>
        <w:t xml:space="preserve">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 </w:t>
      </w:r>
    </w:p>
    <w:p w:rsidR="00EE021F" w:rsidRPr="004678B6" w:rsidRDefault="00EE021F" w:rsidP="004678B6">
      <w:pPr>
        <w:rPr>
          <w:sz w:val="28"/>
          <w:szCs w:val="28"/>
        </w:rPr>
      </w:pPr>
      <w:r w:rsidRPr="004678B6">
        <w:rPr>
          <w:sz w:val="28"/>
          <w:szCs w:val="28"/>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EE021F" w:rsidRPr="004678B6" w:rsidRDefault="00EE021F" w:rsidP="004678B6">
      <w:pPr>
        <w:rPr>
          <w:sz w:val="28"/>
          <w:szCs w:val="28"/>
        </w:rPr>
      </w:pPr>
      <w:r w:rsidRPr="004678B6">
        <w:rPr>
          <w:sz w:val="28"/>
          <w:szCs w:val="28"/>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 </w:t>
      </w:r>
    </w:p>
    <w:p w:rsidR="00EE021F" w:rsidRPr="004678B6" w:rsidRDefault="00EE021F" w:rsidP="004678B6">
      <w:pPr>
        <w:rPr>
          <w:sz w:val="28"/>
          <w:szCs w:val="28"/>
        </w:rPr>
      </w:pPr>
      <w:r w:rsidRPr="004678B6">
        <w:rPr>
          <w:sz w:val="28"/>
          <w:szCs w:val="28"/>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 </w:t>
      </w:r>
    </w:p>
    <w:p w:rsidR="00EE021F" w:rsidRPr="004678B6" w:rsidRDefault="00EE021F" w:rsidP="004678B6">
      <w:pPr>
        <w:rPr>
          <w:sz w:val="28"/>
          <w:szCs w:val="28"/>
        </w:rPr>
      </w:pPr>
      <w:r w:rsidRPr="004678B6">
        <w:rPr>
          <w:sz w:val="28"/>
          <w:szCs w:val="28"/>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rsidR="00EE021F" w:rsidRPr="004678B6" w:rsidRDefault="00EE021F" w:rsidP="004678B6">
      <w:pPr>
        <w:rPr>
          <w:sz w:val="28"/>
          <w:szCs w:val="28"/>
        </w:rPr>
      </w:pPr>
      <w:r w:rsidRPr="004678B6">
        <w:rPr>
          <w:sz w:val="28"/>
          <w:szCs w:val="28"/>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w:t>
      </w:r>
    </w:p>
    <w:p w:rsidR="00EE021F" w:rsidRPr="004678B6" w:rsidRDefault="00EE021F" w:rsidP="004678B6">
      <w:pPr>
        <w:rPr>
          <w:sz w:val="28"/>
          <w:szCs w:val="28"/>
        </w:rPr>
      </w:pPr>
      <w:r w:rsidRPr="004678B6">
        <w:rPr>
          <w:sz w:val="28"/>
          <w:szCs w:val="28"/>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EE021F" w:rsidRPr="004678B6" w:rsidRDefault="00EE021F" w:rsidP="004678B6">
      <w:pPr>
        <w:rPr>
          <w:sz w:val="28"/>
          <w:szCs w:val="28"/>
        </w:rPr>
      </w:pPr>
      <w:r w:rsidRPr="004678B6">
        <w:rPr>
          <w:sz w:val="28"/>
          <w:szCs w:val="28"/>
        </w:rPr>
        <w:t xml:space="preserve">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 </w:t>
      </w:r>
    </w:p>
    <w:p w:rsidR="00EE021F" w:rsidRPr="004678B6" w:rsidRDefault="00EE021F" w:rsidP="004678B6">
      <w:pPr>
        <w:rPr>
          <w:sz w:val="28"/>
          <w:szCs w:val="28"/>
        </w:rPr>
      </w:pPr>
      <w:r w:rsidRPr="004678B6">
        <w:rPr>
          <w:sz w:val="28"/>
          <w:szCs w:val="28"/>
        </w:rPr>
        <w:t xml:space="preserve">4)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 </w:t>
      </w:r>
    </w:p>
    <w:p w:rsidR="00EE021F" w:rsidRPr="004678B6" w:rsidRDefault="00EE021F" w:rsidP="004678B6">
      <w:pPr>
        <w:rPr>
          <w:sz w:val="28"/>
          <w:szCs w:val="28"/>
        </w:rPr>
      </w:pPr>
      <w:r w:rsidRPr="004678B6">
        <w:rPr>
          <w:sz w:val="28"/>
          <w:szCs w:val="28"/>
        </w:rPr>
        <w:t xml:space="preserve">5)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 </w:t>
      </w:r>
    </w:p>
    <w:p w:rsidR="00EE021F" w:rsidRPr="004678B6" w:rsidRDefault="00EE021F" w:rsidP="004678B6">
      <w:pPr>
        <w:rPr>
          <w:sz w:val="28"/>
          <w:szCs w:val="28"/>
        </w:rPr>
      </w:pPr>
      <w:r w:rsidRPr="004678B6">
        <w:rPr>
          <w:sz w:val="28"/>
          <w:szCs w:val="28"/>
        </w:rPr>
        <w:t xml:space="preserve">6)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w:t>
      </w:r>
    </w:p>
    <w:p w:rsidR="00EE021F" w:rsidRPr="004678B6" w:rsidRDefault="00EE021F" w:rsidP="004678B6">
      <w:pPr>
        <w:rPr>
          <w:sz w:val="28"/>
          <w:szCs w:val="28"/>
        </w:rPr>
      </w:pPr>
      <w:r w:rsidRPr="004678B6">
        <w:rPr>
          <w:sz w:val="28"/>
          <w:szCs w:val="28"/>
        </w:rPr>
        <w:t xml:space="preserve">7)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 </w:t>
      </w:r>
    </w:p>
    <w:p w:rsidR="00EE021F" w:rsidRPr="004678B6" w:rsidRDefault="00EE021F" w:rsidP="004678B6">
      <w:pPr>
        <w:rPr>
          <w:sz w:val="28"/>
          <w:szCs w:val="28"/>
        </w:rPr>
      </w:pPr>
      <w:r w:rsidRPr="004678B6">
        <w:rPr>
          <w:sz w:val="28"/>
          <w:szCs w:val="28"/>
        </w:rPr>
        <w:t xml:space="preserve">8) создавать устные и письменные высказывания разных жанров (объемом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rsidR="00EE021F" w:rsidRPr="004678B6" w:rsidRDefault="00EE021F" w:rsidP="004678B6">
      <w:pPr>
        <w:rPr>
          <w:sz w:val="28"/>
          <w:szCs w:val="28"/>
        </w:rPr>
      </w:pPr>
      <w:r w:rsidRPr="004678B6">
        <w:rPr>
          <w:sz w:val="28"/>
          <w:szCs w:val="28"/>
        </w:rPr>
        <w:t xml:space="preserve">9)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EE021F" w:rsidRPr="004678B6" w:rsidRDefault="00EE021F" w:rsidP="004678B6">
      <w:pPr>
        <w:rPr>
          <w:sz w:val="28"/>
          <w:szCs w:val="28"/>
        </w:rPr>
      </w:pPr>
      <w:r w:rsidRPr="004678B6">
        <w:rPr>
          <w:sz w:val="28"/>
          <w:szCs w:val="28"/>
        </w:rPr>
        <w:t xml:space="preserve">10)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EE021F" w:rsidRPr="004678B6" w:rsidRDefault="00EE021F" w:rsidP="004678B6">
      <w:pPr>
        <w:rPr>
          <w:sz w:val="28"/>
          <w:szCs w:val="28"/>
        </w:rPr>
      </w:pPr>
      <w:r w:rsidRPr="004678B6">
        <w:rPr>
          <w:sz w:val="28"/>
          <w:szCs w:val="28"/>
        </w:rPr>
        <w:t xml:space="preserve">11) 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 </w:t>
      </w:r>
    </w:p>
    <w:p w:rsidR="00EE021F" w:rsidRPr="004678B6" w:rsidRDefault="00EE021F" w:rsidP="004678B6">
      <w:pPr>
        <w:rPr>
          <w:sz w:val="28"/>
          <w:szCs w:val="28"/>
        </w:rPr>
      </w:pPr>
      <w:r w:rsidRPr="004678B6">
        <w:rPr>
          <w:sz w:val="28"/>
          <w:szCs w:val="28"/>
        </w:rPr>
        <w:t xml:space="preserve">12) участвовать в коллективной и индивидуальной учебно-исследовательской и проектной деятельности и публично представлять полученные результаты; </w:t>
      </w:r>
    </w:p>
    <w:p w:rsidR="00EE021F" w:rsidRPr="004678B6" w:rsidRDefault="00EE021F" w:rsidP="004678B6">
      <w:pPr>
        <w:rPr>
          <w:sz w:val="28"/>
          <w:szCs w:val="28"/>
        </w:rPr>
      </w:pPr>
      <w:r w:rsidRPr="004678B6">
        <w:rPr>
          <w:sz w:val="28"/>
          <w:szCs w:val="28"/>
        </w:rPr>
        <w:t xml:space="preserve">13)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w:t>
      </w:r>
    </w:p>
    <w:p w:rsidR="00EE021F" w:rsidRPr="004678B6" w:rsidRDefault="00EE021F" w:rsidP="004678B6">
      <w:pPr>
        <w:rPr>
          <w:sz w:val="28"/>
          <w:szCs w:val="28"/>
        </w:rPr>
      </w:pPr>
      <w:r w:rsidRPr="004678B6">
        <w:rPr>
          <w:sz w:val="28"/>
          <w:szCs w:val="28"/>
        </w:rPr>
        <w:t xml:space="preserve">К концу обучения   в 9 классе обучающийся научится: </w:t>
      </w:r>
    </w:p>
    <w:p w:rsidR="00EE021F" w:rsidRPr="004678B6" w:rsidRDefault="00EE021F" w:rsidP="004678B6">
      <w:pPr>
        <w:rPr>
          <w:sz w:val="28"/>
          <w:szCs w:val="28"/>
        </w:rPr>
      </w:pPr>
      <w:r w:rsidRPr="004678B6">
        <w:rPr>
          <w:sz w:val="28"/>
          <w:szCs w:val="28"/>
        </w:rPr>
        <w:t xml:space="preserve">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 </w:t>
      </w:r>
    </w:p>
    <w:p w:rsidR="00EE021F" w:rsidRPr="004678B6" w:rsidRDefault="00EE021F" w:rsidP="004678B6">
      <w:pPr>
        <w:rPr>
          <w:sz w:val="28"/>
          <w:szCs w:val="28"/>
        </w:rPr>
      </w:pPr>
      <w:r w:rsidRPr="004678B6">
        <w:rPr>
          <w:sz w:val="28"/>
          <w:szCs w:val="28"/>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EE021F" w:rsidRPr="004678B6" w:rsidRDefault="00EE021F" w:rsidP="004678B6">
      <w:pPr>
        <w:rPr>
          <w:sz w:val="28"/>
          <w:szCs w:val="28"/>
        </w:rPr>
      </w:pPr>
      <w:r w:rsidRPr="004678B6">
        <w:rPr>
          <w:sz w:val="28"/>
          <w:szCs w:val="28"/>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 </w:t>
      </w:r>
    </w:p>
    <w:p w:rsidR="00EE021F" w:rsidRPr="004678B6" w:rsidRDefault="00EE021F" w:rsidP="004678B6">
      <w:pPr>
        <w:rPr>
          <w:sz w:val="28"/>
          <w:szCs w:val="28"/>
        </w:rPr>
      </w:pPr>
      <w:r w:rsidRPr="004678B6">
        <w:rPr>
          <w:sz w:val="28"/>
          <w:szCs w:val="28"/>
        </w:rPr>
        <w:t xml:space="preserve">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 </w:t>
      </w:r>
    </w:p>
    <w:p w:rsidR="00EE021F" w:rsidRPr="004678B6" w:rsidRDefault="00EE021F" w:rsidP="004678B6">
      <w:pPr>
        <w:rPr>
          <w:sz w:val="28"/>
          <w:szCs w:val="28"/>
        </w:rPr>
      </w:pPr>
      <w:r w:rsidRPr="004678B6">
        <w:rPr>
          <w:sz w:val="28"/>
          <w:szCs w:val="28"/>
        </w:rPr>
        <w:t xml:space="preserve">5) 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w:t>
      </w:r>
    </w:p>
    <w:p w:rsidR="00EE021F" w:rsidRPr="004678B6" w:rsidRDefault="00EE021F" w:rsidP="004678B6">
      <w:pPr>
        <w:rPr>
          <w:sz w:val="28"/>
          <w:szCs w:val="28"/>
        </w:rPr>
      </w:pPr>
      <w:r w:rsidRPr="004678B6">
        <w:rPr>
          <w:sz w:val="28"/>
          <w:szCs w:val="28"/>
        </w:rPr>
        <w:t xml:space="preserve">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w:t>
      </w:r>
    </w:p>
    <w:p w:rsidR="00EE021F" w:rsidRPr="004678B6" w:rsidRDefault="00EE021F" w:rsidP="004678B6">
      <w:pPr>
        <w:rPr>
          <w:sz w:val="28"/>
          <w:szCs w:val="28"/>
        </w:rPr>
      </w:pPr>
      <w:r w:rsidRPr="004678B6">
        <w:rPr>
          <w:sz w:val="28"/>
          <w:szCs w:val="28"/>
        </w:rPr>
        <w:t xml:space="preserve">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 </w:t>
      </w:r>
    </w:p>
    <w:p w:rsidR="00EE021F" w:rsidRPr="004678B6" w:rsidRDefault="00EE021F" w:rsidP="004678B6">
      <w:pPr>
        <w:rPr>
          <w:sz w:val="28"/>
          <w:szCs w:val="28"/>
        </w:rPr>
      </w:pPr>
      <w:r w:rsidRPr="004678B6">
        <w:rPr>
          <w:sz w:val="28"/>
          <w:szCs w:val="28"/>
        </w:rPr>
        <w:t xml:space="preserve">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rsidR="00EE021F" w:rsidRPr="004678B6" w:rsidRDefault="00EE021F" w:rsidP="004678B6">
      <w:pPr>
        <w:rPr>
          <w:sz w:val="28"/>
          <w:szCs w:val="28"/>
        </w:rPr>
      </w:pPr>
      <w:r w:rsidRPr="004678B6">
        <w:rPr>
          <w:sz w:val="28"/>
          <w:szCs w:val="28"/>
        </w:rPr>
        <w:t xml:space="preserve">9)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 </w:t>
      </w:r>
    </w:p>
    <w:p w:rsidR="00EE021F" w:rsidRPr="004678B6" w:rsidRDefault="00EE021F" w:rsidP="004678B6">
      <w:pPr>
        <w:rPr>
          <w:sz w:val="28"/>
          <w:szCs w:val="28"/>
        </w:rPr>
      </w:pPr>
      <w:r w:rsidRPr="004678B6">
        <w:rPr>
          <w:sz w:val="28"/>
          <w:szCs w:val="28"/>
        </w:rPr>
        <w:t xml:space="preserve">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 </w:t>
      </w:r>
    </w:p>
    <w:p w:rsidR="00EE021F" w:rsidRPr="004678B6" w:rsidRDefault="00EE021F" w:rsidP="004678B6">
      <w:pPr>
        <w:rPr>
          <w:sz w:val="28"/>
          <w:szCs w:val="28"/>
        </w:rPr>
      </w:pPr>
      <w:r w:rsidRPr="004678B6">
        <w:rPr>
          <w:sz w:val="28"/>
          <w:szCs w:val="28"/>
        </w:rPr>
        <w:t xml:space="preserve">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 </w:t>
      </w:r>
    </w:p>
    <w:p w:rsidR="00EE021F" w:rsidRPr="004678B6" w:rsidRDefault="00EE021F" w:rsidP="004678B6">
      <w:pPr>
        <w:rPr>
          <w:sz w:val="28"/>
          <w:szCs w:val="28"/>
        </w:rPr>
      </w:pPr>
      <w:r w:rsidRPr="004678B6">
        <w:rPr>
          <w:sz w:val="28"/>
          <w:szCs w:val="28"/>
        </w:rPr>
        <w:t xml:space="preserve">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p w:rsidR="00EE021F" w:rsidRPr="004678B6" w:rsidRDefault="00EE021F" w:rsidP="004678B6">
      <w:pPr>
        <w:rPr>
          <w:sz w:val="28"/>
          <w:szCs w:val="28"/>
        </w:rPr>
      </w:pPr>
      <w:r w:rsidRPr="004678B6">
        <w:rPr>
          <w:sz w:val="28"/>
          <w:szCs w:val="28"/>
        </w:rPr>
        <w:t xml:space="preserve">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 </w:t>
      </w:r>
    </w:p>
    <w:p w:rsidR="00EE021F" w:rsidRPr="004678B6" w:rsidRDefault="00EE021F" w:rsidP="004678B6">
      <w:pPr>
        <w:rPr>
          <w:sz w:val="28"/>
          <w:szCs w:val="28"/>
        </w:rPr>
      </w:pPr>
      <w:r w:rsidRPr="004678B6">
        <w:rPr>
          <w:sz w:val="28"/>
          <w:szCs w:val="28"/>
        </w:rPr>
        <w:t xml:space="preserve">14) создавать устные и письменные высказывания разных жанров (объемом   не менее 250 слов), писать сочинение-рассуждение по заданной теме   с использованием прочитанных произведений,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EE021F" w:rsidRPr="004678B6" w:rsidRDefault="00EE021F" w:rsidP="004678B6">
      <w:pPr>
        <w:rPr>
          <w:sz w:val="28"/>
          <w:szCs w:val="28"/>
        </w:rPr>
      </w:pPr>
      <w:r w:rsidRPr="004678B6">
        <w:rPr>
          <w:sz w:val="28"/>
          <w:szCs w:val="28"/>
        </w:rPr>
        <w:t xml:space="preserve">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EE021F" w:rsidRPr="004678B6" w:rsidRDefault="00EE021F" w:rsidP="004678B6">
      <w:pPr>
        <w:rPr>
          <w:sz w:val="28"/>
          <w:szCs w:val="28"/>
        </w:rPr>
      </w:pPr>
      <w:r w:rsidRPr="004678B6">
        <w:rPr>
          <w:sz w:val="28"/>
          <w:szCs w:val="28"/>
        </w:rPr>
        <w:t xml:space="preserve">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EE021F" w:rsidRPr="004678B6" w:rsidRDefault="00EE021F" w:rsidP="004678B6">
      <w:pPr>
        <w:rPr>
          <w:sz w:val="28"/>
          <w:szCs w:val="28"/>
        </w:rPr>
      </w:pPr>
      <w:r w:rsidRPr="004678B6">
        <w:rPr>
          <w:sz w:val="28"/>
          <w:szCs w:val="28"/>
        </w:rPr>
        <w:t xml:space="preserve">17) 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 </w:t>
      </w:r>
    </w:p>
    <w:p w:rsidR="00EE021F" w:rsidRPr="004678B6" w:rsidRDefault="00EE021F" w:rsidP="004678B6">
      <w:pPr>
        <w:rPr>
          <w:sz w:val="28"/>
          <w:szCs w:val="28"/>
        </w:rPr>
      </w:pPr>
      <w:r w:rsidRPr="004678B6">
        <w:rPr>
          <w:sz w:val="28"/>
          <w:szCs w:val="28"/>
        </w:rPr>
        <w:t xml:space="preserve">18) участвовать в коллективной и индивидуальной учебно-исследовательской и проектной деятельности и публично презентовать полученные результаты; </w:t>
      </w:r>
    </w:p>
    <w:p w:rsidR="00EE021F" w:rsidRPr="004678B6" w:rsidRDefault="00EE021F" w:rsidP="004678B6">
      <w:pPr>
        <w:rPr>
          <w:sz w:val="28"/>
          <w:szCs w:val="28"/>
        </w:rPr>
      </w:pPr>
      <w:r w:rsidRPr="004678B6">
        <w:rPr>
          <w:sz w:val="28"/>
          <w:szCs w:val="28"/>
        </w:rPr>
        <w:t>19)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1.2.3.3. Предметная область «Иностранные языки»</w:t>
      </w:r>
    </w:p>
    <w:p w:rsidR="00EE021F" w:rsidRPr="004678B6" w:rsidRDefault="00EE021F" w:rsidP="004678B6">
      <w:pPr>
        <w:rPr>
          <w:sz w:val="28"/>
          <w:szCs w:val="28"/>
        </w:rPr>
      </w:pPr>
      <w:r w:rsidRPr="004678B6">
        <w:rPr>
          <w:sz w:val="28"/>
          <w:szCs w:val="28"/>
        </w:rPr>
        <w:t>Учебный предмет «Иностранный язык (английский)»</w:t>
      </w:r>
    </w:p>
    <w:p w:rsidR="00EE021F" w:rsidRPr="004678B6" w:rsidRDefault="00EE021F" w:rsidP="004678B6">
      <w:pPr>
        <w:rPr>
          <w:sz w:val="28"/>
          <w:szCs w:val="28"/>
        </w:rPr>
      </w:pPr>
      <w:r w:rsidRPr="004678B6">
        <w:rPr>
          <w:sz w:val="28"/>
          <w:szCs w:val="28"/>
        </w:rPr>
        <w:t>К концу обучения в 5 классе:</w:t>
      </w:r>
    </w:p>
    <w:p w:rsidR="00EE021F" w:rsidRPr="004678B6" w:rsidRDefault="00EE021F" w:rsidP="004678B6">
      <w:pPr>
        <w:rPr>
          <w:sz w:val="28"/>
          <w:szCs w:val="28"/>
        </w:rPr>
      </w:pPr>
      <w:r w:rsidRPr="004678B6">
        <w:rPr>
          <w:sz w:val="28"/>
          <w:szCs w:val="28"/>
        </w:rPr>
        <w:t>1) владеть основными видами речевой деятельности:</w:t>
      </w:r>
    </w:p>
    <w:p w:rsidR="00EE021F" w:rsidRPr="004678B6" w:rsidRDefault="00EE021F" w:rsidP="004678B6">
      <w:pPr>
        <w:rPr>
          <w:sz w:val="28"/>
          <w:szCs w:val="28"/>
        </w:rPr>
      </w:pPr>
      <w:r w:rsidRPr="004678B6">
        <w:rPr>
          <w:sz w:val="28"/>
          <w:szCs w:val="28"/>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E021F" w:rsidRPr="004678B6" w:rsidRDefault="00EE021F" w:rsidP="004678B6">
      <w:pPr>
        <w:rPr>
          <w:sz w:val="28"/>
          <w:szCs w:val="28"/>
        </w:rPr>
      </w:pPr>
      <w:r w:rsidRPr="004678B6">
        <w:rPr>
          <w:sz w:val="28"/>
          <w:szCs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EE021F" w:rsidRPr="004678B6" w:rsidRDefault="00EE021F" w:rsidP="004678B6">
      <w:pPr>
        <w:rPr>
          <w:sz w:val="28"/>
          <w:szCs w:val="28"/>
        </w:rPr>
      </w:pPr>
      <w:r w:rsidRPr="004678B6">
        <w:rPr>
          <w:sz w:val="28"/>
          <w:szCs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EE021F" w:rsidRPr="004678B6" w:rsidRDefault="00EE021F" w:rsidP="004678B6">
      <w:pPr>
        <w:rPr>
          <w:sz w:val="28"/>
          <w:szCs w:val="28"/>
        </w:rPr>
      </w:pPr>
      <w:r w:rsidRPr="004678B6">
        <w:rPr>
          <w:sz w:val="28"/>
          <w:szCs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EE021F" w:rsidRPr="004678B6" w:rsidRDefault="00EE021F" w:rsidP="004678B6">
      <w:pPr>
        <w:rPr>
          <w:sz w:val="28"/>
          <w:szCs w:val="28"/>
        </w:rPr>
      </w:pPr>
      <w:r w:rsidRPr="004678B6">
        <w:rPr>
          <w:sz w:val="28"/>
          <w:szCs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EE021F" w:rsidRPr="004678B6" w:rsidRDefault="00EE021F" w:rsidP="004678B6">
      <w:pPr>
        <w:rPr>
          <w:sz w:val="28"/>
          <w:szCs w:val="28"/>
        </w:rPr>
      </w:pPr>
      <w:r w:rsidRPr="004678B6">
        <w:rPr>
          <w:sz w:val="28"/>
          <w:szCs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E021F" w:rsidRPr="004678B6" w:rsidRDefault="00EE021F" w:rsidP="004678B6">
      <w:pPr>
        <w:rPr>
          <w:sz w:val="28"/>
          <w:szCs w:val="28"/>
        </w:rPr>
      </w:pPr>
      <w:r w:rsidRPr="004678B6">
        <w:rPr>
          <w:sz w:val="28"/>
          <w:szCs w:val="28"/>
        </w:rPr>
        <w:t>владеть орфографическими навыками: правильно писать изученные слова;</w:t>
      </w:r>
    </w:p>
    <w:p w:rsidR="00EE021F" w:rsidRPr="004678B6" w:rsidRDefault="00EE021F" w:rsidP="004678B6">
      <w:pPr>
        <w:rPr>
          <w:sz w:val="28"/>
          <w:szCs w:val="28"/>
        </w:rPr>
      </w:pPr>
      <w:r w:rsidRPr="004678B6">
        <w:rPr>
          <w:sz w:val="28"/>
          <w:szCs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E021F" w:rsidRPr="004678B6" w:rsidRDefault="00EE021F" w:rsidP="004678B6">
      <w:pPr>
        <w:rPr>
          <w:sz w:val="28"/>
          <w:szCs w:val="28"/>
        </w:rPr>
      </w:pPr>
      <w:r w:rsidRPr="004678B6">
        <w:rPr>
          <w:sz w:val="28"/>
          <w:szCs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EE021F" w:rsidRPr="004678B6" w:rsidRDefault="00EE021F" w:rsidP="004678B6">
      <w:pPr>
        <w:rPr>
          <w:sz w:val="28"/>
          <w:szCs w:val="28"/>
        </w:rPr>
      </w:pPr>
      <w:r w:rsidRPr="004678B6">
        <w:rPr>
          <w:sz w:val="28"/>
          <w:szCs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rsidR="00EE021F" w:rsidRPr="004678B6" w:rsidRDefault="00EE021F" w:rsidP="004678B6">
      <w:pPr>
        <w:rPr>
          <w:sz w:val="28"/>
          <w:szCs w:val="28"/>
        </w:rPr>
      </w:pPr>
      <w:r w:rsidRPr="004678B6">
        <w:rPr>
          <w:sz w:val="28"/>
          <w:szCs w:val="28"/>
        </w:rPr>
        <w:t>распознавать и употреблять в устной и письменной речи изученные синонимы и интернациональные слова;</w:t>
      </w:r>
    </w:p>
    <w:p w:rsidR="00EE021F" w:rsidRPr="004678B6" w:rsidRDefault="00EE021F" w:rsidP="004678B6">
      <w:pPr>
        <w:rPr>
          <w:sz w:val="28"/>
          <w:szCs w:val="28"/>
        </w:rPr>
      </w:pPr>
      <w:r w:rsidRPr="004678B6">
        <w:rPr>
          <w:sz w:val="28"/>
          <w:szCs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EE021F" w:rsidRPr="004678B6" w:rsidRDefault="00EE021F" w:rsidP="004678B6">
      <w:pPr>
        <w:rPr>
          <w:sz w:val="28"/>
          <w:szCs w:val="28"/>
        </w:rPr>
      </w:pPr>
      <w:r w:rsidRPr="004678B6">
        <w:rPr>
          <w:sz w:val="28"/>
          <w:szCs w:val="28"/>
        </w:rPr>
        <w:t>распознавать и употреблять в устной и письменной речи:</w:t>
      </w:r>
    </w:p>
    <w:p w:rsidR="00EE021F" w:rsidRPr="004678B6" w:rsidRDefault="00EE021F" w:rsidP="004678B6">
      <w:pPr>
        <w:rPr>
          <w:sz w:val="28"/>
          <w:szCs w:val="28"/>
        </w:rPr>
      </w:pPr>
      <w:r w:rsidRPr="004678B6">
        <w:rPr>
          <w:sz w:val="28"/>
          <w:szCs w:val="28"/>
        </w:rPr>
        <w:t>предложения с несколькими обстоятельствами, следующими в определённом порядке;</w:t>
      </w:r>
    </w:p>
    <w:p w:rsidR="00EE021F" w:rsidRPr="004678B6" w:rsidRDefault="00EE021F" w:rsidP="004678B6">
      <w:pPr>
        <w:rPr>
          <w:sz w:val="28"/>
          <w:szCs w:val="28"/>
        </w:rPr>
      </w:pPr>
      <w:r w:rsidRPr="004678B6">
        <w:rPr>
          <w:sz w:val="28"/>
          <w:szCs w:val="28"/>
        </w:rPr>
        <w:t>вопросительные предложения (альтернативный и разделительный вопросы в Present/Past/Future Simple Tense);</w:t>
      </w:r>
    </w:p>
    <w:p w:rsidR="00EE021F" w:rsidRPr="004678B6" w:rsidRDefault="00EE021F" w:rsidP="004678B6">
      <w:pPr>
        <w:rPr>
          <w:sz w:val="28"/>
          <w:szCs w:val="28"/>
        </w:rPr>
      </w:pPr>
      <w:r w:rsidRPr="004678B6">
        <w:rPr>
          <w:sz w:val="28"/>
          <w:szCs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EE021F" w:rsidRPr="004678B6" w:rsidRDefault="00EE021F" w:rsidP="004678B6">
      <w:pPr>
        <w:rPr>
          <w:sz w:val="28"/>
          <w:szCs w:val="28"/>
        </w:rPr>
      </w:pPr>
      <w:r w:rsidRPr="004678B6">
        <w:rPr>
          <w:sz w:val="28"/>
          <w:szCs w:val="28"/>
        </w:rPr>
        <w:t>имена существительные во множественном числе, в том числе имена существительные, имеющие форму только множественного числа;</w:t>
      </w:r>
    </w:p>
    <w:p w:rsidR="00EE021F" w:rsidRPr="004678B6" w:rsidRDefault="00EE021F" w:rsidP="004678B6">
      <w:pPr>
        <w:rPr>
          <w:sz w:val="28"/>
          <w:szCs w:val="28"/>
        </w:rPr>
      </w:pPr>
      <w:r w:rsidRPr="004678B6">
        <w:rPr>
          <w:sz w:val="28"/>
          <w:szCs w:val="28"/>
        </w:rPr>
        <w:t>имена существительные с причастиями настоящего и прошедшего времени;</w:t>
      </w:r>
    </w:p>
    <w:p w:rsidR="00EE021F" w:rsidRPr="004678B6" w:rsidRDefault="00EE021F" w:rsidP="004678B6">
      <w:pPr>
        <w:rPr>
          <w:sz w:val="28"/>
          <w:szCs w:val="28"/>
        </w:rPr>
      </w:pPr>
      <w:r w:rsidRPr="004678B6">
        <w:rPr>
          <w:sz w:val="28"/>
          <w:szCs w:val="28"/>
        </w:rPr>
        <w:t>наречия в положительной, сравнительной и превосходной степенях, образованные по правилу, и исключения;</w:t>
      </w:r>
    </w:p>
    <w:p w:rsidR="00EE021F" w:rsidRPr="004678B6" w:rsidRDefault="00EE021F" w:rsidP="004678B6">
      <w:pPr>
        <w:rPr>
          <w:sz w:val="28"/>
          <w:szCs w:val="28"/>
        </w:rPr>
      </w:pPr>
      <w:r w:rsidRPr="004678B6">
        <w:rPr>
          <w:sz w:val="28"/>
          <w:szCs w:val="28"/>
        </w:rPr>
        <w:t>5) владеть социокультурными знаниями и умениями:</w:t>
      </w:r>
    </w:p>
    <w:p w:rsidR="00EE021F" w:rsidRPr="004678B6" w:rsidRDefault="00EE021F" w:rsidP="004678B6">
      <w:pPr>
        <w:rPr>
          <w:sz w:val="28"/>
          <w:szCs w:val="28"/>
        </w:rPr>
      </w:pPr>
      <w:r w:rsidRPr="004678B6">
        <w:rPr>
          <w:sz w:val="28"/>
          <w:szCs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EE021F" w:rsidRPr="004678B6" w:rsidRDefault="00EE021F" w:rsidP="004678B6">
      <w:pPr>
        <w:rPr>
          <w:sz w:val="28"/>
          <w:szCs w:val="28"/>
        </w:rPr>
      </w:pPr>
      <w:r w:rsidRPr="004678B6">
        <w:rPr>
          <w:sz w:val="28"/>
          <w:szCs w:val="28"/>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EE021F" w:rsidRPr="004678B6" w:rsidRDefault="00EE021F" w:rsidP="004678B6">
      <w:pPr>
        <w:rPr>
          <w:sz w:val="28"/>
          <w:szCs w:val="28"/>
        </w:rPr>
      </w:pPr>
      <w:r w:rsidRPr="004678B6">
        <w:rPr>
          <w:sz w:val="28"/>
          <w:szCs w:val="28"/>
        </w:rPr>
        <w:t>правильно оформлять адрес, писать фамилии и имена (свои, родственников и друзей) на английском языке (в анкете, формуляре);</w:t>
      </w:r>
    </w:p>
    <w:p w:rsidR="00EE021F" w:rsidRPr="004678B6" w:rsidRDefault="00EE021F" w:rsidP="004678B6">
      <w:pPr>
        <w:rPr>
          <w:sz w:val="28"/>
          <w:szCs w:val="28"/>
        </w:rPr>
      </w:pPr>
      <w:r w:rsidRPr="004678B6">
        <w:rPr>
          <w:sz w:val="28"/>
          <w:szCs w:val="28"/>
        </w:rPr>
        <w:t>обладать базовыми знаниями о социокультурном портрете родной страны и страны (стран) изучаемого языка;</w:t>
      </w:r>
    </w:p>
    <w:p w:rsidR="00EE021F" w:rsidRPr="004678B6" w:rsidRDefault="00EE021F" w:rsidP="004678B6">
      <w:pPr>
        <w:rPr>
          <w:sz w:val="28"/>
          <w:szCs w:val="28"/>
        </w:rPr>
      </w:pPr>
      <w:r w:rsidRPr="004678B6">
        <w:rPr>
          <w:sz w:val="28"/>
          <w:szCs w:val="28"/>
        </w:rPr>
        <w:t>кратко представлять Россию и страны (стран) изучаемого языка;</w:t>
      </w:r>
    </w:p>
    <w:p w:rsidR="00EE021F" w:rsidRPr="004678B6" w:rsidRDefault="00EE021F" w:rsidP="004678B6">
      <w:pPr>
        <w:rPr>
          <w:sz w:val="28"/>
          <w:szCs w:val="28"/>
        </w:rPr>
      </w:pPr>
      <w:r w:rsidRPr="004678B6">
        <w:rPr>
          <w:sz w:val="28"/>
          <w:szCs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E021F" w:rsidRPr="004678B6" w:rsidRDefault="00EE021F" w:rsidP="004678B6">
      <w:pPr>
        <w:rPr>
          <w:sz w:val="28"/>
          <w:szCs w:val="28"/>
        </w:rPr>
      </w:pPr>
      <w:r w:rsidRPr="004678B6">
        <w:rPr>
          <w:sz w:val="28"/>
          <w:szCs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EE021F" w:rsidRPr="004678B6" w:rsidRDefault="00EE021F" w:rsidP="004678B6">
      <w:pPr>
        <w:rPr>
          <w:sz w:val="28"/>
          <w:szCs w:val="28"/>
        </w:rPr>
      </w:pPr>
      <w:r w:rsidRPr="004678B6">
        <w:rPr>
          <w:sz w:val="28"/>
          <w:szCs w:val="28"/>
        </w:rPr>
        <w:t>8) использовать иноязычные словари и справочники, в том числе информационно-справочные системы в электронной форме.</w:t>
      </w:r>
    </w:p>
    <w:p w:rsidR="00EE021F" w:rsidRPr="004678B6" w:rsidRDefault="00EE021F" w:rsidP="004678B6">
      <w:pPr>
        <w:rPr>
          <w:sz w:val="28"/>
          <w:szCs w:val="28"/>
        </w:rPr>
      </w:pPr>
      <w:r w:rsidRPr="004678B6">
        <w:rPr>
          <w:sz w:val="28"/>
          <w:szCs w:val="28"/>
        </w:rPr>
        <w:t>К концу обучения в 6 классе:</w:t>
      </w:r>
    </w:p>
    <w:p w:rsidR="00EE021F" w:rsidRPr="004678B6" w:rsidRDefault="00EE021F" w:rsidP="004678B6">
      <w:pPr>
        <w:rPr>
          <w:sz w:val="28"/>
          <w:szCs w:val="28"/>
        </w:rPr>
      </w:pPr>
      <w:r w:rsidRPr="004678B6">
        <w:rPr>
          <w:sz w:val="28"/>
          <w:szCs w:val="28"/>
        </w:rPr>
        <w:t>1) владеть основными видами речевой деятельности:</w:t>
      </w:r>
    </w:p>
    <w:p w:rsidR="00EE021F" w:rsidRPr="004678B6" w:rsidRDefault="00EE021F" w:rsidP="004678B6">
      <w:pPr>
        <w:rPr>
          <w:sz w:val="28"/>
          <w:szCs w:val="28"/>
        </w:rPr>
      </w:pPr>
      <w:r w:rsidRPr="004678B6">
        <w:rPr>
          <w:sz w:val="28"/>
          <w:szCs w:val="28"/>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E021F" w:rsidRPr="004678B6" w:rsidRDefault="00EE021F" w:rsidP="004678B6">
      <w:pPr>
        <w:rPr>
          <w:sz w:val="28"/>
          <w:szCs w:val="28"/>
        </w:rPr>
      </w:pPr>
      <w:r w:rsidRPr="004678B6">
        <w:rPr>
          <w:sz w:val="28"/>
          <w:szCs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EE021F" w:rsidRPr="004678B6" w:rsidRDefault="00EE021F" w:rsidP="004678B6">
      <w:pPr>
        <w:rPr>
          <w:sz w:val="28"/>
          <w:szCs w:val="28"/>
        </w:rPr>
      </w:pPr>
      <w:r w:rsidRPr="004678B6">
        <w:rPr>
          <w:sz w:val="28"/>
          <w:szCs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EE021F" w:rsidRDefault="00EE021F" w:rsidP="004678B6">
      <w:pPr>
        <w:rPr>
          <w:sz w:val="28"/>
          <w:szCs w:val="28"/>
        </w:rPr>
      </w:pPr>
      <w:r w:rsidRPr="004678B6">
        <w:rPr>
          <w:sz w:val="28"/>
          <w:szCs w:val="28"/>
        </w:rPr>
        <w:t xml:space="preserve">смысловое чтение: читать про себя и понимать несложные адаптированные </w:t>
      </w:r>
    </w:p>
    <w:p w:rsidR="00EE021F" w:rsidRPr="004678B6" w:rsidRDefault="00EE021F" w:rsidP="004678B6">
      <w:pPr>
        <w:rPr>
          <w:sz w:val="28"/>
          <w:szCs w:val="28"/>
        </w:rPr>
      </w:pPr>
      <w:r w:rsidRPr="004678B6">
        <w:rPr>
          <w:sz w:val="28"/>
          <w:szCs w:val="28"/>
        </w:rPr>
        <w:t>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EE021F" w:rsidRPr="004678B6" w:rsidRDefault="00EE021F" w:rsidP="004678B6">
      <w:pPr>
        <w:rPr>
          <w:sz w:val="28"/>
          <w:szCs w:val="28"/>
        </w:rPr>
      </w:pPr>
      <w:r w:rsidRPr="004678B6">
        <w:rPr>
          <w:sz w:val="28"/>
          <w:szCs w:val="28"/>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EE021F" w:rsidRPr="004678B6" w:rsidRDefault="00EE021F" w:rsidP="004678B6">
      <w:pPr>
        <w:rPr>
          <w:sz w:val="28"/>
          <w:szCs w:val="28"/>
        </w:rPr>
      </w:pPr>
      <w:r w:rsidRPr="004678B6">
        <w:rPr>
          <w:sz w:val="28"/>
          <w:szCs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E021F" w:rsidRPr="004678B6" w:rsidRDefault="00EE021F" w:rsidP="004678B6">
      <w:pPr>
        <w:rPr>
          <w:sz w:val="28"/>
          <w:szCs w:val="28"/>
        </w:rPr>
      </w:pPr>
      <w:r w:rsidRPr="004678B6">
        <w:rPr>
          <w:sz w:val="28"/>
          <w:szCs w:val="28"/>
        </w:rPr>
        <w:t>владеть орфографическими навыками: правильно писать изученные слова;</w:t>
      </w:r>
    </w:p>
    <w:p w:rsidR="00EE021F" w:rsidRPr="004678B6" w:rsidRDefault="00EE021F" w:rsidP="004678B6">
      <w:pPr>
        <w:rPr>
          <w:sz w:val="28"/>
          <w:szCs w:val="28"/>
        </w:rPr>
      </w:pPr>
      <w:r w:rsidRPr="004678B6">
        <w:rPr>
          <w:sz w:val="28"/>
          <w:szCs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E021F" w:rsidRPr="004678B6" w:rsidRDefault="00EE021F" w:rsidP="004678B6">
      <w:pPr>
        <w:rPr>
          <w:sz w:val="28"/>
          <w:szCs w:val="28"/>
        </w:rPr>
      </w:pPr>
      <w:r w:rsidRPr="004678B6">
        <w:rPr>
          <w:sz w:val="28"/>
          <w:szCs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EE021F" w:rsidRPr="004678B6" w:rsidRDefault="00EE021F" w:rsidP="004678B6">
      <w:pPr>
        <w:rPr>
          <w:sz w:val="28"/>
          <w:szCs w:val="28"/>
        </w:rPr>
      </w:pPr>
      <w:r w:rsidRPr="004678B6">
        <w:rPr>
          <w:sz w:val="28"/>
          <w:szCs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EE021F" w:rsidRPr="004678B6" w:rsidRDefault="00EE021F" w:rsidP="004678B6">
      <w:pPr>
        <w:rPr>
          <w:sz w:val="28"/>
          <w:szCs w:val="28"/>
        </w:rPr>
      </w:pPr>
      <w:r w:rsidRPr="004678B6">
        <w:rPr>
          <w:sz w:val="28"/>
          <w:szCs w:val="28"/>
        </w:rPr>
        <w:t>распознавать и употреблять в устной и письменной речи изученные синонимы, антонимы и интернациональные слова;</w:t>
      </w:r>
    </w:p>
    <w:p w:rsidR="00EE021F" w:rsidRPr="004678B6" w:rsidRDefault="00EE021F" w:rsidP="004678B6">
      <w:pPr>
        <w:rPr>
          <w:sz w:val="28"/>
          <w:szCs w:val="28"/>
        </w:rPr>
      </w:pPr>
      <w:r w:rsidRPr="004678B6">
        <w:rPr>
          <w:sz w:val="28"/>
          <w:szCs w:val="28"/>
        </w:rPr>
        <w:t>распознавать и употреблять в устной и письменной речи различные средства связи для обеспечения целостности высказывания;</w:t>
      </w:r>
    </w:p>
    <w:p w:rsidR="00EE021F" w:rsidRPr="004678B6" w:rsidRDefault="00EE021F" w:rsidP="004678B6">
      <w:pPr>
        <w:rPr>
          <w:sz w:val="28"/>
          <w:szCs w:val="28"/>
        </w:rPr>
      </w:pPr>
      <w:r w:rsidRPr="004678B6">
        <w:rPr>
          <w:sz w:val="28"/>
          <w:szCs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EE021F" w:rsidRPr="004678B6" w:rsidRDefault="00EE021F" w:rsidP="004678B6">
      <w:pPr>
        <w:rPr>
          <w:sz w:val="28"/>
          <w:szCs w:val="28"/>
        </w:rPr>
      </w:pPr>
      <w:r w:rsidRPr="004678B6">
        <w:rPr>
          <w:sz w:val="28"/>
          <w:szCs w:val="28"/>
        </w:rPr>
        <w:t>распознавать и употреблять в устной и письменной речи:</w:t>
      </w:r>
    </w:p>
    <w:p w:rsidR="00EE021F" w:rsidRPr="004678B6" w:rsidRDefault="00EE021F" w:rsidP="004678B6">
      <w:pPr>
        <w:rPr>
          <w:sz w:val="28"/>
          <w:szCs w:val="28"/>
        </w:rPr>
      </w:pPr>
      <w:r w:rsidRPr="004678B6">
        <w:rPr>
          <w:sz w:val="28"/>
          <w:szCs w:val="28"/>
        </w:rPr>
        <w:t>сложноподчинённые предложения с придаточными определительными с союзными словами who, which, that;</w:t>
      </w:r>
    </w:p>
    <w:p w:rsidR="00EE021F" w:rsidRPr="004678B6" w:rsidRDefault="00EE021F" w:rsidP="004678B6">
      <w:pPr>
        <w:rPr>
          <w:sz w:val="28"/>
          <w:szCs w:val="28"/>
        </w:rPr>
      </w:pPr>
      <w:r w:rsidRPr="004678B6">
        <w:rPr>
          <w:sz w:val="28"/>
          <w:szCs w:val="28"/>
        </w:rPr>
        <w:t>сложноподчинённые предложения с придаточными времени с союзами for, since;</w:t>
      </w:r>
    </w:p>
    <w:p w:rsidR="00EE021F" w:rsidRPr="004678B6" w:rsidRDefault="00EE021F" w:rsidP="004678B6">
      <w:pPr>
        <w:rPr>
          <w:sz w:val="28"/>
          <w:szCs w:val="28"/>
        </w:rPr>
      </w:pPr>
      <w:r w:rsidRPr="004678B6">
        <w:rPr>
          <w:sz w:val="28"/>
          <w:szCs w:val="28"/>
        </w:rPr>
        <w:t>предложения с конструкциями as … as, not so … as;</w:t>
      </w:r>
    </w:p>
    <w:p w:rsidR="00EE021F" w:rsidRPr="004678B6" w:rsidRDefault="00EE021F" w:rsidP="004678B6">
      <w:pPr>
        <w:rPr>
          <w:sz w:val="28"/>
          <w:szCs w:val="28"/>
        </w:rPr>
      </w:pPr>
      <w:r w:rsidRPr="004678B6">
        <w:rPr>
          <w:sz w:val="28"/>
          <w:szCs w:val="28"/>
        </w:rPr>
        <w:t>глаголы в видовременных формах действительного залога в изъявительном наклонении в Present/Past Continuous Tense;</w:t>
      </w:r>
    </w:p>
    <w:p w:rsidR="00EE021F" w:rsidRPr="004678B6" w:rsidRDefault="00EE021F" w:rsidP="004678B6">
      <w:pPr>
        <w:rPr>
          <w:sz w:val="28"/>
          <w:szCs w:val="28"/>
        </w:rPr>
      </w:pPr>
      <w:r w:rsidRPr="004678B6">
        <w:rPr>
          <w:sz w:val="28"/>
          <w:szCs w:val="28"/>
        </w:rPr>
        <w:t>все типы вопросительных предложений (общий, специальный, альтернативный, разделительный вопросы) в Present/ Past Continuous Tense;</w:t>
      </w:r>
    </w:p>
    <w:p w:rsidR="00EE021F" w:rsidRPr="004678B6" w:rsidRDefault="00EE021F" w:rsidP="004678B6">
      <w:pPr>
        <w:rPr>
          <w:sz w:val="28"/>
          <w:szCs w:val="28"/>
          <w:lang w:val="en-US"/>
        </w:rPr>
      </w:pPr>
      <w:r w:rsidRPr="004678B6">
        <w:rPr>
          <w:sz w:val="28"/>
          <w:szCs w:val="28"/>
        </w:rPr>
        <w:t>модальные</w:t>
      </w:r>
      <w:r w:rsidRPr="004678B6">
        <w:rPr>
          <w:sz w:val="28"/>
          <w:szCs w:val="28"/>
          <w:lang w:val="en-US"/>
        </w:rPr>
        <w:t xml:space="preserve"> </w:t>
      </w:r>
      <w:r w:rsidRPr="004678B6">
        <w:rPr>
          <w:sz w:val="28"/>
          <w:szCs w:val="28"/>
        </w:rPr>
        <w:t>глаголы</w:t>
      </w:r>
      <w:r w:rsidRPr="004678B6">
        <w:rPr>
          <w:sz w:val="28"/>
          <w:szCs w:val="28"/>
          <w:lang w:val="en-US"/>
        </w:rPr>
        <w:t xml:space="preserve"> </w:t>
      </w:r>
      <w:r w:rsidRPr="004678B6">
        <w:rPr>
          <w:sz w:val="28"/>
          <w:szCs w:val="28"/>
        </w:rPr>
        <w:t>и</w:t>
      </w:r>
      <w:r w:rsidRPr="004678B6">
        <w:rPr>
          <w:sz w:val="28"/>
          <w:szCs w:val="28"/>
          <w:lang w:val="en-US"/>
        </w:rPr>
        <w:t xml:space="preserve"> </w:t>
      </w:r>
      <w:r w:rsidRPr="004678B6">
        <w:rPr>
          <w:sz w:val="28"/>
          <w:szCs w:val="28"/>
        </w:rPr>
        <w:t>их</w:t>
      </w:r>
      <w:r w:rsidRPr="004678B6">
        <w:rPr>
          <w:sz w:val="28"/>
          <w:szCs w:val="28"/>
          <w:lang w:val="en-US"/>
        </w:rPr>
        <w:t xml:space="preserve"> </w:t>
      </w:r>
      <w:r w:rsidRPr="004678B6">
        <w:rPr>
          <w:sz w:val="28"/>
          <w:szCs w:val="28"/>
        </w:rPr>
        <w:t>эквиваленты</w:t>
      </w:r>
      <w:r w:rsidRPr="004678B6">
        <w:rPr>
          <w:sz w:val="28"/>
          <w:szCs w:val="28"/>
          <w:lang w:val="en-US"/>
        </w:rPr>
        <w:t xml:space="preserve"> (can/be able to, must/ have to, may, should, need);</w:t>
      </w:r>
    </w:p>
    <w:p w:rsidR="00EE021F" w:rsidRPr="004678B6" w:rsidRDefault="00EE021F" w:rsidP="004678B6">
      <w:pPr>
        <w:rPr>
          <w:sz w:val="28"/>
          <w:szCs w:val="28"/>
          <w:lang w:val="en-US"/>
        </w:rPr>
      </w:pPr>
      <w:r w:rsidRPr="004678B6">
        <w:rPr>
          <w:sz w:val="28"/>
          <w:szCs w:val="28"/>
          <w:lang w:val="en-US"/>
        </w:rPr>
        <w:t>c</w:t>
      </w:r>
      <w:r w:rsidRPr="004678B6">
        <w:rPr>
          <w:sz w:val="28"/>
          <w:szCs w:val="28"/>
        </w:rPr>
        <w:t>лова</w:t>
      </w:r>
      <w:r w:rsidRPr="004678B6">
        <w:rPr>
          <w:sz w:val="28"/>
          <w:szCs w:val="28"/>
          <w:lang w:val="en-US"/>
        </w:rPr>
        <w:t xml:space="preserve">, </w:t>
      </w:r>
      <w:r w:rsidRPr="004678B6">
        <w:rPr>
          <w:sz w:val="28"/>
          <w:szCs w:val="28"/>
        </w:rPr>
        <w:t>выражающие</w:t>
      </w:r>
      <w:r w:rsidRPr="004678B6">
        <w:rPr>
          <w:sz w:val="28"/>
          <w:szCs w:val="28"/>
          <w:lang w:val="en-US"/>
        </w:rPr>
        <w:t xml:space="preserve"> </w:t>
      </w:r>
      <w:r w:rsidRPr="004678B6">
        <w:rPr>
          <w:sz w:val="28"/>
          <w:szCs w:val="28"/>
        </w:rPr>
        <w:t>количество</w:t>
      </w:r>
      <w:r w:rsidRPr="004678B6">
        <w:rPr>
          <w:sz w:val="28"/>
          <w:szCs w:val="28"/>
          <w:lang w:val="en-US"/>
        </w:rPr>
        <w:t xml:space="preserve"> (little/a little, few/a few);</w:t>
      </w:r>
    </w:p>
    <w:p w:rsidR="00EE021F" w:rsidRPr="004678B6" w:rsidRDefault="00EE021F" w:rsidP="004678B6">
      <w:pPr>
        <w:rPr>
          <w:sz w:val="28"/>
          <w:szCs w:val="28"/>
        </w:rPr>
      </w:pPr>
      <w:r w:rsidRPr="004678B6">
        <w:rPr>
          <w:sz w:val="28"/>
          <w:szCs w:val="28"/>
        </w:rPr>
        <w:t>возвратные, неопределённые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rsidR="00EE021F" w:rsidRPr="004678B6" w:rsidRDefault="00EE021F" w:rsidP="004678B6">
      <w:pPr>
        <w:rPr>
          <w:sz w:val="28"/>
          <w:szCs w:val="28"/>
        </w:rPr>
      </w:pPr>
      <w:r w:rsidRPr="004678B6">
        <w:rPr>
          <w:sz w:val="28"/>
          <w:szCs w:val="28"/>
        </w:rPr>
        <w:t>числительные для обозначения дат и больших чисел (100–1000);</w:t>
      </w:r>
    </w:p>
    <w:p w:rsidR="00EE021F" w:rsidRPr="004678B6" w:rsidRDefault="00EE021F" w:rsidP="004678B6">
      <w:pPr>
        <w:rPr>
          <w:sz w:val="28"/>
          <w:szCs w:val="28"/>
        </w:rPr>
      </w:pPr>
      <w:r w:rsidRPr="004678B6">
        <w:rPr>
          <w:sz w:val="28"/>
          <w:szCs w:val="28"/>
        </w:rPr>
        <w:t>5) владеть социокультурными знаниями и умениями:</w:t>
      </w:r>
    </w:p>
    <w:p w:rsidR="00EE021F" w:rsidRPr="004678B6" w:rsidRDefault="00EE021F" w:rsidP="004678B6">
      <w:pPr>
        <w:rPr>
          <w:sz w:val="28"/>
          <w:szCs w:val="28"/>
        </w:rPr>
      </w:pPr>
      <w:r w:rsidRPr="004678B6">
        <w:rPr>
          <w:sz w:val="28"/>
          <w:szCs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EE021F" w:rsidRPr="004678B6" w:rsidRDefault="00EE021F" w:rsidP="004678B6">
      <w:pPr>
        <w:rPr>
          <w:sz w:val="28"/>
          <w:szCs w:val="28"/>
        </w:rPr>
      </w:pPr>
      <w:r w:rsidRPr="004678B6">
        <w:rPr>
          <w:sz w:val="28"/>
          <w:szCs w:val="28"/>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EE021F" w:rsidRPr="004678B6" w:rsidRDefault="00EE021F" w:rsidP="004678B6">
      <w:pPr>
        <w:rPr>
          <w:sz w:val="28"/>
          <w:szCs w:val="28"/>
        </w:rPr>
      </w:pPr>
      <w:r w:rsidRPr="004678B6">
        <w:rPr>
          <w:sz w:val="28"/>
          <w:szCs w:val="28"/>
        </w:rPr>
        <w:t>обладать базовыми знаниями о социокультурном портрете родной страны и страны (стран) изучаемого языка;</w:t>
      </w:r>
    </w:p>
    <w:p w:rsidR="00EE021F" w:rsidRPr="004678B6" w:rsidRDefault="00EE021F" w:rsidP="004678B6">
      <w:pPr>
        <w:rPr>
          <w:sz w:val="28"/>
          <w:szCs w:val="28"/>
        </w:rPr>
      </w:pPr>
      <w:r w:rsidRPr="004678B6">
        <w:rPr>
          <w:sz w:val="28"/>
          <w:szCs w:val="28"/>
        </w:rPr>
        <w:t>кратко представлять Россию и страну (страны) изучаемого языка;</w:t>
      </w:r>
    </w:p>
    <w:p w:rsidR="00EE021F" w:rsidRPr="004678B6" w:rsidRDefault="00EE021F" w:rsidP="004678B6">
      <w:pPr>
        <w:rPr>
          <w:sz w:val="28"/>
          <w:szCs w:val="28"/>
        </w:rPr>
      </w:pPr>
      <w:r w:rsidRPr="004678B6">
        <w:rPr>
          <w:sz w:val="28"/>
          <w:szCs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E021F" w:rsidRPr="004678B6" w:rsidRDefault="00EE021F" w:rsidP="004678B6">
      <w:pPr>
        <w:rPr>
          <w:sz w:val="28"/>
          <w:szCs w:val="28"/>
        </w:rPr>
      </w:pPr>
      <w:r w:rsidRPr="004678B6">
        <w:rPr>
          <w:sz w:val="28"/>
          <w:szCs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E021F" w:rsidRPr="004678B6" w:rsidRDefault="00EE021F" w:rsidP="004678B6">
      <w:pPr>
        <w:rPr>
          <w:sz w:val="28"/>
          <w:szCs w:val="28"/>
        </w:rPr>
      </w:pPr>
      <w:r w:rsidRPr="004678B6">
        <w:rPr>
          <w:sz w:val="28"/>
          <w:szCs w:val="28"/>
        </w:rPr>
        <w:t>8) использовать иноязычные словари и справочники, в том числе информационно-справочные системы в электронной форме;</w:t>
      </w:r>
    </w:p>
    <w:p w:rsidR="00EE021F" w:rsidRPr="004678B6" w:rsidRDefault="00EE021F" w:rsidP="004678B6">
      <w:pPr>
        <w:rPr>
          <w:sz w:val="28"/>
          <w:szCs w:val="28"/>
        </w:rPr>
      </w:pPr>
      <w:r w:rsidRPr="004678B6">
        <w:rPr>
          <w:sz w:val="28"/>
          <w:szCs w:val="28"/>
        </w:rPr>
        <w:t>9) достигать взаимопонимания в процессе устного и письменного общения с носителями иностранного языка, с людьми другой культуры;</w:t>
      </w:r>
    </w:p>
    <w:p w:rsidR="00EE021F" w:rsidRPr="004678B6" w:rsidRDefault="00EE021F" w:rsidP="004678B6">
      <w:pPr>
        <w:rPr>
          <w:sz w:val="28"/>
          <w:szCs w:val="28"/>
        </w:rPr>
      </w:pPr>
      <w:r w:rsidRPr="004678B6">
        <w:rPr>
          <w:sz w:val="28"/>
          <w:szCs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E021F" w:rsidRPr="004678B6" w:rsidRDefault="00EE021F" w:rsidP="004678B6">
      <w:pPr>
        <w:rPr>
          <w:sz w:val="28"/>
          <w:szCs w:val="28"/>
        </w:rPr>
      </w:pPr>
      <w:r w:rsidRPr="004678B6">
        <w:rPr>
          <w:sz w:val="28"/>
          <w:szCs w:val="28"/>
        </w:rPr>
        <w:t>К концу обучения в 7 классе:</w:t>
      </w:r>
    </w:p>
    <w:p w:rsidR="00EE021F" w:rsidRPr="004678B6" w:rsidRDefault="00EE021F" w:rsidP="004678B6">
      <w:pPr>
        <w:rPr>
          <w:sz w:val="28"/>
          <w:szCs w:val="28"/>
        </w:rPr>
      </w:pPr>
      <w:r w:rsidRPr="004678B6">
        <w:rPr>
          <w:sz w:val="28"/>
          <w:szCs w:val="28"/>
        </w:rPr>
        <w:t>1) владеть основными видами речевой деятельности:</w:t>
      </w:r>
    </w:p>
    <w:p w:rsidR="00EE021F" w:rsidRPr="004678B6" w:rsidRDefault="00EE021F" w:rsidP="004678B6">
      <w:pPr>
        <w:rPr>
          <w:sz w:val="28"/>
          <w:szCs w:val="28"/>
        </w:rPr>
      </w:pPr>
      <w:r w:rsidRPr="004678B6">
        <w:rPr>
          <w:sz w:val="28"/>
          <w:szCs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EE021F" w:rsidRPr="004678B6" w:rsidRDefault="00EE021F" w:rsidP="004678B6">
      <w:pPr>
        <w:rPr>
          <w:sz w:val="28"/>
          <w:szCs w:val="28"/>
        </w:rPr>
      </w:pPr>
      <w:r w:rsidRPr="004678B6">
        <w:rPr>
          <w:sz w:val="28"/>
          <w:szCs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EE021F" w:rsidRPr="004678B6" w:rsidRDefault="00EE021F" w:rsidP="004678B6">
      <w:pPr>
        <w:rPr>
          <w:sz w:val="28"/>
          <w:szCs w:val="28"/>
        </w:rPr>
      </w:pPr>
      <w:r w:rsidRPr="004678B6">
        <w:rPr>
          <w:sz w:val="28"/>
          <w:szCs w:val="28"/>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EE021F" w:rsidRPr="004678B6" w:rsidRDefault="00EE021F" w:rsidP="004678B6">
      <w:pPr>
        <w:rPr>
          <w:sz w:val="28"/>
          <w:szCs w:val="28"/>
        </w:rPr>
      </w:pPr>
      <w:r w:rsidRPr="004678B6">
        <w:rPr>
          <w:sz w:val="28"/>
          <w:szCs w:val="28"/>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EE021F" w:rsidRPr="004678B6" w:rsidRDefault="00EE021F" w:rsidP="004678B6">
      <w:pPr>
        <w:rPr>
          <w:sz w:val="28"/>
          <w:szCs w:val="28"/>
        </w:rPr>
      </w:pPr>
      <w:r w:rsidRPr="004678B6">
        <w:rPr>
          <w:sz w:val="28"/>
          <w:szCs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EE021F" w:rsidRPr="004678B6" w:rsidRDefault="00EE021F" w:rsidP="004678B6">
      <w:pPr>
        <w:rPr>
          <w:sz w:val="28"/>
          <w:szCs w:val="28"/>
        </w:rPr>
      </w:pPr>
      <w:r w:rsidRPr="004678B6">
        <w:rPr>
          <w:sz w:val="28"/>
          <w:szCs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EE021F" w:rsidRPr="004678B6" w:rsidRDefault="00EE021F" w:rsidP="004678B6">
      <w:pPr>
        <w:rPr>
          <w:sz w:val="28"/>
          <w:szCs w:val="28"/>
        </w:rPr>
      </w:pPr>
      <w:r w:rsidRPr="004678B6">
        <w:rPr>
          <w:sz w:val="28"/>
          <w:szCs w:val="28"/>
        </w:rPr>
        <w:t>владеть орфографическими навыками: правильно писать изученные слова;</w:t>
      </w:r>
    </w:p>
    <w:p w:rsidR="00EE021F" w:rsidRPr="004678B6" w:rsidRDefault="00EE021F" w:rsidP="004678B6">
      <w:pPr>
        <w:rPr>
          <w:sz w:val="28"/>
          <w:szCs w:val="28"/>
        </w:rPr>
      </w:pPr>
      <w:r w:rsidRPr="004678B6">
        <w:rPr>
          <w:sz w:val="28"/>
          <w:szCs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E021F" w:rsidRPr="004678B6" w:rsidRDefault="00EE021F" w:rsidP="004678B6">
      <w:pPr>
        <w:rPr>
          <w:sz w:val="28"/>
          <w:szCs w:val="28"/>
        </w:rPr>
      </w:pPr>
      <w:r w:rsidRPr="004678B6">
        <w:rPr>
          <w:sz w:val="28"/>
          <w:szCs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E021F" w:rsidRPr="004678B6" w:rsidRDefault="00EE021F" w:rsidP="004678B6">
      <w:pPr>
        <w:rPr>
          <w:sz w:val="28"/>
          <w:szCs w:val="28"/>
        </w:rPr>
      </w:pPr>
      <w:r w:rsidRPr="004678B6">
        <w:rPr>
          <w:sz w:val="28"/>
          <w:szCs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EE021F" w:rsidRPr="004678B6" w:rsidRDefault="00EE021F" w:rsidP="004678B6">
      <w:pPr>
        <w:rPr>
          <w:sz w:val="28"/>
          <w:szCs w:val="28"/>
        </w:rPr>
      </w:pPr>
      <w:r w:rsidRPr="004678B6">
        <w:rPr>
          <w:sz w:val="28"/>
          <w:szCs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EE021F" w:rsidRPr="004678B6" w:rsidRDefault="00EE021F" w:rsidP="004678B6">
      <w:pPr>
        <w:rPr>
          <w:sz w:val="28"/>
          <w:szCs w:val="28"/>
        </w:rPr>
      </w:pPr>
      <w:r w:rsidRPr="004678B6">
        <w:rPr>
          <w:sz w:val="28"/>
          <w:szCs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E021F" w:rsidRPr="004678B6" w:rsidRDefault="00EE021F" w:rsidP="004678B6">
      <w:pPr>
        <w:rPr>
          <w:sz w:val="28"/>
          <w:szCs w:val="28"/>
        </w:rPr>
      </w:pPr>
      <w:r w:rsidRPr="004678B6">
        <w:rPr>
          <w:sz w:val="28"/>
          <w:szCs w:val="28"/>
        </w:rPr>
        <w:t>4) понимать особенности структуры простых и сложных предложений и различных коммуникативных типов предложений английского языка;</w:t>
      </w:r>
    </w:p>
    <w:p w:rsidR="00EE021F" w:rsidRPr="004678B6" w:rsidRDefault="00EE021F" w:rsidP="004678B6">
      <w:pPr>
        <w:rPr>
          <w:sz w:val="28"/>
          <w:szCs w:val="28"/>
        </w:rPr>
      </w:pPr>
      <w:r w:rsidRPr="004678B6">
        <w:rPr>
          <w:sz w:val="28"/>
          <w:szCs w:val="28"/>
        </w:rPr>
        <w:t>распознавать и употреблять в устной и письменной речи:</w:t>
      </w:r>
    </w:p>
    <w:p w:rsidR="00EE021F" w:rsidRPr="004678B6" w:rsidRDefault="00EE021F" w:rsidP="004678B6">
      <w:pPr>
        <w:rPr>
          <w:sz w:val="28"/>
          <w:szCs w:val="28"/>
        </w:rPr>
      </w:pPr>
      <w:r w:rsidRPr="004678B6">
        <w:rPr>
          <w:sz w:val="28"/>
          <w:szCs w:val="28"/>
        </w:rPr>
        <w:t>предложения со сложным дополнением (Complex Object);</w:t>
      </w:r>
    </w:p>
    <w:p w:rsidR="00EE021F" w:rsidRPr="004678B6" w:rsidRDefault="00EE021F" w:rsidP="004678B6">
      <w:pPr>
        <w:rPr>
          <w:sz w:val="28"/>
          <w:szCs w:val="28"/>
        </w:rPr>
      </w:pPr>
      <w:r w:rsidRPr="004678B6">
        <w:rPr>
          <w:sz w:val="28"/>
          <w:szCs w:val="28"/>
        </w:rPr>
        <w:t>условные предложения реального (Conditional 0, Conditional I) характера;</w:t>
      </w:r>
    </w:p>
    <w:p w:rsidR="00EE021F" w:rsidRPr="004678B6" w:rsidRDefault="00EE021F" w:rsidP="004678B6">
      <w:pPr>
        <w:rPr>
          <w:sz w:val="28"/>
          <w:szCs w:val="28"/>
        </w:rPr>
      </w:pPr>
      <w:r w:rsidRPr="004678B6">
        <w:rPr>
          <w:sz w:val="28"/>
          <w:szCs w:val="28"/>
        </w:rPr>
        <w:t>предложения с конструкцией to be going to + инфинитив и формы Future Simple Tense и Present Continuous Tense для выражения будущего действия;</w:t>
      </w:r>
    </w:p>
    <w:p w:rsidR="00EE021F" w:rsidRPr="004678B6" w:rsidRDefault="00EE021F" w:rsidP="004678B6">
      <w:pPr>
        <w:rPr>
          <w:sz w:val="28"/>
          <w:szCs w:val="28"/>
        </w:rPr>
      </w:pPr>
      <w:r w:rsidRPr="004678B6">
        <w:rPr>
          <w:sz w:val="28"/>
          <w:szCs w:val="28"/>
        </w:rPr>
        <w:t>конструкцию used to + инфинитив глагола;</w:t>
      </w:r>
    </w:p>
    <w:p w:rsidR="00EE021F" w:rsidRPr="004678B6" w:rsidRDefault="00EE021F" w:rsidP="004678B6">
      <w:pPr>
        <w:rPr>
          <w:sz w:val="28"/>
          <w:szCs w:val="28"/>
        </w:rPr>
      </w:pPr>
      <w:r w:rsidRPr="004678B6">
        <w:rPr>
          <w:sz w:val="28"/>
          <w:szCs w:val="28"/>
        </w:rPr>
        <w:t>глаголы в наиболее употребительных формах страдательного залога (Present/Past Simple Passive);</w:t>
      </w:r>
    </w:p>
    <w:p w:rsidR="00EE021F" w:rsidRPr="004678B6" w:rsidRDefault="00EE021F" w:rsidP="004678B6">
      <w:pPr>
        <w:rPr>
          <w:sz w:val="28"/>
          <w:szCs w:val="28"/>
        </w:rPr>
      </w:pPr>
      <w:r w:rsidRPr="004678B6">
        <w:rPr>
          <w:sz w:val="28"/>
          <w:szCs w:val="28"/>
        </w:rPr>
        <w:t>предлоги, употребляемые с глаголами в страдательном залоге;</w:t>
      </w:r>
    </w:p>
    <w:p w:rsidR="00EE021F" w:rsidRPr="004678B6" w:rsidRDefault="00EE021F" w:rsidP="004678B6">
      <w:pPr>
        <w:rPr>
          <w:sz w:val="28"/>
          <w:szCs w:val="28"/>
        </w:rPr>
      </w:pPr>
      <w:r w:rsidRPr="004678B6">
        <w:rPr>
          <w:sz w:val="28"/>
          <w:szCs w:val="28"/>
        </w:rPr>
        <w:t>модальный глагол might;</w:t>
      </w:r>
    </w:p>
    <w:p w:rsidR="00EE021F" w:rsidRPr="004678B6" w:rsidRDefault="00EE021F" w:rsidP="004678B6">
      <w:pPr>
        <w:rPr>
          <w:sz w:val="28"/>
          <w:szCs w:val="28"/>
        </w:rPr>
      </w:pPr>
      <w:r w:rsidRPr="004678B6">
        <w:rPr>
          <w:sz w:val="28"/>
          <w:szCs w:val="28"/>
        </w:rPr>
        <w:t>наречия, совпадающие по форме с прилагательными (fast, high; early);</w:t>
      </w:r>
    </w:p>
    <w:p w:rsidR="00EE021F" w:rsidRPr="004678B6" w:rsidRDefault="00EE021F" w:rsidP="004678B6">
      <w:pPr>
        <w:rPr>
          <w:sz w:val="28"/>
          <w:szCs w:val="28"/>
          <w:lang w:val="en-US"/>
        </w:rPr>
      </w:pPr>
      <w:r w:rsidRPr="004678B6">
        <w:rPr>
          <w:sz w:val="28"/>
          <w:szCs w:val="28"/>
        </w:rPr>
        <w:t>местоимения</w:t>
      </w:r>
      <w:r w:rsidRPr="004678B6">
        <w:rPr>
          <w:sz w:val="28"/>
          <w:szCs w:val="28"/>
          <w:lang w:val="en-US"/>
        </w:rPr>
        <w:t xml:space="preserve"> other/another, both, all, one;</w:t>
      </w:r>
    </w:p>
    <w:p w:rsidR="00EE021F" w:rsidRPr="004678B6" w:rsidRDefault="00EE021F" w:rsidP="004678B6">
      <w:pPr>
        <w:rPr>
          <w:sz w:val="28"/>
          <w:szCs w:val="28"/>
        </w:rPr>
      </w:pPr>
      <w:r w:rsidRPr="004678B6">
        <w:rPr>
          <w:sz w:val="28"/>
          <w:szCs w:val="28"/>
        </w:rPr>
        <w:t>количественные числительные для обозначения больших чисел (до 1 000 000);</w:t>
      </w:r>
    </w:p>
    <w:p w:rsidR="00EE021F" w:rsidRPr="004678B6" w:rsidRDefault="00EE021F" w:rsidP="004678B6">
      <w:pPr>
        <w:rPr>
          <w:sz w:val="28"/>
          <w:szCs w:val="28"/>
        </w:rPr>
      </w:pPr>
      <w:r w:rsidRPr="004678B6">
        <w:rPr>
          <w:sz w:val="28"/>
          <w:szCs w:val="28"/>
        </w:rPr>
        <w:t>5) владеть социокультурными знаниями и умениями:</w:t>
      </w:r>
    </w:p>
    <w:p w:rsidR="00EE021F" w:rsidRPr="004678B6" w:rsidRDefault="00EE021F" w:rsidP="004678B6">
      <w:pPr>
        <w:rPr>
          <w:sz w:val="28"/>
          <w:szCs w:val="28"/>
        </w:rPr>
      </w:pPr>
      <w:r w:rsidRPr="004678B6">
        <w:rPr>
          <w:sz w:val="28"/>
          <w:szCs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EE021F" w:rsidRPr="004678B6" w:rsidRDefault="00EE021F" w:rsidP="004678B6">
      <w:pPr>
        <w:rPr>
          <w:sz w:val="28"/>
          <w:szCs w:val="28"/>
        </w:rPr>
      </w:pPr>
      <w:r w:rsidRPr="004678B6">
        <w:rPr>
          <w:sz w:val="28"/>
          <w:szCs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EE021F" w:rsidRPr="004678B6" w:rsidRDefault="00EE021F" w:rsidP="004678B6">
      <w:pPr>
        <w:rPr>
          <w:sz w:val="28"/>
          <w:szCs w:val="28"/>
        </w:rPr>
      </w:pPr>
      <w:r w:rsidRPr="004678B6">
        <w:rPr>
          <w:sz w:val="28"/>
          <w:szCs w:val="28"/>
        </w:rPr>
        <w:t>обладать базовыми знаниями о социокультурном портрете и культурном наследии родной страны и страны (стран) изучаемого языка;</w:t>
      </w:r>
    </w:p>
    <w:p w:rsidR="00EE021F" w:rsidRPr="004678B6" w:rsidRDefault="00EE021F" w:rsidP="004678B6">
      <w:pPr>
        <w:rPr>
          <w:sz w:val="28"/>
          <w:szCs w:val="28"/>
        </w:rPr>
      </w:pPr>
      <w:r w:rsidRPr="004678B6">
        <w:rPr>
          <w:sz w:val="28"/>
          <w:szCs w:val="28"/>
        </w:rPr>
        <w:t>кратко представлять Россию и страну (страны) изучаемого языка;</w:t>
      </w:r>
    </w:p>
    <w:p w:rsidR="00EE021F" w:rsidRPr="004678B6" w:rsidRDefault="00EE021F" w:rsidP="004678B6">
      <w:pPr>
        <w:rPr>
          <w:sz w:val="28"/>
          <w:szCs w:val="28"/>
        </w:rPr>
      </w:pPr>
      <w:r w:rsidRPr="004678B6">
        <w:rPr>
          <w:sz w:val="28"/>
          <w:szCs w:val="28"/>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E021F" w:rsidRPr="004678B6" w:rsidRDefault="00EE021F" w:rsidP="004678B6">
      <w:pPr>
        <w:rPr>
          <w:sz w:val="28"/>
          <w:szCs w:val="28"/>
        </w:rPr>
      </w:pPr>
      <w:r w:rsidRPr="004678B6">
        <w:rPr>
          <w:sz w:val="28"/>
          <w:szCs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E021F" w:rsidRPr="004678B6" w:rsidRDefault="00EE021F" w:rsidP="004678B6">
      <w:pPr>
        <w:rPr>
          <w:sz w:val="28"/>
          <w:szCs w:val="28"/>
        </w:rPr>
      </w:pPr>
      <w:r w:rsidRPr="004678B6">
        <w:rPr>
          <w:sz w:val="28"/>
          <w:szCs w:val="28"/>
        </w:rPr>
        <w:t>8) использовать иноязычные словари и справочники, в том числе информационно-справочные системы в электронной форме;</w:t>
      </w:r>
    </w:p>
    <w:p w:rsidR="00EE021F" w:rsidRPr="004678B6" w:rsidRDefault="00EE021F" w:rsidP="004678B6">
      <w:pPr>
        <w:rPr>
          <w:sz w:val="28"/>
          <w:szCs w:val="28"/>
        </w:rPr>
      </w:pPr>
      <w:r w:rsidRPr="004678B6">
        <w:rPr>
          <w:sz w:val="28"/>
          <w:szCs w:val="28"/>
        </w:rPr>
        <w:t>9) достигать взаимопонимания в процессе устного и письменного общения с носителями иностранного языка, с людьми другой культуры;</w:t>
      </w:r>
    </w:p>
    <w:p w:rsidR="00EE021F" w:rsidRPr="004678B6" w:rsidRDefault="00EE021F" w:rsidP="004678B6">
      <w:pPr>
        <w:rPr>
          <w:sz w:val="28"/>
          <w:szCs w:val="28"/>
        </w:rPr>
      </w:pPr>
      <w:r w:rsidRPr="004678B6">
        <w:rPr>
          <w:sz w:val="28"/>
          <w:szCs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E021F" w:rsidRPr="004678B6" w:rsidRDefault="00EE021F" w:rsidP="004678B6">
      <w:pPr>
        <w:rPr>
          <w:sz w:val="28"/>
          <w:szCs w:val="28"/>
        </w:rPr>
      </w:pPr>
      <w:r w:rsidRPr="004678B6">
        <w:rPr>
          <w:sz w:val="28"/>
          <w:szCs w:val="28"/>
        </w:rPr>
        <w:t>К концу обучения в 8 классе:</w:t>
      </w:r>
    </w:p>
    <w:p w:rsidR="00EE021F" w:rsidRPr="004678B6" w:rsidRDefault="00EE021F" w:rsidP="004678B6">
      <w:pPr>
        <w:rPr>
          <w:sz w:val="28"/>
          <w:szCs w:val="28"/>
        </w:rPr>
      </w:pPr>
      <w:r w:rsidRPr="004678B6">
        <w:rPr>
          <w:sz w:val="28"/>
          <w:szCs w:val="28"/>
        </w:rPr>
        <w:t>1) владеть основными видами речевой деятельности:</w:t>
      </w:r>
    </w:p>
    <w:p w:rsidR="00EE021F" w:rsidRPr="004678B6" w:rsidRDefault="00EE021F" w:rsidP="004678B6">
      <w:pPr>
        <w:rPr>
          <w:sz w:val="28"/>
          <w:szCs w:val="28"/>
        </w:rPr>
      </w:pPr>
      <w:r w:rsidRPr="004678B6">
        <w:rPr>
          <w:sz w:val="28"/>
          <w:szCs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EE021F" w:rsidRPr="004678B6" w:rsidRDefault="00EE021F" w:rsidP="004678B6">
      <w:pPr>
        <w:rPr>
          <w:sz w:val="28"/>
          <w:szCs w:val="28"/>
        </w:rPr>
      </w:pPr>
      <w:r w:rsidRPr="004678B6">
        <w:rPr>
          <w:sz w:val="28"/>
          <w:szCs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EE021F" w:rsidRPr="004678B6" w:rsidRDefault="00EE021F" w:rsidP="004678B6">
      <w:pPr>
        <w:rPr>
          <w:sz w:val="28"/>
          <w:szCs w:val="28"/>
        </w:rPr>
      </w:pPr>
      <w:r w:rsidRPr="004678B6">
        <w:rPr>
          <w:sz w:val="28"/>
          <w:szCs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EE021F" w:rsidRPr="004678B6" w:rsidRDefault="00EE021F" w:rsidP="004678B6">
      <w:pPr>
        <w:rPr>
          <w:sz w:val="28"/>
          <w:szCs w:val="28"/>
        </w:rPr>
      </w:pPr>
      <w:r w:rsidRPr="004678B6">
        <w:rPr>
          <w:sz w:val="28"/>
          <w:szCs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EE021F" w:rsidRPr="004678B6" w:rsidRDefault="00EE021F" w:rsidP="004678B6">
      <w:pPr>
        <w:rPr>
          <w:sz w:val="28"/>
          <w:szCs w:val="28"/>
        </w:rPr>
      </w:pPr>
      <w:r w:rsidRPr="004678B6">
        <w:rPr>
          <w:sz w:val="28"/>
          <w:szCs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EE021F" w:rsidRPr="004678B6" w:rsidRDefault="00EE021F" w:rsidP="004678B6">
      <w:pPr>
        <w:rPr>
          <w:sz w:val="28"/>
          <w:szCs w:val="28"/>
        </w:rPr>
      </w:pPr>
      <w:r w:rsidRPr="004678B6">
        <w:rPr>
          <w:sz w:val="28"/>
          <w:szCs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EE021F" w:rsidRPr="004678B6" w:rsidRDefault="00EE021F" w:rsidP="004678B6">
      <w:pPr>
        <w:rPr>
          <w:sz w:val="28"/>
          <w:szCs w:val="28"/>
        </w:rPr>
      </w:pPr>
      <w:r w:rsidRPr="004678B6">
        <w:rPr>
          <w:sz w:val="28"/>
          <w:szCs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E021F" w:rsidRPr="004678B6" w:rsidRDefault="00EE021F" w:rsidP="004678B6">
      <w:pPr>
        <w:rPr>
          <w:sz w:val="28"/>
          <w:szCs w:val="28"/>
        </w:rPr>
      </w:pPr>
      <w:r w:rsidRPr="004678B6">
        <w:rPr>
          <w:sz w:val="28"/>
          <w:szCs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EE021F" w:rsidRPr="004678B6" w:rsidRDefault="00EE021F" w:rsidP="004678B6">
      <w:pPr>
        <w:rPr>
          <w:sz w:val="28"/>
          <w:szCs w:val="28"/>
        </w:rPr>
      </w:pPr>
      <w:r w:rsidRPr="004678B6">
        <w:rPr>
          <w:sz w:val="28"/>
          <w:szCs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rsidR="00EE021F" w:rsidRPr="004678B6" w:rsidRDefault="00EE021F" w:rsidP="004678B6">
      <w:pPr>
        <w:rPr>
          <w:sz w:val="28"/>
          <w:szCs w:val="28"/>
        </w:rPr>
      </w:pPr>
      <w:r w:rsidRPr="004678B6">
        <w:rPr>
          <w:sz w:val="28"/>
          <w:szCs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EE021F" w:rsidRPr="004678B6" w:rsidRDefault="00EE021F" w:rsidP="004678B6">
      <w:pPr>
        <w:rPr>
          <w:sz w:val="28"/>
          <w:szCs w:val="28"/>
        </w:rPr>
      </w:pPr>
      <w:r w:rsidRPr="004678B6">
        <w:rPr>
          <w:sz w:val="28"/>
          <w:szCs w:val="28"/>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EE021F" w:rsidRPr="004678B6" w:rsidRDefault="00EE021F" w:rsidP="004678B6">
      <w:pPr>
        <w:rPr>
          <w:sz w:val="28"/>
          <w:szCs w:val="28"/>
        </w:rPr>
      </w:pPr>
      <w:r w:rsidRPr="004678B6">
        <w:rPr>
          <w:sz w:val="28"/>
          <w:szCs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E021F" w:rsidRPr="004678B6" w:rsidRDefault="00EE021F" w:rsidP="004678B6">
      <w:pPr>
        <w:rPr>
          <w:sz w:val="28"/>
          <w:szCs w:val="28"/>
        </w:rPr>
      </w:pPr>
      <w:r w:rsidRPr="004678B6">
        <w:rPr>
          <w:sz w:val="28"/>
          <w:szCs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EE021F" w:rsidRPr="004678B6" w:rsidRDefault="00EE021F" w:rsidP="004678B6">
      <w:pPr>
        <w:rPr>
          <w:sz w:val="28"/>
          <w:szCs w:val="28"/>
        </w:rPr>
      </w:pPr>
      <w:r w:rsidRPr="004678B6">
        <w:rPr>
          <w:sz w:val="28"/>
          <w:szCs w:val="28"/>
        </w:rPr>
        <w:t>распознавать и употреблять в устной и письменной речи:</w:t>
      </w:r>
    </w:p>
    <w:p w:rsidR="00EE021F" w:rsidRPr="004678B6" w:rsidRDefault="00EE021F" w:rsidP="004678B6">
      <w:pPr>
        <w:rPr>
          <w:sz w:val="28"/>
          <w:szCs w:val="28"/>
        </w:rPr>
      </w:pPr>
      <w:r w:rsidRPr="004678B6">
        <w:rPr>
          <w:sz w:val="28"/>
          <w:szCs w:val="28"/>
        </w:rPr>
        <w:t>предложения со сложным дополнением (Complex Object);</w:t>
      </w:r>
    </w:p>
    <w:p w:rsidR="00EE021F" w:rsidRPr="004678B6" w:rsidRDefault="00EE021F" w:rsidP="004678B6">
      <w:pPr>
        <w:rPr>
          <w:sz w:val="28"/>
          <w:szCs w:val="28"/>
        </w:rPr>
      </w:pPr>
      <w:r w:rsidRPr="004678B6">
        <w:rPr>
          <w:sz w:val="28"/>
          <w:szCs w:val="28"/>
        </w:rPr>
        <w:t>все типы вопросительных предложений в Past Perfect Tense;</w:t>
      </w:r>
    </w:p>
    <w:p w:rsidR="00EE021F" w:rsidRPr="004678B6" w:rsidRDefault="00EE021F" w:rsidP="004678B6">
      <w:pPr>
        <w:rPr>
          <w:sz w:val="28"/>
          <w:szCs w:val="28"/>
        </w:rPr>
      </w:pPr>
      <w:r w:rsidRPr="004678B6">
        <w:rPr>
          <w:sz w:val="28"/>
          <w:szCs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EE021F" w:rsidRPr="004678B6" w:rsidRDefault="00EE021F" w:rsidP="004678B6">
      <w:pPr>
        <w:rPr>
          <w:sz w:val="28"/>
          <w:szCs w:val="28"/>
        </w:rPr>
      </w:pPr>
      <w:r w:rsidRPr="004678B6">
        <w:rPr>
          <w:sz w:val="28"/>
          <w:szCs w:val="28"/>
        </w:rPr>
        <w:t>согласование времён в рамках сложного предложения;</w:t>
      </w:r>
    </w:p>
    <w:p w:rsidR="00EE021F" w:rsidRDefault="00EE021F" w:rsidP="004678B6">
      <w:pPr>
        <w:rPr>
          <w:sz w:val="28"/>
          <w:szCs w:val="28"/>
        </w:rPr>
      </w:pPr>
      <w:r w:rsidRPr="004678B6">
        <w:rPr>
          <w:sz w:val="28"/>
          <w:szCs w:val="28"/>
        </w:rPr>
        <w:t>согласование подлежащего, выраженного собирательным существительным (family, police), со сказуемым;</w:t>
      </w:r>
    </w:p>
    <w:p w:rsidR="00EE021F" w:rsidRPr="004678B6" w:rsidRDefault="00EE021F" w:rsidP="004678B6">
      <w:pPr>
        <w:rPr>
          <w:sz w:val="28"/>
          <w:szCs w:val="28"/>
        </w:rPr>
      </w:pPr>
    </w:p>
    <w:p w:rsidR="00EE021F" w:rsidRPr="004678B6" w:rsidRDefault="00EE021F" w:rsidP="004678B6">
      <w:pPr>
        <w:rPr>
          <w:sz w:val="28"/>
          <w:szCs w:val="28"/>
          <w:lang w:val="en-US"/>
        </w:rPr>
      </w:pPr>
      <w:r w:rsidRPr="004678B6">
        <w:rPr>
          <w:sz w:val="28"/>
          <w:szCs w:val="28"/>
        </w:rPr>
        <w:t>конструкции</w:t>
      </w:r>
      <w:r w:rsidRPr="004678B6">
        <w:rPr>
          <w:sz w:val="28"/>
          <w:szCs w:val="28"/>
          <w:lang w:val="en-US"/>
        </w:rPr>
        <w:t xml:space="preserve"> </w:t>
      </w:r>
      <w:r w:rsidRPr="004678B6">
        <w:rPr>
          <w:sz w:val="28"/>
          <w:szCs w:val="28"/>
        </w:rPr>
        <w:t>с</w:t>
      </w:r>
      <w:r w:rsidRPr="004678B6">
        <w:rPr>
          <w:sz w:val="28"/>
          <w:szCs w:val="28"/>
          <w:lang w:val="en-US"/>
        </w:rPr>
        <w:t xml:space="preserve"> </w:t>
      </w:r>
      <w:r w:rsidRPr="004678B6">
        <w:rPr>
          <w:sz w:val="28"/>
          <w:szCs w:val="28"/>
        </w:rPr>
        <w:t>глаголами</w:t>
      </w:r>
      <w:r w:rsidRPr="004678B6">
        <w:rPr>
          <w:sz w:val="28"/>
          <w:szCs w:val="28"/>
          <w:lang w:val="en-US"/>
        </w:rPr>
        <w:t xml:space="preserve"> </w:t>
      </w:r>
      <w:r w:rsidRPr="004678B6">
        <w:rPr>
          <w:sz w:val="28"/>
          <w:szCs w:val="28"/>
        </w:rPr>
        <w:t>на</w:t>
      </w:r>
      <w:r w:rsidRPr="004678B6">
        <w:rPr>
          <w:sz w:val="28"/>
          <w:szCs w:val="28"/>
          <w:lang w:val="en-US"/>
        </w:rPr>
        <w:t xml:space="preserve"> -ing: to love/hate doing something;</w:t>
      </w:r>
    </w:p>
    <w:p w:rsidR="00EE021F" w:rsidRPr="004678B6" w:rsidRDefault="00EE021F" w:rsidP="004678B6">
      <w:pPr>
        <w:rPr>
          <w:sz w:val="28"/>
          <w:szCs w:val="28"/>
          <w:lang w:val="en-US"/>
        </w:rPr>
      </w:pPr>
      <w:r w:rsidRPr="004678B6">
        <w:rPr>
          <w:sz w:val="28"/>
          <w:szCs w:val="28"/>
        </w:rPr>
        <w:t>конструкции</w:t>
      </w:r>
      <w:r w:rsidRPr="004678B6">
        <w:rPr>
          <w:sz w:val="28"/>
          <w:szCs w:val="28"/>
          <w:lang w:val="en-US"/>
        </w:rPr>
        <w:t xml:space="preserve">, </w:t>
      </w:r>
      <w:r w:rsidRPr="004678B6">
        <w:rPr>
          <w:sz w:val="28"/>
          <w:szCs w:val="28"/>
        </w:rPr>
        <w:t>содержащие</w:t>
      </w:r>
      <w:r w:rsidRPr="004678B6">
        <w:rPr>
          <w:sz w:val="28"/>
          <w:szCs w:val="28"/>
          <w:lang w:val="en-US"/>
        </w:rPr>
        <w:t xml:space="preserve"> </w:t>
      </w:r>
      <w:r w:rsidRPr="004678B6">
        <w:rPr>
          <w:sz w:val="28"/>
          <w:szCs w:val="28"/>
        </w:rPr>
        <w:t>глаголы</w:t>
      </w:r>
      <w:r w:rsidRPr="004678B6">
        <w:rPr>
          <w:sz w:val="28"/>
          <w:szCs w:val="28"/>
          <w:lang w:val="en-US"/>
        </w:rPr>
        <w:t>-</w:t>
      </w:r>
      <w:r w:rsidRPr="004678B6">
        <w:rPr>
          <w:sz w:val="28"/>
          <w:szCs w:val="28"/>
        </w:rPr>
        <w:t>связки</w:t>
      </w:r>
      <w:r w:rsidRPr="004678B6">
        <w:rPr>
          <w:sz w:val="28"/>
          <w:szCs w:val="28"/>
          <w:lang w:val="en-US"/>
        </w:rPr>
        <w:t xml:space="preserve"> to be/to look/to feel/to seem;</w:t>
      </w:r>
    </w:p>
    <w:p w:rsidR="00EE021F" w:rsidRPr="004678B6" w:rsidRDefault="00EE021F" w:rsidP="004678B6">
      <w:pPr>
        <w:rPr>
          <w:sz w:val="28"/>
          <w:szCs w:val="28"/>
          <w:lang w:val="en-US"/>
        </w:rPr>
      </w:pPr>
      <w:r w:rsidRPr="004678B6">
        <w:rPr>
          <w:sz w:val="28"/>
          <w:szCs w:val="28"/>
        </w:rPr>
        <w:t>конструкции</w:t>
      </w:r>
      <w:r w:rsidRPr="004678B6">
        <w:rPr>
          <w:sz w:val="28"/>
          <w:szCs w:val="28"/>
          <w:lang w:val="en-US"/>
        </w:rPr>
        <w:t xml:space="preserve"> be/get used to do something; be/get used doing something;</w:t>
      </w:r>
    </w:p>
    <w:p w:rsidR="00EE021F" w:rsidRPr="004678B6" w:rsidRDefault="00EE021F" w:rsidP="004678B6">
      <w:pPr>
        <w:rPr>
          <w:sz w:val="28"/>
          <w:szCs w:val="28"/>
          <w:lang w:val="en-US"/>
        </w:rPr>
      </w:pPr>
      <w:r w:rsidRPr="004678B6">
        <w:rPr>
          <w:sz w:val="28"/>
          <w:szCs w:val="28"/>
        </w:rPr>
        <w:t>конструкцию</w:t>
      </w:r>
      <w:r w:rsidRPr="004678B6">
        <w:rPr>
          <w:sz w:val="28"/>
          <w:szCs w:val="28"/>
          <w:lang w:val="en-US"/>
        </w:rPr>
        <w:t xml:space="preserve"> both … and …;</w:t>
      </w:r>
    </w:p>
    <w:p w:rsidR="00EE021F" w:rsidRPr="004678B6" w:rsidRDefault="00EE021F" w:rsidP="004678B6">
      <w:pPr>
        <w:rPr>
          <w:sz w:val="28"/>
          <w:szCs w:val="28"/>
          <w:lang w:val="en-US"/>
        </w:rPr>
      </w:pPr>
      <w:r w:rsidRPr="004678B6">
        <w:rPr>
          <w:sz w:val="28"/>
          <w:szCs w:val="28"/>
        </w:rPr>
        <w:t>конструкции</w:t>
      </w:r>
      <w:r w:rsidRPr="004678B6">
        <w:rPr>
          <w:sz w:val="28"/>
          <w:szCs w:val="28"/>
          <w:lang w:val="en-US"/>
        </w:rPr>
        <w:t xml:space="preserve"> c </w:t>
      </w:r>
      <w:r w:rsidRPr="004678B6">
        <w:rPr>
          <w:sz w:val="28"/>
          <w:szCs w:val="28"/>
        </w:rPr>
        <w:t>глаголами</w:t>
      </w:r>
      <w:r w:rsidRPr="004678B6">
        <w:rPr>
          <w:sz w:val="28"/>
          <w:szCs w:val="28"/>
          <w:lang w:val="en-US"/>
        </w:rPr>
        <w:t xml:space="preserve"> to stop, to remember, to forget (</w:t>
      </w:r>
      <w:r w:rsidRPr="004678B6">
        <w:rPr>
          <w:sz w:val="28"/>
          <w:szCs w:val="28"/>
        </w:rPr>
        <w:t>разница</w:t>
      </w:r>
      <w:r w:rsidRPr="004678B6">
        <w:rPr>
          <w:sz w:val="28"/>
          <w:szCs w:val="28"/>
          <w:lang w:val="en-US"/>
        </w:rPr>
        <w:t xml:space="preserve"> </w:t>
      </w:r>
      <w:r w:rsidRPr="004678B6">
        <w:rPr>
          <w:sz w:val="28"/>
          <w:szCs w:val="28"/>
        </w:rPr>
        <w:t>в</w:t>
      </w:r>
      <w:r w:rsidRPr="004678B6">
        <w:rPr>
          <w:sz w:val="28"/>
          <w:szCs w:val="28"/>
          <w:lang w:val="en-US"/>
        </w:rPr>
        <w:t xml:space="preserve"> </w:t>
      </w:r>
      <w:r w:rsidRPr="004678B6">
        <w:rPr>
          <w:sz w:val="28"/>
          <w:szCs w:val="28"/>
        </w:rPr>
        <w:t>значении</w:t>
      </w:r>
      <w:r w:rsidRPr="004678B6">
        <w:rPr>
          <w:sz w:val="28"/>
          <w:szCs w:val="28"/>
          <w:lang w:val="en-US"/>
        </w:rPr>
        <w:t xml:space="preserve"> to stop doing smth </w:t>
      </w:r>
      <w:r w:rsidRPr="004678B6">
        <w:rPr>
          <w:sz w:val="28"/>
          <w:szCs w:val="28"/>
        </w:rPr>
        <w:t>и</w:t>
      </w:r>
      <w:r w:rsidRPr="004678B6">
        <w:rPr>
          <w:sz w:val="28"/>
          <w:szCs w:val="28"/>
          <w:lang w:val="en-US"/>
        </w:rPr>
        <w:t xml:space="preserve"> to stop to do smth);</w:t>
      </w:r>
    </w:p>
    <w:p w:rsidR="00EE021F" w:rsidRPr="004678B6" w:rsidRDefault="00EE021F" w:rsidP="004678B6">
      <w:pPr>
        <w:rPr>
          <w:sz w:val="28"/>
          <w:szCs w:val="28"/>
          <w:lang w:val="en-US"/>
        </w:rPr>
      </w:pPr>
      <w:r w:rsidRPr="004678B6">
        <w:rPr>
          <w:sz w:val="28"/>
          <w:szCs w:val="28"/>
        </w:rPr>
        <w:t>глаголы</w:t>
      </w:r>
      <w:r w:rsidRPr="004678B6">
        <w:rPr>
          <w:sz w:val="28"/>
          <w:szCs w:val="28"/>
          <w:lang w:val="en-US"/>
        </w:rPr>
        <w:t xml:space="preserve"> </w:t>
      </w:r>
      <w:r w:rsidRPr="004678B6">
        <w:rPr>
          <w:sz w:val="28"/>
          <w:szCs w:val="28"/>
        </w:rPr>
        <w:t>в</w:t>
      </w:r>
      <w:r w:rsidRPr="004678B6">
        <w:rPr>
          <w:sz w:val="28"/>
          <w:szCs w:val="28"/>
          <w:lang w:val="en-US"/>
        </w:rPr>
        <w:t xml:space="preserve"> </w:t>
      </w:r>
      <w:r w:rsidRPr="004678B6">
        <w:rPr>
          <w:sz w:val="28"/>
          <w:szCs w:val="28"/>
        </w:rPr>
        <w:t>видовременных</w:t>
      </w:r>
      <w:r w:rsidRPr="004678B6">
        <w:rPr>
          <w:sz w:val="28"/>
          <w:szCs w:val="28"/>
          <w:lang w:val="en-US"/>
        </w:rPr>
        <w:t xml:space="preserve"> </w:t>
      </w:r>
      <w:r w:rsidRPr="004678B6">
        <w:rPr>
          <w:sz w:val="28"/>
          <w:szCs w:val="28"/>
        </w:rPr>
        <w:t>формах</w:t>
      </w:r>
      <w:r w:rsidRPr="004678B6">
        <w:rPr>
          <w:sz w:val="28"/>
          <w:szCs w:val="28"/>
          <w:lang w:val="en-US"/>
        </w:rPr>
        <w:t xml:space="preserve"> </w:t>
      </w:r>
      <w:r w:rsidRPr="004678B6">
        <w:rPr>
          <w:sz w:val="28"/>
          <w:szCs w:val="28"/>
        </w:rPr>
        <w:t>действительного</w:t>
      </w:r>
      <w:r w:rsidRPr="004678B6">
        <w:rPr>
          <w:sz w:val="28"/>
          <w:szCs w:val="28"/>
          <w:lang w:val="en-US"/>
        </w:rPr>
        <w:t xml:space="preserve"> </w:t>
      </w:r>
      <w:r w:rsidRPr="004678B6">
        <w:rPr>
          <w:sz w:val="28"/>
          <w:szCs w:val="28"/>
        </w:rPr>
        <w:t>залога</w:t>
      </w:r>
      <w:r w:rsidRPr="004678B6">
        <w:rPr>
          <w:sz w:val="28"/>
          <w:szCs w:val="28"/>
          <w:lang w:val="en-US"/>
        </w:rPr>
        <w:t xml:space="preserve"> </w:t>
      </w:r>
      <w:r w:rsidRPr="004678B6">
        <w:rPr>
          <w:sz w:val="28"/>
          <w:szCs w:val="28"/>
        </w:rPr>
        <w:t>в</w:t>
      </w:r>
      <w:r w:rsidRPr="004678B6">
        <w:rPr>
          <w:sz w:val="28"/>
          <w:szCs w:val="28"/>
          <w:lang w:val="en-US"/>
        </w:rPr>
        <w:t xml:space="preserve"> </w:t>
      </w:r>
      <w:r w:rsidRPr="004678B6">
        <w:rPr>
          <w:sz w:val="28"/>
          <w:szCs w:val="28"/>
        </w:rPr>
        <w:t>изъявительном</w:t>
      </w:r>
      <w:r w:rsidRPr="004678B6">
        <w:rPr>
          <w:sz w:val="28"/>
          <w:szCs w:val="28"/>
          <w:lang w:val="en-US"/>
        </w:rPr>
        <w:t xml:space="preserve"> </w:t>
      </w:r>
      <w:r w:rsidRPr="004678B6">
        <w:rPr>
          <w:sz w:val="28"/>
          <w:szCs w:val="28"/>
        </w:rPr>
        <w:t>наклонении</w:t>
      </w:r>
      <w:r w:rsidRPr="004678B6">
        <w:rPr>
          <w:sz w:val="28"/>
          <w:szCs w:val="28"/>
          <w:lang w:val="en-US"/>
        </w:rPr>
        <w:t xml:space="preserve"> (Past Perfect Tense, Present Perfect Continuous Tense, Future-in-the-Past);</w:t>
      </w:r>
    </w:p>
    <w:p w:rsidR="00EE021F" w:rsidRPr="004678B6" w:rsidRDefault="00EE021F" w:rsidP="004678B6">
      <w:pPr>
        <w:rPr>
          <w:sz w:val="28"/>
          <w:szCs w:val="28"/>
        </w:rPr>
      </w:pPr>
      <w:r w:rsidRPr="004678B6">
        <w:rPr>
          <w:sz w:val="28"/>
          <w:szCs w:val="28"/>
        </w:rPr>
        <w:t>модальные глаголы в косвенной речи в настоящем и прошедшем времени;</w:t>
      </w:r>
    </w:p>
    <w:p w:rsidR="00EE021F" w:rsidRPr="004678B6" w:rsidRDefault="00EE021F" w:rsidP="004678B6">
      <w:pPr>
        <w:rPr>
          <w:sz w:val="28"/>
          <w:szCs w:val="28"/>
        </w:rPr>
      </w:pPr>
      <w:r w:rsidRPr="004678B6">
        <w:rPr>
          <w:sz w:val="28"/>
          <w:szCs w:val="28"/>
        </w:rPr>
        <w:t>неличные формы глагола (инфинитив, герундий, причастия настоящего и прошедшего времени);</w:t>
      </w:r>
    </w:p>
    <w:p w:rsidR="00EE021F" w:rsidRPr="004678B6" w:rsidRDefault="00EE021F" w:rsidP="004678B6">
      <w:pPr>
        <w:rPr>
          <w:sz w:val="28"/>
          <w:szCs w:val="28"/>
        </w:rPr>
      </w:pPr>
      <w:r w:rsidRPr="004678B6">
        <w:rPr>
          <w:sz w:val="28"/>
          <w:szCs w:val="28"/>
        </w:rPr>
        <w:t>наречия too – enough;</w:t>
      </w:r>
    </w:p>
    <w:p w:rsidR="00EE021F" w:rsidRPr="004678B6" w:rsidRDefault="00EE021F" w:rsidP="004678B6">
      <w:pPr>
        <w:rPr>
          <w:sz w:val="28"/>
          <w:szCs w:val="28"/>
        </w:rPr>
      </w:pPr>
      <w:r w:rsidRPr="004678B6">
        <w:rPr>
          <w:sz w:val="28"/>
          <w:szCs w:val="28"/>
        </w:rPr>
        <w:t>отрицательные местоимения no (и его производные nobody, nothing, etc.), none;</w:t>
      </w:r>
    </w:p>
    <w:p w:rsidR="00EE021F" w:rsidRPr="004678B6" w:rsidRDefault="00EE021F" w:rsidP="004678B6">
      <w:pPr>
        <w:rPr>
          <w:sz w:val="28"/>
          <w:szCs w:val="28"/>
        </w:rPr>
      </w:pPr>
      <w:r w:rsidRPr="004678B6">
        <w:rPr>
          <w:sz w:val="28"/>
          <w:szCs w:val="28"/>
        </w:rPr>
        <w:t>5) владеть социокультурными знаниями и умениями:</w:t>
      </w:r>
    </w:p>
    <w:p w:rsidR="00EE021F" w:rsidRPr="004678B6" w:rsidRDefault="00EE021F" w:rsidP="004678B6">
      <w:pPr>
        <w:rPr>
          <w:sz w:val="28"/>
          <w:szCs w:val="28"/>
        </w:rPr>
      </w:pPr>
      <w:r w:rsidRPr="004678B6">
        <w:rPr>
          <w:sz w:val="28"/>
          <w:szCs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EE021F" w:rsidRPr="004678B6" w:rsidRDefault="00EE021F" w:rsidP="004678B6">
      <w:pPr>
        <w:rPr>
          <w:sz w:val="28"/>
          <w:szCs w:val="28"/>
        </w:rPr>
      </w:pPr>
      <w:r w:rsidRPr="004678B6">
        <w:rPr>
          <w:sz w:val="28"/>
          <w:szCs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EE021F" w:rsidRPr="004678B6" w:rsidRDefault="00EE021F" w:rsidP="004678B6">
      <w:pPr>
        <w:rPr>
          <w:sz w:val="28"/>
          <w:szCs w:val="28"/>
        </w:rPr>
      </w:pPr>
      <w:r w:rsidRPr="004678B6">
        <w:rPr>
          <w:sz w:val="28"/>
          <w:szCs w:val="28"/>
        </w:rPr>
        <w:t>оказывать помощь иностранным гостям в ситуациях повседневного общения (объяснить местонахождение объекта, сообщить возможный маршрут);</w:t>
      </w:r>
    </w:p>
    <w:p w:rsidR="00EE021F" w:rsidRPr="004678B6" w:rsidRDefault="00EE021F" w:rsidP="004678B6">
      <w:pPr>
        <w:rPr>
          <w:sz w:val="28"/>
          <w:szCs w:val="28"/>
        </w:rPr>
      </w:pPr>
      <w:r w:rsidRPr="004678B6">
        <w:rPr>
          <w:sz w:val="28"/>
          <w:szCs w:val="28"/>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E021F" w:rsidRPr="004678B6" w:rsidRDefault="00EE021F" w:rsidP="004678B6">
      <w:pPr>
        <w:rPr>
          <w:sz w:val="28"/>
          <w:szCs w:val="28"/>
        </w:rPr>
      </w:pPr>
      <w:r w:rsidRPr="004678B6">
        <w:rPr>
          <w:sz w:val="28"/>
          <w:szCs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EE021F" w:rsidRPr="004678B6" w:rsidRDefault="00EE021F" w:rsidP="004678B6">
      <w:pPr>
        <w:rPr>
          <w:sz w:val="28"/>
          <w:szCs w:val="28"/>
        </w:rPr>
      </w:pPr>
      <w:r w:rsidRPr="004678B6">
        <w:rPr>
          <w:sz w:val="28"/>
          <w:szCs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EE021F" w:rsidRPr="004678B6" w:rsidRDefault="00EE021F" w:rsidP="004678B6">
      <w:pPr>
        <w:rPr>
          <w:sz w:val="28"/>
          <w:szCs w:val="28"/>
        </w:rPr>
      </w:pPr>
      <w:r w:rsidRPr="004678B6">
        <w:rPr>
          <w:sz w:val="28"/>
          <w:szCs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E021F" w:rsidRPr="004678B6" w:rsidRDefault="00EE021F" w:rsidP="004678B6">
      <w:pPr>
        <w:rPr>
          <w:sz w:val="28"/>
          <w:szCs w:val="28"/>
        </w:rPr>
      </w:pPr>
      <w:r w:rsidRPr="004678B6">
        <w:rPr>
          <w:sz w:val="28"/>
          <w:szCs w:val="28"/>
        </w:rPr>
        <w:t>10) использовать иноязычные словари и справочники, в том числе информационно-справочные системы в электронной форме;</w:t>
      </w:r>
    </w:p>
    <w:p w:rsidR="00EE021F" w:rsidRPr="004678B6" w:rsidRDefault="00EE021F" w:rsidP="004678B6">
      <w:pPr>
        <w:rPr>
          <w:sz w:val="28"/>
          <w:szCs w:val="28"/>
        </w:rPr>
      </w:pPr>
      <w:r w:rsidRPr="004678B6">
        <w:rPr>
          <w:sz w:val="28"/>
          <w:szCs w:val="28"/>
        </w:rPr>
        <w:t>11) достигать взаимопонимания в процессе устного и письменного общения с носителями иностранного языка, людьми другой культуры;</w:t>
      </w:r>
    </w:p>
    <w:p w:rsidR="00EE021F" w:rsidRPr="004678B6" w:rsidRDefault="00EE021F" w:rsidP="004678B6">
      <w:pPr>
        <w:rPr>
          <w:sz w:val="28"/>
          <w:szCs w:val="28"/>
        </w:rPr>
      </w:pPr>
      <w:r w:rsidRPr="004678B6">
        <w:rPr>
          <w:sz w:val="28"/>
          <w:szCs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E021F" w:rsidRPr="004678B6" w:rsidRDefault="00EE021F" w:rsidP="004678B6">
      <w:pPr>
        <w:rPr>
          <w:sz w:val="28"/>
          <w:szCs w:val="28"/>
        </w:rPr>
      </w:pPr>
      <w:r w:rsidRPr="004678B6">
        <w:rPr>
          <w:sz w:val="28"/>
          <w:szCs w:val="28"/>
        </w:rPr>
        <w:t>К концу обучения в 9 классе:</w:t>
      </w:r>
    </w:p>
    <w:p w:rsidR="00EE021F" w:rsidRPr="004678B6" w:rsidRDefault="00EE021F" w:rsidP="004678B6">
      <w:pPr>
        <w:rPr>
          <w:sz w:val="28"/>
          <w:szCs w:val="28"/>
        </w:rPr>
      </w:pPr>
      <w:r w:rsidRPr="004678B6">
        <w:rPr>
          <w:sz w:val="28"/>
          <w:szCs w:val="28"/>
        </w:rPr>
        <w:t>1) владеть основными видами речевой деятельности:</w:t>
      </w:r>
    </w:p>
    <w:p w:rsidR="00EE021F" w:rsidRPr="004678B6" w:rsidRDefault="00EE021F" w:rsidP="004678B6">
      <w:pPr>
        <w:rPr>
          <w:sz w:val="28"/>
          <w:szCs w:val="28"/>
        </w:rPr>
      </w:pPr>
      <w:r w:rsidRPr="004678B6">
        <w:rPr>
          <w:sz w:val="28"/>
          <w:szCs w:val="28"/>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EE021F" w:rsidRPr="004678B6" w:rsidRDefault="00EE021F" w:rsidP="004678B6">
      <w:pPr>
        <w:rPr>
          <w:sz w:val="28"/>
          <w:szCs w:val="28"/>
        </w:rPr>
      </w:pPr>
      <w:r w:rsidRPr="004678B6">
        <w:rPr>
          <w:sz w:val="28"/>
          <w:szCs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EE021F" w:rsidRPr="004678B6" w:rsidRDefault="00EE021F" w:rsidP="004678B6">
      <w:pPr>
        <w:rPr>
          <w:sz w:val="28"/>
          <w:szCs w:val="28"/>
        </w:rPr>
      </w:pPr>
      <w:r w:rsidRPr="004678B6">
        <w:rPr>
          <w:sz w:val="28"/>
          <w:szCs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EE021F" w:rsidRPr="004678B6" w:rsidRDefault="00EE021F" w:rsidP="004678B6">
      <w:pPr>
        <w:rPr>
          <w:sz w:val="28"/>
          <w:szCs w:val="28"/>
        </w:rPr>
      </w:pPr>
      <w:r w:rsidRPr="004678B6">
        <w:rPr>
          <w:sz w:val="28"/>
          <w:szCs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EE021F" w:rsidRPr="004678B6" w:rsidRDefault="00EE021F" w:rsidP="004678B6">
      <w:pPr>
        <w:rPr>
          <w:sz w:val="28"/>
          <w:szCs w:val="28"/>
        </w:rPr>
      </w:pPr>
      <w:r w:rsidRPr="004678B6">
        <w:rPr>
          <w:sz w:val="28"/>
          <w:szCs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EE021F" w:rsidRDefault="00EE021F" w:rsidP="004678B6">
      <w:pPr>
        <w:rPr>
          <w:sz w:val="28"/>
          <w:szCs w:val="28"/>
        </w:rPr>
      </w:pPr>
      <w:r w:rsidRPr="004678B6">
        <w:rPr>
          <w:sz w:val="28"/>
          <w:szCs w:val="28"/>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w:t>
      </w:r>
    </w:p>
    <w:p w:rsidR="00EE021F" w:rsidRPr="004678B6" w:rsidRDefault="00EE021F" w:rsidP="004678B6">
      <w:pPr>
        <w:rPr>
          <w:sz w:val="28"/>
          <w:szCs w:val="28"/>
        </w:rPr>
      </w:pPr>
      <w:r w:rsidRPr="004678B6">
        <w:rPr>
          <w:sz w:val="28"/>
          <w:szCs w:val="28"/>
        </w:rPr>
        <w:t>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E021F" w:rsidRPr="004678B6" w:rsidRDefault="00EE021F" w:rsidP="004678B6">
      <w:pPr>
        <w:rPr>
          <w:sz w:val="28"/>
          <w:szCs w:val="28"/>
        </w:rPr>
      </w:pPr>
      <w:r w:rsidRPr="004678B6">
        <w:rPr>
          <w:sz w:val="28"/>
          <w:szCs w:val="28"/>
        </w:rPr>
        <w:t>владеть орфографическими навыками: правильно писать изученные слова;</w:t>
      </w:r>
    </w:p>
    <w:p w:rsidR="00EE021F" w:rsidRPr="004678B6" w:rsidRDefault="00EE021F" w:rsidP="004678B6">
      <w:pPr>
        <w:rPr>
          <w:sz w:val="28"/>
          <w:szCs w:val="28"/>
        </w:rPr>
      </w:pPr>
      <w:r w:rsidRPr="004678B6">
        <w:rPr>
          <w:sz w:val="28"/>
          <w:szCs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E021F" w:rsidRPr="004678B6" w:rsidRDefault="00EE021F" w:rsidP="004678B6">
      <w:pPr>
        <w:rPr>
          <w:sz w:val="28"/>
          <w:szCs w:val="28"/>
        </w:rPr>
      </w:pPr>
      <w:r w:rsidRPr="004678B6">
        <w:rPr>
          <w:sz w:val="28"/>
          <w:szCs w:val="28"/>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E021F" w:rsidRPr="004678B6" w:rsidRDefault="00EE021F" w:rsidP="004678B6">
      <w:pPr>
        <w:rPr>
          <w:sz w:val="28"/>
          <w:szCs w:val="28"/>
        </w:rPr>
      </w:pPr>
      <w:r w:rsidRPr="004678B6">
        <w:rPr>
          <w:sz w:val="28"/>
          <w:szCs w:val="28"/>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rsidR="00EE021F" w:rsidRPr="004678B6" w:rsidRDefault="00EE021F" w:rsidP="004678B6">
      <w:pPr>
        <w:rPr>
          <w:sz w:val="28"/>
          <w:szCs w:val="28"/>
        </w:rPr>
      </w:pPr>
      <w:r w:rsidRPr="004678B6">
        <w:rPr>
          <w:sz w:val="28"/>
          <w:szCs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EE021F" w:rsidRPr="004678B6" w:rsidRDefault="00EE021F" w:rsidP="004678B6">
      <w:pPr>
        <w:rPr>
          <w:sz w:val="28"/>
          <w:szCs w:val="28"/>
        </w:rPr>
      </w:pPr>
      <w:r w:rsidRPr="004678B6">
        <w:rPr>
          <w:sz w:val="28"/>
          <w:szCs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E021F" w:rsidRPr="004678B6" w:rsidRDefault="00EE021F" w:rsidP="004678B6">
      <w:pPr>
        <w:rPr>
          <w:sz w:val="28"/>
          <w:szCs w:val="28"/>
        </w:rPr>
      </w:pPr>
      <w:r w:rsidRPr="004678B6">
        <w:rPr>
          <w:sz w:val="28"/>
          <w:szCs w:val="28"/>
        </w:rPr>
        <w:t>4) понимать особенности структуры простых и сложных предложений и различных коммуникативных типов предложений английского языка;</w:t>
      </w:r>
    </w:p>
    <w:p w:rsidR="00EE021F" w:rsidRPr="004678B6" w:rsidRDefault="00EE021F" w:rsidP="004678B6">
      <w:pPr>
        <w:rPr>
          <w:sz w:val="28"/>
          <w:szCs w:val="28"/>
        </w:rPr>
      </w:pPr>
      <w:r w:rsidRPr="004678B6">
        <w:rPr>
          <w:sz w:val="28"/>
          <w:szCs w:val="28"/>
        </w:rPr>
        <w:t>распознавать и употреблять в устной и письменной речи:</w:t>
      </w:r>
    </w:p>
    <w:p w:rsidR="00EE021F" w:rsidRPr="004678B6" w:rsidRDefault="00EE021F" w:rsidP="004678B6">
      <w:pPr>
        <w:rPr>
          <w:sz w:val="28"/>
          <w:szCs w:val="28"/>
          <w:lang w:val="en-US"/>
        </w:rPr>
      </w:pPr>
      <w:r w:rsidRPr="004678B6">
        <w:rPr>
          <w:sz w:val="28"/>
          <w:szCs w:val="28"/>
        </w:rPr>
        <w:t>предложения</w:t>
      </w:r>
      <w:r w:rsidRPr="004678B6">
        <w:rPr>
          <w:sz w:val="28"/>
          <w:szCs w:val="28"/>
          <w:lang w:val="en-US"/>
        </w:rPr>
        <w:t xml:space="preserve"> </w:t>
      </w:r>
      <w:r w:rsidRPr="004678B6">
        <w:rPr>
          <w:sz w:val="28"/>
          <w:szCs w:val="28"/>
        </w:rPr>
        <w:t>со</w:t>
      </w:r>
      <w:r w:rsidRPr="004678B6">
        <w:rPr>
          <w:sz w:val="28"/>
          <w:szCs w:val="28"/>
          <w:lang w:val="en-US"/>
        </w:rPr>
        <w:t xml:space="preserve"> </w:t>
      </w:r>
      <w:r w:rsidRPr="004678B6">
        <w:rPr>
          <w:sz w:val="28"/>
          <w:szCs w:val="28"/>
        </w:rPr>
        <w:t>сложным</w:t>
      </w:r>
      <w:r w:rsidRPr="004678B6">
        <w:rPr>
          <w:sz w:val="28"/>
          <w:szCs w:val="28"/>
          <w:lang w:val="en-US"/>
        </w:rPr>
        <w:t xml:space="preserve"> </w:t>
      </w:r>
      <w:r w:rsidRPr="004678B6">
        <w:rPr>
          <w:sz w:val="28"/>
          <w:szCs w:val="28"/>
        </w:rPr>
        <w:t>дополнением</w:t>
      </w:r>
      <w:r w:rsidRPr="004678B6">
        <w:rPr>
          <w:sz w:val="28"/>
          <w:szCs w:val="28"/>
          <w:lang w:val="en-US"/>
        </w:rPr>
        <w:t xml:space="preserve"> (Complex Object) (I want to have my hair cut.);</w:t>
      </w:r>
    </w:p>
    <w:p w:rsidR="00EE021F" w:rsidRPr="004678B6" w:rsidRDefault="00EE021F" w:rsidP="004678B6">
      <w:pPr>
        <w:rPr>
          <w:sz w:val="28"/>
          <w:szCs w:val="28"/>
        </w:rPr>
      </w:pPr>
      <w:r w:rsidRPr="004678B6">
        <w:rPr>
          <w:sz w:val="28"/>
          <w:szCs w:val="28"/>
        </w:rPr>
        <w:t>предложения с I wish;</w:t>
      </w:r>
    </w:p>
    <w:p w:rsidR="00EE021F" w:rsidRPr="004678B6" w:rsidRDefault="00EE021F" w:rsidP="004678B6">
      <w:pPr>
        <w:rPr>
          <w:sz w:val="28"/>
          <w:szCs w:val="28"/>
        </w:rPr>
      </w:pPr>
      <w:r w:rsidRPr="004678B6">
        <w:rPr>
          <w:sz w:val="28"/>
          <w:szCs w:val="28"/>
        </w:rPr>
        <w:t>условные предложения нереального характера (Conditional II);</w:t>
      </w:r>
    </w:p>
    <w:p w:rsidR="00EE021F" w:rsidRPr="004678B6" w:rsidRDefault="00EE021F" w:rsidP="004678B6">
      <w:pPr>
        <w:rPr>
          <w:sz w:val="28"/>
          <w:szCs w:val="28"/>
        </w:rPr>
      </w:pPr>
      <w:r w:rsidRPr="004678B6">
        <w:rPr>
          <w:sz w:val="28"/>
          <w:szCs w:val="28"/>
        </w:rPr>
        <w:t>конструкцию для выражения предпочтения I prefer …/I’d prefer …/I’d rather…;</w:t>
      </w:r>
    </w:p>
    <w:p w:rsidR="00EE021F" w:rsidRPr="004678B6" w:rsidRDefault="00EE021F" w:rsidP="004678B6">
      <w:pPr>
        <w:rPr>
          <w:sz w:val="28"/>
          <w:szCs w:val="28"/>
        </w:rPr>
      </w:pPr>
      <w:r w:rsidRPr="004678B6">
        <w:rPr>
          <w:sz w:val="28"/>
          <w:szCs w:val="28"/>
        </w:rPr>
        <w:t>предложения с конструкцией either … or, neither … nor;</w:t>
      </w:r>
    </w:p>
    <w:p w:rsidR="00EE021F" w:rsidRPr="004678B6" w:rsidRDefault="00EE021F" w:rsidP="004678B6">
      <w:pPr>
        <w:rPr>
          <w:sz w:val="28"/>
          <w:szCs w:val="28"/>
        </w:rPr>
      </w:pPr>
      <w:r w:rsidRPr="004678B6">
        <w:rPr>
          <w:sz w:val="28"/>
          <w:szCs w:val="28"/>
        </w:rPr>
        <w:t>формы страдательного залога Present Perfect Passive;</w:t>
      </w:r>
    </w:p>
    <w:p w:rsidR="00EE021F" w:rsidRPr="004678B6" w:rsidRDefault="00EE021F" w:rsidP="004678B6">
      <w:pPr>
        <w:rPr>
          <w:sz w:val="28"/>
          <w:szCs w:val="28"/>
        </w:rPr>
      </w:pPr>
      <w:r w:rsidRPr="004678B6">
        <w:rPr>
          <w:sz w:val="28"/>
          <w:szCs w:val="28"/>
        </w:rPr>
        <w:t>порядок следования имён прилагательных (nice long blond hair);</w:t>
      </w:r>
    </w:p>
    <w:p w:rsidR="00EE021F" w:rsidRPr="004678B6" w:rsidRDefault="00EE021F" w:rsidP="004678B6">
      <w:pPr>
        <w:rPr>
          <w:sz w:val="28"/>
          <w:szCs w:val="28"/>
        </w:rPr>
      </w:pPr>
      <w:r w:rsidRPr="004678B6">
        <w:rPr>
          <w:sz w:val="28"/>
          <w:szCs w:val="28"/>
        </w:rPr>
        <w:t>5) владеть социокультурными знаниями и умениями:</w:t>
      </w:r>
    </w:p>
    <w:p w:rsidR="00EE021F" w:rsidRPr="004678B6" w:rsidRDefault="00EE021F" w:rsidP="004678B6">
      <w:pPr>
        <w:rPr>
          <w:sz w:val="28"/>
          <w:szCs w:val="28"/>
        </w:rPr>
      </w:pPr>
      <w:r w:rsidRPr="004678B6">
        <w:rPr>
          <w:sz w:val="28"/>
          <w:szCs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EE021F" w:rsidRPr="004678B6" w:rsidRDefault="00EE021F" w:rsidP="004678B6">
      <w:pPr>
        <w:rPr>
          <w:sz w:val="28"/>
          <w:szCs w:val="28"/>
        </w:rPr>
      </w:pPr>
      <w:r w:rsidRPr="004678B6">
        <w:rPr>
          <w:sz w:val="28"/>
          <w:szCs w:val="28"/>
        </w:rPr>
        <w:t>выражать модальные значения, чувства и эмоции;</w:t>
      </w:r>
    </w:p>
    <w:p w:rsidR="00EE021F" w:rsidRPr="004678B6" w:rsidRDefault="00EE021F" w:rsidP="004678B6">
      <w:pPr>
        <w:rPr>
          <w:sz w:val="28"/>
          <w:szCs w:val="28"/>
        </w:rPr>
      </w:pPr>
      <w:r w:rsidRPr="004678B6">
        <w:rPr>
          <w:sz w:val="28"/>
          <w:szCs w:val="28"/>
        </w:rPr>
        <w:t>иметь элементарные представления о различных вариантах английского языка;</w:t>
      </w:r>
    </w:p>
    <w:p w:rsidR="00EE021F" w:rsidRPr="004678B6" w:rsidRDefault="00EE021F" w:rsidP="004678B6">
      <w:pPr>
        <w:rPr>
          <w:sz w:val="28"/>
          <w:szCs w:val="28"/>
        </w:rPr>
      </w:pPr>
      <w:r w:rsidRPr="004678B6">
        <w:rPr>
          <w:sz w:val="28"/>
          <w:szCs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EE021F" w:rsidRPr="004678B6" w:rsidRDefault="00EE021F" w:rsidP="004678B6">
      <w:pPr>
        <w:rPr>
          <w:sz w:val="28"/>
          <w:szCs w:val="28"/>
        </w:rPr>
      </w:pPr>
      <w:r w:rsidRPr="004678B6">
        <w:rPr>
          <w:sz w:val="28"/>
          <w:szCs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E021F" w:rsidRPr="004678B6" w:rsidRDefault="00EE021F" w:rsidP="004678B6">
      <w:pPr>
        <w:rPr>
          <w:sz w:val="28"/>
          <w:szCs w:val="28"/>
        </w:rPr>
      </w:pPr>
      <w:r w:rsidRPr="004678B6">
        <w:rPr>
          <w:sz w:val="28"/>
          <w:szCs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EE021F" w:rsidRPr="004678B6" w:rsidRDefault="00EE021F" w:rsidP="004678B6">
      <w:pPr>
        <w:rPr>
          <w:sz w:val="28"/>
          <w:szCs w:val="28"/>
        </w:rPr>
      </w:pPr>
      <w:r w:rsidRPr="004678B6">
        <w:rPr>
          <w:sz w:val="28"/>
          <w:szCs w:val="28"/>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E021F" w:rsidRPr="004678B6" w:rsidRDefault="00EE021F" w:rsidP="004678B6">
      <w:pPr>
        <w:rPr>
          <w:sz w:val="28"/>
          <w:szCs w:val="28"/>
        </w:rPr>
      </w:pPr>
      <w:r w:rsidRPr="004678B6">
        <w:rPr>
          <w:sz w:val="28"/>
          <w:szCs w:val="28"/>
        </w:rPr>
        <w:t>9) использовать иноязычные словари и справочники, в том числе информационно-справочные системы в электронной форме;</w:t>
      </w:r>
    </w:p>
    <w:p w:rsidR="00EE021F" w:rsidRPr="004678B6" w:rsidRDefault="00EE021F" w:rsidP="004678B6">
      <w:pPr>
        <w:rPr>
          <w:sz w:val="28"/>
          <w:szCs w:val="28"/>
        </w:rPr>
      </w:pPr>
      <w:r w:rsidRPr="004678B6">
        <w:rPr>
          <w:sz w:val="28"/>
          <w:szCs w:val="28"/>
        </w:rPr>
        <w:t>10) достигать взаимопонимания в процессе устного и письменного общения с носителями иностранного языка, людьми другой культуры;</w:t>
      </w:r>
    </w:p>
    <w:p w:rsidR="00EE021F" w:rsidRPr="004678B6" w:rsidRDefault="00EE021F" w:rsidP="004678B6">
      <w:pPr>
        <w:rPr>
          <w:sz w:val="28"/>
          <w:szCs w:val="28"/>
        </w:rPr>
      </w:pPr>
      <w:r w:rsidRPr="004678B6">
        <w:rPr>
          <w:sz w:val="28"/>
          <w:szCs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1.2.3.4. Предметная область «Математика и информатика»</w:t>
      </w:r>
    </w:p>
    <w:p w:rsidR="00EE021F" w:rsidRPr="004678B6" w:rsidRDefault="00EE021F" w:rsidP="004678B6">
      <w:pPr>
        <w:rPr>
          <w:sz w:val="28"/>
          <w:szCs w:val="28"/>
        </w:rPr>
      </w:pPr>
      <w:r w:rsidRPr="004678B6">
        <w:rPr>
          <w:sz w:val="28"/>
          <w:szCs w:val="28"/>
        </w:rPr>
        <w:t>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rsidR="00EE021F" w:rsidRPr="004678B6" w:rsidRDefault="00EE021F" w:rsidP="004678B6">
      <w:pPr>
        <w:rPr>
          <w:sz w:val="28"/>
          <w:szCs w:val="28"/>
        </w:rPr>
      </w:pPr>
      <w:r w:rsidRPr="004678B6">
        <w:rPr>
          <w:sz w:val="28"/>
          <w:szCs w:val="28"/>
        </w:rPr>
        <w:t>Учебный предмет «Математика»</w:t>
      </w:r>
    </w:p>
    <w:p w:rsidR="00EE021F" w:rsidRPr="004678B6" w:rsidRDefault="00EE021F" w:rsidP="004678B6">
      <w:pPr>
        <w:rPr>
          <w:sz w:val="28"/>
          <w:szCs w:val="28"/>
        </w:rPr>
      </w:pPr>
      <w:r w:rsidRPr="004678B6">
        <w:rPr>
          <w:sz w:val="28"/>
          <w:szCs w:val="28"/>
        </w:rPr>
        <w:t>К концу обучения в 5 классе.</w:t>
      </w:r>
    </w:p>
    <w:p w:rsidR="00EE021F" w:rsidRPr="004678B6" w:rsidRDefault="00EE021F" w:rsidP="004678B6">
      <w:pPr>
        <w:rPr>
          <w:sz w:val="28"/>
          <w:szCs w:val="28"/>
        </w:rPr>
      </w:pPr>
      <w:bookmarkStart w:id="0" w:name="_Toc124426208"/>
      <w:r w:rsidRPr="004678B6">
        <w:rPr>
          <w:sz w:val="28"/>
          <w:szCs w:val="28"/>
        </w:rPr>
        <w:t>1)Числа и вычисления</w:t>
      </w:r>
      <w:bookmarkEnd w:id="0"/>
      <w:r w:rsidRPr="004678B6">
        <w:rPr>
          <w:sz w:val="28"/>
          <w:szCs w:val="28"/>
        </w:rPr>
        <w:t>.</w:t>
      </w:r>
    </w:p>
    <w:p w:rsidR="00EE021F" w:rsidRPr="004678B6" w:rsidRDefault="00EE021F" w:rsidP="004678B6">
      <w:pPr>
        <w:rPr>
          <w:sz w:val="28"/>
          <w:szCs w:val="28"/>
        </w:rPr>
      </w:pPr>
      <w:r w:rsidRPr="004678B6">
        <w:rPr>
          <w:sz w:val="28"/>
          <w:szCs w:val="28"/>
        </w:rPr>
        <w:t>Понимать и правильно употреблять термины, связанные с натуральными числами, обыкновенными и десятичными дробями.</w:t>
      </w:r>
    </w:p>
    <w:p w:rsidR="00EE021F" w:rsidRPr="004678B6" w:rsidRDefault="00EE021F" w:rsidP="004678B6">
      <w:pPr>
        <w:rPr>
          <w:sz w:val="28"/>
          <w:szCs w:val="28"/>
        </w:rPr>
      </w:pPr>
      <w:r w:rsidRPr="004678B6">
        <w:rPr>
          <w:sz w:val="28"/>
          <w:szCs w:val="28"/>
        </w:rPr>
        <w:t>Сравнивать и упорядочивать натуральные числа, сравнивать в простейших случаях обыкновенные дроби, десятичные дроби.</w:t>
      </w:r>
    </w:p>
    <w:p w:rsidR="00EE021F" w:rsidRPr="004678B6" w:rsidRDefault="00EE021F" w:rsidP="004678B6">
      <w:pPr>
        <w:rPr>
          <w:sz w:val="28"/>
          <w:szCs w:val="28"/>
        </w:rPr>
      </w:pPr>
      <w:r w:rsidRPr="004678B6">
        <w:rPr>
          <w:sz w:val="28"/>
          <w:szCs w:val="28"/>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EE021F" w:rsidRDefault="00EE021F" w:rsidP="004678B6">
      <w:pPr>
        <w:rPr>
          <w:sz w:val="28"/>
          <w:szCs w:val="28"/>
        </w:rPr>
      </w:pPr>
      <w:r w:rsidRPr="004678B6">
        <w:rPr>
          <w:sz w:val="28"/>
          <w:szCs w:val="28"/>
        </w:rPr>
        <w:t>Выполнять арифметические действия с натуральными числами, с обыкновенными дробями в простейших случаях.</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Выполнять проверку, прикидку результата вычислений.</w:t>
      </w:r>
    </w:p>
    <w:p w:rsidR="00EE021F" w:rsidRPr="004678B6" w:rsidRDefault="00EE021F" w:rsidP="004678B6">
      <w:pPr>
        <w:rPr>
          <w:sz w:val="28"/>
          <w:szCs w:val="28"/>
        </w:rPr>
      </w:pPr>
      <w:r w:rsidRPr="004678B6">
        <w:rPr>
          <w:sz w:val="28"/>
          <w:szCs w:val="28"/>
        </w:rPr>
        <w:t>Округлять натуральные числа.</w:t>
      </w:r>
      <w:bookmarkStart w:id="1" w:name="_Toc124426209"/>
    </w:p>
    <w:p w:rsidR="00EE021F" w:rsidRPr="004678B6" w:rsidRDefault="00EE021F" w:rsidP="004678B6">
      <w:pPr>
        <w:rPr>
          <w:sz w:val="28"/>
          <w:szCs w:val="28"/>
        </w:rPr>
      </w:pPr>
      <w:r w:rsidRPr="004678B6">
        <w:rPr>
          <w:sz w:val="28"/>
          <w:szCs w:val="28"/>
        </w:rPr>
        <w:t>2) Решение текстовых задач</w:t>
      </w:r>
      <w:bookmarkEnd w:id="1"/>
      <w:r w:rsidRPr="004678B6">
        <w:rPr>
          <w:sz w:val="28"/>
          <w:szCs w:val="28"/>
        </w:rPr>
        <w:t>.</w:t>
      </w:r>
    </w:p>
    <w:p w:rsidR="00EE021F" w:rsidRPr="004678B6" w:rsidRDefault="00EE021F" w:rsidP="004678B6">
      <w:pPr>
        <w:rPr>
          <w:sz w:val="28"/>
          <w:szCs w:val="28"/>
        </w:rPr>
      </w:pPr>
      <w:r w:rsidRPr="004678B6">
        <w:rPr>
          <w:sz w:val="28"/>
          <w:szCs w:val="28"/>
        </w:rPr>
        <w:t>Решать текстовые задачи арифметическим способом и с помощью организованного конечного перебора всех возможных вариантов.</w:t>
      </w:r>
    </w:p>
    <w:p w:rsidR="00EE021F" w:rsidRPr="004678B6" w:rsidRDefault="00EE021F" w:rsidP="004678B6">
      <w:pPr>
        <w:rPr>
          <w:sz w:val="28"/>
          <w:szCs w:val="28"/>
        </w:rPr>
      </w:pPr>
      <w:r w:rsidRPr="004678B6">
        <w:rPr>
          <w:sz w:val="28"/>
          <w:szCs w:val="28"/>
        </w:rPr>
        <w:t>Решать задачи, содержащие зависимости, связывающие величины: скорость, время, расстояние, цена, количество, стоимость.</w:t>
      </w:r>
    </w:p>
    <w:p w:rsidR="00EE021F" w:rsidRPr="004678B6" w:rsidRDefault="00EE021F" w:rsidP="004678B6">
      <w:pPr>
        <w:rPr>
          <w:sz w:val="28"/>
          <w:szCs w:val="28"/>
        </w:rPr>
      </w:pPr>
      <w:r w:rsidRPr="004678B6">
        <w:rPr>
          <w:sz w:val="28"/>
          <w:szCs w:val="28"/>
        </w:rPr>
        <w:t>Использовать краткие записи, схемы, таблицы, обозначения при решении задач.</w:t>
      </w:r>
    </w:p>
    <w:p w:rsidR="00EE021F" w:rsidRPr="004678B6" w:rsidRDefault="00EE021F" w:rsidP="004678B6">
      <w:pPr>
        <w:rPr>
          <w:sz w:val="28"/>
          <w:szCs w:val="28"/>
        </w:rPr>
      </w:pPr>
      <w:r w:rsidRPr="004678B6">
        <w:rPr>
          <w:sz w:val="28"/>
          <w:szCs w:val="28"/>
        </w:rPr>
        <w:t>Пользоваться основными единицами измерения: цены, массы, расстояния, времени, скорости, выражать одни единицы величины через другие.</w:t>
      </w:r>
    </w:p>
    <w:p w:rsidR="00EE021F" w:rsidRPr="004678B6" w:rsidRDefault="00EE021F" w:rsidP="004678B6">
      <w:pPr>
        <w:rPr>
          <w:sz w:val="28"/>
          <w:szCs w:val="28"/>
        </w:rPr>
      </w:pPr>
      <w:r w:rsidRPr="004678B6">
        <w:rPr>
          <w:sz w:val="28"/>
          <w:szCs w:val="28"/>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EE021F" w:rsidRPr="004678B6" w:rsidRDefault="00EE021F" w:rsidP="004678B6">
      <w:pPr>
        <w:rPr>
          <w:sz w:val="28"/>
          <w:szCs w:val="28"/>
        </w:rPr>
      </w:pPr>
      <w:bookmarkStart w:id="2" w:name="_Toc124426210"/>
      <w:r w:rsidRPr="004678B6">
        <w:rPr>
          <w:sz w:val="28"/>
          <w:szCs w:val="28"/>
        </w:rPr>
        <w:t>3) Наглядная геометрия</w:t>
      </w:r>
      <w:bookmarkEnd w:id="2"/>
      <w:r w:rsidRPr="004678B6">
        <w:rPr>
          <w:sz w:val="28"/>
          <w:szCs w:val="28"/>
        </w:rPr>
        <w:t>.</w:t>
      </w:r>
    </w:p>
    <w:p w:rsidR="00EE021F" w:rsidRPr="004678B6" w:rsidRDefault="00EE021F" w:rsidP="004678B6">
      <w:pPr>
        <w:rPr>
          <w:sz w:val="28"/>
          <w:szCs w:val="28"/>
        </w:rPr>
      </w:pPr>
      <w:r w:rsidRPr="004678B6">
        <w:rPr>
          <w:sz w:val="28"/>
          <w:szCs w:val="28"/>
        </w:rPr>
        <w:t>Пользоваться геометрическими понятиями: точка, прямая, отрезок, луч, угол, многоугольник, окружность, круг.</w:t>
      </w:r>
    </w:p>
    <w:p w:rsidR="00EE021F" w:rsidRPr="004678B6" w:rsidRDefault="00EE021F" w:rsidP="004678B6">
      <w:pPr>
        <w:rPr>
          <w:sz w:val="28"/>
          <w:szCs w:val="28"/>
        </w:rPr>
      </w:pPr>
      <w:r w:rsidRPr="004678B6">
        <w:rPr>
          <w:sz w:val="28"/>
          <w:szCs w:val="28"/>
        </w:rPr>
        <w:t>Приводить примеры объектов окружающего мира, имеющих форму изученных геометрических фигур.</w:t>
      </w:r>
    </w:p>
    <w:p w:rsidR="00EE021F" w:rsidRPr="004678B6" w:rsidRDefault="00EE021F" w:rsidP="004678B6">
      <w:pPr>
        <w:rPr>
          <w:sz w:val="28"/>
          <w:szCs w:val="28"/>
        </w:rPr>
      </w:pPr>
      <w:r w:rsidRPr="004678B6">
        <w:rPr>
          <w:sz w:val="28"/>
          <w:szCs w:val="28"/>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EE021F" w:rsidRPr="004678B6" w:rsidRDefault="00EE021F" w:rsidP="004678B6">
      <w:pPr>
        <w:rPr>
          <w:sz w:val="28"/>
          <w:szCs w:val="28"/>
        </w:rPr>
      </w:pPr>
      <w:r w:rsidRPr="004678B6">
        <w:rPr>
          <w:sz w:val="28"/>
          <w:szCs w:val="28"/>
        </w:rPr>
        <w:t>Изображать изученные геометрические фигуры на нелинованной и клетчатой бумаге с помощью циркуля и линейки.</w:t>
      </w:r>
    </w:p>
    <w:p w:rsidR="00EE021F" w:rsidRPr="004678B6" w:rsidRDefault="00EE021F" w:rsidP="004678B6">
      <w:pPr>
        <w:rPr>
          <w:sz w:val="28"/>
          <w:szCs w:val="28"/>
        </w:rPr>
      </w:pPr>
      <w:r w:rsidRPr="004678B6">
        <w:rPr>
          <w:sz w:val="28"/>
          <w:szCs w:val="28"/>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EE021F" w:rsidRPr="004678B6" w:rsidRDefault="00EE021F" w:rsidP="004678B6">
      <w:pPr>
        <w:rPr>
          <w:sz w:val="28"/>
          <w:szCs w:val="28"/>
        </w:rPr>
      </w:pPr>
      <w:r w:rsidRPr="004678B6">
        <w:rPr>
          <w:sz w:val="28"/>
          <w:szCs w:val="28"/>
        </w:rPr>
        <w:t>Использовать свойства сторон и углов прямоугольника, квадрата для их построения, вычисления площади и периметра.</w:t>
      </w:r>
    </w:p>
    <w:p w:rsidR="00EE021F" w:rsidRPr="004678B6" w:rsidRDefault="00EE021F" w:rsidP="004678B6">
      <w:pPr>
        <w:rPr>
          <w:sz w:val="28"/>
          <w:szCs w:val="28"/>
        </w:rPr>
      </w:pPr>
      <w:r w:rsidRPr="004678B6">
        <w:rPr>
          <w:sz w:val="28"/>
          <w:szCs w:val="28"/>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EE021F" w:rsidRPr="004678B6" w:rsidRDefault="00EE021F" w:rsidP="004678B6">
      <w:pPr>
        <w:rPr>
          <w:sz w:val="28"/>
          <w:szCs w:val="28"/>
        </w:rPr>
      </w:pPr>
      <w:r w:rsidRPr="004678B6">
        <w:rPr>
          <w:sz w:val="28"/>
          <w:szCs w:val="28"/>
        </w:rPr>
        <w:t>Пользоваться основными метрическими единицами измерения длины, площади; выражать одни единицы величины через другие.</w:t>
      </w:r>
    </w:p>
    <w:p w:rsidR="00EE021F" w:rsidRPr="004678B6" w:rsidRDefault="00EE021F" w:rsidP="004678B6">
      <w:pPr>
        <w:rPr>
          <w:sz w:val="28"/>
          <w:szCs w:val="28"/>
        </w:rPr>
      </w:pPr>
      <w:r w:rsidRPr="004678B6">
        <w:rPr>
          <w:sz w:val="28"/>
          <w:szCs w:val="28"/>
        </w:rPr>
        <w:t>Распознавать параллелепипед, куб, использовать терминологию: вершина, ребро, грань, измерения, находить измерения параллелепипеда, куба.</w:t>
      </w:r>
    </w:p>
    <w:p w:rsidR="00EE021F" w:rsidRPr="004678B6" w:rsidRDefault="00EE021F" w:rsidP="004678B6">
      <w:pPr>
        <w:rPr>
          <w:sz w:val="28"/>
          <w:szCs w:val="28"/>
        </w:rPr>
      </w:pPr>
      <w:r w:rsidRPr="004678B6">
        <w:rPr>
          <w:sz w:val="28"/>
          <w:szCs w:val="28"/>
        </w:rPr>
        <w:t>Вычислять объём куба, параллелепипеда по заданным измерениям, пользоваться единицами измерения объёма.</w:t>
      </w:r>
    </w:p>
    <w:p w:rsidR="00EE021F" w:rsidRPr="004678B6" w:rsidRDefault="00EE021F" w:rsidP="004678B6">
      <w:pPr>
        <w:rPr>
          <w:sz w:val="28"/>
          <w:szCs w:val="28"/>
        </w:rPr>
      </w:pPr>
      <w:r w:rsidRPr="004678B6">
        <w:rPr>
          <w:sz w:val="28"/>
          <w:szCs w:val="28"/>
        </w:rPr>
        <w:t>Решать несложные задачи на измерение геометрических величин в практических ситуациях.</w:t>
      </w:r>
    </w:p>
    <w:p w:rsidR="00EE021F" w:rsidRPr="004678B6" w:rsidRDefault="00EE021F" w:rsidP="004678B6">
      <w:pPr>
        <w:rPr>
          <w:sz w:val="28"/>
          <w:szCs w:val="28"/>
        </w:rPr>
      </w:pPr>
      <w:r w:rsidRPr="004678B6">
        <w:rPr>
          <w:sz w:val="28"/>
          <w:szCs w:val="28"/>
        </w:rPr>
        <w:t>К концу обучения в 6 классе.</w:t>
      </w:r>
    </w:p>
    <w:p w:rsidR="00EE021F" w:rsidRPr="004678B6" w:rsidRDefault="00EE021F" w:rsidP="004678B6">
      <w:pPr>
        <w:rPr>
          <w:sz w:val="28"/>
          <w:szCs w:val="28"/>
        </w:rPr>
      </w:pPr>
      <w:bookmarkStart w:id="3" w:name="_Toc124426211"/>
      <w:r w:rsidRPr="004678B6">
        <w:rPr>
          <w:sz w:val="28"/>
          <w:szCs w:val="28"/>
        </w:rPr>
        <w:t>1) Числа и вычисления</w:t>
      </w:r>
      <w:bookmarkEnd w:id="3"/>
      <w:r w:rsidRPr="004678B6">
        <w:rPr>
          <w:sz w:val="28"/>
          <w:szCs w:val="28"/>
        </w:rPr>
        <w:t>.</w:t>
      </w:r>
    </w:p>
    <w:p w:rsidR="00EE021F" w:rsidRPr="004678B6" w:rsidRDefault="00EE021F" w:rsidP="004678B6">
      <w:pPr>
        <w:rPr>
          <w:sz w:val="28"/>
          <w:szCs w:val="28"/>
        </w:rPr>
      </w:pPr>
      <w:r w:rsidRPr="004678B6">
        <w:rPr>
          <w:sz w:val="28"/>
          <w:szCs w:val="28"/>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EE021F" w:rsidRPr="004678B6" w:rsidRDefault="00EE021F" w:rsidP="004678B6">
      <w:pPr>
        <w:rPr>
          <w:sz w:val="28"/>
          <w:szCs w:val="28"/>
        </w:rPr>
      </w:pPr>
      <w:r w:rsidRPr="004678B6">
        <w:rPr>
          <w:sz w:val="28"/>
          <w:szCs w:val="28"/>
        </w:rPr>
        <w:t>Сравнивать и упорядочивать целые числа, обыкновенные и десятичные дроби, сравнивать числа одного и разных знаков.</w:t>
      </w:r>
    </w:p>
    <w:p w:rsidR="00EE021F" w:rsidRPr="004678B6" w:rsidRDefault="00EE021F" w:rsidP="004678B6">
      <w:pPr>
        <w:rPr>
          <w:sz w:val="28"/>
          <w:szCs w:val="28"/>
        </w:rPr>
      </w:pPr>
      <w:r w:rsidRPr="004678B6">
        <w:rPr>
          <w:sz w:val="28"/>
          <w:szCs w:val="28"/>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EE021F" w:rsidRPr="004678B6" w:rsidRDefault="00EE021F" w:rsidP="004678B6">
      <w:pPr>
        <w:rPr>
          <w:sz w:val="28"/>
          <w:szCs w:val="28"/>
        </w:rPr>
      </w:pPr>
      <w:r w:rsidRPr="004678B6">
        <w:rPr>
          <w:sz w:val="28"/>
          <w:szCs w:val="28"/>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EE021F" w:rsidRPr="004678B6" w:rsidRDefault="00EE021F" w:rsidP="004678B6">
      <w:pPr>
        <w:rPr>
          <w:sz w:val="28"/>
          <w:szCs w:val="28"/>
        </w:rPr>
      </w:pPr>
      <w:r w:rsidRPr="004678B6">
        <w:rPr>
          <w:sz w:val="28"/>
          <w:szCs w:val="28"/>
        </w:rPr>
        <w:t xml:space="preserve">Соотносить точку на координатной прямой с соответствующим ей числом и изображать числа точками на координатной прямой, находить модуль числа. </w:t>
      </w:r>
    </w:p>
    <w:p w:rsidR="00EE021F" w:rsidRPr="004678B6" w:rsidRDefault="00EE021F" w:rsidP="004678B6">
      <w:pPr>
        <w:rPr>
          <w:sz w:val="28"/>
          <w:szCs w:val="28"/>
        </w:rPr>
      </w:pPr>
      <w:r w:rsidRPr="004678B6">
        <w:rPr>
          <w:sz w:val="28"/>
          <w:szCs w:val="28"/>
        </w:rPr>
        <w:t>Соотносить точки в прямоугольной системе координат с координатами этой точки.</w:t>
      </w:r>
    </w:p>
    <w:p w:rsidR="00EE021F" w:rsidRPr="004678B6" w:rsidRDefault="00EE021F" w:rsidP="004678B6">
      <w:pPr>
        <w:rPr>
          <w:sz w:val="28"/>
          <w:szCs w:val="28"/>
        </w:rPr>
      </w:pPr>
      <w:r w:rsidRPr="004678B6">
        <w:rPr>
          <w:sz w:val="28"/>
          <w:szCs w:val="28"/>
        </w:rPr>
        <w:t>Округлять целые числа и десятичные дроби, находить приближения чисел.</w:t>
      </w:r>
    </w:p>
    <w:p w:rsidR="00EE021F" w:rsidRPr="004678B6" w:rsidRDefault="00EE021F" w:rsidP="004678B6">
      <w:pPr>
        <w:rPr>
          <w:sz w:val="28"/>
          <w:szCs w:val="28"/>
        </w:rPr>
      </w:pPr>
      <w:bookmarkStart w:id="4" w:name="_Toc124426212"/>
      <w:r w:rsidRPr="004678B6">
        <w:rPr>
          <w:sz w:val="28"/>
          <w:szCs w:val="28"/>
        </w:rPr>
        <w:t>2) Числовые и буквенные выражения</w:t>
      </w:r>
      <w:bookmarkEnd w:id="4"/>
      <w:r w:rsidRPr="004678B6">
        <w:rPr>
          <w:sz w:val="28"/>
          <w:szCs w:val="28"/>
        </w:rPr>
        <w:t>.</w:t>
      </w:r>
    </w:p>
    <w:p w:rsidR="00EE021F" w:rsidRPr="004678B6" w:rsidRDefault="00EE021F" w:rsidP="004678B6">
      <w:pPr>
        <w:rPr>
          <w:sz w:val="28"/>
          <w:szCs w:val="28"/>
        </w:rPr>
      </w:pPr>
      <w:r w:rsidRPr="004678B6">
        <w:rPr>
          <w:sz w:val="28"/>
          <w:szCs w:val="28"/>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EE021F" w:rsidRPr="004678B6" w:rsidRDefault="00EE021F" w:rsidP="004678B6">
      <w:pPr>
        <w:rPr>
          <w:sz w:val="28"/>
          <w:szCs w:val="28"/>
        </w:rPr>
      </w:pPr>
      <w:r w:rsidRPr="004678B6">
        <w:rPr>
          <w:sz w:val="28"/>
          <w:szCs w:val="28"/>
        </w:rPr>
        <w:t>Пользоваться признаками делимости, раскладывать натуральные числа на простые множители.</w:t>
      </w:r>
    </w:p>
    <w:p w:rsidR="00EE021F" w:rsidRPr="004678B6" w:rsidRDefault="00EE021F" w:rsidP="004678B6">
      <w:pPr>
        <w:rPr>
          <w:sz w:val="28"/>
          <w:szCs w:val="28"/>
        </w:rPr>
      </w:pPr>
      <w:r w:rsidRPr="004678B6">
        <w:rPr>
          <w:sz w:val="28"/>
          <w:szCs w:val="28"/>
        </w:rPr>
        <w:t xml:space="preserve">Пользоваться масштабом, составлять пропорции и отношения. </w:t>
      </w:r>
    </w:p>
    <w:p w:rsidR="00EE021F" w:rsidRPr="004678B6" w:rsidRDefault="00EE021F" w:rsidP="004678B6">
      <w:pPr>
        <w:rPr>
          <w:sz w:val="28"/>
          <w:szCs w:val="28"/>
        </w:rPr>
      </w:pPr>
      <w:r w:rsidRPr="004678B6">
        <w:rPr>
          <w:sz w:val="28"/>
          <w:szCs w:val="28"/>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EE021F" w:rsidRPr="004678B6" w:rsidRDefault="00EE021F" w:rsidP="004678B6">
      <w:pPr>
        <w:rPr>
          <w:sz w:val="28"/>
          <w:szCs w:val="28"/>
        </w:rPr>
      </w:pPr>
      <w:r w:rsidRPr="004678B6">
        <w:rPr>
          <w:sz w:val="28"/>
          <w:szCs w:val="28"/>
        </w:rPr>
        <w:t>Находить неизвестный компонент равенства.</w:t>
      </w:r>
      <w:bookmarkStart w:id="5" w:name="_Toc124426213"/>
    </w:p>
    <w:p w:rsidR="00EE021F" w:rsidRPr="004678B6" w:rsidRDefault="00EE021F" w:rsidP="004678B6">
      <w:pPr>
        <w:rPr>
          <w:sz w:val="28"/>
          <w:szCs w:val="28"/>
        </w:rPr>
      </w:pPr>
      <w:r w:rsidRPr="004678B6">
        <w:rPr>
          <w:sz w:val="28"/>
          <w:szCs w:val="28"/>
        </w:rPr>
        <w:t>3) Решение текстовых задач</w:t>
      </w:r>
      <w:bookmarkEnd w:id="5"/>
      <w:r w:rsidRPr="004678B6">
        <w:rPr>
          <w:sz w:val="28"/>
          <w:szCs w:val="28"/>
        </w:rPr>
        <w:t>.</w:t>
      </w:r>
    </w:p>
    <w:p w:rsidR="00EE021F" w:rsidRPr="004678B6" w:rsidRDefault="00EE021F" w:rsidP="004678B6">
      <w:pPr>
        <w:rPr>
          <w:sz w:val="28"/>
          <w:szCs w:val="28"/>
        </w:rPr>
      </w:pPr>
      <w:r w:rsidRPr="004678B6">
        <w:rPr>
          <w:sz w:val="28"/>
          <w:szCs w:val="28"/>
        </w:rPr>
        <w:t>Решать многошаговые текстовые задачи арифметическим способом.</w:t>
      </w:r>
    </w:p>
    <w:p w:rsidR="00EE021F" w:rsidRPr="004678B6" w:rsidRDefault="00EE021F" w:rsidP="004678B6">
      <w:pPr>
        <w:rPr>
          <w:sz w:val="28"/>
          <w:szCs w:val="28"/>
        </w:rPr>
      </w:pPr>
      <w:r w:rsidRPr="004678B6">
        <w:rPr>
          <w:sz w:val="28"/>
          <w:szCs w:val="28"/>
        </w:rPr>
        <w:t>Решать задачи, связанные с отношением, пропорциональностью величин, процентами, решать три основные задачи на дроби и проценты.</w:t>
      </w:r>
    </w:p>
    <w:p w:rsidR="00EE021F" w:rsidRPr="004678B6" w:rsidRDefault="00EE021F" w:rsidP="004678B6">
      <w:pPr>
        <w:rPr>
          <w:sz w:val="28"/>
          <w:szCs w:val="28"/>
        </w:rPr>
      </w:pPr>
      <w:r w:rsidRPr="004678B6">
        <w:rPr>
          <w:sz w:val="28"/>
          <w:szCs w:val="28"/>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EE021F" w:rsidRPr="004678B6" w:rsidRDefault="00EE021F" w:rsidP="004678B6">
      <w:pPr>
        <w:rPr>
          <w:sz w:val="28"/>
          <w:szCs w:val="28"/>
        </w:rPr>
      </w:pPr>
      <w:r w:rsidRPr="004678B6">
        <w:rPr>
          <w:sz w:val="28"/>
          <w:szCs w:val="28"/>
        </w:rPr>
        <w:t>Составлять буквенные выражения по условию задачи.</w:t>
      </w:r>
    </w:p>
    <w:p w:rsidR="00EE021F" w:rsidRPr="004678B6" w:rsidRDefault="00EE021F" w:rsidP="004678B6">
      <w:pPr>
        <w:rPr>
          <w:sz w:val="28"/>
          <w:szCs w:val="28"/>
        </w:rPr>
      </w:pPr>
      <w:r w:rsidRPr="004678B6">
        <w:rPr>
          <w:sz w:val="28"/>
          <w:szCs w:val="28"/>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EE021F" w:rsidRPr="004678B6" w:rsidRDefault="00EE021F" w:rsidP="004678B6">
      <w:pPr>
        <w:rPr>
          <w:sz w:val="28"/>
          <w:szCs w:val="28"/>
        </w:rPr>
      </w:pPr>
      <w:r w:rsidRPr="004678B6">
        <w:rPr>
          <w:sz w:val="28"/>
          <w:szCs w:val="28"/>
        </w:rPr>
        <w:t>Представлять информацию с помощью таблиц, линейной и столбчатой диаграмм.</w:t>
      </w:r>
    </w:p>
    <w:p w:rsidR="00EE021F" w:rsidRPr="004678B6" w:rsidRDefault="00EE021F" w:rsidP="004678B6">
      <w:pPr>
        <w:rPr>
          <w:sz w:val="28"/>
          <w:szCs w:val="28"/>
        </w:rPr>
      </w:pPr>
      <w:bookmarkStart w:id="6" w:name="_Toc124426214"/>
      <w:r w:rsidRPr="004678B6">
        <w:rPr>
          <w:sz w:val="28"/>
          <w:szCs w:val="28"/>
        </w:rPr>
        <w:t>4) Наглядная геометрия</w:t>
      </w:r>
      <w:bookmarkEnd w:id="6"/>
      <w:r w:rsidRPr="004678B6">
        <w:rPr>
          <w:sz w:val="28"/>
          <w:szCs w:val="28"/>
        </w:rPr>
        <w:t>.</w:t>
      </w:r>
    </w:p>
    <w:p w:rsidR="00EE021F" w:rsidRPr="004678B6" w:rsidRDefault="00EE021F" w:rsidP="004678B6">
      <w:pPr>
        <w:rPr>
          <w:sz w:val="28"/>
          <w:szCs w:val="28"/>
        </w:rPr>
      </w:pPr>
      <w:r w:rsidRPr="004678B6">
        <w:rPr>
          <w:sz w:val="28"/>
          <w:szCs w:val="28"/>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EE021F" w:rsidRPr="004678B6" w:rsidRDefault="00EE021F" w:rsidP="004678B6">
      <w:pPr>
        <w:rPr>
          <w:sz w:val="28"/>
          <w:szCs w:val="28"/>
        </w:rPr>
      </w:pPr>
      <w:r w:rsidRPr="004678B6">
        <w:rPr>
          <w:sz w:val="28"/>
          <w:szCs w:val="28"/>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EE021F" w:rsidRPr="004678B6" w:rsidRDefault="00EE021F" w:rsidP="004678B6">
      <w:pPr>
        <w:rPr>
          <w:sz w:val="28"/>
          <w:szCs w:val="28"/>
        </w:rPr>
      </w:pPr>
      <w:r w:rsidRPr="004678B6">
        <w:rPr>
          <w:sz w:val="28"/>
          <w:szCs w:val="28"/>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EE021F" w:rsidRPr="004678B6" w:rsidRDefault="00EE021F" w:rsidP="004678B6">
      <w:pPr>
        <w:rPr>
          <w:sz w:val="28"/>
          <w:szCs w:val="28"/>
        </w:rPr>
      </w:pPr>
      <w:r w:rsidRPr="004678B6">
        <w:rPr>
          <w:sz w:val="28"/>
          <w:szCs w:val="28"/>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EE021F" w:rsidRPr="004678B6" w:rsidRDefault="00EE021F" w:rsidP="004678B6">
      <w:pPr>
        <w:rPr>
          <w:sz w:val="28"/>
          <w:szCs w:val="28"/>
        </w:rPr>
      </w:pPr>
      <w:r w:rsidRPr="004678B6">
        <w:rPr>
          <w:sz w:val="28"/>
          <w:szCs w:val="28"/>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EE021F" w:rsidRPr="004678B6" w:rsidRDefault="00EE021F" w:rsidP="004678B6">
      <w:pPr>
        <w:rPr>
          <w:sz w:val="28"/>
          <w:szCs w:val="28"/>
        </w:rPr>
      </w:pPr>
      <w:r w:rsidRPr="004678B6">
        <w:rPr>
          <w:sz w:val="28"/>
          <w:szCs w:val="28"/>
        </w:rPr>
        <w:t>Находить, используя чертёжные инструменты, расстояния: между двумя точками, от точки до прямой, длину пути на квадратной сетке.</w:t>
      </w:r>
    </w:p>
    <w:p w:rsidR="00EE021F" w:rsidRPr="004678B6" w:rsidRDefault="00EE021F" w:rsidP="004678B6">
      <w:pPr>
        <w:rPr>
          <w:sz w:val="28"/>
          <w:szCs w:val="28"/>
        </w:rPr>
      </w:pPr>
      <w:r w:rsidRPr="004678B6">
        <w:rPr>
          <w:sz w:val="28"/>
          <w:szCs w:val="28"/>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EE021F" w:rsidRPr="004678B6" w:rsidRDefault="00EE021F" w:rsidP="004678B6">
      <w:pPr>
        <w:rPr>
          <w:sz w:val="28"/>
          <w:szCs w:val="28"/>
        </w:rPr>
      </w:pPr>
      <w:r w:rsidRPr="004678B6">
        <w:rPr>
          <w:sz w:val="28"/>
          <w:szCs w:val="28"/>
        </w:rPr>
        <w:t>Распознавать на моделях и изображениях пирамиду, конус, цилиндр, использовать терминологию: вершина, ребро, грань, основание, развёртка.</w:t>
      </w:r>
    </w:p>
    <w:p w:rsidR="00EE021F" w:rsidRPr="004678B6" w:rsidRDefault="00EE021F" w:rsidP="004678B6">
      <w:pPr>
        <w:rPr>
          <w:sz w:val="28"/>
          <w:szCs w:val="28"/>
        </w:rPr>
      </w:pPr>
      <w:r w:rsidRPr="004678B6">
        <w:rPr>
          <w:sz w:val="28"/>
          <w:szCs w:val="28"/>
        </w:rPr>
        <w:t>Изображать на клетчатой бумаге прямоугольный параллелепипед.</w:t>
      </w:r>
    </w:p>
    <w:p w:rsidR="00EE021F" w:rsidRPr="004678B6" w:rsidRDefault="00EE021F" w:rsidP="004678B6">
      <w:pPr>
        <w:rPr>
          <w:sz w:val="28"/>
          <w:szCs w:val="28"/>
        </w:rPr>
      </w:pPr>
      <w:r w:rsidRPr="004678B6">
        <w:rPr>
          <w:sz w:val="28"/>
          <w:szCs w:val="28"/>
        </w:rPr>
        <w:t xml:space="preserve">Вычислять объём прямоугольного параллелепипеда, куба, пользоваться основными единицами измерения объёма; </w:t>
      </w:r>
    </w:p>
    <w:p w:rsidR="00EE021F" w:rsidRPr="004678B6" w:rsidRDefault="00EE021F" w:rsidP="004678B6">
      <w:pPr>
        <w:rPr>
          <w:sz w:val="28"/>
          <w:szCs w:val="28"/>
        </w:rPr>
      </w:pPr>
      <w:r w:rsidRPr="004678B6">
        <w:rPr>
          <w:sz w:val="28"/>
          <w:szCs w:val="28"/>
        </w:rPr>
        <w:t>Решать несложные задачи на нахождение геометрических величин в практических ситуациях.</w:t>
      </w:r>
    </w:p>
    <w:p w:rsidR="00EE021F" w:rsidRPr="004678B6" w:rsidRDefault="00EE021F" w:rsidP="004678B6">
      <w:pPr>
        <w:rPr>
          <w:sz w:val="28"/>
          <w:szCs w:val="28"/>
        </w:rPr>
      </w:pPr>
      <w:r w:rsidRPr="004678B6">
        <w:rPr>
          <w:sz w:val="28"/>
          <w:szCs w:val="28"/>
        </w:rPr>
        <w:t>1.2.3.5. Предметная область «Математика и информатика»</w:t>
      </w:r>
    </w:p>
    <w:p w:rsidR="00EE021F" w:rsidRPr="004678B6" w:rsidRDefault="00EE021F" w:rsidP="004678B6">
      <w:pPr>
        <w:rPr>
          <w:sz w:val="28"/>
          <w:szCs w:val="28"/>
        </w:rPr>
      </w:pPr>
      <w:r w:rsidRPr="004678B6">
        <w:rPr>
          <w:sz w:val="28"/>
          <w:szCs w:val="28"/>
        </w:rPr>
        <w:t>Учебный курс «Алгебра»</w:t>
      </w:r>
    </w:p>
    <w:p w:rsidR="00EE021F" w:rsidRPr="004678B6" w:rsidRDefault="00EE021F" w:rsidP="004678B6">
      <w:pPr>
        <w:rPr>
          <w:sz w:val="28"/>
          <w:szCs w:val="28"/>
        </w:rPr>
      </w:pPr>
      <w:r w:rsidRPr="004678B6">
        <w:rPr>
          <w:sz w:val="28"/>
          <w:szCs w:val="28"/>
        </w:rPr>
        <w:t>К концу обучения в 7 классе.</w:t>
      </w:r>
    </w:p>
    <w:p w:rsidR="00EE021F" w:rsidRPr="004678B6" w:rsidRDefault="00EE021F" w:rsidP="004678B6">
      <w:pPr>
        <w:rPr>
          <w:sz w:val="28"/>
          <w:szCs w:val="28"/>
        </w:rPr>
      </w:pPr>
      <w:bookmarkStart w:id="7" w:name="_Toc124426235"/>
      <w:r w:rsidRPr="004678B6">
        <w:rPr>
          <w:sz w:val="28"/>
          <w:szCs w:val="28"/>
        </w:rPr>
        <w:t>1) Числа и вычисления</w:t>
      </w:r>
      <w:bookmarkEnd w:id="7"/>
      <w:r w:rsidRPr="004678B6">
        <w:rPr>
          <w:sz w:val="28"/>
          <w:szCs w:val="28"/>
        </w:rPr>
        <w:t>.</w:t>
      </w:r>
    </w:p>
    <w:p w:rsidR="00EE021F" w:rsidRPr="004678B6" w:rsidRDefault="00EE021F" w:rsidP="004678B6">
      <w:pPr>
        <w:rPr>
          <w:sz w:val="28"/>
          <w:szCs w:val="28"/>
        </w:rPr>
      </w:pPr>
      <w:r w:rsidRPr="004678B6">
        <w:rPr>
          <w:sz w:val="28"/>
          <w:szCs w:val="28"/>
        </w:rPr>
        <w:t>Выполнять, сочетая устные и письменные приёмы, арифметические действия с рациональными числами.</w:t>
      </w:r>
    </w:p>
    <w:p w:rsidR="00EE021F" w:rsidRPr="004678B6" w:rsidRDefault="00EE021F" w:rsidP="004678B6">
      <w:pPr>
        <w:rPr>
          <w:sz w:val="28"/>
          <w:szCs w:val="28"/>
        </w:rPr>
      </w:pPr>
      <w:r w:rsidRPr="004678B6">
        <w:rPr>
          <w:sz w:val="28"/>
          <w:szCs w:val="28"/>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EE021F" w:rsidRPr="004678B6" w:rsidRDefault="00EE021F" w:rsidP="004678B6">
      <w:pPr>
        <w:rPr>
          <w:sz w:val="28"/>
          <w:szCs w:val="28"/>
        </w:rPr>
      </w:pPr>
      <w:r w:rsidRPr="004678B6">
        <w:rPr>
          <w:sz w:val="28"/>
          <w:szCs w:val="28"/>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EE021F" w:rsidRPr="004678B6" w:rsidRDefault="00EE021F" w:rsidP="004678B6">
      <w:pPr>
        <w:rPr>
          <w:sz w:val="28"/>
          <w:szCs w:val="28"/>
        </w:rPr>
      </w:pPr>
      <w:r w:rsidRPr="004678B6">
        <w:rPr>
          <w:sz w:val="28"/>
          <w:szCs w:val="28"/>
        </w:rPr>
        <w:t>Сравнивать и упорядочивать рациональные числа.</w:t>
      </w:r>
    </w:p>
    <w:p w:rsidR="00EE021F" w:rsidRPr="004678B6" w:rsidRDefault="00EE021F" w:rsidP="004678B6">
      <w:pPr>
        <w:rPr>
          <w:sz w:val="28"/>
          <w:szCs w:val="28"/>
        </w:rPr>
      </w:pPr>
      <w:r w:rsidRPr="004678B6">
        <w:rPr>
          <w:sz w:val="28"/>
          <w:szCs w:val="28"/>
        </w:rPr>
        <w:t>Округлять числа.</w:t>
      </w:r>
    </w:p>
    <w:p w:rsidR="00EE021F" w:rsidRPr="004678B6" w:rsidRDefault="00EE021F" w:rsidP="004678B6">
      <w:pPr>
        <w:rPr>
          <w:sz w:val="28"/>
          <w:szCs w:val="28"/>
        </w:rPr>
      </w:pPr>
      <w:r w:rsidRPr="004678B6">
        <w:rPr>
          <w:sz w:val="28"/>
          <w:szCs w:val="28"/>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EE021F" w:rsidRPr="004678B6" w:rsidRDefault="00EE021F" w:rsidP="004678B6">
      <w:pPr>
        <w:rPr>
          <w:sz w:val="28"/>
          <w:szCs w:val="28"/>
        </w:rPr>
      </w:pPr>
      <w:r w:rsidRPr="004678B6">
        <w:rPr>
          <w:sz w:val="28"/>
          <w:szCs w:val="28"/>
        </w:rPr>
        <w:t>Применять признаки делимости, разложение на множители натуральных чисел.</w:t>
      </w:r>
    </w:p>
    <w:p w:rsidR="00EE021F" w:rsidRPr="004678B6" w:rsidRDefault="00EE021F" w:rsidP="004678B6">
      <w:pPr>
        <w:rPr>
          <w:sz w:val="28"/>
          <w:szCs w:val="28"/>
        </w:rPr>
      </w:pPr>
      <w:r w:rsidRPr="004678B6">
        <w:rPr>
          <w:sz w:val="28"/>
          <w:szCs w:val="28"/>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EE021F" w:rsidRPr="004678B6" w:rsidRDefault="00EE021F" w:rsidP="004678B6">
      <w:pPr>
        <w:rPr>
          <w:sz w:val="28"/>
          <w:szCs w:val="28"/>
        </w:rPr>
      </w:pPr>
      <w:bookmarkStart w:id="8" w:name="_Toc124426236"/>
      <w:r w:rsidRPr="004678B6">
        <w:rPr>
          <w:sz w:val="28"/>
          <w:szCs w:val="28"/>
        </w:rPr>
        <w:t>2) Алгебраические выражения</w:t>
      </w:r>
      <w:bookmarkEnd w:id="8"/>
      <w:r w:rsidRPr="004678B6">
        <w:rPr>
          <w:sz w:val="28"/>
          <w:szCs w:val="28"/>
        </w:rPr>
        <w:t>.</w:t>
      </w:r>
    </w:p>
    <w:p w:rsidR="00EE021F" w:rsidRPr="004678B6" w:rsidRDefault="00EE021F" w:rsidP="004678B6">
      <w:pPr>
        <w:rPr>
          <w:sz w:val="28"/>
          <w:szCs w:val="28"/>
        </w:rPr>
      </w:pPr>
      <w:r w:rsidRPr="004678B6">
        <w:rPr>
          <w:sz w:val="28"/>
          <w:szCs w:val="28"/>
        </w:rPr>
        <w:t>Использовать алгебраическую терминологию и символику, применять её в процессе освоения учебного материала.</w:t>
      </w:r>
    </w:p>
    <w:p w:rsidR="00EE021F" w:rsidRPr="004678B6" w:rsidRDefault="00EE021F" w:rsidP="004678B6">
      <w:pPr>
        <w:rPr>
          <w:sz w:val="28"/>
          <w:szCs w:val="28"/>
        </w:rPr>
      </w:pPr>
      <w:r w:rsidRPr="004678B6">
        <w:rPr>
          <w:sz w:val="28"/>
          <w:szCs w:val="28"/>
        </w:rPr>
        <w:t>Находить значения буквенных выражений при заданных значениях переменных.</w:t>
      </w:r>
    </w:p>
    <w:p w:rsidR="00EE021F" w:rsidRPr="004678B6" w:rsidRDefault="00EE021F" w:rsidP="004678B6">
      <w:pPr>
        <w:rPr>
          <w:sz w:val="28"/>
          <w:szCs w:val="28"/>
        </w:rPr>
      </w:pPr>
      <w:r w:rsidRPr="004678B6">
        <w:rPr>
          <w:sz w:val="28"/>
          <w:szCs w:val="28"/>
        </w:rPr>
        <w:t>Выполнять преобразования целого выражения в многочлен приведением подобных слагаемых, раскрытием скобок.</w:t>
      </w:r>
    </w:p>
    <w:p w:rsidR="00EE021F" w:rsidRPr="004678B6" w:rsidRDefault="00EE021F" w:rsidP="004678B6">
      <w:pPr>
        <w:rPr>
          <w:sz w:val="28"/>
          <w:szCs w:val="28"/>
        </w:rPr>
      </w:pPr>
      <w:r w:rsidRPr="004678B6">
        <w:rPr>
          <w:sz w:val="28"/>
          <w:szCs w:val="28"/>
        </w:rPr>
        <w:t>Выполнять умножение одночлена на многочлен и многочлена на многочлен, применять формулы квадрата суммы и квадрата разности.</w:t>
      </w:r>
    </w:p>
    <w:p w:rsidR="00EE021F" w:rsidRPr="004678B6" w:rsidRDefault="00EE021F" w:rsidP="004678B6">
      <w:pPr>
        <w:rPr>
          <w:sz w:val="28"/>
          <w:szCs w:val="28"/>
        </w:rPr>
      </w:pPr>
      <w:r w:rsidRPr="004678B6">
        <w:rPr>
          <w:sz w:val="28"/>
          <w:szCs w:val="28"/>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EE021F" w:rsidRPr="004678B6" w:rsidRDefault="00EE021F" w:rsidP="004678B6">
      <w:pPr>
        <w:rPr>
          <w:sz w:val="28"/>
          <w:szCs w:val="28"/>
        </w:rPr>
      </w:pPr>
      <w:r w:rsidRPr="004678B6">
        <w:rPr>
          <w:sz w:val="28"/>
          <w:szCs w:val="28"/>
        </w:rPr>
        <w:t>Применять преобразования многочленов для решения различных задач из математики, смежных предметов, из реальной практики.</w:t>
      </w:r>
    </w:p>
    <w:p w:rsidR="00EE021F" w:rsidRPr="004678B6" w:rsidRDefault="00EE021F" w:rsidP="004678B6">
      <w:pPr>
        <w:rPr>
          <w:sz w:val="28"/>
          <w:szCs w:val="28"/>
        </w:rPr>
      </w:pPr>
      <w:r w:rsidRPr="004678B6">
        <w:rPr>
          <w:sz w:val="28"/>
          <w:szCs w:val="28"/>
        </w:rPr>
        <w:t>Использовать свойства степеней с натуральными показателями для преобразования выражений.</w:t>
      </w:r>
    </w:p>
    <w:p w:rsidR="00EE021F" w:rsidRPr="004678B6" w:rsidRDefault="00EE021F" w:rsidP="004678B6">
      <w:pPr>
        <w:rPr>
          <w:sz w:val="28"/>
          <w:szCs w:val="28"/>
        </w:rPr>
      </w:pPr>
      <w:bookmarkStart w:id="9" w:name="_Toc124426237"/>
      <w:r w:rsidRPr="004678B6">
        <w:rPr>
          <w:sz w:val="28"/>
          <w:szCs w:val="28"/>
        </w:rPr>
        <w:t>3) Уравнения и неравенства</w:t>
      </w:r>
      <w:bookmarkEnd w:id="9"/>
      <w:r w:rsidRPr="004678B6">
        <w:rPr>
          <w:sz w:val="28"/>
          <w:szCs w:val="28"/>
        </w:rPr>
        <w:t>.</w:t>
      </w:r>
    </w:p>
    <w:p w:rsidR="00EE021F" w:rsidRPr="004678B6" w:rsidRDefault="00EE021F" w:rsidP="004678B6">
      <w:pPr>
        <w:rPr>
          <w:sz w:val="28"/>
          <w:szCs w:val="28"/>
        </w:rPr>
      </w:pPr>
      <w:r w:rsidRPr="004678B6">
        <w:rPr>
          <w:sz w:val="28"/>
          <w:szCs w:val="28"/>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EE021F" w:rsidRPr="004678B6" w:rsidRDefault="00EE021F" w:rsidP="004678B6">
      <w:pPr>
        <w:rPr>
          <w:sz w:val="28"/>
          <w:szCs w:val="28"/>
        </w:rPr>
      </w:pPr>
      <w:r w:rsidRPr="004678B6">
        <w:rPr>
          <w:sz w:val="28"/>
          <w:szCs w:val="28"/>
        </w:rPr>
        <w:t>Применять графические методы при решении линейных уравнений и их систем.</w:t>
      </w:r>
    </w:p>
    <w:p w:rsidR="00EE021F" w:rsidRPr="004678B6" w:rsidRDefault="00EE021F" w:rsidP="004678B6">
      <w:pPr>
        <w:rPr>
          <w:sz w:val="28"/>
          <w:szCs w:val="28"/>
        </w:rPr>
      </w:pPr>
      <w:r w:rsidRPr="004678B6">
        <w:rPr>
          <w:sz w:val="28"/>
          <w:szCs w:val="28"/>
        </w:rPr>
        <w:t>Подбирать примеры пар чисел, являющихся решением линейного уравнения с двумя переменными.</w:t>
      </w:r>
    </w:p>
    <w:p w:rsidR="00EE021F" w:rsidRPr="004678B6" w:rsidRDefault="00EE021F" w:rsidP="004678B6">
      <w:pPr>
        <w:rPr>
          <w:sz w:val="28"/>
          <w:szCs w:val="28"/>
        </w:rPr>
      </w:pPr>
      <w:r w:rsidRPr="004678B6">
        <w:rPr>
          <w:sz w:val="28"/>
          <w:szCs w:val="28"/>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EE021F" w:rsidRPr="004678B6" w:rsidRDefault="00EE021F" w:rsidP="004678B6">
      <w:pPr>
        <w:rPr>
          <w:sz w:val="28"/>
          <w:szCs w:val="28"/>
        </w:rPr>
      </w:pPr>
      <w:r w:rsidRPr="004678B6">
        <w:rPr>
          <w:sz w:val="28"/>
          <w:szCs w:val="28"/>
        </w:rPr>
        <w:t>Решать системы двух линейных уравнений с двумя переменными, в том числе графически.</w:t>
      </w:r>
    </w:p>
    <w:p w:rsidR="00EE021F" w:rsidRPr="004678B6" w:rsidRDefault="00EE021F" w:rsidP="004678B6">
      <w:pPr>
        <w:rPr>
          <w:sz w:val="28"/>
          <w:szCs w:val="28"/>
        </w:rPr>
      </w:pPr>
      <w:r w:rsidRPr="004678B6">
        <w:rPr>
          <w:sz w:val="28"/>
          <w:szCs w:val="28"/>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EE021F" w:rsidRPr="004678B6" w:rsidRDefault="00EE021F" w:rsidP="004678B6">
      <w:pPr>
        <w:rPr>
          <w:sz w:val="28"/>
          <w:szCs w:val="28"/>
        </w:rPr>
      </w:pPr>
      <w:bookmarkStart w:id="10" w:name="_Toc124426238"/>
      <w:r w:rsidRPr="004678B6">
        <w:rPr>
          <w:sz w:val="28"/>
          <w:szCs w:val="28"/>
        </w:rPr>
        <w:t>4) Функции</w:t>
      </w:r>
      <w:bookmarkEnd w:id="10"/>
      <w:r w:rsidRPr="004678B6">
        <w:rPr>
          <w:sz w:val="28"/>
          <w:szCs w:val="28"/>
        </w:rPr>
        <w:t>.</w:t>
      </w:r>
    </w:p>
    <w:p w:rsidR="00EE021F" w:rsidRPr="004678B6" w:rsidRDefault="00EE021F" w:rsidP="004678B6">
      <w:pPr>
        <w:rPr>
          <w:sz w:val="28"/>
          <w:szCs w:val="28"/>
        </w:rPr>
      </w:pPr>
      <w:r w:rsidRPr="004678B6">
        <w:rPr>
          <w:sz w:val="28"/>
          <w:szCs w:val="28"/>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EE021F" w:rsidRPr="004678B6" w:rsidRDefault="00EE021F" w:rsidP="004678B6">
      <w:pPr>
        <w:rPr>
          <w:sz w:val="28"/>
          <w:szCs w:val="28"/>
        </w:rPr>
      </w:pPr>
      <w:r w:rsidRPr="004678B6">
        <w:rPr>
          <w:sz w:val="28"/>
          <w:szCs w:val="28"/>
        </w:rPr>
        <w:t>Отмечать в координатной плоскости точки по заданным координатам, строить графики линейных функций. Строить график функции y = |х|.</w:t>
      </w:r>
    </w:p>
    <w:p w:rsidR="00EE021F" w:rsidRPr="004678B6" w:rsidRDefault="00EE021F" w:rsidP="004678B6">
      <w:pPr>
        <w:rPr>
          <w:sz w:val="28"/>
          <w:szCs w:val="28"/>
        </w:rPr>
      </w:pPr>
      <w:r w:rsidRPr="004678B6">
        <w:rPr>
          <w:sz w:val="28"/>
          <w:szCs w:val="28"/>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EE021F" w:rsidRPr="004678B6" w:rsidRDefault="00EE021F" w:rsidP="004678B6">
      <w:pPr>
        <w:rPr>
          <w:sz w:val="28"/>
          <w:szCs w:val="28"/>
        </w:rPr>
      </w:pPr>
      <w:r w:rsidRPr="004678B6">
        <w:rPr>
          <w:sz w:val="28"/>
          <w:szCs w:val="28"/>
        </w:rPr>
        <w:t>Находить значение функции по значению её аргумента.</w:t>
      </w:r>
    </w:p>
    <w:p w:rsidR="00EE021F" w:rsidRPr="004678B6" w:rsidRDefault="00EE021F" w:rsidP="004678B6">
      <w:pPr>
        <w:rPr>
          <w:sz w:val="28"/>
          <w:szCs w:val="28"/>
        </w:rPr>
      </w:pPr>
      <w:r w:rsidRPr="004678B6">
        <w:rPr>
          <w:sz w:val="28"/>
          <w:szCs w:val="28"/>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EE021F" w:rsidRPr="004678B6" w:rsidRDefault="00EE021F" w:rsidP="004678B6">
      <w:pPr>
        <w:rPr>
          <w:sz w:val="28"/>
          <w:szCs w:val="28"/>
        </w:rPr>
      </w:pPr>
      <w:r w:rsidRPr="004678B6">
        <w:rPr>
          <w:sz w:val="28"/>
          <w:szCs w:val="28"/>
        </w:rPr>
        <w:t>К концу обучения в 8 классе.</w:t>
      </w:r>
    </w:p>
    <w:p w:rsidR="00EE021F" w:rsidRPr="004678B6" w:rsidRDefault="00EE021F" w:rsidP="004678B6">
      <w:pPr>
        <w:rPr>
          <w:sz w:val="28"/>
          <w:szCs w:val="28"/>
        </w:rPr>
      </w:pPr>
      <w:bookmarkStart w:id="11" w:name="_Toc124426240"/>
      <w:r w:rsidRPr="004678B6">
        <w:rPr>
          <w:sz w:val="28"/>
          <w:szCs w:val="28"/>
        </w:rPr>
        <w:t>1) Числа и вычисления</w:t>
      </w:r>
      <w:bookmarkEnd w:id="11"/>
      <w:r w:rsidRPr="004678B6">
        <w:rPr>
          <w:sz w:val="28"/>
          <w:szCs w:val="28"/>
        </w:rPr>
        <w:t>.</w:t>
      </w:r>
    </w:p>
    <w:p w:rsidR="00EE021F" w:rsidRPr="004678B6" w:rsidRDefault="00EE021F" w:rsidP="004678B6">
      <w:pPr>
        <w:rPr>
          <w:sz w:val="28"/>
          <w:szCs w:val="28"/>
        </w:rPr>
      </w:pPr>
      <w:r w:rsidRPr="004678B6">
        <w:rPr>
          <w:sz w:val="28"/>
          <w:szCs w:val="28"/>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EE021F" w:rsidRPr="004678B6" w:rsidRDefault="00EE021F" w:rsidP="004678B6">
      <w:pPr>
        <w:rPr>
          <w:sz w:val="28"/>
          <w:szCs w:val="28"/>
        </w:rPr>
      </w:pPr>
      <w:r w:rsidRPr="004678B6">
        <w:rPr>
          <w:sz w:val="28"/>
          <w:szCs w:val="28"/>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EE021F" w:rsidRPr="004678B6" w:rsidRDefault="00EE021F" w:rsidP="004678B6">
      <w:pPr>
        <w:rPr>
          <w:sz w:val="28"/>
          <w:szCs w:val="28"/>
        </w:rPr>
      </w:pPr>
      <w:r w:rsidRPr="004678B6">
        <w:rPr>
          <w:sz w:val="28"/>
          <w:szCs w:val="28"/>
        </w:rPr>
        <w:t>Использовать записи больших и малых чисел с помощью десятичных дробей и степеней числа 10.</w:t>
      </w:r>
    </w:p>
    <w:p w:rsidR="00EE021F" w:rsidRPr="004678B6" w:rsidRDefault="00EE021F" w:rsidP="004678B6">
      <w:pPr>
        <w:rPr>
          <w:sz w:val="28"/>
          <w:szCs w:val="28"/>
        </w:rPr>
      </w:pPr>
      <w:bookmarkStart w:id="12" w:name="_Toc124426241"/>
      <w:r w:rsidRPr="004678B6">
        <w:rPr>
          <w:sz w:val="28"/>
          <w:szCs w:val="28"/>
        </w:rPr>
        <w:t>2) Алгебраические выражения</w:t>
      </w:r>
      <w:bookmarkEnd w:id="12"/>
      <w:r w:rsidRPr="004678B6">
        <w:rPr>
          <w:sz w:val="28"/>
          <w:szCs w:val="28"/>
        </w:rPr>
        <w:t>.</w:t>
      </w:r>
    </w:p>
    <w:p w:rsidR="00EE021F" w:rsidRPr="004678B6" w:rsidRDefault="00EE021F" w:rsidP="004678B6">
      <w:pPr>
        <w:rPr>
          <w:sz w:val="28"/>
          <w:szCs w:val="28"/>
        </w:rPr>
      </w:pPr>
      <w:r w:rsidRPr="004678B6">
        <w:rPr>
          <w:sz w:val="28"/>
          <w:szCs w:val="28"/>
        </w:rPr>
        <w:t>Применять понятие степени с целым показателем, выполнять преобразования выражений, содержащих степени с целым показателем.</w:t>
      </w:r>
    </w:p>
    <w:p w:rsidR="00EE021F" w:rsidRPr="004678B6" w:rsidRDefault="00EE021F" w:rsidP="004678B6">
      <w:pPr>
        <w:rPr>
          <w:sz w:val="28"/>
          <w:szCs w:val="28"/>
        </w:rPr>
      </w:pPr>
      <w:r w:rsidRPr="004678B6">
        <w:rPr>
          <w:sz w:val="28"/>
          <w:szCs w:val="28"/>
        </w:rPr>
        <w:t>Выполнять тождественные преобразования рациональных выражений на основе правил действий над многочленами и алгебраическими дробями.</w:t>
      </w:r>
    </w:p>
    <w:p w:rsidR="00EE021F" w:rsidRPr="004678B6" w:rsidRDefault="00EE021F" w:rsidP="004678B6">
      <w:pPr>
        <w:rPr>
          <w:sz w:val="28"/>
          <w:szCs w:val="28"/>
        </w:rPr>
      </w:pPr>
      <w:r w:rsidRPr="004678B6">
        <w:rPr>
          <w:sz w:val="28"/>
          <w:szCs w:val="28"/>
        </w:rPr>
        <w:t>Раскладывать квадратный трёхчлен на множители.</w:t>
      </w:r>
    </w:p>
    <w:p w:rsidR="00EE021F" w:rsidRPr="004678B6" w:rsidRDefault="00EE021F" w:rsidP="004678B6">
      <w:pPr>
        <w:rPr>
          <w:sz w:val="28"/>
          <w:szCs w:val="28"/>
        </w:rPr>
      </w:pPr>
      <w:r w:rsidRPr="004678B6">
        <w:rPr>
          <w:sz w:val="28"/>
          <w:szCs w:val="28"/>
        </w:rPr>
        <w:t>Применять преобразования выражений для решения различных задач из математики, смежных предметов, из реальной практики.</w:t>
      </w:r>
    </w:p>
    <w:p w:rsidR="00EE021F" w:rsidRPr="004678B6" w:rsidRDefault="00EE021F" w:rsidP="004678B6">
      <w:pPr>
        <w:rPr>
          <w:sz w:val="28"/>
          <w:szCs w:val="28"/>
        </w:rPr>
      </w:pPr>
      <w:bookmarkStart w:id="13" w:name="_Toc124426242"/>
      <w:r w:rsidRPr="004678B6">
        <w:rPr>
          <w:sz w:val="28"/>
          <w:szCs w:val="28"/>
        </w:rPr>
        <w:t>3) Уравнения и неравенства</w:t>
      </w:r>
      <w:bookmarkEnd w:id="13"/>
      <w:r w:rsidRPr="004678B6">
        <w:rPr>
          <w:sz w:val="28"/>
          <w:szCs w:val="28"/>
        </w:rPr>
        <w:t>.</w:t>
      </w:r>
    </w:p>
    <w:p w:rsidR="00EE021F" w:rsidRPr="004678B6" w:rsidRDefault="00EE021F" w:rsidP="004678B6">
      <w:pPr>
        <w:rPr>
          <w:sz w:val="28"/>
          <w:szCs w:val="28"/>
        </w:rPr>
      </w:pPr>
      <w:r w:rsidRPr="004678B6">
        <w:rPr>
          <w:sz w:val="28"/>
          <w:szCs w:val="28"/>
        </w:rPr>
        <w:t>Решать линейные, квадратные уравнения и рациональные уравнения, сводящиеся к ним, системы двух уравнений с двумя переменными.</w:t>
      </w:r>
    </w:p>
    <w:p w:rsidR="00EE021F" w:rsidRPr="004678B6" w:rsidRDefault="00EE021F" w:rsidP="004678B6">
      <w:pPr>
        <w:rPr>
          <w:sz w:val="28"/>
          <w:szCs w:val="28"/>
        </w:rPr>
      </w:pPr>
      <w:r w:rsidRPr="004678B6">
        <w:rPr>
          <w:sz w:val="28"/>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EE021F" w:rsidRPr="004678B6" w:rsidRDefault="00EE021F" w:rsidP="004678B6">
      <w:pPr>
        <w:rPr>
          <w:sz w:val="28"/>
          <w:szCs w:val="28"/>
        </w:rPr>
      </w:pPr>
      <w:r w:rsidRPr="004678B6">
        <w:rPr>
          <w:sz w:val="28"/>
          <w:szCs w:val="28"/>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EE021F" w:rsidRPr="004678B6" w:rsidRDefault="00EE021F" w:rsidP="004678B6">
      <w:pPr>
        <w:rPr>
          <w:sz w:val="28"/>
          <w:szCs w:val="28"/>
        </w:rPr>
      </w:pPr>
      <w:r w:rsidRPr="004678B6">
        <w:rPr>
          <w:sz w:val="28"/>
          <w:szCs w:val="28"/>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EE021F" w:rsidRPr="004678B6" w:rsidRDefault="00EE021F" w:rsidP="004678B6">
      <w:pPr>
        <w:rPr>
          <w:sz w:val="28"/>
          <w:szCs w:val="28"/>
        </w:rPr>
      </w:pPr>
      <w:bookmarkStart w:id="14" w:name="_Toc124426243"/>
      <w:r w:rsidRPr="004678B6">
        <w:rPr>
          <w:sz w:val="28"/>
          <w:szCs w:val="28"/>
        </w:rPr>
        <w:t>4) Функции</w:t>
      </w:r>
      <w:bookmarkEnd w:id="14"/>
      <w:r w:rsidRPr="004678B6">
        <w:rPr>
          <w:sz w:val="28"/>
          <w:szCs w:val="28"/>
        </w:rPr>
        <w:t>.</w:t>
      </w:r>
    </w:p>
    <w:p w:rsidR="00EE021F" w:rsidRPr="004678B6" w:rsidRDefault="00EE021F" w:rsidP="004678B6">
      <w:pPr>
        <w:rPr>
          <w:sz w:val="28"/>
          <w:szCs w:val="28"/>
        </w:rPr>
      </w:pPr>
      <w:r w:rsidRPr="004678B6">
        <w:rPr>
          <w:sz w:val="28"/>
          <w:szCs w:val="28"/>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EE021F" w:rsidRPr="004678B6" w:rsidRDefault="00EE021F" w:rsidP="004678B6">
      <w:pPr>
        <w:rPr>
          <w:sz w:val="28"/>
          <w:szCs w:val="28"/>
        </w:rPr>
      </w:pPr>
      <w:r w:rsidRPr="004678B6">
        <w:rPr>
          <w:sz w:val="28"/>
          <w:szCs w:val="28"/>
        </w:rPr>
        <w:t>Строить графики элементарных функций вида:</w:t>
      </w:r>
    </w:p>
    <w:p w:rsidR="00EE021F" w:rsidRPr="004678B6" w:rsidRDefault="00EE021F" w:rsidP="004678B6">
      <w:pPr>
        <w:rPr>
          <w:sz w:val="28"/>
          <w:szCs w:val="28"/>
        </w:rPr>
      </w:pPr>
      <w:r w:rsidRPr="002144BB">
        <w:rPr>
          <w:sz w:val="28"/>
          <w:szCs w:val="28"/>
        </w:rPr>
        <w:fldChar w:fldCharType="begin"/>
      </w:r>
      <w:r w:rsidRPr="002144BB">
        <w:rPr>
          <w:sz w:val="28"/>
          <w:szCs w:val="28"/>
        </w:rPr>
        <w:instrText xml:space="preserve"> QUOTE </w:instrTex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pt;height:25.5pt" equationxml="&lt;?xml version=&quot;1.0&quot; encoding=&quot;UTF-8&quot; standalone=&quot;yes&quot;?&gt;&#10;&#10;&#10;&#10;&#10;&#10;&#10;&#10;&#10;&#10;&#10;&#10;&#10;&#10;&#10;&#10;&#10;&#10;&#10;&#10;&#10;&#10;&#10;&#10;&#10;&#10;&#10;&#10;&#10;&#10;&#10;&#10;&#10;&#10;&#10;&#10;&#10;&#10;&#10;&#10;&#10;&#10;&#10;&#10;&#10;&#10;&#10;&#10;&#10;&#10;&#10;&#10;&#10;&#10;&#10;&#10;&#10;&#10;&#10;&#10;&#10;&#10;&#10;&#10;&lt;?mso-application progid=&quot;Word.Document&quot;?&gt;&#10;&#10;&#10;&#10;&#10;&#10;&#10;&#10;&#10;&#10;&#10;&#10;&#10;&#10;&#10;&#10;&#10;&#10;&#10;&#10;&#10;&#10;&#10;&#10;&#10;&#10;&#10;&#10;&#10;&#10;&#10;&#10;&#10;&#10;&#10;&#10;&#10;&#10;&#10;&#10;&#10;&#10;&#10;&#10;&#10;&#10;&#10;&#10;&#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stylePaneFormatFilter w:val=&quot;3F01&quot;/&gt;&lt;w:defaultTabStop w:val=&quot;708&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06B8A&quot;/&gt;&lt;wsp:rsid wsp:val=&quot;00053A8B&quot;/&gt;&lt;wsp:rsid wsp:val=&quot;00064D6F&quot;/&gt;&lt;wsp:rsid wsp:val=&quot;00096B25&quot;/&gt;&lt;wsp:rsid wsp:val=&quot;000C1799&quot;/&gt;&lt;wsp:rsid wsp:val=&quot;000C6758&quot;/&gt;&lt;wsp:rsid wsp:val=&quot;00107968&quot;/&gt;&lt;wsp:rsid wsp:val=&quot;001325F0&quot;/&gt;&lt;wsp:rsid wsp:val=&quot;001400CA&quot;/&gt;&lt;wsp:rsid wsp:val=&quot;00145EFA&quot;/&gt;&lt;wsp:rsid wsp:val=&quot;0015647A&quot;/&gt;&lt;wsp:rsid wsp:val=&quot;0016104A&quot;/&gt;&lt;wsp:rsid wsp:val=&quot;00192C71&quot;/&gt;&lt;wsp:rsid wsp:val=&quot;001A41DA&quot;/&gt;&lt;wsp:rsid wsp:val=&quot;0020033C&quot;/&gt;&lt;wsp:rsid wsp:val=&quot;00206B8A&quot;/&gt;&lt;wsp:rsid wsp:val=&quot;00287AD6&quot;/&gt;&lt;wsp:rsid wsp:val=&quot;00292A13&quot;/&gt;&lt;wsp:rsid wsp:val=&quot;002C7655&quot;/&gt;&lt;wsp:rsid wsp:val=&quot;003969CE&quot;/&gt;&lt;wsp:rsid wsp:val=&quot;003D74AF&quot;/&gt;&lt;wsp:rsid wsp:val=&quot;004229B3&quot;/&gt;&lt;wsp:rsid wsp:val=&quot;004475E8&quot;/&gt;&lt;wsp:rsid wsp:val=&quot;00464016&quot;/&gt;&lt;wsp:rsid wsp:val=&quot;00465E98&quot;/&gt;&lt;wsp:rsid wsp:val=&quot;004678B6&quot;/&gt;&lt;wsp:rsid wsp:val=&quot;00493C1E&quot;/&gt;&lt;wsp:rsid wsp:val=&quot;004B20E1&quot;/&gt;&lt;wsp:rsid wsp:val=&quot;004E0022&quot;/&gt;&lt;wsp:rsid wsp:val=&quot;004F6612&quot;/&gt;&lt;wsp:rsid wsp:val=&quot;0052468F&quot;/&gt;&lt;wsp:rsid wsp:val=&quot;0054361F&quot;/&gt;&lt;wsp:rsid wsp:val=&quot;00546C4E&quot;/&gt;&lt;wsp:rsid wsp:val=&quot;00574A04&quot;/&gt;&lt;wsp:rsid wsp:val=&quot;00594D17&quot;/&gt;&lt;wsp:rsid wsp:val=&quot;005A6933&quot;/&gt;&lt;wsp:rsid wsp:val=&quot;005F65EE&quot;/&gt;&lt;wsp:rsid wsp:val=&quot;00605473&quot;/&gt;&lt;wsp:rsid wsp:val=&quot;006614DA&quot;/&gt;&lt;wsp:rsid wsp:val=&quot;00674853&quot;/&gt;&lt;wsp:rsid wsp:val=&quot;00694219&quot;/&gt;&lt;wsp:rsid wsp:val=&quot;006B1AF6&quot;/&gt;&lt;wsp:rsid wsp:val=&quot;006D3A87&quot;/&gt;&lt;wsp:rsid wsp:val=&quot;00716FB7&quot;/&gt;&lt;wsp:rsid wsp:val=&quot;00735F10&quot;/&gt;&lt;wsp:rsid wsp:val=&quot;00741DB1&quot;/&gt;&lt;wsp:rsid wsp:val=&quot;00774976&quot;/&gt;&lt;wsp:rsid wsp:val=&quot;007A5824&quot;/&gt;&lt;wsp:rsid wsp:val=&quot;007C5491&quot;/&gt;&lt;wsp:rsid wsp:val=&quot;0085754C&quot;/&gt;&lt;wsp:rsid wsp:val=&quot;00885066&quot;/&gt;&lt;wsp:rsid wsp:val=&quot;00886239&quot;/&gt;&lt;wsp:rsid wsp:val=&quot;008A3990&quot;/&gt;&lt;wsp:rsid wsp:val=&quot;008A6E7D&quot;/&gt;&lt;wsp:rsid wsp:val=&quot;008B0B7A&quot;/&gt;&lt;wsp:rsid wsp:val=&quot;008F26A4&quot;/&gt;&lt;wsp:rsid wsp:val=&quot;00902C5A&quot;/&gt;&lt;wsp:rsid wsp:val=&quot;00973A9C&quot;/&gt;&lt;wsp:rsid wsp:val=&quot;009A6B57&quot;/&gt;&lt;wsp:rsid wsp:val=&quot;009E7EA9&quot;/&gt;&lt;wsp:rsid wsp:val=&quot;00A14DED&quot;/&gt;&lt;wsp:rsid wsp:val=&quot;00A838BB&quot;/&gt;&lt;wsp:rsid wsp:val=&quot;00A840DC&quot;/&gt;&lt;wsp:rsid wsp:val=&quot;00AB2DE2&quot;/&gt;&lt;wsp:rsid wsp:val=&quot;00AB4295&quot;/&gt;&lt;wsp:rsid wsp:val=&quot;00AD7CC2&quot;/&gt;&lt;wsp:rsid wsp:val=&quot;00AF3DE4&quot;/&gt;&lt;wsp:rsid wsp:val=&quot;00B046BD&quot;/&gt;&lt;wsp:rsid wsp:val=&quot;00B302BE&quot;/&gt;&lt;wsp:rsid wsp:val=&quot;00B80E53&quot;/&gt;&lt;wsp:rsid wsp:val=&quot;00B949A4&quot;/&gt;&lt;wsp:rsid wsp:val=&quot;00BC2382&quot;/&gt;&lt;wsp:rsid wsp:val=&quot;00BE32D9&quot;/&gt;&lt;wsp:rsid wsp:val=&quot;00BF0911&quot;/&gt;&lt;wsp:rsid wsp:val=&quot;00C06A65&quot;/&gt;&lt;wsp:rsid wsp:val=&quot;00C36B4B&quot;/&gt;&lt;wsp:rsid wsp:val=&quot;00C45C03&quot;/&gt;&lt;wsp:rsid wsp:val=&quot;00C5637D&quot;/&gt;&lt;wsp:rsid wsp:val=&quot;00CD7E1F&quot;/&gt;&lt;wsp:rsid wsp:val=&quot;00D36414&quot;/&gt;&lt;wsp:rsid wsp:val=&quot;00D843B3&quot;/&gt;&lt;wsp:rsid wsp:val=&quot;00DA602F&quot;/&gt;&lt;wsp:rsid wsp:val=&quot;00DC0358&quot;/&gt;&lt;wsp:rsid wsp:val=&quot;00DE4940&quot;/&gt;&lt;wsp:rsid wsp:val=&quot;00E07B97&quot;/&gt;&lt;wsp:rsid wsp:val=&quot;00E16DE5&quot;/&gt;&lt;wsp:rsid wsp:val=&quot;00E5746F&quot;/&gt;&lt;wsp:rsid wsp:val=&quot;00E679A8&quot;/&gt;&lt;wsp:rsid wsp:val=&quot;00EF2125&quot;/&gt;&lt;wsp:rsid wsp:val=&quot;00F43857&quot;/&gt;&lt;wsp:rsid wsp:val=&quot;00F76D92&quot;/&gt;&lt;wsp:rsid wsp:val=&quot;00F87066&quot;/&gt;&lt;wsp:rsid wsp:val=&quot;00FE56E0&quot;/&gt;&lt;wsp:rsid wsp:val=&quot;00FF523A&quot;/&gt;&lt;/wsp:rsids&gt;&lt;/w:docPr&gt;&lt;w:body&gt;&lt;w:p wsp:rsidR=&quot;00000000&quot; wsp:rsidRDefault=&quot;008B0B7A&quot;&gt;&lt;m:oMathPara&gt;&lt;m:oMath&gt;&lt;m:r&gt;&lt;w:rPr&gt;&lt;w:rFonts w:ascii=&quot;Cambria Math&quot; w:h-ansi=&quot;Cambria Math&quot;/&gt;&lt;wx:font wx:val=&quot;Cambria Math&quot;/&gt;&lt;w:i/&gt;&lt;/w:rPr&gt;&lt;m:t&gt;y= &lt;/m:t&gt;&lt;/m:r&gt;&lt;m:f&gt;&lt;m:fPr&gt;&lt;m:ctrlPr&gt;&lt;w:rPr&gt;&lt;w:rFonts w:ascii=&quot;Cambria Math&quot; w:h-ansi=&quot;Cambria Math&quot;/&gt;&lt;wx:font wx:val=&quot;Cambria Math&quot;/&gt;&lt;w:i/&gt;&lt;/w:rPr&gt;&lt;/m:ctrlPr&gt;&lt;/m:fPr&gt;&lt;m:num&gt;&lt;m:r&gt;&lt;m:rPr&gt;&lt;m:scr m:val=&quot;script&quot;/&gt;&lt;/m:rPr&gt;&lt;w:rPr&gt;&lt;w:rFonts w:ascii=&quot;Cambria Math&quot; w:h-ansi=&quot;Cambria Math&quot;/&gt;&lt;wx:font wx:val=&quot;Cambria Math&quot;/&gt;&lt;w:i/&gt;&lt;/w:rPr&gt;&lt;m:t&gt;k&lt;/m:t&gt;&lt;/m:r&gt;&lt;/m:num&gt;&lt;m:den&gt;&lt;m:r&gt;&lt;w:rPr&gt;&lt;w:rFonts w:ascii=&quot;Cambria Math&quot; w:h-ansi=&quot;Cambria Math&quot;/&gt;&lt;wx:font wx:val=&quot;Cambria Math&quot;/&gt;&lt;w:i/&gt;&lt;/w:rPr&gt;&lt;m:t&gt;x&lt;/m:t&gt;&lt;/m:r&gt;&lt;/m:den&gt;&lt;/m:f&gt;&lt;m:r&gt;&lt;w:rPr&gt;&lt;w:rFonts w:ascii=&quot;Cambria Math&quot; w:h-ansi=&quot;Cambria Math&quot;/&gt;&lt;wx:font wx:val=&quot;Cambria Math&quot;/&gt;&lt;w:i/&gt;&lt;/w:rPr&gt;&lt;m:t&gt;,  y= &lt;/m:t&gt;&lt;/m:r&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x&lt;/m:t&gt;&lt;/m:r&gt;&lt;/m:e&gt;&lt;m:sup&gt;&lt;m:r&gt;&lt;w:rPr&gt;&lt;w:rFonts w:ascii=&quot;Cambria Math&quot; w:h-ansi=&quot;Cambria Math&quot;/&gt;&lt;wx:font wx:val=&quot;Cambria Math&quot;/&gt;&lt;w:i/&gt;&lt;/w:rPr&gt;&lt;m:t&gt;2&lt;/m:t&gt;&lt;/m:r&gt;&lt;/m:sup&gt;&lt;/m:sSup&gt;&lt;m:r&gt;&lt;w:rPr&gt;&lt;w:rFonts w:ascii=&quot;Cambria Math&quot; w:h-ansi=&quot;Cambria Math&quot;/&gt;&lt;wx:font wx:val=&quot;Cambria Math&quot;/&gt;&lt;w:i/&gt;&lt;/w:rPr&gt;&lt;m:t&gt;,  y= &lt;/m:t&gt;&lt;/m:r&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x&lt;/m:t&gt;&lt;/m:r&gt;&lt;/m:e&gt;&lt;m:sup&gt;&lt;m:r&gt;&lt;w:rPr&gt;&lt;w:rFonts w:ascii=&quot;Cambria Math&quot; w:h-ansi=&quot;Cambria Math&quot;/&gt;&lt;wx:font wx:val=&quot;Cambria Math&quot;/&gt;&lt;w:i/&gt;&lt;/w:rPr&gt;&lt;m:t&gt;3&lt;/m:t&gt;&lt;/m:r&gt;&lt;/m:sup&gt;&lt;/m:sSup&gt;&lt;m:r&gt;&lt;w:rPr&gt;&lt;w:rFonts w:ascii=&quot;Cambria Math&quot; w:h-ansi=&quot;Cambria Math&quot;/&gt;&lt;wx:font wx:val=&quot;Cambria Math&quot;/&gt;&lt;w:i/&gt;&lt;/w:rPr&gt;&lt;m:t&gt;, y= &lt;/m:t&gt;&lt;/m:r&gt;&lt;m:rad&gt;&lt;m:radPr&gt;&lt;m:degHide m:val=&quot;on&quot;/&gt;&lt;m:ctrlPr&gt;&lt;w:rPr&gt;&lt;w:rFonts w:ascii=&quot;Cambria Math&quot; w:h-ansi=&quot;Cambria Math&quot;/&gt;&lt;wx:font wx:val=&quot;Cambria Math&quot;/&gt;&lt;w:i/&gt;&lt;/w:rPr&gt;&lt;/m:ctrlPr&gt;&lt;/m:radPr&gt;&lt;m:deg/&gt;&lt;m:e&gt;&lt;m:r&gt;&lt;w:rPr&gt;&lt;w:rFonts w:ascii=&quot;Cambria Math&quot; w:h-ansi=&quot;Cambria Math&quot;/&gt;&lt;wx:font wx:val=&quot;Cambria Math&quot;/&gt;&lt;w:i/&gt;&lt;/w:rPr&gt;&lt;m:t&gt;x&lt;/m:t&gt;&lt;/m:r&gt;&lt;/m:e&gt;&lt;/m:rad&gt;&lt;m:r&gt;&lt;w:rPr&gt;&lt;w:rFonts w:ascii=&quot;Cambria Math&quot; w:h-ansi=&quot;Cambria Math&quot;/&gt;&lt;wx:font wx:val=&quot;Cambria Math&quot;/&gt;&lt;w:i/&gt;&lt;/w:rPr&gt;&lt;m:t&gt;,  y=&lt;/m:t&gt;&lt;/m:r&gt;&lt;m:d&gt;&lt;m:dPr&gt;&lt;m:begChr m:val=&quot;|&quot;/&gt;&lt;m:endChr m:val=&quot;|&quot;/&gt;&lt;m:ctrlPr&gt;&lt;w:rPr&gt;&lt;w:rFonts w:ascii=&quot;Cambria Math&quot; w:h-ansi=&quot;Cambria Math&quot;/&gt;&lt;wx:font wx:val=&quot;Cambria Math&quot;/&gt;&lt;w:i/&gt;&lt;/w:rPr&gt;&lt;/m:ctrlPr&gt;&lt;/m:dPr&gt;&lt;m:e&gt;&lt;m:r&gt;&lt;w:rPr&gt;&lt;w:rFonts w:ascii=&quot;Cambria Math&quot; w:h-ansi=&quot;Cambria Math&quot;/&gt;&lt;wx:font wx:val=&quot;Cambria Math&quot;/&gt;&lt;w:i/&gt;&lt;/w:rPr&gt;&lt;m:t&gt;x&lt;/m:t&gt;&lt;/m:r&gt;&lt;/m:e&gt;&lt;/m:d&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7" o:title="" chromakey="white"/>
          </v:shape>
        </w:pict>
      </w:r>
      <w:r w:rsidRPr="002144BB">
        <w:rPr>
          <w:sz w:val="28"/>
          <w:szCs w:val="28"/>
        </w:rPr>
        <w:instrText xml:space="preserve"> </w:instrText>
      </w:r>
      <w:r w:rsidRPr="002144BB">
        <w:rPr>
          <w:sz w:val="28"/>
          <w:szCs w:val="28"/>
        </w:rPr>
        <w:fldChar w:fldCharType="separate"/>
      </w:r>
      <w:r>
        <w:pict>
          <v:shape id="_x0000_i1026" type="#_x0000_t75" style="width:258pt;height:25.5pt" equationxml="&lt;?xml version=&quot;1.0&quot; encoding=&quot;UTF-8&quot; standalone=&quot;yes&quot;?&gt;&#10;&#10;&#10;&#10;&#10;&#10;&#10;&#10;&#10;&#10;&#10;&#10;&#10;&#10;&#10;&#10;&#10;&#10;&#10;&#10;&#10;&#10;&#10;&#10;&#10;&#10;&#10;&#10;&#10;&#10;&#10;&#10;&#10;&#10;&#10;&#10;&#10;&#10;&#10;&#10;&#10;&#10;&#10;&#10;&#10;&#10;&#10;&#10;&#10;&#10;&#10;&#10;&#10;&#10;&#10;&#10;&#10;&#10;&#10;&#10;&#10;&#10;&#10;&#10;&lt;?mso-application progid=&quot;Word.Document&quot;?&gt;&#10;&#10;&#10;&#10;&#10;&#10;&#10;&#10;&#10;&#10;&#10;&#10;&#10;&#10;&#10;&#10;&#10;&#10;&#10;&#10;&#10;&#10;&#10;&#10;&#10;&#10;&#10;&#10;&#10;&#10;&#10;&#10;&#10;&#10;&#10;&#10;&#10;&#10;&#10;&#10;&#10;&#10;&#10;&#10;&#10;&#10;&#10;&#10;&#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stylePaneFormatFilter w:val=&quot;3F01&quot;/&gt;&lt;w:defaultTabStop w:val=&quot;708&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06B8A&quot;/&gt;&lt;wsp:rsid wsp:val=&quot;00053A8B&quot;/&gt;&lt;wsp:rsid wsp:val=&quot;00064D6F&quot;/&gt;&lt;wsp:rsid wsp:val=&quot;00096B25&quot;/&gt;&lt;wsp:rsid wsp:val=&quot;000C1799&quot;/&gt;&lt;wsp:rsid wsp:val=&quot;000C6758&quot;/&gt;&lt;wsp:rsid wsp:val=&quot;00107968&quot;/&gt;&lt;wsp:rsid wsp:val=&quot;001325F0&quot;/&gt;&lt;wsp:rsid wsp:val=&quot;001400CA&quot;/&gt;&lt;wsp:rsid wsp:val=&quot;00145EFA&quot;/&gt;&lt;wsp:rsid wsp:val=&quot;0015647A&quot;/&gt;&lt;wsp:rsid wsp:val=&quot;0016104A&quot;/&gt;&lt;wsp:rsid wsp:val=&quot;00192C71&quot;/&gt;&lt;wsp:rsid wsp:val=&quot;001A41DA&quot;/&gt;&lt;wsp:rsid wsp:val=&quot;0020033C&quot;/&gt;&lt;wsp:rsid wsp:val=&quot;00206B8A&quot;/&gt;&lt;wsp:rsid wsp:val=&quot;00287AD6&quot;/&gt;&lt;wsp:rsid wsp:val=&quot;00292A13&quot;/&gt;&lt;wsp:rsid wsp:val=&quot;002C7655&quot;/&gt;&lt;wsp:rsid wsp:val=&quot;003969CE&quot;/&gt;&lt;wsp:rsid wsp:val=&quot;003D74AF&quot;/&gt;&lt;wsp:rsid wsp:val=&quot;004229B3&quot;/&gt;&lt;wsp:rsid wsp:val=&quot;004475E8&quot;/&gt;&lt;wsp:rsid wsp:val=&quot;00464016&quot;/&gt;&lt;wsp:rsid wsp:val=&quot;00465E98&quot;/&gt;&lt;wsp:rsid wsp:val=&quot;004678B6&quot;/&gt;&lt;wsp:rsid wsp:val=&quot;00493C1E&quot;/&gt;&lt;wsp:rsid wsp:val=&quot;004B20E1&quot;/&gt;&lt;wsp:rsid wsp:val=&quot;004E0022&quot;/&gt;&lt;wsp:rsid wsp:val=&quot;004F6612&quot;/&gt;&lt;wsp:rsid wsp:val=&quot;0052468F&quot;/&gt;&lt;wsp:rsid wsp:val=&quot;0054361F&quot;/&gt;&lt;wsp:rsid wsp:val=&quot;00546C4E&quot;/&gt;&lt;wsp:rsid wsp:val=&quot;00574A04&quot;/&gt;&lt;wsp:rsid wsp:val=&quot;00594D17&quot;/&gt;&lt;wsp:rsid wsp:val=&quot;005A6933&quot;/&gt;&lt;wsp:rsid wsp:val=&quot;005F65EE&quot;/&gt;&lt;wsp:rsid wsp:val=&quot;00605473&quot;/&gt;&lt;wsp:rsid wsp:val=&quot;006614DA&quot;/&gt;&lt;wsp:rsid wsp:val=&quot;00674853&quot;/&gt;&lt;wsp:rsid wsp:val=&quot;00694219&quot;/&gt;&lt;wsp:rsid wsp:val=&quot;006B1AF6&quot;/&gt;&lt;wsp:rsid wsp:val=&quot;006D3A87&quot;/&gt;&lt;wsp:rsid wsp:val=&quot;00716FB7&quot;/&gt;&lt;wsp:rsid wsp:val=&quot;00735F10&quot;/&gt;&lt;wsp:rsid wsp:val=&quot;00741DB1&quot;/&gt;&lt;wsp:rsid wsp:val=&quot;00774976&quot;/&gt;&lt;wsp:rsid wsp:val=&quot;007A5824&quot;/&gt;&lt;wsp:rsid wsp:val=&quot;007C5491&quot;/&gt;&lt;wsp:rsid wsp:val=&quot;0085754C&quot;/&gt;&lt;wsp:rsid wsp:val=&quot;00885066&quot;/&gt;&lt;wsp:rsid wsp:val=&quot;00886239&quot;/&gt;&lt;wsp:rsid wsp:val=&quot;008A3990&quot;/&gt;&lt;wsp:rsid wsp:val=&quot;008A6E7D&quot;/&gt;&lt;wsp:rsid wsp:val=&quot;008B0B7A&quot;/&gt;&lt;wsp:rsid wsp:val=&quot;008F26A4&quot;/&gt;&lt;wsp:rsid wsp:val=&quot;00902C5A&quot;/&gt;&lt;wsp:rsid wsp:val=&quot;00973A9C&quot;/&gt;&lt;wsp:rsid wsp:val=&quot;009A6B57&quot;/&gt;&lt;wsp:rsid wsp:val=&quot;009E7EA9&quot;/&gt;&lt;wsp:rsid wsp:val=&quot;00A14DED&quot;/&gt;&lt;wsp:rsid wsp:val=&quot;00A838BB&quot;/&gt;&lt;wsp:rsid wsp:val=&quot;00A840DC&quot;/&gt;&lt;wsp:rsid wsp:val=&quot;00AB2DE2&quot;/&gt;&lt;wsp:rsid wsp:val=&quot;00AB4295&quot;/&gt;&lt;wsp:rsid wsp:val=&quot;00AD7CC2&quot;/&gt;&lt;wsp:rsid wsp:val=&quot;00AF3DE4&quot;/&gt;&lt;wsp:rsid wsp:val=&quot;00B046BD&quot;/&gt;&lt;wsp:rsid wsp:val=&quot;00B302BE&quot;/&gt;&lt;wsp:rsid wsp:val=&quot;00B80E53&quot;/&gt;&lt;wsp:rsid wsp:val=&quot;00B949A4&quot;/&gt;&lt;wsp:rsid wsp:val=&quot;00BC2382&quot;/&gt;&lt;wsp:rsid wsp:val=&quot;00BE32D9&quot;/&gt;&lt;wsp:rsid wsp:val=&quot;00BF0911&quot;/&gt;&lt;wsp:rsid wsp:val=&quot;00C06A65&quot;/&gt;&lt;wsp:rsid wsp:val=&quot;00C36B4B&quot;/&gt;&lt;wsp:rsid wsp:val=&quot;00C45C03&quot;/&gt;&lt;wsp:rsid wsp:val=&quot;00C5637D&quot;/&gt;&lt;wsp:rsid wsp:val=&quot;00CD7E1F&quot;/&gt;&lt;wsp:rsid wsp:val=&quot;00D36414&quot;/&gt;&lt;wsp:rsid wsp:val=&quot;00D843B3&quot;/&gt;&lt;wsp:rsid wsp:val=&quot;00DA602F&quot;/&gt;&lt;wsp:rsid wsp:val=&quot;00DC0358&quot;/&gt;&lt;wsp:rsid wsp:val=&quot;00DE4940&quot;/&gt;&lt;wsp:rsid wsp:val=&quot;00E07B97&quot;/&gt;&lt;wsp:rsid wsp:val=&quot;00E16DE5&quot;/&gt;&lt;wsp:rsid wsp:val=&quot;00E5746F&quot;/&gt;&lt;wsp:rsid wsp:val=&quot;00E679A8&quot;/&gt;&lt;wsp:rsid wsp:val=&quot;00EF2125&quot;/&gt;&lt;wsp:rsid wsp:val=&quot;00F43857&quot;/&gt;&lt;wsp:rsid wsp:val=&quot;00F76D92&quot;/&gt;&lt;wsp:rsid wsp:val=&quot;00F87066&quot;/&gt;&lt;wsp:rsid wsp:val=&quot;00FE56E0&quot;/&gt;&lt;wsp:rsid wsp:val=&quot;00FF523A&quot;/&gt;&lt;/wsp:rsids&gt;&lt;/w:docPr&gt;&lt;w:body&gt;&lt;w:p wsp:rsidR=&quot;00000000&quot; wsp:rsidRDefault=&quot;008B0B7A&quot;&gt;&lt;m:oMathPara&gt;&lt;m:oMath&gt;&lt;m:r&gt;&lt;w:rPr&gt;&lt;w:rFonts w:ascii=&quot;Cambria Math&quot; w:h-ansi=&quot;Cambria Math&quot;/&gt;&lt;wx:font wx:val=&quot;Cambria Math&quot;/&gt;&lt;w:i/&gt;&lt;/w:rPr&gt;&lt;m:t&gt;y= &lt;/m:t&gt;&lt;/m:r&gt;&lt;m:f&gt;&lt;m:fPr&gt;&lt;m:ctrlPr&gt;&lt;w:rPr&gt;&lt;w:rFonts w:ascii=&quot;Cambria Math&quot; w:h-ansi=&quot;Cambria Math&quot;/&gt;&lt;wx:font wx:val=&quot;Cambria Math&quot;/&gt;&lt;w:i/&gt;&lt;/w:rPr&gt;&lt;/m:ctrlPr&gt;&lt;/m:fPr&gt;&lt;m:num&gt;&lt;m:r&gt;&lt;m:rPr&gt;&lt;m:scr m:val=&quot;script&quot;/&gt;&lt;/m:rPr&gt;&lt;w:rPr&gt;&lt;w:rFonts w:ascii=&quot;Cambria Math&quot; w:h-ansi=&quot;Cambria Math&quot;/&gt;&lt;wx:font wx:val=&quot;Cambria Math&quot;/&gt;&lt;w:i/&gt;&lt;/w:rPr&gt;&lt;m:t&gt;k&lt;/m:t&gt;&lt;/m:r&gt;&lt;/m:num&gt;&lt;m:den&gt;&lt;m:r&gt;&lt;w:rPr&gt;&lt;w:rFonts w:ascii=&quot;Cambria Math&quot; w:h-ansi=&quot;Cambria Math&quot;/&gt;&lt;wx:font wx:val=&quot;Cambria Math&quot;/&gt;&lt;w:i/&gt;&lt;/w:rPr&gt;&lt;m:t&gt;x&lt;/m:t&gt;&lt;/m:r&gt;&lt;/m:den&gt;&lt;/m:f&gt;&lt;m:r&gt;&lt;w:rPr&gt;&lt;w:rFonts w:ascii=&quot;Cambria Math&quot; w:h-ansi=&quot;Cambria Math&quot;/&gt;&lt;wx:font wx:val=&quot;Cambria Math&quot;/&gt;&lt;w:i/&gt;&lt;/w:rPr&gt;&lt;m:t&gt;,  y= &lt;/m:t&gt;&lt;/m:r&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x&lt;/m:t&gt;&lt;/m:r&gt;&lt;/m:e&gt;&lt;m:sup&gt;&lt;m:r&gt;&lt;w:rPr&gt;&lt;w:rFonts w:ascii=&quot;Cambria Math&quot; w:h-ansi=&quot;Cambria Math&quot;/&gt;&lt;wx:font wx:val=&quot;Cambria Math&quot;/&gt;&lt;w:i/&gt;&lt;/w:rPr&gt;&lt;m:t&gt;2&lt;/m:t&gt;&lt;/m:r&gt;&lt;/m:sup&gt;&lt;/m:sSup&gt;&lt;m:r&gt;&lt;w:rPr&gt;&lt;w:rFonts w:ascii=&quot;Cambria Math&quot; w:h-ansi=&quot;Cambria Math&quot;/&gt;&lt;wx:font wx:val=&quot;Cambria Math&quot;/&gt;&lt;w:i/&gt;&lt;/w:rPr&gt;&lt;m:t&gt;,  y= &lt;/m:t&gt;&lt;/m:r&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x&lt;/m:t&gt;&lt;/m:r&gt;&lt;/m:e&gt;&lt;m:sup&gt;&lt;m:r&gt;&lt;w:rPr&gt;&lt;w:rFonts w:ascii=&quot;Cambria Math&quot; w:h-ansi=&quot;Cambria Math&quot;/&gt;&lt;wx:font wx:val=&quot;Cambria Math&quot;/&gt;&lt;w:i/&gt;&lt;/w:rPr&gt;&lt;m:t&gt;3&lt;/m:t&gt;&lt;/m:r&gt;&lt;/m:sup&gt;&lt;/m:sSup&gt;&lt;m:r&gt;&lt;w:rPr&gt;&lt;w:rFonts w:ascii=&quot;Cambria Math&quot; w:h-ansi=&quot;Cambria Math&quot;/&gt;&lt;wx:font wx:val=&quot;Cambria Math&quot;/&gt;&lt;w:i/&gt;&lt;/w:rPr&gt;&lt;m:t&gt;, y= &lt;/m:t&gt;&lt;/m:r&gt;&lt;m:rad&gt;&lt;m:radPr&gt;&lt;m:degHide m:val=&quot;on&quot;/&gt;&lt;m:ctrlPr&gt;&lt;w:rPr&gt;&lt;w:rFonts w:ascii=&quot;Cambria Math&quot; w:h-ansi=&quot;Cambria Math&quot;/&gt;&lt;wx:font wx:val=&quot;Cambria Math&quot;/&gt;&lt;w:i/&gt;&lt;/w:rPr&gt;&lt;/m:ctrlPr&gt;&lt;/m:radPr&gt;&lt;m:deg/&gt;&lt;m:e&gt;&lt;m:r&gt;&lt;w:rPr&gt;&lt;w:rFonts w:ascii=&quot;Cambria Math&quot; w:h-ansi=&quot;Cambria Math&quot;/&gt;&lt;wx:font wx:val=&quot;Cambria Math&quot;/&gt;&lt;w:i/&gt;&lt;/w:rPr&gt;&lt;m:t&gt;x&lt;/m:t&gt;&lt;/m:r&gt;&lt;/m:e&gt;&lt;/m:rad&gt;&lt;m:r&gt;&lt;w:rPr&gt;&lt;w:rFonts w:ascii=&quot;Cambria Math&quot; w:h-ansi=&quot;Cambria Math&quot;/&gt;&lt;wx:font wx:val=&quot;Cambria Math&quot;/&gt;&lt;w:i/&gt;&lt;/w:rPr&gt;&lt;m:t&gt;,  y=&lt;/m:t&gt;&lt;/m:r&gt;&lt;m:d&gt;&lt;m:dPr&gt;&lt;m:begChr m:val=&quot;|&quot;/&gt;&lt;m:endChr m:val=&quot;|&quot;/&gt;&lt;m:ctrlPr&gt;&lt;w:rPr&gt;&lt;w:rFonts w:ascii=&quot;Cambria Math&quot; w:h-ansi=&quot;Cambria Math&quot;/&gt;&lt;wx:font wx:val=&quot;Cambria Math&quot;/&gt;&lt;w:i/&gt;&lt;/w:rPr&gt;&lt;/m:ctrlPr&gt;&lt;/m:dPr&gt;&lt;m:e&gt;&lt;m:r&gt;&lt;w:rPr&gt;&lt;w:rFonts w:ascii=&quot;Cambria Math&quot; w:h-ansi=&quot;Cambria Math&quot;/&gt;&lt;wx:font wx:val=&quot;Cambria Math&quot;/&gt;&lt;w:i/&gt;&lt;/w:rPr&gt;&lt;m:t&gt;x&lt;/m:t&gt;&lt;/m:r&gt;&lt;/m:e&gt;&lt;/m:d&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7" o:title="" chromakey="white"/>
          </v:shape>
        </w:pict>
      </w:r>
      <w:r w:rsidRPr="002144BB">
        <w:rPr>
          <w:sz w:val="28"/>
          <w:szCs w:val="28"/>
        </w:rPr>
        <w:fldChar w:fldCharType="end"/>
      </w:r>
      <w:r w:rsidRPr="004678B6">
        <w:rPr>
          <w:sz w:val="28"/>
          <w:szCs w:val="28"/>
        </w:rPr>
        <w:t>, описывать свойства числовой функции по её графику.</w:t>
      </w:r>
    </w:p>
    <w:p w:rsidR="00EE021F" w:rsidRPr="004678B6" w:rsidRDefault="00EE021F" w:rsidP="004678B6">
      <w:pPr>
        <w:rPr>
          <w:sz w:val="28"/>
          <w:szCs w:val="28"/>
        </w:rPr>
      </w:pPr>
      <w:r w:rsidRPr="004678B6">
        <w:rPr>
          <w:sz w:val="28"/>
          <w:szCs w:val="28"/>
        </w:rPr>
        <w:t>К концу обучения в 9 классе.</w:t>
      </w:r>
    </w:p>
    <w:p w:rsidR="00EE021F" w:rsidRPr="004678B6" w:rsidRDefault="00EE021F" w:rsidP="004678B6">
      <w:pPr>
        <w:rPr>
          <w:sz w:val="28"/>
          <w:szCs w:val="28"/>
        </w:rPr>
      </w:pPr>
      <w:bookmarkStart w:id="15" w:name="_Toc124426245"/>
      <w:r w:rsidRPr="004678B6">
        <w:rPr>
          <w:sz w:val="28"/>
          <w:szCs w:val="28"/>
        </w:rPr>
        <w:t>1) Числа и вычисления</w:t>
      </w:r>
      <w:bookmarkEnd w:id="15"/>
      <w:r w:rsidRPr="004678B6">
        <w:rPr>
          <w:sz w:val="28"/>
          <w:szCs w:val="28"/>
        </w:rPr>
        <w:t>.</w:t>
      </w:r>
    </w:p>
    <w:p w:rsidR="00EE021F" w:rsidRPr="004678B6" w:rsidRDefault="00EE021F" w:rsidP="004678B6">
      <w:pPr>
        <w:rPr>
          <w:sz w:val="28"/>
          <w:szCs w:val="28"/>
        </w:rPr>
      </w:pPr>
      <w:r w:rsidRPr="004678B6">
        <w:rPr>
          <w:sz w:val="28"/>
          <w:szCs w:val="28"/>
        </w:rPr>
        <w:t>Сравнивать и упорядочивать рациональные и иррациональные числа.</w:t>
      </w:r>
    </w:p>
    <w:p w:rsidR="00EE021F" w:rsidRPr="004678B6" w:rsidRDefault="00EE021F" w:rsidP="004678B6">
      <w:pPr>
        <w:rPr>
          <w:sz w:val="28"/>
          <w:szCs w:val="28"/>
        </w:rPr>
      </w:pPr>
      <w:r w:rsidRPr="004678B6">
        <w:rPr>
          <w:sz w:val="28"/>
          <w:szCs w:val="28"/>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EE021F" w:rsidRPr="004678B6" w:rsidRDefault="00EE021F" w:rsidP="004678B6">
      <w:pPr>
        <w:rPr>
          <w:sz w:val="28"/>
          <w:szCs w:val="28"/>
        </w:rPr>
      </w:pPr>
      <w:r w:rsidRPr="004678B6">
        <w:rPr>
          <w:sz w:val="28"/>
          <w:szCs w:val="28"/>
        </w:rPr>
        <w:t>Находить значения степеней с целыми показателями и корней, вычислять значения числовых выражений.</w:t>
      </w:r>
    </w:p>
    <w:p w:rsidR="00EE021F" w:rsidRPr="004678B6" w:rsidRDefault="00EE021F" w:rsidP="004678B6">
      <w:pPr>
        <w:rPr>
          <w:sz w:val="28"/>
          <w:szCs w:val="28"/>
        </w:rPr>
      </w:pPr>
      <w:r w:rsidRPr="004678B6">
        <w:rPr>
          <w:sz w:val="28"/>
          <w:szCs w:val="28"/>
        </w:rPr>
        <w:t>Округлять действительные числа, выполнять прикидку результата вычислений, оценку числовых выражений.</w:t>
      </w:r>
    </w:p>
    <w:p w:rsidR="00EE021F" w:rsidRPr="004678B6" w:rsidRDefault="00EE021F" w:rsidP="004678B6">
      <w:pPr>
        <w:rPr>
          <w:sz w:val="28"/>
          <w:szCs w:val="28"/>
        </w:rPr>
      </w:pPr>
      <w:bookmarkStart w:id="16" w:name="_Toc124426246"/>
      <w:r w:rsidRPr="004678B6">
        <w:rPr>
          <w:sz w:val="28"/>
          <w:szCs w:val="28"/>
        </w:rPr>
        <w:t>2) Уравнения и неравенства</w:t>
      </w:r>
      <w:bookmarkEnd w:id="16"/>
      <w:r w:rsidRPr="004678B6">
        <w:rPr>
          <w:sz w:val="28"/>
          <w:szCs w:val="28"/>
        </w:rPr>
        <w:t>.</w:t>
      </w:r>
    </w:p>
    <w:p w:rsidR="00EE021F" w:rsidRPr="004678B6" w:rsidRDefault="00EE021F" w:rsidP="004678B6">
      <w:pPr>
        <w:rPr>
          <w:sz w:val="28"/>
          <w:szCs w:val="28"/>
        </w:rPr>
      </w:pPr>
      <w:r w:rsidRPr="004678B6">
        <w:rPr>
          <w:sz w:val="28"/>
          <w:szCs w:val="28"/>
        </w:rPr>
        <w:t>Решать линейные и квадратные уравнения, уравнения, сводящиеся к ним, простейшие дробно-рациональные уравнения.</w:t>
      </w:r>
    </w:p>
    <w:p w:rsidR="00EE021F" w:rsidRPr="004678B6" w:rsidRDefault="00EE021F" w:rsidP="004678B6">
      <w:pPr>
        <w:rPr>
          <w:sz w:val="28"/>
          <w:szCs w:val="28"/>
        </w:rPr>
      </w:pPr>
      <w:r w:rsidRPr="004678B6">
        <w:rPr>
          <w:sz w:val="28"/>
          <w:szCs w:val="28"/>
        </w:rPr>
        <w:t>Решать системы двух линейных уравнений с двумя переменными и системы двух уравнений, в которых одно уравнение не является линейным.</w:t>
      </w:r>
    </w:p>
    <w:p w:rsidR="00EE021F" w:rsidRDefault="00EE021F" w:rsidP="004678B6">
      <w:pPr>
        <w:rPr>
          <w:sz w:val="28"/>
          <w:szCs w:val="28"/>
        </w:rPr>
      </w:pPr>
      <w:r w:rsidRPr="004678B6">
        <w:rPr>
          <w:sz w:val="28"/>
          <w:szCs w:val="28"/>
        </w:rPr>
        <w:t xml:space="preserve">Решать текстовые задачи алгебраическим способом с помощью составления </w:t>
      </w:r>
    </w:p>
    <w:p w:rsidR="00EE021F" w:rsidRDefault="00EE021F" w:rsidP="004678B6">
      <w:pPr>
        <w:rPr>
          <w:sz w:val="28"/>
          <w:szCs w:val="28"/>
        </w:rPr>
      </w:pPr>
    </w:p>
    <w:p w:rsidR="00EE021F" w:rsidRPr="004678B6" w:rsidRDefault="00EE021F" w:rsidP="004678B6">
      <w:pPr>
        <w:rPr>
          <w:sz w:val="28"/>
          <w:szCs w:val="28"/>
        </w:rPr>
      </w:pPr>
      <w:r w:rsidRPr="004678B6">
        <w:rPr>
          <w:sz w:val="28"/>
          <w:szCs w:val="28"/>
        </w:rPr>
        <w:t>уравнения или системы двух уравнений с двумя переменными.</w:t>
      </w:r>
    </w:p>
    <w:p w:rsidR="00EE021F" w:rsidRPr="004678B6" w:rsidRDefault="00EE021F" w:rsidP="004678B6">
      <w:pPr>
        <w:rPr>
          <w:sz w:val="28"/>
          <w:szCs w:val="28"/>
        </w:rPr>
      </w:pPr>
      <w:r w:rsidRPr="004678B6">
        <w:rPr>
          <w:sz w:val="28"/>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EE021F" w:rsidRPr="004678B6" w:rsidRDefault="00EE021F" w:rsidP="004678B6">
      <w:pPr>
        <w:rPr>
          <w:sz w:val="28"/>
          <w:szCs w:val="28"/>
        </w:rPr>
      </w:pPr>
      <w:r w:rsidRPr="004678B6">
        <w:rPr>
          <w:sz w:val="28"/>
          <w:szCs w:val="28"/>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EE021F" w:rsidRPr="004678B6" w:rsidRDefault="00EE021F" w:rsidP="004678B6">
      <w:pPr>
        <w:rPr>
          <w:sz w:val="28"/>
          <w:szCs w:val="28"/>
        </w:rPr>
      </w:pPr>
      <w:r w:rsidRPr="004678B6">
        <w:rPr>
          <w:sz w:val="28"/>
          <w:szCs w:val="28"/>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EE021F" w:rsidRPr="004678B6" w:rsidRDefault="00EE021F" w:rsidP="004678B6">
      <w:pPr>
        <w:rPr>
          <w:sz w:val="28"/>
          <w:szCs w:val="28"/>
        </w:rPr>
      </w:pPr>
      <w:r w:rsidRPr="004678B6">
        <w:rPr>
          <w:sz w:val="28"/>
          <w:szCs w:val="28"/>
        </w:rPr>
        <w:t>Использовать неравенства при решении различных задач.</w:t>
      </w:r>
    </w:p>
    <w:p w:rsidR="00EE021F" w:rsidRPr="004678B6" w:rsidRDefault="00EE021F" w:rsidP="004678B6">
      <w:pPr>
        <w:rPr>
          <w:sz w:val="28"/>
          <w:szCs w:val="28"/>
        </w:rPr>
      </w:pPr>
      <w:bookmarkStart w:id="17" w:name="_Toc124426247"/>
      <w:r w:rsidRPr="004678B6">
        <w:rPr>
          <w:sz w:val="28"/>
          <w:szCs w:val="28"/>
        </w:rPr>
        <w:t>146.5.5.3.3. Функции</w:t>
      </w:r>
      <w:bookmarkEnd w:id="17"/>
      <w:r w:rsidRPr="004678B6">
        <w:rPr>
          <w:sz w:val="28"/>
          <w:szCs w:val="28"/>
        </w:rPr>
        <w:t>.</w:t>
      </w:r>
    </w:p>
    <w:p w:rsidR="00EE021F" w:rsidRPr="004678B6" w:rsidRDefault="00EE021F" w:rsidP="004678B6">
      <w:pPr>
        <w:rPr>
          <w:sz w:val="28"/>
          <w:szCs w:val="28"/>
        </w:rPr>
      </w:pPr>
      <w:r w:rsidRPr="004678B6">
        <w:rPr>
          <w:sz w:val="28"/>
          <w:szCs w:val="28"/>
        </w:rPr>
        <w:t xml:space="preserve">Распознавать функции изученных видов. Показывать схематически расположение на координатной плоскости графиков функций вида: </w:t>
      </w:r>
      <w:r w:rsidRPr="002144BB">
        <w:rPr>
          <w:sz w:val="28"/>
          <w:szCs w:val="28"/>
        </w:rPr>
        <w:fldChar w:fldCharType="begin"/>
      </w:r>
      <w:r w:rsidRPr="002144BB">
        <w:rPr>
          <w:sz w:val="28"/>
          <w:szCs w:val="28"/>
        </w:rPr>
        <w:instrText xml:space="preserve"> QUOTE </w:instrText>
      </w:r>
      <w:r>
        <w:pict>
          <v:shape id="_x0000_i1027" type="#_x0000_t75" style="width:370.5pt;height:25.5pt" equationxml="&lt;?xml version=&quot;1.0&quot; encoding=&quot;UTF-8&quot; standalone=&quot;yes&quot;?&gt;&#10;&#10;&#10;&#10;&#10;&#10;&#10;&#10;&#10;&#10;&#10;&#10;&#10;&#10;&#10;&#10;&#10;&#10;&#10;&#10;&#10;&#10;&#10;&#10;&#10;&#10;&#10;&#10;&#10;&#10;&#10;&#10;&#10;&#10;&#10;&#10;&#10;&#10;&#10;&#10;&#10;&#10;&#10;&#10;&#10;&#10;&#10;&#10;&#10;&#10;&#10;&#10;&#10;&#10;&#10;&#10;&#10;&#10;&#10;&#10;&#10;&#10;&#10;&#10;&lt;?mso-application progid=&quot;Word.Document&quot;?&gt;&#10;&#10;&#10;&#10;&#10;&#10;&#10;&#10;&#10;&#10;&#10;&#10;&#10;&#10;&#10;&#10;&#10;&#10;&#10;&#10;&#10;&#10;&#10;&#10;&#10;&#10;&#10;&#10;&#10;&#10;&#10;&#10;&#10;&#10;&#10;&#10;&#10;&#10;&#10;&#10;&#10;&#10;&#10;&#10;&#10;&#10;&#10;&#10;&#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stylePaneFormatFilter w:val=&quot;3F01&quot;/&gt;&lt;w:defaultTabStop w:val=&quot;708&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06B8A&quot;/&gt;&lt;wsp:rsid wsp:val=&quot;00053A8B&quot;/&gt;&lt;wsp:rsid wsp:val=&quot;00064D6F&quot;/&gt;&lt;wsp:rsid wsp:val=&quot;00096B25&quot;/&gt;&lt;wsp:rsid wsp:val=&quot;000C1799&quot;/&gt;&lt;wsp:rsid wsp:val=&quot;000C6758&quot;/&gt;&lt;wsp:rsid wsp:val=&quot;00107968&quot;/&gt;&lt;wsp:rsid wsp:val=&quot;001325F0&quot;/&gt;&lt;wsp:rsid wsp:val=&quot;001400CA&quot;/&gt;&lt;wsp:rsid wsp:val=&quot;00145EFA&quot;/&gt;&lt;wsp:rsid wsp:val=&quot;0015647A&quot;/&gt;&lt;wsp:rsid wsp:val=&quot;0016104A&quot;/&gt;&lt;wsp:rsid wsp:val=&quot;00192C71&quot;/&gt;&lt;wsp:rsid wsp:val=&quot;001A41DA&quot;/&gt;&lt;wsp:rsid wsp:val=&quot;0020033C&quot;/&gt;&lt;wsp:rsid wsp:val=&quot;00206B8A&quot;/&gt;&lt;wsp:rsid wsp:val=&quot;002144BB&quot;/&gt;&lt;wsp:rsid wsp:val=&quot;00287AD6&quot;/&gt;&lt;wsp:rsid wsp:val=&quot;00292A13&quot;/&gt;&lt;wsp:rsid wsp:val=&quot;002C7655&quot;/&gt;&lt;wsp:rsid wsp:val=&quot;003969CE&quot;/&gt;&lt;wsp:rsid wsp:val=&quot;003D74AF&quot;/&gt;&lt;wsp:rsid wsp:val=&quot;004229B3&quot;/&gt;&lt;wsp:rsid wsp:val=&quot;004475E8&quot;/&gt;&lt;wsp:rsid wsp:val=&quot;00464016&quot;/&gt;&lt;wsp:rsid wsp:val=&quot;00465E98&quot;/&gt;&lt;wsp:rsid wsp:val=&quot;004678B6&quot;/&gt;&lt;wsp:rsid wsp:val=&quot;00493C1E&quot;/&gt;&lt;wsp:rsid wsp:val=&quot;004B20E1&quot;/&gt;&lt;wsp:rsid wsp:val=&quot;004E0022&quot;/&gt;&lt;wsp:rsid wsp:val=&quot;004F6612&quot;/&gt;&lt;wsp:rsid wsp:val=&quot;0052468F&quot;/&gt;&lt;wsp:rsid wsp:val=&quot;0054361F&quot;/&gt;&lt;wsp:rsid wsp:val=&quot;00546C4E&quot;/&gt;&lt;wsp:rsid wsp:val=&quot;00574A04&quot;/&gt;&lt;wsp:rsid wsp:val=&quot;00594D17&quot;/&gt;&lt;wsp:rsid wsp:val=&quot;005A6933&quot;/&gt;&lt;wsp:rsid wsp:val=&quot;005F65EE&quot;/&gt;&lt;wsp:rsid wsp:val=&quot;00605473&quot;/&gt;&lt;wsp:rsid wsp:val=&quot;006614DA&quot;/&gt;&lt;wsp:rsid wsp:val=&quot;00674853&quot;/&gt;&lt;wsp:rsid wsp:val=&quot;00694219&quot;/&gt;&lt;wsp:rsid wsp:val=&quot;006B1AF6&quot;/&gt;&lt;wsp:rsid wsp:val=&quot;006D3A87&quot;/&gt;&lt;wsp:rsid wsp:val=&quot;00716FB7&quot;/&gt;&lt;wsp:rsid wsp:val=&quot;00735F10&quot;/&gt;&lt;wsp:rsid wsp:val=&quot;00741DB1&quot;/&gt;&lt;wsp:rsid wsp:val=&quot;00774976&quot;/&gt;&lt;wsp:rsid wsp:val=&quot;007A5824&quot;/&gt;&lt;wsp:rsid wsp:val=&quot;007C5491&quot;/&gt;&lt;wsp:rsid wsp:val=&quot;0085754C&quot;/&gt;&lt;wsp:rsid wsp:val=&quot;00885066&quot;/&gt;&lt;wsp:rsid wsp:val=&quot;00886239&quot;/&gt;&lt;wsp:rsid wsp:val=&quot;008A3990&quot;/&gt;&lt;wsp:rsid wsp:val=&quot;008A6E7D&quot;/&gt;&lt;wsp:rsid wsp:val=&quot;008F26A4&quot;/&gt;&lt;wsp:rsid wsp:val=&quot;00902C5A&quot;/&gt;&lt;wsp:rsid wsp:val=&quot;00973A9C&quot;/&gt;&lt;wsp:rsid wsp:val=&quot;009A6B57&quot;/&gt;&lt;wsp:rsid wsp:val=&quot;009E7EA9&quot;/&gt;&lt;wsp:rsid wsp:val=&quot;00A14DED&quot;/&gt;&lt;wsp:rsid wsp:val=&quot;00A838BB&quot;/&gt;&lt;wsp:rsid wsp:val=&quot;00A840DC&quot;/&gt;&lt;wsp:rsid wsp:val=&quot;00AB2DE2&quot;/&gt;&lt;wsp:rsid wsp:val=&quot;00AB4295&quot;/&gt;&lt;wsp:rsid wsp:val=&quot;00AD7CC2&quot;/&gt;&lt;wsp:rsid wsp:val=&quot;00AF3DE4&quot;/&gt;&lt;wsp:rsid wsp:val=&quot;00B046BD&quot;/&gt;&lt;wsp:rsid wsp:val=&quot;00B302BE&quot;/&gt;&lt;wsp:rsid wsp:val=&quot;00B31EB3&quot;/&gt;&lt;wsp:rsid wsp:val=&quot;00B80E53&quot;/&gt;&lt;wsp:rsid wsp:val=&quot;00B949A4&quot;/&gt;&lt;wsp:rsid wsp:val=&quot;00BC2382&quot;/&gt;&lt;wsp:rsid wsp:val=&quot;00BE32D9&quot;/&gt;&lt;wsp:rsid wsp:val=&quot;00BF0911&quot;/&gt;&lt;wsp:rsid wsp:val=&quot;00C06A65&quot;/&gt;&lt;wsp:rsid wsp:val=&quot;00C36B4B&quot;/&gt;&lt;wsp:rsid wsp:val=&quot;00C45C03&quot;/&gt;&lt;wsp:rsid wsp:val=&quot;00C5637D&quot;/&gt;&lt;wsp:rsid wsp:val=&quot;00CD7E1F&quot;/&gt;&lt;wsp:rsid wsp:val=&quot;00D36414&quot;/&gt;&lt;wsp:rsid wsp:val=&quot;00D843B3&quot;/&gt;&lt;wsp:rsid wsp:val=&quot;00DA602F&quot;/&gt;&lt;wsp:rsid wsp:val=&quot;00DC0358&quot;/&gt;&lt;wsp:rsid wsp:val=&quot;00DE4940&quot;/&gt;&lt;wsp:rsid wsp:val=&quot;00E07B97&quot;/&gt;&lt;wsp:rsid wsp:val=&quot;00E16DE5&quot;/&gt;&lt;wsp:rsid wsp:val=&quot;00E5746F&quot;/&gt;&lt;wsp:rsid wsp:val=&quot;00E679A8&quot;/&gt;&lt;wsp:rsid wsp:val=&quot;00EF2125&quot;/&gt;&lt;wsp:rsid wsp:val=&quot;00F43857&quot;/&gt;&lt;wsp:rsid wsp:val=&quot;00F76D92&quot;/&gt;&lt;wsp:rsid wsp:val=&quot;00F87066&quot;/&gt;&lt;wsp:rsid wsp:val=&quot;00FE56E0&quot;/&gt;&lt;wsp:rsid wsp:val=&quot;00FF523A&quot;/&gt;&lt;/wsp:rsids&gt;&lt;/w:docPr&gt;&lt;w:body&gt;&lt;w:p wsp:rsidR=&quot;00000000&quot; wsp:rsidRDefault=&quot;00B31EB3&quot;&gt;&lt;m:oMathPara&gt;&lt;m:oMath&gt;&lt;m:r&gt;&lt;w:rPr&gt;&lt;w:rFonts w:ascii=&quot;Cambria Math&quot; w:h-ansi=&quot;Cambria Math&quot;/&gt;&lt;wx:font wx:val=&quot;Cambria Math&quot;/&gt;&lt;w:i/&gt;&lt;/w:rPr&gt;&lt;m:t&gt;y&lt;/m:t&gt;&lt;/m:r&gt;&lt;m:r&gt;&lt;m:rPr&gt;&lt;m:scr m:val=&quot;script&quot;/&gt;&lt;m:sty m:val=&quot;p&quot;/&gt;&lt;/m:rPr&gt;&lt;w:rPr&gt;&lt;w:rFonts w:ascii=&quot;Cambria Math&quot; w:h-ansi=&quot;Cambria Math&quot;/&gt;&lt;wx:font wx:val=&quot;Cambria Math&quot;/&gt;&lt;/w:rPr&gt;&lt;m:t&gt;= k&lt;/m:t&gt;&lt;/m:r&gt;&lt;m:r&gt;&lt;w:rPr&gt;&lt;w:rFonts w:ascii=&quot;Cambria Math&quot; w:h-ansi=&quot;Cambria Math&quot;/&gt;&lt;wx:font wx:val=&quot;Cambria Math&quot;/&gt;&lt;w:i/&gt;&lt;/w:rPr&gt;&lt;m:t&gt;x&lt;/m:t&gt;&lt;/m:r&gt;&lt;m:r&gt;&lt;m:rPr&gt;&lt;m:sty m:val=&quot;p&quot;/&gt;&lt;/m:rPr&gt;&lt;w:rPr&gt;&lt;w:rFonts w:ascii=&quot;Cambria Math&quot; w:h-ansi=&quot;Cambria Math&quot;/&gt;&lt;wx:font wx:val=&quot;Cambria Math&quot;/&gt;&lt;/w:rPr&gt;&lt;m:t&gt;,  &lt;/m:t&gt;&lt;/m:r&gt;&lt;m:r&gt;&lt;w:rPr&gt;&lt;w:rFonts w:ascii=&quot;Cambria Math&quot; w:h-ansi=&quot;Cambria Math&quot;/&gt;&lt;wx:font wx:val=&quot;Cambria Math&quot;/&gt;&lt;w:i/&gt;&lt;/w:rPr&gt;&lt;m:t&gt;y&lt;/m:t&gt;&lt;/m:r&gt;&lt;m:r&gt;&lt;m:rPr&gt;&lt;m:scr m:val=&quot;script&quot;/&gt;&lt;m:sty m:val=&quot;p&quot;/&gt;&lt;/m:rPr&gt;&lt;w:rPr&gt;&lt;w:rFonts w:ascii=&quot;Cambria Math&quot; w:h-ansi=&quot;Cambria Math&quot;/&gt;&lt;wx:font wx:val=&quot;Cambria Math&quot;/&gt;&lt;/w:rPr&gt;&lt;m:t&gt;= k&lt;/m:t&gt;&lt;/m:r&gt;&lt;m:r&gt;&lt;w:rPr&gt;&lt;w:rFonts w:ascii=&quot;Cambria Math&quot; w:h-ansi=&quot;Cambria Math&quot;/&gt;&lt;wx:font wx:val=&quot;Cambria Math&quot;/&gt;&lt;w:i/&gt;&lt;/w:rPr&gt;&lt;m:t&gt;x&lt;/m:t&gt;&lt;/m:r&gt;&lt;m:r&gt;&lt;m:rPr&gt;&lt;m:sty m:val=&quot;p&quot;/&gt;&lt;/m:rPr&gt;&lt;w:rPr&gt;&lt;w:rFonts w:ascii=&quot;Cambria Math&quot; w:h-ansi=&quot;Cambria Math&quot;/&gt;&lt;wx:font wx:val=&quot;Cambria Math&quot;/&gt;&lt;/w:rPr&gt;&lt;m:t&gt;+&lt;/m:t&gt;&lt;/m:r&gt;&lt;m:r&gt;&lt;w:rPr&gt;&lt;w:rFonts w:ascii=&quot;Cambria Math&quot; w:h-ansi=&quot;Cambria Math&quot;/&gt;&lt;wx:font wx:val=&quot;Cambria Math&quot;/&gt;&lt;w:i/&gt;&lt;/w:rPr&gt;&lt;m:t&gt;b&lt;/m:t&gt;&lt;/m:r&gt;&lt;m:r&gt;&lt;m:rPr&gt;&lt;m:sty m:val=&quot;p&quot;/&gt;&lt;/m:rPr&gt;&lt;w:rPr&gt;&lt;w:rFonts w:ascii=&quot;Cambria Math&quot; w:h-ansi=&quot;Cambria Math&quot;/&gt;&lt;wx:font wx:val=&quot;Cambria Math&quot;/&gt;&lt;/w:rPr&gt;&lt;m:t&gt;,  &lt;/m:t&gt;&lt;/m:r&gt;&lt;m:r&gt;&lt;w:rPr&gt;&lt;w:rFonts w:ascii=&quot;Cambria Math&quot; w:h-ansi=&quot;Cambria Math&quot;/&gt;&lt;wx:font wx:val=&quot;Cambria Math&quot;/&gt;&lt;w:i/&gt;&lt;/w:rPr&gt;&lt;m:t&gt;y&lt;/m:t&gt;&lt;/m:r&gt;&lt;m:r&gt;&lt;m:rPr&gt;&lt;m:sty m:val=&quot;p&quot;/&gt;&lt;/m:rPr&gt;&lt;w:rPr&gt;&lt;w:rFonts w:ascii=&quot;Cambria Math&quot; w:h-ansi=&quot;Cambria Math&quot;/&gt;&lt;wx:font wx:val=&quot;Cambria Math&quot;/&gt;&lt;/w:rPr&gt;&lt;m:t&gt;= &lt;/m:t&gt;&lt;/m:r&gt;&lt;m:f&gt;&lt;m:fPr&gt;&lt;m:ctrlPr&gt;&lt;w:rPr&gt;&lt;w:rFonts w:ascii=&quot;Cambria Math&quot; w:h-ansi=&quot;Cambria Math&quot;/&gt;&lt;wx:font wx:val=&quot;Cambria Math&quot;/&gt;&lt;/w:rPr&gt;&lt;/m:ctrlPr&gt;&lt;/m:fPr&gt;&lt;m:num&gt;&lt;m:r&gt;&lt;m:rPr&gt;&lt;m:scr m:val=&quot;script&quot;/&gt;&lt;m:sty m:val=&quot;p&quot;/&gt;&lt;/m:rPr&gt;&lt;w:rPr&gt;&lt;w:rFonts w:ascii=&quot;Cambria Math&quot; w:h-ansi=&quot;Cambria Math&quot;/&gt;&lt;wx:font wx:val=&quot;Cambria Math&quot;/&gt;&lt;/w:rPr&gt;&lt;m:t&gt;k&lt;/m:t&gt;&lt;/m:r&gt;&lt;/m:num&gt;&lt;m:den&gt;&lt;m:r&gt;&lt;w:rPr&gt;&lt;w:rFonts w:ascii=&quot;Cambria Math&quot; w:h-ansi=&quot;Cambria Math&quot;/&gt;&lt;wx:font wx:val=&quot;Cambria Math&quot;/&gt;&lt;w:i/&gt;&lt;/w:rPr&gt;&lt;m:t&gt;x&lt;/m:t&gt;&lt;/m:r&gt;&lt;/m:den&gt;&lt;/m:f&gt;&lt;m:r&gt;&lt;m:rPr&gt;&lt;m:sty m:val=&quot;p&quot;/&gt;&lt;/m:rPr&gt;&lt;w:rPr&gt;&lt;w:rFonts w:ascii=&quot;Cambria Math&quot; w:h-ansi=&quot;Cambria Math&quot;/&gt;&lt;wx:font wx:val=&quot;Cambria Math&quot;/&gt;&lt;/w:rPr&gt;&lt;m:t&gt;,          &lt;/m:t&gt;&lt;/m:r&gt;&lt;m:r&gt;&lt;w:rPr&gt;&lt;w:rFonts w:ascii=&quot;Cambria Math&quot; w:h-ansi=&quot;Cambria Math&quot;/&gt;&lt;wx:font wx:val=&quot;Cambria Math&quot;/&gt;&lt;w:i/&gt;&lt;/w:rPr&gt;&lt;m:t&gt;y&lt;/m:t&gt;&lt;/m:r&gt;&lt;m:r&gt;&lt;m:rPr&gt;&lt;m:sty m:val=&quot;p&quot;/&gt;&lt;/m:rPr&gt;&lt;w:rPr&gt;&lt;w:rFonts w:ascii=&quot;Cambria Math&quot; w:h-ansi=&quot;Cambria Math&quot;/&gt;&lt;wx:font wx:val=&quot;Cambria Math&quot;/&gt;&lt;/w:rPr&gt;&lt;m:t&gt;=&lt;/m:t&gt;&lt;/m:r&gt;&lt;m:r&gt;&lt;w:rPr&gt;&lt;w:rFonts w:ascii=&quot;Cambria Math&quot; w:h-ansi=&quot;Cambria Math&quot;/&gt;&lt;wx:font wx:val=&quot;Cambria Math&quot;/&gt;&lt;w:i/&gt;&lt;/w:rPr&gt;&lt;m:t&gt;a&lt;/m:t&gt;&lt;/m:r&gt;&lt;m:sSup&gt;&lt;m:sSupPr&gt;&lt;m:ctrlPr&gt;&lt;w:rPr&gt;&lt;w:rFonts w:ascii=&quot;Cambria Math&quot; w:h-ansi=&quot;Cambria Math&quot;/&gt;&lt;wx:font wx:val=&quot;Cambria Math&quot;/&gt;&lt;/w:rPr&gt;&lt;/m:ctrlPr&gt;&lt;/m:sSupPr&gt;&lt;m:e&gt;&lt;m:r&gt;&lt;w:rPr&gt;&lt;w:rFonts w:ascii=&quot;Cambria Math&quot; w:h-ansi=&quot;Cambria Math&quot;/&gt;&lt;wx:font wx:val=&quot;Cambria Math&quot;/&gt;&lt;w:i/&gt;&lt;/w:rPr&gt;&lt;m:t&gt;x&lt;/m:t&gt;&lt;/m:r&gt;&lt;/m:e&gt;&lt;m:sup&gt;&lt;m:r&gt;&lt;m:rPr&gt;&lt;m:sty m:val=&quot;p&quot;/&gt;&lt;/m:rPr&gt;&lt;w:rPr&gt;&lt;w:rFonts w:ascii=&quot;Cambria Math&quot; w:h-ansi=&quot;Cambria Math&quot;/&gt;&lt;wx:font wx:val=&quot;Cambria Math&quot;/&gt;&lt;/w:rPr&gt;&lt;m:t&gt;2&lt;/m:t&gt;&lt;/m:r&gt;&lt;/m:sup&gt;&lt;/m:sSup&gt;&lt;m:r&gt;&lt;m:rPr&gt;&lt;m:sty m:val=&quot;p&quot;/&gt;&lt;/m:rPr&gt;&lt;w:rPr&gt;&lt;w:rFonts w:ascii=&quot;Cambria Math&quot; w:h-ansi=&quot;Cambria Math&quot;/&gt;&lt;wx:font wx:val=&quot;Cambria Math&quot;/&gt;&lt;/w:rPr&gt;&lt;m:t&gt;+&lt;/m:t&gt;&lt;/m:r&gt;&lt;m:r&gt;&lt;w:rPr&gt;&lt;w:rFonts w:ascii=&quot;Cambria Math&quot; w:h-ansi=&quot;Cambria Math&quot;/&gt;&lt;wx:font wx:val=&quot;Cambria Math&quot;/&gt;&lt;w:i/&gt;&lt;/w:rPr&gt;&lt;m:t&gt;bx&lt;/m:t&gt;&lt;/m:r&gt;&lt;m:r&gt;&lt;m:rPr&gt;&lt;m:sty m:val=&quot;p&quot;/&gt;&lt;/m:rPr&gt;&lt;w:rPr&gt;&lt;w:rFonts w:ascii=&quot;Cambria Math&quot; w:h-ansi=&quot;Cambria Math&quot;/&gt;&lt;wx:font wx:val=&quot;Cambria Math&quot;/&gt;&lt;/w:rPr&gt;&lt;m:t&gt;+&lt;/m:t&gt;&lt;/m:r&gt;&lt;m:r&gt;&lt;w:rPr&gt;&lt;w:rFonts w:ascii=&quot;Cambria Math&quot; w:h-ansi=&quot;Cambria Math&quot;/&gt;&lt;wx:font wx:val=&quot;Cambria Math&quot;/&gt;&lt;w:i/&gt;&lt;/w:rPr&gt;&lt;m:t&gt;c&lt;/m:t&gt;&lt;/m:r&gt;&lt;m:r&gt;&lt;m:rPr&gt;&lt;m:sty m:val=&quot;p&quot;/&gt;&lt;/m:rPr&gt;&lt;w:rPr&gt;&lt;w:rFonts w:ascii=&quot;Cambria Math&quot; w:h-ansi=&quot;Cambria Math&quot;/&gt;&lt;wx:font wx:val=&quot;Cambria Math&quot;/&gt;&lt;/w:rPr&gt;&lt;m:t&gt;,  &lt;/m:t&gt;&lt;/m:r&gt;&lt;m:r&gt;&lt;w:rPr&gt;&lt;w:rFonts w:ascii=&quot;Cambria Math&quot; w:h-ansi=&quot;Cambria Math&quot;/&gt;&lt;wx:font wx:val=&quot;Cambria Math&quot;/&gt;&lt;w:i/&gt;&lt;/w:rPr&gt;&lt;m:t&gt;y&lt;/m:t&gt;&lt;/m:r&gt;&lt;m:r&gt;&lt;m:rPr&gt;&lt;m:sty m:val=&quot;p&quot;/&gt;&lt;/m:rPr&gt;&lt;w:rPr&gt;&lt;w:rFonts w:ascii=&quot;Cambria Math&quot; w:h-ansi=&quot;Cambria Math&quot;/&gt;&lt;wx:font wx:val=&quot;Cambria Math&quot;/&gt;&lt;/w:rPr&gt;&lt;m:t&gt;= &lt;/m:t&gt;&lt;/m:r&gt;&lt;m:sSup&gt;&lt;m:sSupPr&gt;&lt;m:ctrlPr&gt;&lt;w:rPr&gt;&lt;w:rFonts w:ascii=&quot;Cambria Math&quot; w:h-ansi=&quot;Cambria Math&quot;/&gt;&lt;wx:font wx:val=&quot;Cambria Math&quot;/&gt;&lt;/w:rPr&gt;&lt;/m:ctrlPr&gt;&lt;/m:sSupPr&gt;&lt;m:e&gt;&lt;m:r&gt;&lt;w:rPr&gt;&lt;w:rFonts w:ascii=&quot;Cambria Math&quot; w:h-ansi=&quot;Cambria Math&quot;/&gt;&lt;wx:font wx:val=&quot;Cambria Math&quot;/&gt;&lt;w:i/&gt;&lt;/w:rPr&gt;&lt;m:t&gt;x&lt;/m:t&gt;&lt;/m:r&gt;&lt;/m:e&gt;&lt;m:sup&gt;&lt;m:r&gt;&lt;m:rPr&gt;&lt;m:sty m:val=&quot;p&quot;/&gt;&lt;/m:rPr&gt;&lt;w:rPr&gt;&lt;w:rFonts w:ascii=&quot;Cambria Math&quot; w:h-ansi=&quot;Cambria Math&quot;/&gt;&lt;wx:font wx:val=&quot;Cambria Math&quot;/&gt;&lt;/w:rPr&gt;&lt;m:t&gt;3&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8" o:title="" chromakey="white"/>
          </v:shape>
        </w:pict>
      </w:r>
      <w:r w:rsidRPr="002144BB">
        <w:rPr>
          <w:sz w:val="28"/>
          <w:szCs w:val="28"/>
        </w:rPr>
        <w:instrText xml:space="preserve"> </w:instrText>
      </w:r>
      <w:r w:rsidRPr="002144BB">
        <w:rPr>
          <w:sz w:val="28"/>
          <w:szCs w:val="28"/>
        </w:rPr>
        <w:fldChar w:fldCharType="separate"/>
      </w:r>
      <w:r>
        <w:pict>
          <v:shape id="_x0000_i1028" type="#_x0000_t75" style="width:370.5pt;height:25.5pt" equationxml="&lt;?xml version=&quot;1.0&quot; encoding=&quot;UTF-8&quot; standalone=&quot;yes&quot;?&gt;&#10;&#10;&#10;&#10;&#10;&#10;&#10;&#10;&#10;&#10;&#10;&#10;&#10;&#10;&#10;&#10;&#10;&#10;&#10;&#10;&#10;&#10;&#10;&#10;&#10;&#10;&#10;&#10;&#10;&#10;&#10;&#10;&#10;&#10;&#10;&#10;&#10;&#10;&#10;&#10;&#10;&#10;&#10;&#10;&#10;&#10;&#10;&#10;&#10;&#10;&#10;&#10;&#10;&#10;&#10;&#10;&#10;&#10;&#10;&#10;&#10;&#10;&#10;&#10;&lt;?mso-application progid=&quot;Word.Document&quot;?&gt;&#10;&#10;&#10;&#10;&#10;&#10;&#10;&#10;&#10;&#10;&#10;&#10;&#10;&#10;&#10;&#10;&#10;&#10;&#10;&#10;&#10;&#10;&#10;&#10;&#10;&#10;&#10;&#10;&#10;&#10;&#10;&#10;&#10;&#10;&#10;&#10;&#10;&#10;&#10;&#10;&#10;&#10;&#10;&#10;&#10;&#10;&#10;&#10;&#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stylePaneFormatFilter w:val=&quot;3F01&quot;/&gt;&lt;w:defaultTabStop w:val=&quot;708&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06B8A&quot;/&gt;&lt;wsp:rsid wsp:val=&quot;00053A8B&quot;/&gt;&lt;wsp:rsid wsp:val=&quot;00064D6F&quot;/&gt;&lt;wsp:rsid wsp:val=&quot;00096B25&quot;/&gt;&lt;wsp:rsid wsp:val=&quot;000C1799&quot;/&gt;&lt;wsp:rsid wsp:val=&quot;000C6758&quot;/&gt;&lt;wsp:rsid wsp:val=&quot;00107968&quot;/&gt;&lt;wsp:rsid wsp:val=&quot;001325F0&quot;/&gt;&lt;wsp:rsid wsp:val=&quot;001400CA&quot;/&gt;&lt;wsp:rsid wsp:val=&quot;00145EFA&quot;/&gt;&lt;wsp:rsid wsp:val=&quot;0015647A&quot;/&gt;&lt;wsp:rsid wsp:val=&quot;0016104A&quot;/&gt;&lt;wsp:rsid wsp:val=&quot;00192C71&quot;/&gt;&lt;wsp:rsid wsp:val=&quot;001A41DA&quot;/&gt;&lt;wsp:rsid wsp:val=&quot;0020033C&quot;/&gt;&lt;wsp:rsid wsp:val=&quot;00206B8A&quot;/&gt;&lt;wsp:rsid wsp:val=&quot;002144BB&quot;/&gt;&lt;wsp:rsid wsp:val=&quot;00287AD6&quot;/&gt;&lt;wsp:rsid wsp:val=&quot;00292A13&quot;/&gt;&lt;wsp:rsid wsp:val=&quot;002C7655&quot;/&gt;&lt;wsp:rsid wsp:val=&quot;003969CE&quot;/&gt;&lt;wsp:rsid wsp:val=&quot;003D74AF&quot;/&gt;&lt;wsp:rsid wsp:val=&quot;004229B3&quot;/&gt;&lt;wsp:rsid wsp:val=&quot;004475E8&quot;/&gt;&lt;wsp:rsid wsp:val=&quot;00464016&quot;/&gt;&lt;wsp:rsid wsp:val=&quot;00465E98&quot;/&gt;&lt;wsp:rsid wsp:val=&quot;004678B6&quot;/&gt;&lt;wsp:rsid wsp:val=&quot;00493C1E&quot;/&gt;&lt;wsp:rsid wsp:val=&quot;004B20E1&quot;/&gt;&lt;wsp:rsid wsp:val=&quot;004E0022&quot;/&gt;&lt;wsp:rsid wsp:val=&quot;004F6612&quot;/&gt;&lt;wsp:rsid wsp:val=&quot;0052468F&quot;/&gt;&lt;wsp:rsid wsp:val=&quot;0054361F&quot;/&gt;&lt;wsp:rsid wsp:val=&quot;00546C4E&quot;/&gt;&lt;wsp:rsid wsp:val=&quot;00574A04&quot;/&gt;&lt;wsp:rsid wsp:val=&quot;00594D17&quot;/&gt;&lt;wsp:rsid wsp:val=&quot;005A6933&quot;/&gt;&lt;wsp:rsid wsp:val=&quot;005F65EE&quot;/&gt;&lt;wsp:rsid wsp:val=&quot;00605473&quot;/&gt;&lt;wsp:rsid wsp:val=&quot;006614DA&quot;/&gt;&lt;wsp:rsid wsp:val=&quot;00674853&quot;/&gt;&lt;wsp:rsid wsp:val=&quot;00694219&quot;/&gt;&lt;wsp:rsid wsp:val=&quot;006B1AF6&quot;/&gt;&lt;wsp:rsid wsp:val=&quot;006D3A87&quot;/&gt;&lt;wsp:rsid wsp:val=&quot;00716FB7&quot;/&gt;&lt;wsp:rsid wsp:val=&quot;00735F10&quot;/&gt;&lt;wsp:rsid wsp:val=&quot;00741DB1&quot;/&gt;&lt;wsp:rsid wsp:val=&quot;00774976&quot;/&gt;&lt;wsp:rsid wsp:val=&quot;007A5824&quot;/&gt;&lt;wsp:rsid wsp:val=&quot;007C5491&quot;/&gt;&lt;wsp:rsid wsp:val=&quot;0085754C&quot;/&gt;&lt;wsp:rsid wsp:val=&quot;00885066&quot;/&gt;&lt;wsp:rsid wsp:val=&quot;00886239&quot;/&gt;&lt;wsp:rsid wsp:val=&quot;008A3990&quot;/&gt;&lt;wsp:rsid wsp:val=&quot;008A6E7D&quot;/&gt;&lt;wsp:rsid wsp:val=&quot;008F26A4&quot;/&gt;&lt;wsp:rsid wsp:val=&quot;00902C5A&quot;/&gt;&lt;wsp:rsid wsp:val=&quot;00973A9C&quot;/&gt;&lt;wsp:rsid wsp:val=&quot;009A6B57&quot;/&gt;&lt;wsp:rsid wsp:val=&quot;009E7EA9&quot;/&gt;&lt;wsp:rsid wsp:val=&quot;00A14DED&quot;/&gt;&lt;wsp:rsid wsp:val=&quot;00A838BB&quot;/&gt;&lt;wsp:rsid wsp:val=&quot;00A840DC&quot;/&gt;&lt;wsp:rsid wsp:val=&quot;00AB2DE2&quot;/&gt;&lt;wsp:rsid wsp:val=&quot;00AB4295&quot;/&gt;&lt;wsp:rsid wsp:val=&quot;00AD7CC2&quot;/&gt;&lt;wsp:rsid wsp:val=&quot;00AF3DE4&quot;/&gt;&lt;wsp:rsid wsp:val=&quot;00B046BD&quot;/&gt;&lt;wsp:rsid wsp:val=&quot;00B302BE&quot;/&gt;&lt;wsp:rsid wsp:val=&quot;00B31EB3&quot;/&gt;&lt;wsp:rsid wsp:val=&quot;00B80E53&quot;/&gt;&lt;wsp:rsid wsp:val=&quot;00B949A4&quot;/&gt;&lt;wsp:rsid wsp:val=&quot;00BC2382&quot;/&gt;&lt;wsp:rsid wsp:val=&quot;00BE32D9&quot;/&gt;&lt;wsp:rsid wsp:val=&quot;00BF0911&quot;/&gt;&lt;wsp:rsid wsp:val=&quot;00C06A65&quot;/&gt;&lt;wsp:rsid wsp:val=&quot;00C36B4B&quot;/&gt;&lt;wsp:rsid wsp:val=&quot;00C45C03&quot;/&gt;&lt;wsp:rsid wsp:val=&quot;00C5637D&quot;/&gt;&lt;wsp:rsid wsp:val=&quot;00CD7E1F&quot;/&gt;&lt;wsp:rsid wsp:val=&quot;00D36414&quot;/&gt;&lt;wsp:rsid wsp:val=&quot;00D843B3&quot;/&gt;&lt;wsp:rsid wsp:val=&quot;00DA602F&quot;/&gt;&lt;wsp:rsid wsp:val=&quot;00DC0358&quot;/&gt;&lt;wsp:rsid wsp:val=&quot;00DE4940&quot;/&gt;&lt;wsp:rsid wsp:val=&quot;00E07B97&quot;/&gt;&lt;wsp:rsid wsp:val=&quot;00E16DE5&quot;/&gt;&lt;wsp:rsid wsp:val=&quot;00E5746F&quot;/&gt;&lt;wsp:rsid wsp:val=&quot;00E679A8&quot;/&gt;&lt;wsp:rsid wsp:val=&quot;00EF2125&quot;/&gt;&lt;wsp:rsid wsp:val=&quot;00F43857&quot;/&gt;&lt;wsp:rsid wsp:val=&quot;00F76D92&quot;/&gt;&lt;wsp:rsid wsp:val=&quot;00F87066&quot;/&gt;&lt;wsp:rsid wsp:val=&quot;00FE56E0&quot;/&gt;&lt;wsp:rsid wsp:val=&quot;00FF523A&quot;/&gt;&lt;/wsp:rsids&gt;&lt;/w:docPr&gt;&lt;w:body&gt;&lt;w:p wsp:rsidR=&quot;00000000&quot; wsp:rsidRDefault=&quot;00B31EB3&quot;&gt;&lt;m:oMathPara&gt;&lt;m:oMath&gt;&lt;m:r&gt;&lt;w:rPr&gt;&lt;w:rFonts w:ascii=&quot;Cambria Math&quot; w:h-ansi=&quot;Cambria Math&quot;/&gt;&lt;wx:font wx:val=&quot;Cambria Math&quot;/&gt;&lt;w:i/&gt;&lt;/w:rPr&gt;&lt;m:t&gt;y&lt;/m:t&gt;&lt;/m:r&gt;&lt;m:r&gt;&lt;m:rPr&gt;&lt;m:scr m:val=&quot;script&quot;/&gt;&lt;m:sty m:val=&quot;p&quot;/&gt;&lt;/m:rPr&gt;&lt;w:rPr&gt;&lt;w:rFonts w:ascii=&quot;Cambria Math&quot; w:h-ansi=&quot;Cambria Math&quot;/&gt;&lt;wx:font wx:val=&quot;Cambria Math&quot;/&gt;&lt;/w:rPr&gt;&lt;m:t&gt;= k&lt;/m:t&gt;&lt;/m:r&gt;&lt;m:r&gt;&lt;w:rPr&gt;&lt;w:rFonts w:ascii=&quot;Cambria Math&quot; w:h-ansi=&quot;Cambria Math&quot;/&gt;&lt;wx:font wx:val=&quot;Cambria Math&quot;/&gt;&lt;w:i/&gt;&lt;/w:rPr&gt;&lt;m:t&gt;x&lt;/m:t&gt;&lt;/m:r&gt;&lt;m:r&gt;&lt;m:rPr&gt;&lt;m:sty m:val=&quot;p&quot;/&gt;&lt;/m:rPr&gt;&lt;w:rPr&gt;&lt;w:rFonts w:ascii=&quot;Cambria Math&quot; w:h-ansi=&quot;Cambria Math&quot;/&gt;&lt;wx:font wx:val=&quot;Cambria Math&quot;/&gt;&lt;/w:rPr&gt;&lt;m:t&gt;,  &lt;/m:t&gt;&lt;/m:r&gt;&lt;m:r&gt;&lt;w:rPr&gt;&lt;w:rFonts w:ascii=&quot;Cambria Math&quot; w:h-ansi=&quot;Cambria Math&quot;/&gt;&lt;wx:font wx:val=&quot;Cambria Math&quot;/&gt;&lt;w:i/&gt;&lt;/w:rPr&gt;&lt;m:t&gt;y&lt;/m:t&gt;&lt;/m:r&gt;&lt;m:r&gt;&lt;m:rPr&gt;&lt;m:scr m:val=&quot;script&quot;/&gt;&lt;m:sty m:val=&quot;p&quot;/&gt;&lt;/m:rPr&gt;&lt;w:rPr&gt;&lt;w:rFonts w:ascii=&quot;Cambria Math&quot; w:h-ansi=&quot;Cambria Math&quot;/&gt;&lt;wx:font wx:val=&quot;Cambria Math&quot;/&gt;&lt;/w:rPr&gt;&lt;m:t&gt;= k&lt;/m:t&gt;&lt;/m:r&gt;&lt;m:r&gt;&lt;w:rPr&gt;&lt;w:rFonts w:ascii=&quot;Cambria Math&quot; w:h-ansi=&quot;Cambria Math&quot;/&gt;&lt;wx:font wx:val=&quot;Cambria Math&quot;/&gt;&lt;w:i/&gt;&lt;/w:rPr&gt;&lt;m:t&gt;x&lt;/m:t&gt;&lt;/m:r&gt;&lt;m:r&gt;&lt;m:rPr&gt;&lt;m:sty m:val=&quot;p&quot;/&gt;&lt;/m:rPr&gt;&lt;w:rPr&gt;&lt;w:rFonts w:ascii=&quot;Cambria Math&quot; w:h-ansi=&quot;Cambria Math&quot;/&gt;&lt;wx:font wx:val=&quot;Cambria Math&quot;/&gt;&lt;/w:rPr&gt;&lt;m:t&gt;+&lt;/m:t&gt;&lt;/m:r&gt;&lt;m:r&gt;&lt;w:rPr&gt;&lt;w:rFonts w:ascii=&quot;Cambria Math&quot; w:h-ansi=&quot;Cambria Math&quot;/&gt;&lt;wx:font wx:val=&quot;Cambria Math&quot;/&gt;&lt;w:i/&gt;&lt;/w:rPr&gt;&lt;m:t&gt;b&lt;/m:t&gt;&lt;/m:r&gt;&lt;m:r&gt;&lt;m:rPr&gt;&lt;m:sty m:val=&quot;p&quot;/&gt;&lt;/m:rPr&gt;&lt;w:rPr&gt;&lt;w:rFonts w:ascii=&quot;Cambria Math&quot; w:h-ansi=&quot;Cambria Math&quot;/&gt;&lt;wx:font wx:val=&quot;Cambria Math&quot;/&gt;&lt;/w:rPr&gt;&lt;m:t&gt;,  &lt;/m:t&gt;&lt;/m:r&gt;&lt;m:r&gt;&lt;w:rPr&gt;&lt;w:rFonts w:ascii=&quot;Cambria Math&quot; w:h-ansi=&quot;Cambria Math&quot;/&gt;&lt;wx:font wx:val=&quot;Cambria Math&quot;/&gt;&lt;w:i/&gt;&lt;/w:rPr&gt;&lt;m:t&gt;y&lt;/m:t&gt;&lt;/m:r&gt;&lt;m:r&gt;&lt;m:rPr&gt;&lt;m:sty m:val=&quot;p&quot;/&gt;&lt;/m:rPr&gt;&lt;w:rPr&gt;&lt;w:rFonts w:ascii=&quot;Cambria Math&quot; w:h-ansi=&quot;Cambria Math&quot;/&gt;&lt;wx:font wx:val=&quot;Cambria Math&quot;/&gt;&lt;/w:rPr&gt;&lt;m:t&gt;= &lt;/m:t&gt;&lt;/m:r&gt;&lt;m:f&gt;&lt;m:fPr&gt;&lt;m:ctrlPr&gt;&lt;w:rPr&gt;&lt;w:rFonts w:ascii=&quot;Cambria Math&quot; w:h-ansi=&quot;Cambria Math&quot;/&gt;&lt;wx:font wx:val=&quot;Cambria Math&quot;/&gt;&lt;/w:rPr&gt;&lt;/m:ctrlPr&gt;&lt;/m:fPr&gt;&lt;m:num&gt;&lt;m:r&gt;&lt;m:rPr&gt;&lt;m:scr m:val=&quot;script&quot;/&gt;&lt;m:sty m:val=&quot;p&quot;/&gt;&lt;/m:rPr&gt;&lt;w:rPr&gt;&lt;w:rFonts w:ascii=&quot;Cambria Math&quot; w:h-ansi=&quot;Cambria Math&quot;/&gt;&lt;wx:font wx:val=&quot;Cambria Math&quot;/&gt;&lt;/w:rPr&gt;&lt;m:t&gt;k&lt;/m:t&gt;&lt;/m:r&gt;&lt;/m:num&gt;&lt;m:den&gt;&lt;m:r&gt;&lt;w:rPr&gt;&lt;w:rFonts w:ascii=&quot;Cambria Math&quot; w:h-ansi=&quot;Cambria Math&quot;/&gt;&lt;wx:font wx:val=&quot;Cambria Math&quot;/&gt;&lt;w:i/&gt;&lt;/w:rPr&gt;&lt;m:t&gt;x&lt;/m:t&gt;&lt;/m:r&gt;&lt;/m:den&gt;&lt;/m:f&gt;&lt;m:r&gt;&lt;m:rPr&gt;&lt;m:sty m:val=&quot;p&quot;/&gt;&lt;/m:rPr&gt;&lt;w:rPr&gt;&lt;w:rFonts w:ascii=&quot;Cambria Math&quot; w:h-ansi=&quot;Cambria Math&quot;/&gt;&lt;wx:font wx:val=&quot;Cambria Math&quot;/&gt;&lt;/w:rPr&gt;&lt;m:t&gt;,          &lt;/m:t&gt;&lt;/m:r&gt;&lt;m:r&gt;&lt;w:rPr&gt;&lt;w:rFonts w:ascii=&quot;Cambria Math&quot; w:h-ansi=&quot;Cambria Math&quot;/&gt;&lt;wx:font wx:val=&quot;Cambria Math&quot;/&gt;&lt;w:i/&gt;&lt;/w:rPr&gt;&lt;m:t&gt;y&lt;/m:t&gt;&lt;/m:r&gt;&lt;m:r&gt;&lt;m:rPr&gt;&lt;m:sty m:val=&quot;p&quot;/&gt;&lt;/m:rPr&gt;&lt;w:rPr&gt;&lt;w:rFonts w:ascii=&quot;Cambria Math&quot; w:h-ansi=&quot;Cambria Math&quot;/&gt;&lt;wx:font wx:val=&quot;Cambria Math&quot;/&gt;&lt;/w:rPr&gt;&lt;m:t&gt;=&lt;/m:t&gt;&lt;/m:r&gt;&lt;m:r&gt;&lt;w:rPr&gt;&lt;w:rFonts w:ascii=&quot;Cambria Math&quot; w:h-ansi=&quot;Cambria Math&quot;/&gt;&lt;wx:font wx:val=&quot;Cambria Math&quot;/&gt;&lt;w:i/&gt;&lt;/w:rPr&gt;&lt;m:t&gt;a&lt;/m:t&gt;&lt;/m:r&gt;&lt;m:sSup&gt;&lt;m:sSupPr&gt;&lt;m:ctrlPr&gt;&lt;w:rPr&gt;&lt;w:rFonts w:ascii=&quot;Cambria Math&quot; w:h-ansi=&quot;Cambria Math&quot;/&gt;&lt;wx:font wx:val=&quot;Cambria Math&quot;/&gt;&lt;/w:rPr&gt;&lt;/m:ctrlPr&gt;&lt;/m:sSupPr&gt;&lt;m:e&gt;&lt;m:r&gt;&lt;w:rPr&gt;&lt;w:rFonts w:ascii=&quot;Cambria Math&quot; w:h-ansi=&quot;Cambria Math&quot;/&gt;&lt;wx:font wx:val=&quot;Cambria Math&quot;/&gt;&lt;w:i/&gt;&lt;/w:rPr&gt;&lt;m:t&gt;x&lt;/m:t&gt;&lt;/m:r&gt;&lt;/m:e&gt;&lt;m:sup&gt;&lt;m:r&gt;&lt;m:rPr&gt;&lt;m:sty m:val=&quot;p&quot;/&gt;&lt;/m:rPr&gt;&lt;w:rPr&gt;&lt;w:rFonts w:ascii=&quot;Cambria Math&quot; w:h-ansi=&quot;Cambria Math&quot;/&gt;&lt;wx:font wx:val=&quot;Cambria Math&quot;/&gt;&lt;/w:rPr&gt;&lt;m:t&gt;2&lt;/m:t&gt;&lt;/m:r&gt;&lt;/m:sup&gt;&lt;/m:sSup&gt;&lt;m:r&gt;&lt;m:rPr&gt;&lt;m:sty m:val=&quot;p&quot;/&gt;&lt;/m:rPr&gt;&lt;w:rPr&gt;&lt;w:rFonts w:ascii=&quot;Cambria Math&quot; w:h-ansi=&quot;Cambria Math&quot;/&gt;&lt;wx:font wx:val=&quot;Cambria Math&quot;/&gt;&lt;/w:rPr&gt;&lt;m:t&gt;+&lt;/m:t&gt;&lt;/m:r&gt;&lt;m:r&gt;&lt;w:rPr&gt;&lt;w:rFonts w:ascii=&quot;Cambria Math&quot; w:h-ansi=&quot;Cambria Math&quot;/&gt;&lt;wx:font wx:val=&quot;Cambria Math&quot;/&gt;&lt;w:i/&gt;&lt;/w:rPr&gt;&lt;m:t&gt;bx&lt;/m:t&gt;&lt;/m:r&gt;&lt;m:r&gt;&lt;m:rPr&gt;&lt;m:sty m:val=&quot;p&quot;/&gt;&lt;/m:rPr&gt;&lt;w:rPr&gt;&lt;w:rFonts w:ascii=&quot;Cambria Math&quot; w:h-ansi=&quot;Cambria Math&quot;/&gt;&lt;wx:font wx:val=&quot;Cambria Math&quot;/&gt;&lt;/w:rPr&gt;&lt;m:t&gt;+&lt;/m:t&gt;&lt;/m:r&gt;&lt;m:r&gt;&lt;w:rPr&gt;&lt;w:rFonts w:ascii=&quot;Cambria Math&quot; w:h-ansi=&quot;Cambria Math&quot;/&gt;&lt;wx:font wx:val=&quot;Cambria Math&quot;/&gt;&lt;w:i/&gt;&lt;/w:rPr&gt;&lt;m:t&gt;c&lt;/m:t&gt;&lt;/m:r&gt;&lt;m:r&gt;&lt;m:rPr&gt;&lt;m:sty m:val=&quot;p&quot;/&gt;&lt;/m:rPr&gt;&lt;w:rPr&gt;&lt;w:rFonts w:ascii=&quot;Cambria Math&quot; w:h-ansi=&quot;Cambria Math&quot;/&gt;&lt;wx:font wx:val=&quot;Cambria Math&quot;/&gt;&lt;/w:rPr&gt;&lt;m:t&gt;,  &lt;/m:t&gt;&lt;/m:r&gt;&lt;m:r&gt;&lt;w:rPr&gt;&lt;w:rFonts w:ascii=&quot;Cambria Math&quot; w:h-ansi=&quot;Cambria Math&quot;/&gt;&lt;wx:font wx:val=&quot;Cambria Math&quot;/&gt;&lt;w:i/&gt;&lt;/w:rPr&gt;&lt;m:t&gt;y&lt;/m:t&gt;&lt;/m:r&gt;&lt;m:r&gt;&lt;m:rPr&gt;&lt;m:sty m:val=&quot;p&quot;/&gt;&lt;/m:rPr&gt;&lt;w:rPr&gt;&lt;w:rFonts w:ascii=&quot;Cambria Math&quot; w:h-ansi=&quot;Cambria Math&quot;/&gt;&lt;wx:font wx:val=&quot;Cambria Math&quot;/&gt;&lt;/w:rPr&gt;&lt;m:t&gt;= &lt;/m:t&gt;&lt;/m:r&gt;&lt;m:sSup&gt;&lt;m:sSupPr&gt;&lt;m:ctrlPr&gt;&lt;w:rPr&gt;&lt;w:rFonts w:ascii=&quot;Cambria Math&quot; w:h-ansi=&quot;Cambria Math&quot;/&gt;&lt;wx:font wx:val=&quot;Cambria Math&quot;/&gt;&lt;/w:rPr&gt;&lt;/m:ctrlPr&gt;&lt;/m:sSupPr&gt;&lt;m:e&gt;&lt;m:r&gt;&lt;w:rPr&gt;&lt;w:rFonts w:ascii=&quot;Cambria Math&quot; w:h-ansi=&quot;Cambria Math&quot;/&gt;&lt;wx:font wx:val=&quot;Cambria Math&quot;/&gt;&lt;w:i/&gt;&lt;/w:rPr&gt;&lt;m:t&gt;x&lt;/m:t&gt;&lt;/m:r&gt;&lt;/m:e&gt;&lt;m:sup&gt;&lt;m:r&gt;&lt;m:rPr&gt;&lt;m:sty m:val=&quot;p&quot;/&gt;&lt;/m:rPr&gt;&lt;w:rPr&gt;&lt;w:rFonts w:ascii=&quot;Cambria Math&quot; w:h-ansi=&quot;Cambria Math&quot;/&gt;&lt;wx:font wx:val=&quot;Cambria Math&quot;/&gt;&lt;/w:rPr&gt;&lt;m:t&gt;3&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8" o:title="" chromakey="white"/>
          </v:shape>
        </w:pict>
      </w:r>
      <w:r w:rsidRPr="002144BB">
        <w:rPr>
          <w:sz w:val="28"/>
          <w:szCs w:val="28"/>
        </w:rPr>
        <w:fldChar w:fldCharType="end"/>
      </w:r>
      <w:r w:rsidRPr="004678B6">
        <w:rPr>
          <w:sz w:val="28"/>
          <w:szCs w:val="28"/>
        </w:rPr>
        <w:t xml:space="preserve">, </w:t>
      </w:r>
      <w:r w:rsidRPr="002144BB">
        <w:rPr>
          <w:sz w:val="28"/>
          <w:szCs w:val="28"/>
        </w:rPr>
        <w:fldChar w:fldCharType="begin"/>
      </w:r>
      <w:r w:rsidRPr="002144BB">
        <w:rPr>
          <w:sz w:val="28"/>
          <w:szCs w:val="28"/>
        </w:rPr>
        <w:instrText xml:space="preserve"> QUOTE </w:instrText>
      </w:r>
      <w:r>
        <w:pict>
          <v:shape id="_x0000_i1029" type="#_x0000_t75" style="width:96.75pt;height:13.5pt" equationxml="&lt;?xml version=&quot;1.0&quot; encoding=&quot;UTF-8&quot; standalone=&quot;yes&quot;?&gt;&#10;&#10;&#10;&#10;&#10;&#10;&#10;&#10;&#10;&#10;&#10;&#10;&#10;&#10;&#10;&#10;&#10;&#10;&#10;&#10;&#10;&#10;&#10;&#10;&#10;&#10;&#10;&#10;&#10;&#10;&#10;&#10;&#10;&#10;&#10;&#10;&#10;&#10;&#10;&#10;&#10;&#10;&#10;&#10;&#10;&#10;&#10;&#10;&#10;&#10;&#10;&#10;&#10;&#10;&#10;&#10;&#10;&#10;&#10;&#10;&#10;&#10;&#10;&#10;&lt;?mso-application progid=&quot;Word.Document&quot;?&gt;&#10;&#10;&#10;&#10;&#10;&#10;&#10;&#10;&#10;&#10;&#10;&#10;&#10;&#10;&#10;&#10;&#10;&#10;&#10;&#10;&#10;&#10;&#10;&#10;&#10;&#10;&#10;&#10;&#10;&#10;&#10;&#10;&#10;&#10;&#10;&#10;&#10;&#10;&#10;&#10;&#10;&#10;&#10;&#10;&#10;&#10;&#10;&#10;&#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stylePaneFormatFilter w:val=&quot;3F01&quot;/&gt;&lt;w:defaultTabStop w:val=&quot;708&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06B8A&quot;/&gt;&lt;wsp:rsid wsp:val=&quot;00053A8B&quot;/&gt;&lt;wsp:rsid wsp:val=&quot;00064D6F&quot;/&gt;&lt;wsp:rsid wsp:val=&quot;00096B25&quot;/&gt;&lt;wsp:rsid wsp:val=&quot;000C1799&quot;/&gt;&lt;wsp:rsid wsp:val=&quot;000C6758&quot;/&gt;&lt;wsp:rsid wsp:val=&quot;00107968&quot;/&gt;&lt;wsp:rsid wsp:val=&quot;001325F0&quot;/&gt;&lt;wsp:rsid wsp:val=&quot;001400CA&quot;/&gt;&lt;wsp:rsid wsp:val=&quot;00145EFA&quot;/&gt;&lt;wsp:rsid wsp:val=&quot;0015647A&quot;/&gt;&lt;wsp:rsid wsp:val=&quot;0016104A&quot;/&gt;&lt;wsp:rsid wsp:val=&quot;00192C71&quot;/&gt;&lt;wsp:rsid wsp:val=&quot;001A41DA&quot;/&gt;&lt;wsp:rsid wsp:val=&quot;0020033C&quot;/&gt;&lt;wsp:rsid wsp:val=&quot;00206B8A&quot;/&gt;&lt;wsp:rsid wsp:val=&quot;002144BB&quot;/&gt;&lt;wsp:rsid wsp:val=&quot;00287AD6&quot;/&gt;&lt;wsp:rsid wsp:val=&quot;00292A13&quot;/&gt;&lt;wsp:rsid wsp:val=&quot;002C7655&quot;/&gt;&lt;wsp:rsid wsp:val=&quot;003969CE&quot;/&gt;&lt;wsp:rsid wsp:val=&quot;003D74AF&quot;/&gt;&lt;wsp:rsid wsp:val=&quot;004229B3&quot;/&gt;&lt;wsp:rsid wsp:val=&quot;004475E8&quot;/&gt;&lt;wsp:rsid wsp:val=&quot;00464016&quot;/&gt;&lt;wsp:rsid wsp:val=&quot;00465E98&quot;/&gt;&lt;wsp:rsid wsp:val=&quot;004678B6&quot;/&gt;&lt;wsp:rsid wsp:val=&quot;00493C1E&quot;/&gt;&lt;wsp:rsid wsp:val=&quot;004B20E1&quot;/&gt;&lt;wsp:rsid wsp:val=&quot;004E0022&quot;/&gt;&lt;wsp:rsid wsp:val=&quot;004F6612&quot;/&gt;&lt;wsp:rsid wsp:val=&quot;0052468F&quot;/&gt;&lt;wsp:rsid wsp:val=&quot;0054361F&quot;/&gt;&lt;wsp:rsid wsp:val=&quot;00546C4E&quot;/&gt;&lt;wsp:rsid wsp:val=&quot;00574A04&quot;/&gt;&lt;wsp:rsid wsp:val=&quot;00594D17&quot;/&gt;&lt;wsp:rsid wsp:val=&quot;005A6933&quot;/&gt;&lt;wsp:rsid wsp:val=&quot;005F65EE&quot;/&gt;&lt;wsp:rsid wsp:val=&quot;00605473&quot;/&gt;&lt;wsp:rsid wsp:val=&quot;006614DA&quot;/&gt;&lt;wsp:rsid wsp:val=&quot;00674853&quot;/&gt;&lt;wsp:rsid wsp:val=&quot;00693F27&quot;/&gt;&lt;wsp:rsid wsp:val=&quot;00694219&quot;/&gt;&lt;wsp:rsid wsp:val=&quot;006B1AF6&quot;/&gt;&lt;wsp:rsid wsp:val=&quot;006D3A87&quot;/&gt;&lt;wsp:rsid wsp:val=&quot;00716FB7&quot;/&gt;&lt;wsp:rsid wsp:val=&quot;00735F10&quot;/&gt;&lt;wsp:rsid wsp:val=&quot;00741DB1&quot;/&gt;&lt;wsp:rsid wsp:val=&quot;00774976&quot;/&gt;&lt;wsp:rsid wsp:val=&quot;007A5824&quot;/&gt;&lt;wsp:rsid wsp:val=&quot;007C5491&quot;/&gt;&lt;wsp:rsid wsp:val=&quot;0085754C&quot;/&gt;&lt;wsp:rsid wsp:val=&quot;00885066&quot;/&gt;&lt;wsp:rsid wsp:val=&quot;00886239&quot;/&gt;&lt;wsp:rsid wsp:val=&quot;008A3990&quot;/&gt;&lt;wsp:rsid wsp:val=&quot;008A6E7D&quot;/&gt;&lt;wsp:rsid wsp:val=&quot;008F26A4&quot;/&gt;&lt;wsp:rsid wsp:val=&quot;00902C5A&quot;/&gt;&lt;wsp:rsid wsp:val=&quot;00973A9C&quot;/&gt;&lt;wsp:rsid wsp:val=&quot;009A6B57&quot;/&gt;&lt;wsp:rsid wsp:val=&quot;009E7EA9&quot;/&gt;&lt;wsp:rsid wsp:val=&quot;00A14DED&quot;/&gt;&lt;wsp:rsid wsp:val=&quot;00A838BB&quot;/&gt;&lt;wsp:rsid wsp:val=&quot;00A840DC&quot;/&gt;&lt;wsp:rsid wsp:val=&quot;00AB2DE2&quot;/&gt;&lt;wsp:rsid wsp:val=&quot;00AB4295&quot;/&gt;&lt;wsp:rsid wsp:val=&quot;00AD7CC2&quot;/&gt;&lt;wsp:rsid wsp:val=&quot;00AF3DE4&quot;/&gt;&lt;wsp:rsid wsp:val=&quot;00B046BD&quot;/&gt;&lt;wsp:rsid wsp:val=&quot;00B302BE&quot;/&gt;&lt;wsp:rsid wsp:val=&quot;00B80E53&quot;/&gt;&lt;wsp:rsid wsp:val=&quot;00B949A4&quot;/&gt;&lt;wsp:rsid wsp:val=&quot;00BC2382&quot;/&gt;&lt;wsp:rsid wsp:val=&quot;00BE32D9&quot;/&gt;&lt;wsp:rsid wsp:val=&quot;00BF0911&quot;/&gt;&lt;wsp:rsid wsp:val=&quot;00C06A65&quot;/&gt;&lt;wsp:rsid wsp:val=&quot;00C36B4B&quot;/&gt;&lt;wsp:rsid wsp:val=&quot;00C45C03&quot;/&gt;&lt;wsp:rsid wsp:val=&quot;00C5637D&quot;/&gt;&lt;wsp:rsid wsp:val=&quot;00CD7E1F&quot;/&gt;&lt;wsp:rsid wsp:val=&quot;00D36414&quot;/&gt;&lt;wsp:rsid wsp:val=&quot;00D843B3&quot;/&gt;&lt;wsp:rsid wsp:val=&quot;00DA602F&quot;/&gt;&lt;wsp:rsid wsp:val=&quot;00DC0358&quot;/&gt;&lt;wsp:rsid wsp:val=&quot;00DE4940&quot;/&gt;&lt;wsp:rsid wsp:val=&quot;00E07B97&quot;/&gt;&lt;wsp:rsid wsp:val=&quot;00E16DE5&quot;/&gt;&lt;wsp:rsid wsp:val=&quot;00E5746F&quot;/&gt;&lt;wsp:rsid wsp:val=&quot;00E679A8&quot;/&gt;&lt;wsp:rsid wsp:val=&quot;00EF2125&quot;/&gt;&lt;wsp:rsid wsp:val=&quot;00F43857&quot;/&gt;&lt;wsp:rsid wsp:val=&quot;00F76D92&quot;/&gt;&lt;wsp:rsid wsp:val=&quot;00F87066&quot;/&gt;&lt;wsp:rsid wsp:val=&quot;00FE56E0&quot;/&gt;&lt;wsp:rsid wsp:val=&quot;00FF523A&quot;/&gt;&lt;/wsp:rsids&gt;&lt;/w:docPr&gt;&lt;w:body&gt;&lt;w:p wsp:rsidR=&quot;00000000&quot; wsp:rsidRDefault=&quot;00693F27&quot;&gt;&lt;m:oMathPara&gt;&lt;m:oMath&gt;&lt;m:r&gt;&lt;w:rPr&gt;&lt;w:rFonts w:ascii=&quot;Cambria Math&quot; w:h-ansi=&quot;Cambria Math&quot;/&gt;&lt;wx:font wx:val=&quot;Cambria Math&quot;/&gt;&lt;w:i/&gt;&lt;/w:rPr&gt;&lt;m:t&gt;y&lt;/m:t&gt;&lt;/m:r&gt;&lt;m:r&gt;&lt;m:rPr&gt;&lt;m:sty m:val=&quot;p&quot;/&gt;&lt;/m:rPr&gt;&lt;w:rPr&gt;&lt;w:rFonts w:ascii=&quot;Cambria Math&quot; w:h-ansi=&quot;Cambria Math&quot;/&gt;&lt;wx:font wx:val=&quot;Cambria Math&quot;/&gt;&lt;/w:rPr&gt;&lt;m:t&gt;= &lt;/m:t&gt;&lt;/m:r&gt;&lt;m:rad&gt;&lt;m:radPr&gt;&lt;m:degHide m:val=&quot;on&quot;/&gt;&lt;m:ctrlPr&gt;&lt;w:rPr&gt;&lt;w:rFonts w:ascii=&quot;Cambria Math&quot; w:h-ansi=&quot;Cambria Math&quot;/&gt;&lt;wx:font wx:val=&quot;Cambria Math&quot;/&gt;&lt;/w:rPr&gt;&lt;/m:ctrlPr&gt;&lt;/m:radPr&gt;&lt;m:deg/&gt;&lt;m:e&gt;&lt;m:r&gt;&lt;w:rPr&gt;&lt;w:rFonts w:ascii=&quot;Cambria Math&quot; w:h-ansi=&quot;Cambria Math&quot;/&gt;&lt;wx:font wx:val=&quot;Cambria Math&quot;/&gt;&lt;w:i/&gt;&lt;/w:rPr&gt;&lt;m:t&gt;x&lt;/m:t&gt;&lt;/m:r&gt;&lt;/m:e&gt;&lt;/m:rad&gt;&lt;m:r&gt;&lt;m:rPr&gt;&lt;m:sty m:val=&quot;p&quot;/&gt;&lt;/m:rPr&gt;&lt;w:rPr&gt;&lt;w:rFonts w:ascii=&quot;Cambria Math&quot; w:h-ansi=&quot;Cambria Math&quot;/&gt;&lt;wx:font wx:val=&quot;Cambria Math&quot;/&gt;&lt;/w:rPr&gt;&lt;m:t&gt;,  &lt;/m:t&gt;&lt;/m:r&gt;&lt;m:r&gt;&lt;w:rPr&gt;&lt;w:rFonts w:ascii=&quot;Cambria Math&quot; w:h-ansi=&quot;Cambria Math&quot;/&gt;&lt;wx:font wx:val=&quot;Cambria Math&quot;/&gt;&lt;w:i/&gt;&lt;/w:rPr&gt;&lt;m:t&gt;y&lt;/m:t&gt;&lt;/m:r&gt;&lt;m:r&gt;&lt;m:rPr&gt;&lt;m:sty m:val=&quot;p&quot;/&gt;&lt;/m:rPr&gt;&lt;w:rPr&gt;&lt;w:rFonts w:ascii=&quot;Cambria Math&quot; w:h-ansi=&quot;Cambria Math&quot;/&gt;&lt;wx:font wx:val=&quot;Cambria Math&quot;/&gt;&lt;/w:rPr&gt;&lt;m:t&gt;=|&lt;/m:t&gt;&lt;/m:r&gt;&lt;m:r&gt;&lt;w:rPr&gt;&lt;w:rFonts w:ascii=&quot;Cambria Math&quot; w:h-ansi=&quot;Cambria Math&quot;/&gt;&lt;wx:font wx:val=&quot;Cambria Math&quot;/&gt;&lt;w:i/&gt;&lt;/w:rPr&gt;&lt;m:t&gt;x&lt;/m:t&gt;&lt;/m:r&gt;&lt;m:r&gt;&lt;m:rPr&gt;&lt;m:sty m:val=&quot;p&quot;/&gt;&lt;/m:rPr&gt;&lt;w:rPr&gt;&lt;w:rFonts w:ascii=&quot;Cambria Math&quot; w:h-ansi=&quot;Cambria Math&quot;/&gt;&lt;wx:font wx:val=&quot;Cambria Math&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9" o:title="" chromakey="white"/>
          </v:shape>
        </w:pict>
      </w:r>
      <w:r w:rsidRPr="002144BB">
        <w:rPr>
          <w:sz w:val="28"/>
          <w:szCs w:val="28"/>
        </w:rPr>
        <w:instrText xml:space="preserve"> </w:instrText>
      </w:r>
      <w:r w:rsidRPr="002144BB">
        <w:rPr>
          <w:sz w:val="28"/>
          <w:szCs w:val="28"/>
        </w:rPr>
        <w:fldChar w:fldCharType="separate"/>
      </w:r>
      <w:r>
        <w:pict>
          <v:shape id="_x0000_i1030" type="#_x0000_t75" style="width:96.75pt;height:13.5pt" equationxml="&lt;?xml version=&quot;1.0&quot; encoding=&quot;UTF-8&quot; standalone=&quot;yes&quot;?&gt;&#10;&#10;&#10;&#10;&#10;&#10;&#10;&#10;&#10;&#10;&#10;&#10;&#10;&#10;&#10;&#10;&#10;&#10;&#10;&#10;&#10;&#10;&#10;&#10;&#10;&#10;&#10;&#10;&#10;&#10;&#10;&#10;&#10;&#10;&#10;&#10;&#10;&#10;&#10;&#10;&#10;&#10;&#10;&#10;&#10;&#10;&#10;&#10;&#10;&#10;&#10;&#10;&#10;&#10;&#10;&#10;&#10;&#10;&#10;&#10;&#10;&#10;&#10;&#10;&lt;?mso-application progid=&quot;Word.Document&quot;?&gt;&#10;&#10;&#10;&#10;&#10;&#10;&#10;&#10;&#10;&#10;&#10;&#10;&#10;&#10;&#10;&#10;&#10;&#10;&#10;&#10;&#10;&#10;&#10;&#10;&#10;&#10;&#10;&#10;&#10;&#10;&#10;&#10;&#10;&#10;&#10;&#10;&#10;&#10;&#10;&#10;&#10;&#10;&#10;&#10;&#10;&#10;&#10;&#10;&#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stylePaneFormatFilter w:val=&quot;3F01&quot;/&gt;&lt;w:defaultTabStop w:val=&quot;708&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06B8A&quot;/&gt;&lt;wsp:rsid wsp:val=&quot;00053A8B&quot;/&gt;&lt;wsp:rsid wsp:val=&quot;00064D6F&quot;/&gt;&lt;wsp:rsid wsp:val=&quot;00096B25&quot;/&gt;&lt;wsp:rsid wsp:val=&quot;000C1799&quot;/&gt;&lt;wsp:rsid wsp:val=&quot;000C6758&quot;/&gt;&lt;wsp:rsid wsp:val=&quot;00107968&quot;/&gt;&lt;wsp:rsid wsp:val=&quot;001325F0&quot;/&gt;&lt;wsp:rsid wsp:val=&quot;001400CA&quot;/&gt;&lt;wsp:rsid wsp:val=&quot;00145EFA&quot;/&gt;&lt;wsp:rsid wsp:val=&quot;0015647A&quot;/&gt;&lt;wsp:rsid wsp:val=&quot;0016104A&quot;/&gt;&lt;wsp:rsid wsp:val=&quot;00192C71&quot;/&gt;&lt;wsp:rsid wsp:val=&quot;001A41DA&quot;/&gt;&lt;wsp:rsid wsp:val=&quot;0020033C&quot;/&gt;&lt;wsp:rsid wsp:val=&quot;00206B8A&quot;/&gt;&lt;wsp:rsid wsp:val=&quot;002144BB&quot;/&gt;&lt;wsp:rsid wsp:val=&quot;00287AD6&quot;/&gt;&lt;wsp:rsid wsp:val=&quot;00292A13&quot;/&gt;&lt;wsp:rsid wsp:val=&quot;002C7655&quot;/&gt;&lt;wsp:rsid wsp:val=&quot;003969CE&quot;/&gt;&lt;wsp:rsid wsp:val=&quot;003D74AF&quot;/&gt;&lt;wsp:rsid wsp:val=&quot;004229B3&quot;/&gt;&lt;wsp:rsid wsp:val=&quot;004475E8&quot;/&gt;&lt;wsp:rsid wsp:val=&quot;00464016&quot;/&gt;&lt;wsp:rsid wsp:val=&quot;00465E98&quot;/&gt;&lt;wsp:rsid wsp:val=&quot;004678B6&quot;/&gt;&lt;wsp:rsid wsp:val=&quot;00493C1E&quot;/&gt;&lt;wsp:rsid wsp:val=&quot;004B20E1&quot;/&gt;&lt;wsp:rsid wsp:val=&quot;004E0022&quot;/&gt;&lt;wsp:rsid wsp:val=&quot;004F6612&quot;/&gt;&lt;wsp:rsid wsp:val=&quot;0052468F&quot;/&gt;&lt;wsp:rsid wsp:val=&quot;0054361F&quot;/&gt;&lt;wsp:rsid wsp:val=&quot;00546C4E&quot;/&gt;&lt;wsp:rsid wsp:val=&quot;00574A04&quot;/&gt;&lt;wsp:rsid wsp:val=&quot;00594D17&quot;/&gt;&lt;wsp:rsid wsp:val=&quot;005A6933&quot;/&gt;&lt;wsp:rsid wsp:val=&quot;005F65EE&quot;/&gt;&lt;wsp:rsid wsp:val=&quot;00605473&quot;/&gt;&lt;wsp:rsid wsp:val=&quot;006614DA&quot;/&gt;&lt;wsp:rsid wsp:val=&quot;00674853&quot;/&gt;&lt;wsp:rsid wsp:val=&quot;00693F27&quot;/&gt;&lt;wsp:rsid wsp:val=&quot;00694219&quot;/&gt;&lt;wsp:rsid wsp:val=&quot;006B1AF6&quot;/&gt;&lt;wsp:rsid wsp:val=&quot;006D3A87&quot;/&gt;&lt;wsp:rsid wsp:val=&quot;00716FB7&quot;/&gt;&lt;wsp:rsid wsp:val=&quot;00735F10&quot;/&gt;&lt;wsp:rsid wsp:val=&quot;00741DB1&quot;/&gt;&lt;wsp:rsid wsp:val=&quot;00774976&quot;/&gt;&lt;wsp:rsid wsp:val=&quot;007A5824&quot;/&gt;&lt;wsp:rsid wsp:val=&quot;007C5491&quot;/&gt;&lt;wsp:rsid wsp:val=&quot;0085754C&quot;/&gt;&lt;wsp:rsid wsp:val=&quot;00885066&quot;/&gt;&lt;wsp:rsid wsp:val=&quot;00886239&quot;/&gt;&lt;wsp:rsid wsp:val=&quot;008A3990&quot;/&gt;&lt;wsp:rsid wsp:val=&quot;008A6E7D&quot;/&gt;&lt;wsp:rsid wsp:val=&quot;008F26A4&quot;/&gt;&lt;wsp:rsid wsp:val=&quot;00902C5A&quot;/&gt;&lt;wsp:rsid wsp:val=&quot;00973A9C&quot;/&gt;&lt;wsp:rsid wsp:val=&quot;009A6B57&quot;/&gt;&lt;wsp:rsid wsp:val=&quot;009E7EA9&quot;/&gt;&lt;wsp:rsid wsp:val=&quot;00A14DED&quot;/&gt;&lt;wsp:rsid wsp:val=&quot;00A838BB&quot;/&gt;&lt;wsp:rsid wsp:val=&quot;00A840DC&quot;/&gt;&lt;wsp:rsid wsp:val=&quot;00AB2DE2&quot;/&gt;&lt;wsp:rsid wsp:val=&quot;00AB4295&quot;/&gt;&lt;wsp:rsid wsp:val=&quot;00AD7CC2&quot;/&gt;&lt;wsp:rsid wsp:val=&quot;00AF3DE4&quot;/&gt;&lt;wsp:rsid wsp:val=&quot;00B046BD&quot;/&gt;&lt;wsp:rsid wsp:val=&quot;00B302BE&quot;/&gt;&lt;wsp:rsid wsp:val=&quot;00B80E53&quot;/&gt;&lt;wsp:rsid wsp:val=&quot;00B949A4&quot;/&gt;&lt;wsp:rsid wsp:val=&quot;00BC2382&quot;/&gt;&lt;wsp:rsid wsp:val=&quot;00BE32D9&quot;/&gt;&lt;wsp:rsid wsp:val=&quot;00BF0911&quot;/&gt;&lt;wsp:rsid wsp:val=&quot;00C06A65&quot;/&gt;&lt;wsp:rsid wsp:val=&quot;00C36B4B&quot;/&gt;&lt;wsp:rsid wsp:val=&quot;00C45C03&quot;/&gt;&lt;wsp:rsid wsp:val=&quot;00C5637D&quot;/&gt;&lt;wsp:rsid wsp:val=&quot;00CD7E1F&quot;/&gt;&lt;wsp:rsid wsp:val=&quot;00D36414&quot;/&gt;&lt;wsp:rsid wsp:val=&quot;00D843B3&quot;/&gt;&lt;wsp:rsid wsp:val=&quot;00DA602F&quot;/&gt;&lt;wsp:rsid wsp:val=&quot;00DC0358&quot;/&gt;&lt;wsp:rsid wsp:val=&quot;00DE4940&quot;/&gt;&lt;wsp:rsid wsp:val=&quot;00E07B97&quot;/&gt;&lt;wsp:rsid wsp:val=&quot;00E16DE5&quot;/&gt;&lt;wsp:rsid wsp:val=&quot;00E5746F&quot;/&gt;&lt;wsp:rsid wsp:val=&quot;00E679A8&quot;/&gt;&lt;wsp:rsid wsp:val=&quot;00EF2125&quot;/&gt;&lt;wsp:rsid wsp:val=&quot;00F43857&quot;/&gt;&lt;wsp:rsid wsp:val=&quot;00F76D92&quot;/&gt;&lt;wsp:rsid wsp:val=&quot;00F87066&quot;/&gt;&lt;wsp:rsid wsp:val=&quot;00FE56E0&quot;/&gt;&lt;wsp:rsid wsp:val=&quot;00FF523A&quot;/&gt;&lt;/wsp:rsids&gt;&lt;/w:docPr&gt;&lt;w:body&gt;&lt;w:p wsp:rsidR=&quot;00000000&quot; wsp:rsidRDefault=&quot;00693F27&quot;&gt;&lt;m:oMathPara&gt;&lt;m:oMath&gt;&lt;m:r&gt;&lt;w:rPr&gt;&lt;w:rFonts w:ascii=&quot;Cambria Math&quot; w:h-ansi=&quot;Cambria Math&quot;/&gt;&lt;wx:font wx:val=&quot;Cambria Math&quot;/&gt;&lt;w:i/&gt;&lt;/w:rPr&gt;&lt;m:t&gt;y&lt;/m:t&gt;&lt;/m:r&gt;&lt;m:r&gt;&lt;m:rPr&gt;&lt;m:sty m:val=&quot;p&quot;/&gt;&lt;/m:rPr&gt;&lt;w:rPr&gt;&lt;w:rFonts w:ascii=&quot;Cambria Math&quot; w:h-ansi=&quot;Cambria Math&quot;/&gt;&lt;wx:font wx:val=&quot;Cambria Math&quot;/&gt;&lt;/w:rPr&gt;&lt;m:t&gt;= &lt;/m:t&gt;&lt;/m:r&gt;&lt;m:rad&gt;&lt;m:radPr&gt;&lt;m:degHide m:val=&quot;on&quot;/&gt;&lt;m:ctrlPr&gt;&lt;w:rPr&gt;&lt;w:rFonts w:ascii=&quot;Cambria Math&quot; w:h-ansi=&quot;Cambria Math&quot;/&gt;&lt;wx:font wx:val=&quot;Cambria Math&quot;/&gt;&lt;/w:rPr&gt;&lt;/m:ctrlPr&gt;&lt;/m:radPr&gt;&lt;m:deg/&gt;&lt;m:e&gt;&lt;m:r&gt;&lt;w:rPr&gt;&lt;w:rFonts w:ascii=&quot;Cambria Math&quot; w:h-ansi=&quot;Cambria Math&quot;/&gt;&lt;wx:font wx:val=&quot;Cambria Math&quot;/&gt;&lt;w:i/&gt;&lt;/w:rPr&gt;&lt;m:t&gt;x&lt;/m:t&gt;&lt;/m:r&gt;&lt;/m:e&gt;&lt;/m:rad&gt;&lt;m:r&gt;&lt;m:rPr&gt;&lt;m:sty m:val=&quot;p&quot;/&gt;&lt;/m:rPr&gt;&lt;w:rPr&gt;&lt;w:rFonts w:ascii=&quot;Cambria Math&quot; w:h-ansi=&quot;Cambria Math&quot;/&gt;&lt;wx:font wx:val=&quot;Cambria Math&quot;/&gt;&lt;/w:rPr&gt;&lt;m:t&gt;,  &lt;/m:t&gt;&lt;/m:r&gt;&lt;m:r&gt;&lt;w:rPr&gt;&lt;w:rFonts w:ascii=&quot;Cambria Math&quot; w:h-ansi=&quot;Cambria Math&quot;/&gt;&lt;wx:font wx:val=&quot;Cambria Math&quot;/&gt;&lt;w:i/&gt;&lt;/w:rPr&gt;&lt;m:t&gt;y&lt;/m:t&gt;&lt;/m:r&gt;&lt;m:r&gt;&lt;m:rPr&gt;&lt;m:sty m:val=&quot;p&quot;/&gt;&lt;/m:rPr&gt;&lt;w:rPr&gt;&lt;w:rFonts w:ascii=&quot;Cambria Math&quot; w:h-ansi=&quot;Cambria Math&quot;/&gt;&lt;wx:font wx:val=&quot;Cambria Math&quot;/&gt;&lt;/w:rPr&gt;&lt;m:t&gt;=|&lt;/m:t&gt;&lt;/m:r&gt;&lt;m:r&gt;&lt;w:rPr&gt;&lt;w:rFonts w:ascii=&quot;Cambria Math&quot; w:h-ansi=&quot;Cambria Math&quot;/&gt;&lt;wx:font wx:val=&quot;Cambria Math&quot;/&gt;&lt;w:i/&gt;&lt;/w:rPr&gt;&lt;m:t&gt;x&lt;/m:t&gt;&lt;/m:r&gt;&lt;m:r&gt;&lt;m:rPr&gt;&lt;m:sty m:val=&quot;p&quot;/&gt;&lt;/m:rPr&gt;&lt;w:rPr&gt;&lt;w:rFonts w:ascii=&quot;Cambria Math&quot; w:h-ansi=&quot;Cambria Math&quot;/&gt;&lt;wx:font wx:val=&quot;Cambria Math&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9" o:title="" chromakey="white"/>
          </v:shape>
        </w:pict>
      </w:r>
      <w:r w:rsidRPr="002144BB">
        <w:rPr>
          <w:sz w:val="28"/>
          <w:szCs w:val="28"/>
        </w:rPr>
        <w:fldChar w:fldCharType="end"/>
      </w:r>
      <w:r w:rsidRPr="004678B6">
        <w:rPr>
          <w:sz w:val="28"/>
          <w:szCs w:val="28"/>
        </w:rPr>
        <w:t xml:space="preserve"> в зависимости от значений коэффициентов, описывать свойства функций.</w:t>
      </w:r>
    </w:p>
    <w:p w:rsidR="00EE021F" w:rsidRPr="004678B6" w:rsidRDefault="00EE021F" w:rsidP="004678B6">
      <w:pPr>
        <w:rPr>
          <w:sz w:val="28"/>
          <w:szCs w:val="28"/>
        </w:rPr>
      </w:pPr>
      <w:r w:rsidRPr="004678B6">
        <w:rPr>
          <w:sz w:val="28"/>
          <w:szCs w:val="28"/>
        </w:rPr>
        <w:t>Строить и изображать схематически графики квадратичных функций, описывать свойства квадратичных функций по их графикам.</w:t>
      </w:r>
    </w:p>
    <w:p w:rsidR="00EE021F" w:rsidRPr="004678B6" w:rsidRDefault="00EE021F" w:rsidP="004678B6">
      <w:pPr>
        <w:rPr>
          <w:sz w:val="28"/>
          <w:szCs w:val="28"/>
        </w:rPr>
      </w:pPr>
      <w:r w:rsidRPr="004678B6">
        <w:rPr>
          <w:sz w:val="28"/>
          <w:szCs w:val="28"/>
        </w:rPr>
        <w:t>Распознавать квадратичную функцию по формуле, приводить примеры квадратичных функций из реальной жизни, физики, геометрии.</w:t>
      </w:r>
    </w:p>
    <w:p w:rsidR="00EE021F" w:rsidRPr="004678B6" w:rsidRDefault="00EE021F" w:rsidP="004678B6">
      <w:pPr>
        <w:rPr>
          <w:sz w:val="28"/>
          <w:szCs w:val="28"/>
        </w:rPr>
      </w:pPr>
      <w:bookmarkStart w:id="18" w:name="_Toc124426248"/>
      <w:r w:rsidRPr="004678B6">
        <w:rPr>
          <w:sz w:val="28"/>
          <w:szCs w:val="28"/>
        </w:rPr>
        <w:t>3) Числовые последовательности и прогрессии</w:t>
      </w:r>
      <w:bookmarkEnd w:id="18"/>
      <w:r w:rsidRPr="004678B6">
        <w:rPr>
          <w:sz w:val="28"/>
          <w:szCs w:val="28"/>
        </w:rPr>
        <w:t>.</w:t>
      </w:r>
    </w:p>
    <w:p w:rsidR="00EE021F" w:rsidRPr="004678B6" w:rsidRDefault="00EE021F" w:rsidP="004678B6">
      <w:pPr>
        <w:rPr>
          <w:sz w:val="28"/>
          <w:szCs w:val="28"/>
        </w:rPr>
      </w:pPr>
      <w:r w:rsidRPr="004678B6">
        <w:rPr>
          <w:sz w:val="28"/>
          <w:szCs w:val="28"/>
        </w:rPr>
        <w:t>Распознавать арифметическую и геометрическую прогрессии при разных способах задания.</w:t>
      </w:r>
    </w:p>
    <w:p w:rsidR="00EE021F" w:rsidRPr="004678B6" w:rsidRDefault="00EE021F" w:rsidP="004678B6">
      <w:pPr>
        <w:rPr>
          <w:sz w:val="28"/>
          <w:szCs w:val="28"/>
        </w:rPr>
      </w:pPr>
      <w:r w:rsidRPr="004678B6">
        <w:rPr>
          <w:sz w:val="28"/>
          <w:szCs w:val="28"/>
        </w:rPr>
        <w:t>Выполнять вычисления с использованием формул n-го члена арифметической и геометрической прогрессий, суммы первых n членов.</w:t>
      </w:r>
    </w:p>
    <w:p w:rsidR="00EE021F" w:rsidRPr="004678B6" w:rsidRDefault="00EE021F" w:rsidP="004678B6">
      <w:pPr>
        <w:rPr>
          <w:sz w:val="28"/>
          <w:szCs w:val="28"/>
        </w:rPr>
      </w:pPr>
      <w:r w:rsidRPr="004678B6">
        <w:rPr>
          <w:sz w:val="28"/>
          <w:szCs w:val="28"/>
        </w:rPr>
        <w:t>Изображать члены последовательности точками на координатной плоскости.</w:t>
      </w:r>
    </w:p>
    <w:p w:rsidR="00EE021F" w:rsidRPr="004678B6" w:rsidRDefault="00EE021F" w:rsidP="004678B6">
      <w:pPr>
        <w:rPr>
          <w:sz w:val="28"/>
          <w:szCs w:val="28"/>
        </w:rPr>
      </w:pPr>
      <w:r w:rsidRPr="004678B6">
        <w:rPr>
          <w:sz w:val="28"/>
          <w:szCs w:val="28"/>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EE021F" w:rsidRPr="004678B6" w:rsidRDefault="00EE021F" w:rsidP="004678B6">
      <w:pPr>
        <w:rPr>
          <w:sz w:val="28"/>
          <w:szCs w:val="28"/>
        </w:rPr>
      </w:pPr>
      <w:r w:rsidRPr="004678B6">
        <w:rPr>
          <w:sz w:val="28"/>
          <w:szCs w:val="28"/>
        </w:rPr>
        <w:t>1.2.3.6. Предметная область «Математика и информатика»</w:t>
      </w:r>
    </w:p>
    <w:p w:rsidR="00EE021F" w:rsidRPr="004678B6" w:rsidRDefault="00EE021F" w:rsidP="004678B6">
      <w:pPr>
        <w:rPr>
          <w:sz w:val="28"/>
          <w:szCs w:val="28"/>
        </w:rPr>
      </w:pPr>
      <w:r w:rsidRPr="004678B6">
        <w:rPr>
          <w:sz w:val="28"/>
          <w:szCs w:val="28"/>
        </w:rPr>
        <w:t>Учебный курс «Геометрия»</w:t>
      </w:r>
    </w:p>
    <w:p w:rsidR="00EE021F" w:rsidRPr="004678B6" w:rsidRDefault="00EE021F" w:rsidP="004678B6">
      <w:pPr>
        <w:rPr>
          <w:sz w:val="28"/>
          <w:szCs w:val="28"/>
        </w:rPr>
      </w:pPr>
      <w:r w:rsidRPr="004678B6">
        <w:rPr>
          <w:sz w:val="28"/>
          <w:szCs w:val="28"/>
        </w:rPr>
        <w:t>К концу обучения в 7 классе.</w:t>
      </w:r>
    </w:p>
    <w:p w:rsidR="00EE021F" w:rsidRPr="004678B6" w:rsidRDefault="00EE021F" w:rsidP="004678B6">
      <w:pPr>
        <w:rPr>
          <w:sz w:val="28"/>
          <w:szCs w:val="28"/>
        </w:rPr>
      </w:pPr>
      <w:r w:rsidRPr="004678B6">
        <w:rPr>
          <w:sz w:val="28"/>
          <w:szCs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EE021F" w:rsidRPr="004678B6" w:rsidRDefault="00EE021F" w:rsidP="004678B6">
      <w:pPr>
        <w:rPr>
          <w:sz w:val="28"/>
          <w:szCs w:val="28"/>
        </w:rPr>
      </w:pPr>
      <w:r w:rsidRPr="004678B6">
        <w:rPr>
          <w:sz w:val="28"/>
          <w:szCs w:val="28"/>
        </w:rP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EE021F" w:rsidRPr="004678B6" w:rsidRDefault="00EE021F" w:rsidP="004678B6">
      <w:pPr>
        <w:rPr>
          <w:sz w:val="28"/>
          <w:szCs w:val="28"/>
        </w:rPr>
      </w:pPr>
      <w:r w:rsidRPr="004678B6">
        <w:rPr>
          <w:sz w:val="28"/>
          <w:szCs w:val="28"/>
        </w:rPr>
        <w:t>Строить чертежи к геометрическим задачам.</w:t>
      </w:r>
    </w:p>
    <w:p w:rsidR="00EE021F" w:rsidRPr="004678B6" w:rsidRDefault="00EE021F" w:rsidP="004678B6">
      <w:pPr>
        <w:rPr>
          <w:sz w:val="28"/>
          <w:szCs w:val="28"/>
        </w:rPr>
      </w:pPr>
      <w:r w:rsidRPr="004678B6">
        <w:rPr>
          <w:sz w:val="28"/>
          <w:szCs w:val="28"/>
        </w:rPr>
        <w:t>Пользоваться признаками равенства треугольников, использовать признаки и свойства равнобедренных треугольников при решении задач.</w:t>
      </w:r>
    </w:p>
    <w:p w:rsidR="00EE021F" w:rsidRPr="004678B6" w:rsidRDefault="00EE021F" w:rsidP="004678B6">
      <w:pPr>
        <w:rPr>
          <w:sz w:val="28"/>
          <w:szCs w:val="28"/>
        </w:rPr>
      </w:pPr>
      <w:r w:rsidRPr="004678B6">
        <w:rPr>
          <w:sz w:val="28"/>
          <w:szCs w:val="28"/>
        </w:rPr>
        <w:t>Проводить логические рассуждения с использованием геометрических теорем.</w:t>
      </w:r>
    </w:p>
    <w:p w:rsidR="00EE021F" w:rsidRDefault="00EE021F" w:rsidP="004678B6">
      <w:pPr>
        <w:rPr>
          <w:sz w:val="28"/>
          <w:szCs w:val="28"/>
        </w:rPr>
      </w:pPr>
      <w:r w:rsidRPr="004678B6">
        <w:rPr>
          <w:sz w:val="28"/>
          <w:szCs w:val="28"/>
        </w:rPr>
        <w:t xml:space="preserve">Пользоваться признаками равенства прямоугольных треугольников, свойством медианы, проведённой к гипотенузе прямоугольного </w:t>
      </w:r>
    </w:p>
    <w:p w:rsidR="00EE021F" w:rsidRDefault="00EE021F" w:rsidP="004678B6">
      <w:pPr>
        <w:rPr>
          <w:sz w:val="28"/>
          <w:szCs w:val="28"/>
        </w:rPr>
      </w:pPr>
    </w:p>
    <w:p w:rsidR="00EE021F" w:rsidRPr="004678B6" w:rsidRDefault="00EE021F" w:rsidP="004678B6">
      <w:pPr>
        <w:rPr>
          <w:sz w:val="28"/>
          <w:szCs w:val="28"/>
        </w:rPr>
      </w:pPr>
      <w:r w:rsidRPr="004678B6">
        <w:rPr>
          <w:sz w:val="28"/>
          <w:szCs w:val="28"/>
        </w:rPr>
        <w:t>треугольника, в решении геометрических задач.</w:t>
      </w:r>
    </w:p>
    <w:p w:rsidR="00EE021F" w:rsidRPr="004678B6" w:rsidRDefault="00EE021F" w:rsidP="004678B6">
      <w:pPr>
        <w:rPr>
          <w:sz w:val="28"/>
          <w:szCs w:val="28"/>
        </w:rPr>
      </w:pPr>
      <w:r w:rsidRPr="004678B6">
        <w:rPr>
          <w:sz w:val="28"/>
          <w:szCs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EE021F" w:rsidRPr="004678B6" w:rsidRDefault="00EE021F" w:rsidP="004678B6">
      <w:pPr>
        <w:rPr>
          <w:sz w:val="28"/>
          <w:szCs w:val="28"/>
        </w:rPr>
      </w:pPr>
      <w:r w:rsidRPr="004678B6">
        <w:rPr>
          <w:sz w:val="28"/>
          <w:szCs w:val="28"/>
        </w:rPr>
        <w:t>Решать задачи на клетчатой бумаге.</w:t>
      </w:r>
    </w:p>
    <w:p w:rsidR="00EE021F" w:rsidRPr="004678B6" w:rsidRDefault="00EE021F" w:rsidP="004678B6">
      <w:pPr>
        <w:rPr>
          <w:sz w:val="28"/>
          <w:szCs w:val="28"/>
        </w:rPr>
      </w:pPr>
      <w:r w:rsidRPr="004678B6">
        <w:rPr>
          <w:sz w:val="28"/>
          <w:szCs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EE021F" w:rsidRPr="004678B6" w:rsidRDefault="00EE021F" w:rsidP="004678B6">
      <w:pPr>
        <w:rPr>
          <w:sz w:val="28"/>
          <w:szCs w:val="28"/>
        </w:rPr>
      </w:pPr>
      <w:r w:rsidRPr="004678B6">
        <w:rPr>
          <w:sz w:val="28"/>
          <w:szCs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EE021F" w:rsidRPr="004678B6" w:rsidRDefault="00EE021F" w:rsidP="004678B6">
      <w:pPr>
        <w:rPr>
          <w:sz w:val="28"/>
          <w:szCs w:val="28"/>
        </w:rPr>
      </w:pPr>
      <w:r w:rsidRPr="004678B6">
        <w:rPr>
          <w:sz w:val="28"/>
          <w:szCs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EE021F" w:rsidRPr="004678B6" w:rsidRDefault="00EE021F" w:rsidP="004678B6">
      <w:pPr>
        <w:rPr>
          <w:sz w:val="28"/>
          <w:szCs w:val="28"/>
        </w:rPr>
      </w:pPr>
      <w:r w:rsidRPr="004678B6">
        <w:rPr>
          <w:sz w:val="28"/>
          <w:szCs w:val="28"/>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EE021F" w:rsidRPr="004678B6" w:rsidRDefault="00EE021F" w:rsidP="004678B6">
      <w:pPr>
        <w:rPr>
          <w:sz w:val="28"/>
          <w:szCs w:val="28"/>
        </w:rPr>
      </w:pPr>
      <w:r w:rsidRPr="004678B6">
        <w:rPr>
          <w:sz w:val="28"/>
          <w:szCs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EE021F" w:rsidRPr="004678B6" w:rsidRDefault="00EE021F" w:rsidP="004678B6">
      <w:pPr>
        <w:rPr>
          <w:sz w:val="28"/>
          <w:szCs w:val="28"/>
        </w:rPr>
      </w:pPr>
      <w:r w:rsidRPr="004678B6">
        <w:rPr>
          <w:sz w:val="28"/>
          <w:szCs w:val="28"/>
        </w:rPr>
        <w:t>Пользоваться простейшими геометрическими неравенствами, понимать их практический смысл.</w:t>
      </w:r>
    </w:p>
    <w:p w:rsidR="00EE021F" w:rsidRPr="004678B6" w:rsidRDefault="00EE021F" w:rsidP="004678B6">
      <w:pPr>
        <w:rPr>
          <w:sz w:val="28"/>
          <w:szCs w:val="28"/>
        </w:rPr>
      </w:pPr>
      <w:r w:rsidRPr="004678B6">
        <w:rPr>
          <w:sz w:val="28"/>
          <w:szCs w:val="28"/>
        </w:rPr>
        <w:t>Проводить основные геометрические построения с помощью циркуля и линейки.</w:t>
      </w:r>
    </w:p>
    <w:p w:rsidR="00EE021F" w:rsidRPr="004678B6" w:rsidRDefault="00EE021F" w:rsidP="004678B6">
      <w:pPr>
        <w:rPr>
          <w:sz w:val="28"/>
          <w:szCs w:val="28"/>
        </w:rPr>
      </w:pPr>
      <w:r w:rsidRPr="004678B6">
        <w:rPr>
          <w:sz w:val="28"/>
          <w:szCs w:val="28"/>
        </w:rPr>
        <w:t>К концу обучения в 8 классе.</w:t>
      </w:r>
    </w:p>
    <w:p w:rsidR="00EE021F" w:rsidRPr="004678B6" w:rsidRDefault="00EE021F" w:rsidP="004678B6">
      <w:pPr>
        <w:rPr>
          <w:sz w:val="28"/>
          <w:szCs w:val="28"/>
        </w:rPr>
      </w:pPr>
      <w:r w:rsidRPr="004678B6">
        <w:rPr>
          <w:sz w:val="28"/>
          <w:szCs w:val="28"/>
        </w:rPr>
        <w:t>Распознавать основные виды четырёхугольников, их элементы, пользоваться их свойствами при решении геометрических задач.</w:t>
      </w:r>
    </w:p>
    <w:p w:rsidR="00EE021F" w:rsidRPr="004678B6" w:rsidRDefault="00EE021F" w:rsidP="004678B6">
      <w:pPr>
        <w:rPr>
          <w:sz w:val="28"/>
          <w:szCs w:val="28"/>
        </w:rPr>
      </w:pPr>
      <w:r w:rsidRPr="004678B6">
        <w:rPr>
          <w:sz w:val="28"/>
          <w:szCs w:val="28"/>
        </w:rPr>
        <w:t>Применять свойства точки пересечения медиан треугольника (центра масс) в решении задач.</w:t>
      </w:r>
    </w:p>
    <w:p w:rsidR="00EE021F" w:rsidRPr="004678B6" w:rsidRDefault="00EE021F" w:rsidP="004678B6">
      <w:pPr>
        <w:rPr>
          <w:sz w:val="28"/>
          <w:szCs w:val="28"/>
        </w:rPr>
      </w:pPr>
      <w:r w:rsidRPr="004678B6">
        <w:rPr>
          <w:sz w:val="28"/>
          <w:szCs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EE021F" w:rsidRPr="004678B6" w:rsidRDefault="00EE021F" w:rsidP="004678B6">
      <w:pPr>
        <w:rPr>
          <w:sz w:val="28"/>
          <w:szCs w:val="28"/>
        </w:rPr>
      </w:pPr>
      <w:r w:rsidRPr="004678B6">
        <w:rPr>
          <w:sz w:val="28"/>
          <w:szCs w:val="28"/>
        </w:rPr>
        <w:t>Применять признаки подобия треугольников в решении геометрических задач.</w:t>
      </w:r>
    </w:p>
    <w:p w:rsidR="00EE021F" w:rsidRPr="004678B6" w:rsidRDefault="00EE021F" w:rsidP="004678B6">
      <w:pPr>
        <w:rPr>
          <w:sz w:val="28"/>
          <w:szCs w:val="28"/>
        </w:rPr>
      </w:pPr>
      <w:r w:rsidRPr="004678B6">
        <w:rPr>
          <w:sz w:val="28"/>
          <w:szCs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EE021F" w:rsidRPr="004678B6" w:rsidRDefault="00EE021F" w:rsidP="004678B6">
      <w:pPr>
        <w:rPr>
          <w:sz w:val="28"/>
          <w:szCs w:val="28"/>
        </w:rPr>
      </w:pPr>
      <w:r w:rsidRPr="004678B6">
        <w:rPr>
          <w:sz w:val="28"/>
          <w:szCs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EE021F" w:rsidRPr="004678B6" w:rsidRDefault="00EE021F" w:rsidP="004678B6">
      <w:pPr>
        <w:rPr>
          <w:sz w:val="28"/>
          <w:szCs w:val="28"/>
        </w:rPr>
      </w:pPr>
      <w:r w:rsidRPr="004678B6">
        <w:rPr>
          <w:sz w:val="28"/>
          <w:szCs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EE021F" w:rsidRPr="004678B6" w:rsidRDefault="00EE021F" w:rsidP="004678B6">
      <w:pPr>
        <w:rPr>
          <w:sz w:val="28"/>
          <w:szCs w:val="28"/>
        </w:rPr>
      </w:pPr>
      <w:r w:rsidRPr="004678B6">
        <w:rPr>
          <w:sz w:val="28"/>
          <w:szCs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EE021F" w:rsidRPr="004678B6" w:rsidRDefault="00EE021F" w:rsidP="004678B6">
      <w:pPr>
        <w:rPr>
          <w:sz w:val="28"/>
          <w:szCs w:val="28"/>
        </w:rPr>
      </w:pPr>
      <w:r w:rsidRPr="004678B6">
        <w:rPr>
          <w:sz w:val="28"/>
          <w:szCs w:val="28"/>
        </w:rPr>
        <w:t>Владеть понятием описанного четырёхугольника, применять свойства описанного четырёхугольника при решении задач.</w:t>
      </w:r>
    </w:p>
    <w:p w:rsidR="00EE021F" w:rsidRPr="004678B6" w:rsidRDefault="00EE021F" w:rsidP="004678B6">
      <w:pPr>
        <w:rPr>
          <w:sz w:val="28"/>
          <w:szCs w:val="28"/>
        </w:rPr>
      </w:pPr>
      <w:r w:rsidRPr="004678B6">
        <w:rPr>
          <w:sz w:val="28"/>
          <w:szCs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EE021F" w:rsidRPr="004678B6" w:rsidRDefault="00EE021F" w:rsidP="004678B6">
      <w:pPr>
        <w:rPr>
          <w:sz w:val="28"/>
          <w:szCs w:val="28"/>
        </w:rPr>
      </w:pPr>
      <w:r w:rsidRPr="004678B6">
        <w:rPr>
          <w:sz w:val="28"/>
          <w:szCs w:val="28"/>
        </w:rPr>
        <w:t>К  концу обучения в 9 классе.</w:t>
      </w:r>
    </w:p>
    <w:p w:rsidR="00EE021F" w:rsidRPr="004678B6" w:rsidRDefault="00EE021F" w:rsidP="004678B6">
      <w:pPr>
        <w:rPr>
          <w:sz w:val="28"/>
          <w:szCs w:val="28"/>
        </w:rPr>
      </w:pPr>
      <w:r w:rsidRPr="004678B6">
        <w:rPr>
          <w:sz w:val="28"/>
          <w:szCs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EE021F" w:rsidRPr="004678B6" w:rsidRDefault="00EE021F" w:rsidP="004678B6">
      <w:pPr>
        <w:rPr>
          <w:sz w:val="28"/>
          <w:szCs w:val="28"/>
        </w:rPr>
      </w:pPr>
      <w:r w:rsidRPr="004678B6">
        <w:rPr>
          <w:sz w:val="28"/>
          <w:szCs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EE021F" w:rsidRPr="004678B6" w:rsidRDefault="00EE021F" w:rsidP="004678B6">
      <w:pPr>
        <w:rPr>
          <w:sz w:val="28"/>
          <w:szCs w:val="28"/>
        </w:rPr>
      </w:pPr>
      <w:r w:rsidRPr="004678B6">
        <w:rPr>
          <w:sz w:val="28"/>
          <w:szCs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EE021F" w:rsidRPr="004678B6" w:rsidRDefault="00EE021F" w:rsidP="004678B6">
      <w:pPr>
        <w:rPr>
          <w:sz w:val="28"/>
          <w:szCs w:val="28"/>
        </w:rPr>
      </w:pPr>
      <w:r w:rsidRPr="004678B6">
        <w:rPr>
          <w:sz w:val="28"/>
          <w:szCs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EE021F" w:rsidRPr="004678B6" w:rsidRDefault="00EE021F" w:rsidP="004678B6">
      <w:pPr>
        <w:rPr>
          <w:sz w:val="28"/>
          <w:szCs w:val="28"/>
        </w:rPr>
      </w:pPr>
      <w:r w:rsidRPr="004678B6">
        <w:rPr>
          <w:sz w:val="28"/>
          <w:szCs w:val="28"/>
        </w:rPr>
        <w:t>Пользоваться теоремами о произведении отрезков хорд, о произведении отрезков секущих, о квадрате касательной.</w:t>
      </w:r>
    </w:p>
    <w:p w:rsidR="00EE021F" w:rsidRPr="004678B6" w:rsidRDefault="00EE021F" w:rsidP="004678B6">
      <w:pPr>
        <w:rPr>
          <w:sz w:val="28"/>
          <w:szCs w:val="28"/>
        </w:rPr>
      </w:pPr>
      <w:r w:rsidRPr="004678B6">
        <w:rPr>
          <w:sz w:val="28"/>
          <w:szCs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EE021F" w:rsidRPr="004678B6" w:rsidRDefault="00EE021F" w:rsidP="004678B6">
      <w:pPr>
        <w:rPr>
          <w:sz w:val="28"/>
          <w:szCs w:val="28"/>
        </w:rPr>
      </w:pPr>
      <w:r w:rsidRPr="004678B6">
        <w:rPr>
          <w:sz w:val="28"/>
          <w:szCs w:val="28"/>
        </w:rPr>
        <w:t>Пользоваться методом координат на плоскости, применять его в решении геометрических и практических задач.</w:t>
      </w:r>
    </w:p>
    <w:p w:rsidR="00EE021F" w:rsidRPr="004678B6" w:rsidRDefault="00EE021F" w:rsidP="004678B6">
      <w:pPr>
        <w:rPr>
          <w:sz w:val="28"/>
          <w:szCs w:val="28"/>
        </w:rPr>
      </w:pPr>
      <w:r w:rsidRPr="004678B6">
        <w:rPr>
          <w:sz w:val="28"/>
          <w:szCs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EE021F" w:rsidRPr="004678B6" w:rsidRDefault="00EE021F" w:rsidP="004678B6">
      <w:pPr>
        <w:rPr>
          <w:sz w:val="28"/>
          <w:szCs w:val="28"/>
        </w:rPr>
      </w:pPr>
      <w:r w:rsidRPr="004678B6">
        <w:rPr>
          <w:sz w:val="28"/>
          <w:szCs w:val="28"/>
        </w:rPr>
        <w:t>Находить оси (или центры) симметрии фигур, применять движения плоскости в простейших случаях.</w:t>
      </w:r>
    </w:p>
    <w:p w:rsidR="00EE021F" w:rsidRPr="004678B6" w:rsidRDefault="00EE021F" w:rsidP="004678B6">
      <w:pPr>
        <w:rPr>
          <w:sz w:val="28"/>
          <w:szCs w:val="28"/>
        </w:rPr>
      </w:pPr>
      <w:r w:rsidRPr="004678B6">
        <w:rPr>
          <w:sz w:val="28"/>
          <w:szCs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EE021F" w:rsidRPr="004678B6" w:rsidRDefault="00EE021F" w:rsidP="004678B6">
      <w:pPr>
        <w:rPr>
          <w:sz w:val="28"/>
          <w:szCs w:val="28"/>
        </w:rPr>
      </w:pPr>
      <w:r w:rsidRPr="004678B6">
        <w:rPr>
          <w:sz w:val="28"/>
          <w:szCs w:val="28"/>
        </w:rPr>
        <w:t>1.2.3.7. Предметная область «Математика и информатика»</w:t>
      </w:r>
    </w:p>
    <w:p w:rsidR="00EE021F" w:rsidRPr="004678B6" w:rsidRDefault="00EE021F" w:rsidP="004678B6">
      <w:pPr>
        <w:rPr>
          <w:sz w:val="28"/>
          <w:szCs w:val="28"/>
        </w:rPr>
      </w:pPr>
      <w:r w:rsidRPr="004678B6">
        <w:rPr>
          <w:sz w:val="28"/>
          <w:szCs w:val="28"/>
        </w:rPr>
        <w:t>Учебный курс «Вероятность и статистика»</w:t>
      </w:r>
    </w:p>
    <w:p w:rsidR="00EE021F" w:rsidRPr="004678B6" w:rsidRDefault="00EE021F" w:rsidP="004678B6">
      <w:pPr>
        <w:rPr>
          <w:sz w:val="28"/>
          <w:szCs w:val="28"/>
        </w:rPr>
      </w:pPr>
      <w:r w:rsidRPr="004678B6">
        <w:rPr>
          <w:sz w:val="28"/>
          <w:szCs w:val="28"/>
        </w:rPr>
        <w:t>К концу обучения в 7 классе.</w:t>
      </w:r>
    </w:p>
    <w:p w:rsidR="00EE021F" w:rsidRPr="004678B6" w:rsidRDefault="00EE021F" w:rsidP="004678B6">
      <w:pPr>
        <w:rPr>
          <w:sz w:val="28"/>
          <w:szCs w:val="28"/>
        </w:rPr>
      </w:pPr>
      <w:r w:rsidRPr="004678B6">
        <w:rPr>
          <w:sz w:val="28"/>
          <w:szCs w:val="28"/>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EE021F" w:rsidRPr="004678B6" w:rsidRDefault="00EE021F" w:rsidP="004678B6">
      <w:pPr>
        <w:rPr>
          <w:sz w:val="28"/>
          <w:szCs w:val="28"/>
        </w:rPr>
      </w:pPr>
      <w:r w:rsidRPr="004678B6">
        <w:rPr>
          <w:sz w:val="28"/>
          <w:szCs w:val="28"/>
        </w:rPr>
        <w:t>Описывать и интерпретировать реальные числовые данные, представленные в таблицах, на диаграммах, графиках.</w:t>
      </w:r>
    </w:p>
    <w:p w:rsidR="00EE021F" w:rsidRPr="004678B6" w:rsidRDefault="00EE021F" w:rsidP="004678B6">
      <w:pPr>
        <w:rPr>
          <w:sz w:val="28"/>
          <w:szCs w:val="28"/>
        </w:rPr>
      </w:pPr>
      <w:r w:rsidRPr="004678B6">
        <w:rPr>
          <w:sz w:val="28"/>
          <w:szCs w:val="28"/>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EE021F" w:rsidRPr="004678B6" w:rsidRDefault="00EE021F" w:rsidP="004678B6">
      <w:pPr>
        <w:rPr>
          <w:sz w:val="28"/>
          <w:szCs w:val="28"/>
        </w:rPr>
      </w:pPr>
      <w:r w:rsidRPr="004678B6">
        <w:rPr>
          <w:sz w:val="28"/>
          <w:szCs w:val="28"/>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EE021F" w:rsidRPr="004678B6" w:rsidRDefault="00EE021F" w:rsidP="004678B6">
      <w:pPr>
        <w:rPr>
          <w:sz w:val="28"/>
          <w:szCs w:val="28"/>
        </w:rPr>
      </w:pPr>
      <w:r w:rsidRPr="004678B6">
        <w:rPr>
          <w:sz w:val="28"/>
          <w:szCs w:val="28"/>
        </w:rPr>
        <w:t>К концу обучения в 8 классе.</w:t>
      </w:r>
    </w:p>
    <w:p w:rsidR="00EE021F" w:rsidRPr="004678B6" w:rsidRDefault="00EE021F" w:rsidP="004678B6">
      <w:pPr>
        <w:rPr>
          <w:sz w:val="28"/>
          <w:szCs w:val="28"/>
        </w:rPr>
      </w:pPr>
      <w:r w:rsidRPr="004678B6">
        <w:rPr>
          <w:sz w:val="28"/>
          <w:szCs w:val="28"/>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EE021F" w:rsidRPr="004678B6" w:rsidRDefault="00EE021F" w:rsidP="004678B6">
      <w:pPr>
        <w:rPr>
          <w:sz w:val="28"/>
          <w:szCs w:val="28"/>
        </w:rPr>
      </w:pPr>
      <w:r w:rsidRPr="004678B6">
        <w:rPr>
          <w:sz w:val="28"/>
          <w:szCs w:val="28"/>
        </w:rPr>
        <w:t>Описывать данные с помощью статистических показателей: средних значений и мер рассеивания (размах, дисперсия и стандартное отклонение).</w:t>
      </w:r>
    </w:p>
    <w:p w:rsidR="00EE021F" w:rsidRPr="004678B6" w:rsidRDefault="00EE021F" w:rsidP="004678B6">
      <w:pPr>
        <w:rPr>
          <w:sz w:val="28"/>
          <w:szCs w:val="28"/>
        </w:rPr>
      </w:pPr>
      <w:r w:rsidRPr="004678B6">
        <w:rPr>
          <w:sz w:val="28"/>
          <w:szCs w:val="28"/>
        </w:rPr>
        <w:t>Находить частоты числовых значений и частоты событий, в том числе по результатам измерений и наблюдений.</w:t>
      </w:r>
    </w:p>
    <w:p w:rsidR="00EE021F" w:rsidRPr="004678B6" w:rsidRDefault="00EE021F" w:rsidP="004678B6">
      <w:pPr>
        <w:rPr>
          <w:sz w:val="28"/>
          <w:szCs w:val="28"/>
        </w:rPr>
      </w:pPr>
      <w:r w:rsidRPr="004678B6">
        <w:rPr>
          <w:sz w:val="28"/>
          <w:szCs w:val="28"/>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EE021F" w:rsidRPr="004678B6" w:rsidRDefault="00EE021F" w:rsidP="004678B6">
      <w:pPr>
        <w:rPr>
          <w:sz w:val="28"/>
          <w:szCs w:val="28"/>
        </w:rPr>
      </w:pPr>
      <w:r w:rsidRPr="004678B6">
        <w:rPr>
          <w:sz w:val="28"/>
          <w:szCs w:val="28"/>
        </w:rPr>
        <w:t>Использовать графические модели: дерево случайного эксперимента, диаграммы Эйлера, числовая прямая.</w:t>
      </w:r>
    </w:p>
    <w:p w:rsidR="00EE021F" w:rsidRPr="004678B6" w:rsidRDefault="00EE021F" w:rsidP="004678B6">
      <w:pPr>
        <w:rPr>
          <w:sz w:val="28"/>
          <w:szCs w:val="28"/>
        </w:rPr>
      </w:pPr>
      <w:r w:rsidRPr="004678B6">
        <w:rPr>
          <w:sz w:val="28"/>
          <w:szCs w:val="28"/>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EE021F" w:rsidRPr="004678B6" w:rsidRDefault="00EE021F" w:rsidP="004678B6">
      <w:pPr>
        <w:rPr>
          <w:sz w:val="28"/>
          <w:szCs w:val="28"/>
        </w:rPr>
      </w:pPr>
      <w:r w:rsidRPr="004678B6">
        <w:rPr>
          <w:sz w:val="28"/>
          <w:szCs w:val="28"/>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EE021F" w:rsidRPr="004678B6" w:rsidRDefault="00EE021F" w:rsidP="004678B6">
      <w:pPr>
        <w:rPr>
          <w:sz w:val="28"/>
          <w:szCs w:val="28"/>
        </w:rPr>
      </w:pPr>
      <w:r w:rsidRPr="004678B6">
        <w:rPr>
          <w:sz w:val="28"/>
          <w:szCs w:val="28"/>
        </w:rPr>
        <w:t>К концу обучения в 9 классе.</w:t>
      </w:r>
    </w:p>
    <w:p w:rsidR="00EE021F" w:rsidRPr="004678B6" w:rsidRDefault="00EE021F" w:rsidP="004678B6">
      <w:pPr>
        <w:rPr>
          <w:sz w:val="28"/>
          <w:szCs w:val="28"/>
        </w:rPr>
      </w:pPr>
      <w:r w:rsidRPr="004678B6">
        <w:rPr>
          <w:sz w:val="28"/>
          <w:szCs w:val="28"/>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EE021F" w:rsidRPr="004678B6" w:rsidRDefault="00EE021F" w:rsidP="004678B6">
      <w:pPr>
        <w:rPr>
          <w:sz w:val="28"/>
          <w:szCs w:val="28"/>
        </w:rPr>
      </w:pPr>
      <w:r w:rsidRPr="004678B6">
        <w:rPr>
          <w:sz w:val="28"/>
          <w:szCs w:val="28"/>
        </w:rPr>
        <w:t>Решать задачи организованным перебором вариантов, а также с использованием комбинаторных правил и методов.</w:t>
      </w:r>
    </w:p>
    <w:p w:rsidR="00EE021F" w:rsidRPr="004678B6" w:rsidRDefault="00EE021F" w:rsidP="004678B6">
      <w:pPr>
        <w:rPr>
          <w:sz w:val="28"/>
          <w:szCs w:val="28"/>
        </w:rPr>
      </w:pPr>
      <w:r w:rsidRPr="004678B6">
        <w:rPr>
          <w:sz w:val="28"/>
          <w:szCs w:val="28"/>
        </w:rPr>
        <w:t>Использовать описательные характеристики для массивов числовых данных, в том числе средние значения и меры рассеивания.</w:t>
      </w:r>
    </w:p>
    <w:p w:rsidR="00EE021F" w:rsidRPr="004678B6" w:rsidRDefault="00EE021F" w:rsidP="004678B6">
      <w:pPr>
        <w:rPr>
          <w:sz w:val="28"/>
          <w:szCs w:val="28"/>
        </w:rPr>
      </w:pPr>
      <w:r w:rsidRPr="004678B6">
        <w:rPr>
          <w:sz w:val="28"/>
          <w:szCs w:val="28"/>
        </w:rPr>
        <w:t>Находить частоты значений и частоты события, в том числе пользуясь результатами проведённых измерений и наблюдений.</w:t>
      </w:r>
    </w:p>
    <w:p w:rsidR="00EE021F" w:rsidRPr="004678B6" w:rsidRDefault="00EE021F" w:rsidP="004678B6">
      <w:pPr>
        <w:rPr>
          <w:sz w:val="28"/>
          <w:szCs w:val="28"/>
        </w:rPr>
      </w:pPr>
      <w:r w:rsidRPr="004678B6">
        <w:rPr>
          <w:sz w:val="28"/>
          <w:szCs w:val="28"/>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EE021F" w:rsidRPr="004678B6" w:rsidRDefault="00EE021F" w:rsidP="004678B6">
      <w:pPr>
        <w:rPr>
          <w:sz w:val="28"/>
          <w:szCs w:val="28"/>
        </w:rPr>
      </w:pPr>
      <w:r w:rsidRPr="004678B6">
        <w:rPr>
          <w:sz w:val="28"/>
          <w:szCs w:val="28"/>
        </w:rPr>
        <w:t>Иметь представление о случайной величине и о распределении вероятностей.</w:t>
      </w:r>
    </w:p>
    <w:p w:rsidR="00EE021F" w:rsidRPr="004678B6" w:rsidRDefault="00EE021F" w:rsidP="004678B6">
      <w:pPr>
        <w:rPr>
          <w:sz w:val="28"/>
          <w:szCs w:val="28"/>
        </w:rPr>
      </w:pPr>
      <w:r w:rsidRPr="004678B6">
        <w:rPr>
          <w:sz w:val="28"/>
          <w:szCs w:val="28"/>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EE021F" w:rsidRPr="004678B6" w:rsidRDefault="00EE021F" w:rsidP="004678B6">
      <w:pPr>
        <w:rPr>
          <w:sz w:val="28"/>
          <w:szCs w:val="28"/>
        </w:rPr>
      </w:pPr>
      <w:r w:rsidRPr="004678B6">
        <w:rPr>
          <w:sz w:val="28"/>
          <w:szCs w:val="28"/>
        </w:rPr>
        <w:t>1.2.3.8. Предметная область «Математика и информатика»</w:t>
      </w:r>
    </w:p>
    <w:p w:rsidR="00EE021F" w:rsidRPr="004678B6" w:rsidRDefault="00EE021F" w:rsidP="004678B6">
      <w:pPr>
        <w:rPr>
          <w:sz w:val="28"/>
          <w:szCs w:val="28"/>
        </w:rPr>
      </w:pPr>
      <w:r w:rsidRPr="004678B6">
        <w:rPr>
          <w:sz w:val="28"/>
          <w:szCs w:val="28"/>
        </w:rPr>
        <w:t>Учебный предмет «Информатика»</w:t>
      </w:r>
    </w:p>
    <w:p w:rsidR="00EE021F" w:rsidRPr="004678B6" w:rsidRDefault="00EE021F" w:rsidP="004678B6">
      <w:pPr>
        <w:rPr>
          <w:sz w:val="28"/>
          <w:szCs w:val="28"/>
        </w:rPr>
      </w:pPr>
      <w:r w:rsidRPr="004678B6">
        <w:rPr>
          <w:sz w:val="28"/>
          <w:szCs w:val="28"/>
        </w:rPr>
        <w:t>К концу обучения в 7 классе у обучающегося будут сформированы умения:</w:t>
      </w:r>
    </w:p>
    <w:p w:rsidR="00EE021F" w:rsidRPr="004678B6" w:rsidRDefault="00EE021F" w:rsidP="004678B6">
      <w:pPr>
        <w:rPr>
          <w:sz w:val="28"/>
          <w:szCs w:val="28"/>
        </w:rPr>
      </w:pPr>
      <w:r w:rsidRPr="004678B6">
        <w:rPr>
          <w:sz w:val="28"/>
          <w:szCs w:val="28"/>
        </w:rPr>
        <w:t>пояснять на примерах смысл понятий «информация», «информационный процесс», «обработка информации», «хранение информации», «передача информации»;</w:t>
      </w:r>
    </w:p>
    <w:p w:rsidR="00EE021F" w:rsidRPr="004678B6" w:rsidRDefault="00EE021F" w:rsidP="004678B6">
      <w:pPr>
        <w:rPr>
          <w:sz w:val="28"/>
          <w:szCs w:val="28"/>
        </w:rPr>
      </w:pPr>
      <w:r w:rsidRPr="004678B6">
        <w:rPr>
          <w:sz w:val="28"/>
          <w:szCs w:val="28"/>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EE021F" w:rsidRPr="004678B6" w:rsidRDefault="00EE021F" w:rsidP="004678B6">
      <w:pPr>
        <w:rPr>
          <w:sz w:val="28"/>
          <w:szCs w:val="28"/>
        </w:rPr>
      </w:pPr>
      <w:r w:rsidRPr="004678B6">
        <w:rPr>
          <w:sz w:val="28"/>
          <w:szCs w:val="28"/>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EE021F" w:rsidRPr="004678B6" w:rsidRDefault="00EE021F" w:rsidP="004678B6">
      <w:pPr>
        <w:rPr>
          <w:sz w:val="28"/>
          <w:szCs w:val="28"/>
        </w:rPr>
      </w:pPr>
      <w:r w:rsidRPr="004678B6">
        <w:rPr>
          <w:sz w:val="28"/>
          <w:szCs w:val="28"/>
        </w:rPr>
        <w:t>оценивать и сравнивать размеры текстовых, графических, звуковых файлов и видеофайлов;</w:t>
      </w:r>
    </w:p>
    <w:p w:rsidR="00EE021F" w:rsidRPr="004678B6" w:rsidRDefault="00EE021F" w:rsidP="004678B6">
      <w:pPr>
        <w:rPr>
          <w:sz w:val="28"/>
          <w:szCs w:val="28"/>
        </w:rPr>
      </w:pPr>
      <w:r w:rsidRPr="004678B6">
        <w:rPr>
          <w:sz w:val="28"/>
          <w:szCs w:val="28"/>
        </w:rPr>
        <w:t>приводить примеры современных устройств хранения и передачи информации, сравнивать их количественные характеристики;</w:t>
      </w:r>
    </w:p>
    <w:p w:rsidR="00EE021F" w:rsidRPr="004678B6" w:rsidRDefault="00EE021F" w:rsidP="004678B6">
      <w:pPr>
        <w:rPr>
          <w:sz w:val="28"/>
          <w:szCs w:val="28"/>
        </w:rPr>
      </w:pPr>
      <w:r w:rsidRPr="004678B6">
        <w:rPr>
          <w:sz w:val="28"/>
          <w:szCs w:val="28"/>
        </w:rPr>
        <w:t>выделять основные этапы в истории и понимать тенденции развития компьютеров и программного обеспечения;</w:t>
      </w:r>
    </w:p>
    <w:p w:rsidR="00EE021F" w:rsidRPr="004678B6" w:rsidRDefault="00EE021F" w:rsidP="004678B6">
      <w:pPr>
        <w:rPr>
          <w:sz w:val="28"/>
          <w:szCs w:val="28"/>
        </w:rPr>
      </w:pPr>
      <w:r w:rsidRPr="004678B6">
        <w:rPr>
          <w:sz w:val="28"/>
          <w:szCs w:val="28"/>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EE021F" w:rsidRPr="004678B6" w:rsidRDefault="00EE021F" w:rsidP="004678B6">
      <w:pPr>
        <w:rPr>
          <w:sz w:val="28"/>
          <w:szCs w:val="28"/>
        </w:rPr>
      </w:pPr>
      <w:r w:rsidRPr="004678B6">
        <w:rPr>
          <w:sz w:val="28"/>
          <w:szCs w:val="28"/>
        </w:rPr>
        <w:t>соотносить характеристики компьютера с задачами, решаемыми с его помощью;</w:t>
      </w:r>
    </w:p>
    <w:p w:rsidR="00EE021F" w:rsidRPr="004678B6" w:rsidRDefault="00EE021F" w:rsidP="004678B6">
      <w:pPr>
        <w:rPr>
          <w:sz w:val="28"/>
          <w:szCs w:val="28"/>
        </w:rPr>
      </w:pPr>
      <w:r w:rsidRPr="004678B6">
        <w:rPr>
          <w:sz w:val="28"/>
          <w:szCs w:val="28"/>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EE021F" w:rsidRPr="004678B6" w:rsidRDefault="00EE021F" w:rsidP="004678B6">
      <w:pPr>
        <w:rPr>
          <w:sz w:val="28"/>
          <w:szCs w:val="28"/>
        </w:rPr>
      </w:pPr>
      <w:r w:rsidRPr="004678B6">
        <w:rPr>
          <w:sz w:val="28"/>
          <w:szCs w:val="28"/>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EE021F" w:rsidRPr="004678B6" w:rsidRDefault="00EE021F" w:rsidP="004678B6">
      <w:pPr>
        <w:rPr>
          <w:sz w:val="28"/>
          <w:szCs w:val="28"/>
        </w:rPr>
      </w:pPr>
      <w:r w:rsidRPr="004678B6">
        <w:rPr>
          <w:sz w:val="28"/>
          <w:szCs w:val="28"/>
        </w:rPr>
        <w:t>представлять результаты своей деятельности в виде структурированных иллюстрированных документов, мультимедийных презентаций;</w:t>
      </w:r>
    </w:p>
    <w:p w:rsidR="00EE021F" w:rsidRPr="004678B6" w:rsidRDefault="00EE021F" w:rsidP="004678B6">
      <w:pPr>
        <w:rPr>
          <w:sz w:val="28"/>
          <w:szCs w:val="28"/>
        </w:rPr>
      </w:pPr>
      <w:r w:rsidRPr="004678B6">
        <w:rPr>
          <w:sz w:val="28"/>
          <w:szCs w:val="28"/>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EE021F" w:rsidRPr="004678B6" w:rsidRDefault="00EE021F" w:rsidP="004678B6">
      <w:pPr>
        <w:rPr>
          <w:sz w:val="28"/>
          <w:szCs w:val="28"/>
        </w:rPr>
      </w:pPr>
      <w:r w:rsidRPr="004678B6">
        <w:rPr>
          <w:sz w:val="28"/>
          <w:szCs w:val="28"/>
        </w:rPr>
        <w:t>понимать структуру адресов веб-ресурсов;</w:t>
      </w:r>
    </w:p>
    <w:p w:rsidR="00EE021F" w:rsidRPr="004678B6" w:rsidRDefault="00EE021F" w:rsidP="004678B6">
      <w:pPr>
        <w:rPr>
          <w:sz w:val="28"/>
          <w:szCs w:val="28"/>
        </w:rPr>
      </w:pPr>
      <w:r w:rsidRPr="004678B6">
        <w:rPr>
          <w:sz w:val="28"/>
          <w:szCs w:val="28"/>
        </w:rPr>
        <w:t>использовать современные сервисы интернет-коммуникаций;</w:t>
      </w:r>
    </w:p>
    <w:p w:rsidR="00EE021F" w:rsidRPr="004678B6" w:rsidRDefault="00EE021F" w:rsidP="004678B6">
      <w:pPr>
        <w:rPr>
          <w:sz w:val="28"/>
          <w:szCs w:val="28"/>
        </w:rPr>
      </w:pPr>
      <w:r w:rsidRPr="004678B6">
        <w:rPr>
          <w:sz w:val="28"/>
          <w:szCs w:val="28"/>
        </w:rP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EE021F" w:rsidRPr="004678B6" w:rsidRDefault="00EE021F" w:rsidP="004678B6">
      <w:pPr>
        <w:rPr>
          <w:sz w:val="28"/>
          <w:szCs w:val="28"/>
        </w:rPr>
      </w:pPr>
      <w:r w:rsidRPr="004678B6">
        <w:rPr>
          <w:sz w:val="28"/>
          <w:szCs w:val="28"/>
        </w:rPr>
        <w:t>применять методы профилактики негативного влияния средств информационных и коммуникационных технологий на здоровье пользователя.</w:t>
      </w:r>
    </w:p>
    <w:p w:rsidR="00EE021F" w:rsidRPr="004678B6" w:rsidRDefault="00EE021F" w:rsidP="004678B6">
      <w:pPr>
        <w:rPr>
          <w:sz w:val="28"/>
          <w:szCs w:val="28"/>
        </w:rPr>
      </w:pPr>
      <w:bookmarkStart w:id="19" w:name="_TOC_250005"/>
      <w:bookmarkEnd w:id="19"/>
      <w:r w:rsidRPr="004678B6">
        <w:rPr>
          <w:sz w:val="28"/>
          <w:szCs w:val="28"/>
        </w:rPr>
        <w:t>К концу обучения в 8 классе у обучающегося будут сформированы умения:</w:t>
      </w:r>
    </w:p>
    <w:p w:rsidR="00EE021F" w:rsidRPr="004678B6" w:rsidRDefault="00EE021F" w:rsidP="004678B6">
      <w:pPr>
        <w:rPr>
          <w:sz w:val="28"/>
          <w:szCs w:val="28"/>
        </w:rPr>
      </w:pPr>
      <w:r w:rsidRPr="004678B6">
        <w:rPr>
          <w:sz w:val="28"/>
          <w:szCs w:val="28"/>
        </w:rPr>
        <w:t>пояснять на примерах различия между позиционными и непозиционными системами счисления;</w:t>
      </w:r>
    </w:p>
    <w:p w:rsidR="00EE021F" w:rsidRPr="004678B6" w:rsidRDefault="00EE021F" w:rsidP="004678B6">
      <w:pPr>
        <w:rPr>
          <w:sz w:val="28"/>
          <w:szCs w:val="28"/>
        </w:rPr>
      </w:pPr>
      <w:r w:rsidRPr="004678B6">
        <w:rPr>
          <w:sz w:val="28"/>
          <w:szCs w:val="28"/>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EE021F" w:rsidRPr="004678B6" w:rsidRDefault="00EE021F" w:rsidP="004678B6">
      <w:pPr>
        <w:rPr>
          <w:sz w:val="28"/>
          <w:szCs w:val="28"/>
        </w:rPr>
      </w:pPr>
      <w:r w:rsidRPr="004678B6">
        <w:rPr>
          <w:sz w:val="28"/>
          <w:szCs w:val="28"/>
        </w:rPr>
        <w:t>раскрывать смысл понятий «высказывание», «логическая операция», «логическое выражение»;</w:t>
      </w:r>
    </w:p>
    <w:p w:rsidR="00EE021F" w:rsidRPr="004678B6" w:rsidRDefault="00EE021F" w:rsidP="004678B6">
      <w:pPr>
        <w:rPr>
          <w:sz w:val="28"/>
          <w:szCs w:val="28"/>
        </w:rPr>
      </w:pPr>
      <w:r w:rsidRPr="004678B6">
        <w:rPr>
          <w:sz w:val="28"/>
          <w:szCs w:val="28"/>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EE021F" w:rsidRPr="004678B6" w:rsidRDefault="00EE021F" w:rsidP="004678B6">
      <w:pPr>
        <w:rPr>
          <w:sz w:val="28"/>
          <w:szCs w:val="28"/>
        </w:rPr>
      </w:pPr>
      <w:r w:rsidRPr="004678B6">
        <w:rPr>
          <w:sz w:val="28"/>
          <w:szCs w:val="28"/>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EE021F" w:rsidRPr="004678B6" w:rsidRDefault="00EE021F" w:rsidP="004678B6">
      <w:pPr>
        <w:rPr>
          <w:sz w:val="28"/>
          <w:szCs w:val="28"/>
        </w:rPr>
      </w:pPr>
      <w:r w:rsidRPr="004678B6">
        <w:rPr>
          <w:sz w:val="28"/>
          <w:szCs w:val="28"/>
        </w:rPr>
        <w:t>описывать алгоритм решения задачи различными способами, в том числе в виде блок-схемы;</w:t>
      </w:r>
    </w:p>
    <w:p w:rsidR="00EE021F" w:rsidRPr="004678B6" w:rsidRDefault="00EE021F" w:rsidP="004678B6">
      <w:pPr>
        <w:rPr>
          <w:sz w:val="28"/>
          <w:szCs w:val="28"/>
        </w:rPr>
      </w:pPr>
      <w:r w:rsidRPr="004678B6">
        <w:rPr>
          <w:sz w:val="28"/>
          <w:szCs w:val="28"/>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EE021F" w:rsidRPr="004678B6" w:rsidRDefault="00EE021F" w:rsidP="004678B6">
      <w:pPr>
        <w:rPr>
          <w:sz w:val="28"/>
          <w:szCs w:val="28"/>
        </w:rPr>
      </w:pPr>
      <w:r w:rsidRPr="004678B6">
        <w:rPr>
          <w:sz w:val="28"/>
          <w:szCs w:val="28"/>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EE021F" w:rsidRPr="004678B6" w:rsidRDefault="00EE021F" w:rsidP="004678B6">
      <w:pPr>
        <w:rPr>
          <w:sz w:val="28"/>
          <w:szCs w:val="28"/>
        </w:rPr>
      </w:pPr>
      <w:r w:rsidRPr="004678B6">
        <w:rPr>
          <w:sz w:val="28"/>
          <w:szCs w:val="28"/>
        </w:rPr>
        <w:t>использовать при разработке программ логические значения, операции и выражения с ними;</w:t>
      </w:r>
    </w:p>
    <w:p w:rsidR="00EE021F" w:rsidRPr="004678B6" w:rsidRDefault="00EE021F" w:rsidP="004678B6">
      <w:pPr>
        <w:rPr>
          <w:sz w:val="28"/>
          <w:szCs w:val="28"/>
        </w:rPr>
      </w:pPr>
      <w:r w:rsidRPr="004678B6">
        <w:rPr>
          <w:sz w:val="28"/>
          <w:szCs w:val="28"/>
        </w:rPr>
        <w:t>анализировать предложенные алгоритмы, в том числе определять, какие результаты возможны при заданном множестве исходных значений;</w:t>
      </w:r>
    </w:p>
    <w:p w:rsidR="00EE021F" w:rsidRPr="004678B6" w:rsidRDefault="00EE021F" w:rsidP="004678B6">
      <w:pPr>
        <w:rPr>
          <w:sz w:val="28"/>
          <w:szCs w:val="28"/>
        </w:rPr>
      </w:pPr>
      <w:r w:rsidRPr="004678B6">
        <w:rPr>
          <w:sz w:val="28"/>
          <w:szCs w:val="28"/>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EE021F" w:rsidRPr="004678B6" w:rsidRDefault="00EE021F" w:rsidP="004678B6">
      <w:pPr>
        <w:rPr>
          <w:sz w:val="28"/>
          <w:szCs w:val="28"/>
        </w:rPr>
      </w:pPr>
      <w:r w:rsidRPr="004678B6">
        <w:rPr>
          <w:sz w:val="28"/>
          <w:szCs w:val="28"/>
        </w:rPr>
        <w:t>К концу обучения в 9 классе у обучающегося будут сформированы умения:</w:t>
      </w:r>
    </w:p>
    <w:p w:rsidR="00EE021F" w:rsidRPr="004678B6" w:rsidRDefault="00EE021F" w:rsidP="004678B6">
      <w:pPr>
        <w:rPr>
          <w:sz w:val="28"/>
          <w:szCs w:val="28"/>
        </w:rPr>
      </w:pPr>
      <w:r w:rsidRPr="004678B6">
        <w:rPr>
          <w:sz w:val="28"/>
          <w:szCs w:val="28"/>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EE021F" w:rsidRPr="004678B6" w:rsidRDefault="00EE021F" w:rsidP="004678B6">
      <w:pPr>
        <w:rPr>
          <w:sz w:val="28"/>
          <w:szCs w:val="28"/>
        </w:rPr>
      </w:pPr>
      <w:r w:rsidRPr="004678B6">
        <w:rPr>
          <w:sz w:val="28"/>
          <w:szCs w:val="28"/>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EE021F" w:rsidRPr="004678B6" w:rsidRDefault="00EE021F" w:rsidP="004678B6">
      <w:pPr>
        <w:rPr>
          <w:sz w:val="28"/>
          <w:szCs w:val="28"/>
        </w:rPr>
      </w:pPr>
      <w:r w:rsidRPr="004678B6">
        <w:rPr>
          <w:sz w:val="28"/>
          <w:szCs w:val="28"/>
        </w:rP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rsidR="00EE021F" w:rsidRPr="004678B6" w:rsidRDefault="00EE021F" w:rsidP="004678B6">
      <w:pPr>
        <w:rPr>
          <w:sz w:val="28"/>
          <w:szCs w:val="28"/>
        </w:rPr>
      </w:pPr>
      <w:r w:rsidRPr="004678B6">
        <w:rPr>
          <w:sz w:val="28"/>
          <w:szCs w:val="28"/>
        </w:rPr>
        <w:t>использовать графы и деревья для моделирования систем сетевой и иерархической структуры, находить кратчайший путь в графе;</w:t>
      </w:r>
    </w:p>
    <w:p w:rsidR="00EE021F" w:rsidRPr="004678B6" w:rsidRDefault="00EE021F" w:rsidP="004678B6">
      <w:pPr>
        <w:rPr>
          <w:sz w:val="28"/>
          <w:szCs w:val="28"/>
        </w:rPr>
      </w:pPr>
      <w:r w:rsidRPr="004678B6">
        <w:rPr>
          <w:sz w:val="28"/>
          <w:szCs w:val="28"/>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EE021F" w:rsidRPr="004678B6" w:rsidRDefault="00EE021F" w:rsidP="004678B6">
      <w:pPr>
        <w:rPr>
          <w:sz w:val="28"/>
          <w:szCs w:val="28"/>
        </w:rPr>
      </w:pPr>
      <w:r w:rsidRPr="004678B6">
        <w:rPr>
          <w:sz w:val="28"/>
          <w:szCs w:val="28"/>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EE021F" w:rsidRPr="004678B6" w:rsidRDefault="00EE021F" w:rsidP="004678B6">
      <w:pPr>
        <w:rPr>
          <w:sz w:val="28"/>
          <w:szCs w:val="28"/>
        </w:rPr>
      </w:pPr>
      <w:r w:rsidRPr="004678B6">
        <w:rPr>
          <w:sz w:val="28"/>
          <w:szCs w:val="28"/>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EE021F" w:rsidRPr="004678B6" w:rsidRDefault="00EE021F" w:rsidP="004678B6">
      <w:pPr>
        <w:rPr>
          <w:sz w:val="28"/>
          <w:szCs w:val="28"/>
        </w:rPr>
      </w:pPr>
      <w:r w:rsidRPr="004678B6">
        <w:rPr>
          <w:sz w:val="28"/>
          <w:szCs w:val="28"/>
        </w:rPr>
        <w:t>использовать электронные таблицы для численного моделирования в простых задачах из разных предметных областей;</w:t>
      </w:r>
    </w:p>
    <w:p w:rsidR="00EE021F" w:rsidRPr="004678B6" w:rsidRDefault="00EE021F" w:rsidP="004678B6">
      <w:pPr>
        <w:rPr>
          <w:sz w:val="28"/>
          <w:szCs w:val="28"/>
        </w:rPr>
      </w:pPr>
      <w:r w:rsidRPr="004678B6">
        <w:rPr>
          <w:sz w:val="28"/>
          <w:szCs w:val="28"/>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EE021F" w:rsidRPr="004678B6" w:rsidRDefault="00EE021F" w:rsidP="004678B6">
      <w:pPr>
        <w:rPr>
          <w:sz w:val="28"/>
          <w:szCs w:val="28"/>
        </w:rPr>
      </w:pPr>
      <w:r w:rsidRPr="004678B6">
        <w:rPr>
          <w:sz w:val="28"/>
          <w:szCs w:val="28"/>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rsidR="00EE021F" w:rsidRPr="004678B6" w:rsidRDefault="00EE021F" w:rsidP="004678B6">
      <w:pPr>
        <w:rPr>
          <w:sz w:val="28"/>
          <w:szCs w:val="28"/>
        </w:rPr>
      </w:pPr>
      <w:r w:rsidRPr="004678B6">
        <w:rPr>
          <w:sz w:val="28"/>
          <w:szCs w:val="28"/>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EE021F" w:rsidRPr="004678B6" w:rsidRDefault="00EE021F" w:rsidP="004678B6">
      <w:pPr>
        <w:rPr>
          <w:sz w:val="28"/>
          <w:szCs w:val="28"/>
        </w:rPr>
      </w:pPr>
      <w:r w:rsidRPr="004678B6">
        <w:rPr>
          <w:sz w:val="28"/>
          <w:szCs w:val="28"/>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EE021F" w:rsidRPr="004678B6" w:rsidRDefault="00EE021F" w:rsidP="004678B6">
      <w:pPr>
        <w:rPr>
          <w:sz w:val="28"/>
          <w:szCs w:val="28"/>
        </w:rPr>
      </w:pPr>
      <w:r w:rsidRPr="004678B6">
        <w:rPr>
          <w:sz w:val="28"/>
          <w:szCs w:val="28"/>
        </w:rPr>
        <w:t>1.2.3.9. Предметная область «Общественно-научные предметы»</w:t>
      </w:r>
    </w:p>
    <w:p w:rsidR="00EE021F" w:rsidRPr="004678B6" w:rsidRDefault="00EE021F" w:rsidP="004678B6">
      <w:pPr>
        <w:rPr>
          <w:sz w:val="28"/>
          <w:szCs w:val="28"/>
        </w:rPr>
      </w:pPr>
      <w:r w:rsidRPr="004678B6">
        <w:rPr>
          <w:sz w:val="28"/>
          <w:szCs w:val="28"/>
        </w:rPr>
        <w:t>Учебный предмет «История»</w:t>
      </w:r>
    </w:p>
    <w:p w:rsidR="00EE021F" w:rsidRPr="004678B6" w:rsidRDefault="00EE021F" w:rsidP="004678B6">
      <w:pPr>
        <w:rPr>
          <w:sz w:val="28"/>
          <w:szCs w:val="28"/>
        </w:rPr>
      </w:pPr>
      <w:r w:rsidRPr="004678B6">
        <w:rPr>
          <w:sz w:val="28"/>
          <w:szCs w:val="28"/>
        </w:rPr>
        <w:t>Предметные результаты изучения истории в 5 классе.</w:t>
      </w:r>
    </w:p>
    <w:p w:rsidR="00EE021F" w:rsidRPr="004678B6" w:rsidRDefault="00EE021F" w:rsidP="004678B6">
      <w:pPr>
        <w:rPr>
          <w:sz w:val="28"/>
          <w:szCs w:val="28"/>
        </w:rPr>
      </w:pPr>
      <w:r w:rsidRPr="004678B6">
        <w:rPr>
          <w:sz w:val="28"/>
          <w:szCs w:val="28"/>
        </w:rPr>
        <w:t>Знание хронологии, работа с хронологией:</w:t>
      </w:r>
    </w:p>
    <w:p w:rsidR="00EE021F" w:rsidRPr="004678B6" w:rsidRDefault="00EE021F" w:rsidP="004678B6">
      <w:pPr>
        <w:rPr>
          <w:sz w:val="28"/>
          <w:szCs w:val="28"/>
        </w:rPr>
      </w:pPr>
      <w:r w:rsidRPr="004678B6">
        <w:rPr>
          <w:sz w:val="28"/>
          <w:szCs w:val="28"/>
        </w:rPr>
        <w:t>объяснять смысл основных хронологических понятий (век, тысячелетие, до нашей эры, наша эра);</w:t>
      </w:r>
    </w:p>
    <w:p w:rsidR="00EE021F" w:rsidRPr="004678B6" w:rsidRDefault="00EE021F" w:rsidP="004678B6">
      <w:pPr>
        <w:rPr>
          <w:sz w:val="28"/>
          <w:szCs w:val="28"/>
        </w:rPr>
      </w:pPr>
      <w:r w:rsidRPr="004678B6">
        <w:rPr>
          <w:sz w:val="28"/>
          <w:szCs w:val="28"/>
        </w:rPr>
        <w:t>называть даты важнейших событий истории Древнего мира, по дате устанавливать принадлежность события к веку, тысячелетию;</w:t>
      </w:r>
    </w:p>
    <w:p w:rsidR="00EE021F" w:rsidRPr="004678B6" w:rsidRDefault="00EE021F" w:rsidP="004678B6">
      <w:pPr>
        <w:rPr>
          <w:sz w:val="28"/>
          <w:szCs w:val="28"/>
        </w:rPr>
      </w:pPr>
      <w:r w:rsidRPr="004678B6">
        <w:rPr>
          <w:sz w:val="28"/>
          <w:szCs w:val="28"/>
        </w:rPr>
        <w:t>определять длительность и последовательность событий, периодов истории Древнего мира, вести счёт лет до нашей эры и нашей эры.</w:t>
      </w:r>
    </w:p>
    <w:p w:rsidR="00EE021F" w:rsidRPr="004678B6" w:rsidRDefault="00EE021F" w:rsidP="004678B6">
      <w:pPr>
        <w:rPr>
          <w:sz w:val="28"/>
          <w:szCs w:val="28"/>
        </w:rPr>
      </w:pPr>
      <w:r w:rsidRPr="004678B6">
        <w:rPr>
          <w:sz w:val="28"/>
          <w:szCs w:val="28"/>
        </w:rPr>
        <w:t>Знание исторических фактов, работа с фактами:</w:t>
      </w:r>
    </w:p>
    <w:p w:rsidR="00EE021F" w:rsidRPr="004678B6" w:rsidRDefault="00EE021F" w:rsidP="004678B6">
      <w:pPr>
        <w:rPr>
          <w:sz w:val="28"/>
          <w:szCs w:val="28"/>
        </w:rPr>
      </w:pPr>
      <w:r w:rsidRPr="004678B6">
        <w:rPr>
          <w:sz w:val="28"/>
          <w:szCs w:val="28"/>
        </w:rPr>
        <w:t>указывать (называть) место, обстоятельства, участников, результаты важнейших событий истории Древнего мира;</w:t>
      </w:r>
    </w:p>
    <w:p w:rsidR="00EE021F" w:rsidRPr="004678B6" w:rsidRDefault="00EE021F" w:rsidP="004678B6">
      <w:pPr>
        <w:rPr>
          <w:sz w:val="28"/>
          <w:szCs w:val="28"/>
        </w:rPr>
      </w:pPr>
      <w:r w:rsidRPr="004678B6">
        <w:rPr>
          <w:sz w:val="28"/>
          <w:szCs w:val="28"/>
        </w:rPr>
        <w:t>группировать, систематизировать факты по заданному признаку.</w:t>
      </w:r>
    </w:p>
    <w:p w:rsidR="00EE021F" w:rsidRPr="004678B6" w:rsidRDefault="00EE021F" w:rsidP="004678B6">
      <w:pPr>
        <w:rPr>
          <w:sz w:val="28"/>
          <w:szCs w:val="28"/>
        </w:rPr>
      </w:pPr>
      <w:r w:rsidRPr="004678B6">
        <w:rPr>
          <w:sz w:val="28"/>
          <w:szCs w:val="28"/>
        </w:rPr>
        <w:t>Работа с исторической картой:</w:t>
      </w:r>
    </w:p>
    <w:p w:rsidR="00EE021F" w:rsidRPr="004678B6" w:rsidRDefault="00EE021F" w:rsidP="004678B6">
      <w:pPr>
        <w:rPr>
          <w:sz w:val="28"/>
          <w:szCs w:val="28"/>
        </w:rPr>
      </w:pPr>
      <w:r w:rsidRPr="004678B6">
        <w:rPr>
          <w:sz w:val="28"/>
          <w:szCs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EE021F" w:rsidRPr="004678B6" w:rsidRDefault="00EE021F" w:rsidP="004678B6">
      <w:pPr>
        <w:rPr>
          <w:sz w:val="28"/>
          <w:szCs w:val="28"/>
        </w:rPr>
      </w:pPr>
      <w:r w:rsidRPr="004678B6">
        <w:rPr>
          <w:sz w:val="28"/>
          <w:szCs w:val="28"/>
        </w:rPr>
        <w:t>устанавливать на основе картографических сведений связь между условиями среды обитания людей и их занятиями.</w:t>
      </w:r>
    </w:p>
    <w:p w:rsidR="00EE021F" w:rsidRPr="004678B6" w:rsidRDefault="00EE021F" w:rsidP="004678B6">
      <w:pPr>
        <w:rPr>
          <w:sz w:val="28"/>
          <w:szCs w:val="28"/>
        </w:rPr>
      </w:pPr>
      <w:r w:rsidRPr="004678B6">
        <w:rPr>
          <w:sz w:val="28"/>
          <w:szCs w:val="28"/>
        </w:rPr>
        <w:t>Работа с историческими источниками:</w:t>
      </w:r>
    </w:p>
    <w:p w:rsidR="00EE021F" w:rsidRPr="004678B6" w:rsidRDefault="00EE021F" w:rsidP="004678B6">
      <w:pPr>
        <w:rPr>
          <w:sz w:val="28"/>
          <w:szCs w:val="28"/>
        </w:rPr>
      </w:pPr>
      <w:r w:rsidRPr="004678B6">
        <w:rPr>
          <w:sz w:val="28"/>
          <w:szCs w:val="28"/>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EE021F" w:rsidRPr="004678B6" w:rsidRDefault="00EE021F" w:rsidP="004678B6">
      <w:pPr>
        <w:rPr>
          <w:sz w:val="28"/>
          <w:szCs w:val="28"/>
        </w:rPr>
      </w:pPr>
      <w:r w:rsidRPr="004678B6">
        <w:rPr>
          <w:sz w:val="28"/>
          <w:szCs w:val="28"/>
        </w:rPr>
        <w:t>различать памятники культуры изучаемой эпохи и источники, созданные в последующие эпохи, приводить примеры;</w:t>
      </w:r>
    </w:p>
    <w:p w:rsidR="00EE021F" w:rsidRPr="004678B6" w:rsidRDefault="00EE021F" w:rsidP="004678B6">
      <w:pPr>
        <w:rPr>
          <w:sz w:val="28"/>
          <w:szCs w:val="28"/>
        </w:rPr>
      </w:pPr>
      <w:r w:rsidRPr="004678B6">
        <w:rPr>
          <w:sz w:val="28"/>
          <w:szCs w:val="28"/>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EE021F" w:rsidRPr="004678B6" w:rsidRDefault="00EE021F" w:rsidP="004678B6">
      <w:pPr>
        <w:rPr>
          <w:sz w:val="28"/>
          <w:szCs w:val="28"/>
        </w:rPr>
      </w:pPr>
      <w:r w:rsidRPr="004678B6">
        <w:rPr>
          <w:sz w:val="28"/>
          <w:szCs w:val="28"/>
        </w:rPr>
        <w:t>Историческое описание (реконструкция):</w:t>
      </w:r>
    </w:p>
    <w:p w:rsidR="00EE021F" w:rsidRPr="004678B6" w:rsidRDefault="00EE021F" w:rsidP="004678B6">
      <w:pPr>
        <w:rPr>
          <w:sz w:val="28"/>
          <w:szCs w:val="28"/>
        </w:rPr>
      </w:pPr>
      <w:r w:rsidRPr="004678B6">
        <w:rPr>
          <w:sz w:val="28"/>
          <w:szCs w:val="28"/>
        </w:rPr>
        <w:t>характеризовать условия жизни людей в древности;</w:t>
      </w:r>
    </w:p>
    <w:p w:rsidR="00EE021F" w:rsidRPr="004678B6" w:rsidRDefault="00EE021F" w:rsidP="004678B6">
      <w:pPr>
        <w:rPr>
          <w:sz w:val="28"/>
          <w:szCs w:val="28"/>
        </w:rPr>
      </w:pPr>
      <w:r w:rsidRPr="004678B6">
        <w:rPr>
          <w:sz w:val="28"/>
          <w:szCs w:val="28"/>
        </w:rPr>
        <w:t>рассказывать о значительных событиях древней истории, их участниках;</w:t>
      </w:r>
    </w:p>
    <w:p w:rsidR="00EE021F" w:rsidRPr="004678B6" w:rsidRDefault="00EE021F" w:rsidP="004678B6">
      <w:pPr>
        <w:rPr>
          <w:sz w:val="28"/>
          <w:szCs w:val="28"/>
        </w:rPr>
      </w:pPr>
      <w:r w:rsidRPr="004678B6">
        <w:rPr>
          <w:sz w:val="28"/>
          <w:szCs w:val="28"/>
        </w:rPr>
        <w:t>рассказывать об исторических личностях Древнего мира (ключевых моментах их биографии, роли в исторических событиях);</w:t>
      </w:r>
    </w:p>
    <w:p w:rsidR="00EE021F" w:rsidRPr="004678B6" w:rsidRDefault="00EE021F" w:rsidP="004678B6">
      <w:pPr>
        <w:rPr>
          <w:sz w:val="28"/>
          <w:szCs w:val="28"/>
        </w:rPr>
      </w:pPr>
      <w:r w:rsidRPr="004678B6">
        <w:rPr>
          <w:sz w:val="28"/>
          <w:szCs w:val="28"/>
        </w:rPr>
        <w:t>давать краткое описание памятников культуры эпохи первобытности и древнейших цивилизаций.</w:t>
      </w:r>
    </w:p>
    <w:p w:rsidR="00EE021F" w:rsidRPr="004678B6" w:rsidRDefault="00EE021F" w:rsidP="004678B6">
      <w:pPr>
        <w:rPr>
          <w:sz w:val="28"/>
          <w:szCs w:val="28"/>
        </w:rPr>
      </w:pPr>
      <w:r w:rsidRPr="004678B6">
        <w:rPr>
          <w:sz w:val="28"/>
          <w:szCs w:val="28"/>
        </w:rPr>
        <w:t>Анализ, объяснение исторических событий, явлений:</w:t>
      </w:r>
    </w:p>
    <w:p w:rsidR="00EE021F" w:rsidRPr="004678B6" w:rsidRDefault="00EE021F" w:rsidP="004678B6">
      <w:pPr>
        <w:rPr>
          <w:sz w:val="28"/>
          <w:szCs w:val="28"/>
        </w:rPr>
      </w:pPr>
      <w:r w:rsidRPr="004678B6">
        <w:rPr>
          <w:sz w:val="28"/>
          <w:szCs w:val="28"/>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EE021F" w:rsidRPr="004678B6" w:rsidRDefault="00EE021F" w:rsidP="004678B6">
      <w:pPr>
        <w:rPr>
          <w:sz w:val="28"/>
          <w:szCs w:val="28"/>
        </w:rPr>
      </w:pPr>
      <w:r w:rsidRPr="004678B6">
        <w:rPr>
          <w:sz w:val="28"/>
          <w:szCs w:val="28"/>
        </w:rPr>
        <w:t>сравнивать исторические явления, определять их общие черты;</w:t>
      </w:r>
    </w:p>
    <w:p w:rsidR="00EE021F" w:rsidRPr="004678B6" w:rsidRDefault="00EE021F" w:rsidP="004678B6">
      <w:pPr>
        <w:rPr>
          <w:sz w:val="28"/>
          <w:szCs w:val="28"/>
        </w:rPr>
      </w:pPr>
      <w:r w:rsidRPr="004678B6">
        <w:rPr>
          <w:sz w:val="28"/>
          <w:szCs w:val="28"/>
        </w:rPr>
        <w:t>иллюстрировать общие явления, черты конкретными примерами;</w:t>
      </w:r>
    </w:p>
    <w:p w:rsidR="00EE021F" w:rsidRPr="004678B6" w:rsidRDefault="00EE021F" w:rsidP="004678B6">
      <w:pPr>
        <w:rPr>
          <w:sz w:val="28"/>
          <w:szCs w:val="28"/>
        </w:rPr>
      </w:pPr>
      <w:r w:rsidRPr="004678B6">
        <w:rPr>
          <w:sz w:val="28"/>
          <w:szCs w:val="28"/>
        </w:rPr>
        <w:t>объяснять причины и следствия важнейших событий древней истории.</w:t>
      </w:r>
    </w:p>
    <w:p w:rsidR="00EE021F" w:rsidRPr="004678B6" w:rsidRDefault="00EE021F" w:rsidP="004678B6">
      <w:pPr>
        <w:rPr>
          <w:sz w:val="28"/>
          <w:szCs w:val="28"/>
        </w:rPr>
      </w:pPr>
      <w:r w:rsidRPr="004678B6">
        <w:rPr>
          <w:sz w:val="28"/>
          <w:szCs w:val="28"/>
        </w:rPr>
        <w:t>Рассмотрение исторических версий и оценок, определение своего отношения к наиболее значимым событиям и личностям прошлого:</w:t>
      </w:r>
    </w:p>
    <w:p w:rsidR="00EE021F" w:rsidRPr="004678B6" w:rsidRDefault="00EE021F" w:rsidP="004678B6">
      <w:pPr>
        <w:rPr>
          <w:sz w:val="28"/>
          <w:szCs w:val="28"/>
        </w:rPr>
      </w:pPr>
      <w:r w:rsidRPr="004678B6">
        <w:rPr>
          <w:sz w:val="28"/>
          <w:szCs w:val="28"/>
        </w:rPr>
        <w:t>излагать оценки наиболее значительных событий и личностей древней истории, приводимые в учебной литературе;</w:t>
      </w:r>
    </w:p>
    <w:p w:rsidR="00EE021F" w:rsidRPr="004678B6" w:rsidRDefault="00EE021F" w:rsidP="004678B6">
      <w:pPr>
        <w:rPr>
          <w:sz w:val="28"/>
          <w:szCs w:val="28"/>
        </w:rPr>
      </w:pPr>
      <w:r w:rsidRPr="004678B6">
        <w:rPr>
          <w:sz w:val="28"/>
          <w:szCs w:val="28"/>
        </w:rPr>
        <w:t>высказывать на уровне эмоциональных оценок отношение к поступкам людей прошлого, к памятникам культуры.</w:t>
      </w:r>
    </w:p>
    <w:p w:rsidR="00EE021F" w:rsidRPr="004678B6" w:rsidRDefault="00EE021F" w:rsidP="004678B6">
      <w:pPr>
        <w:rPr>
          <w:sz w:val="28"/>
          <w:szCs w:val="28"/>
        </w:rPr>
      </w:pPr>
      <w:r w:rsidRPr="004678B6">
        <w:rPr>
          <w:sz w:val="28"/>
          <w:szCs w:val="28"/>
        </w:rPr>
        <w:t>Применение исторических знаний:</w:t>
      </w:r>
    </w:p>
    <w:p w:rsidR="00EE021F" w:rsidRPr="004678B6" w:rsidRDefault="00EE021F" w:rsidP="004678B6">
      <w:pPr>
        <w:rPr>
          <w:sz w:val="28"/>
          <w:szCs w:val="28"/>
        </w:rPr>
      </w:pPr>
      <w:r w:rsidRPr="004678B6">
        <w:rPr>
          <w:sz w:val="28"/>
          <w:szCs w:val="28"/>
        </w:rPr>
        <w:t>раскрывать значение памятников древней истории и культуры, необходимость сохранения их в современном мире;</w:t>
      </w:r>
    </w:p>
    <w:p w:rsidR="00EE021F" w:rsidRPr="004678B6" w:rsidRDefault="00EE021F" w:rsidP="004678B6">
      <w:pPr>
        <w:rPr>
          <w:sz w:val="28"/>
          <w:szCs w:val="28"/>
        </w:rPr>
      </w:pPr>
      <w:r w:rsidRPr="004678B6">
        <w:rPr>
          <w:sz w:val="28"/>
          <w:szCs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EE021F" w:rsidRPr="004678B6" w:rsidRDefault="00EE021F" w:rsidP="004678B6">
      <w:pPr>
        <w:rPr>
          <w:sz w:val="28"/>
          <w:szCs w:val="28"/>
        </w:rPr>
      </w:pPr>
      <w:r w:rsidRPr="004678B6">
        <w:rPr>
          <w:sz w:val="28"/>
          <w:szCs w:val="28"/>
        </w:rPr>
        <w:t>Предметные результаты изучения истории в 6 классе.</w:t>
      </w:r>
    </w:p>
    <w:p w:rsidR="00EE021F" w:rsidRPr="004678B6" w:rsidRDefault="00EE021F" w:rsidP="004678B6">
      <w:pPr>
        <w:rPr>
          <w:sz w:val="28"/>
          <w:szCs w:val="28"/>
        </w:rPr>
      </w:pPr>
      <w:r w:rsidRPr="004678B6">
        <w:rPr>
          <w:sz w:val="28"/>
          <w:szCs w:val="28"/>
        </w:rPr>
        <w:t>Знание хронологии, работа с хронологией:</w:t>
      </w:r>
    </w:p>
    <w:p w:rsidR="00EE021F" w:rsidRPr="004678B6" w:rsidRDefault="00EE021F" w:rsidP="004678B6">
      <w:pPr>
        <w:rPr>
          <w:sz w:val="28"/>
          <w:szCs w:val="28"/>
        </w:rPr>
      </w:pPr>
      <w:r w:rsidRPr="004678B6">
        <w:rPr>
          <w:sz w:val="28"/>
          <w:szCs w:val="28"/>
        </w:rPr>
        <w:t>называть даты важнейших событий Средневековья, определять их принадлежность к веку, историческому периоду;</w:t>
      </w:r>
    </w:p>
    <w:p w:rsidR="00EE021F" w:rsidRPr="004678B6" w:rsidRDefault="00EE021F" w:rsidP="004678B6">
      <w:pPr>
        <w:rPr>
          <w:sz w:val="28"/>
          <w:szCs w:val="28"/>
        </w:rPr>
      </w:pPr>
      <w:r w:rsidRPr="004678B6">
        <w:rPr>
          <w:sz w:val="28"/>
          <w:szCs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EE021F" w:rsidRPr="004678B6" w:rsidRDefault="00EE021F" w:rsidP="004678B6">
      <w:pPr>
        <w:rPr>
          <w:sz w:val="28"/>
          <w:szCs w:val="28"/>
        </w:rPr>
      </w:pPr>
      <w:r w:rsidRPr="004678B6">
        <w:rPr>
          <w:sz w:val="28"/>
          <w:szCs w:val="28"/>
        </w:rPr>
        <w:t>устанавливать длительность и синхронность событий истории Руси и всеобщей истории.</w:t>
      </w:r>
    </w:p>
    <w:p w:rsidR="00EE021F" w:rsidRPr="004678B6" w:rsidRDefault="00EE021F" w:rsidP="004678B6">
      <w:pPr>
        <w:rPr>
          <w:sz w:val="28"/>
          <w:szCs w:val="28"/>
        </w:rPr>
      </w:pPr>
      <w:r w:rsidRPr="004678B6">
        <w:rPr>
          <w:sz w:val="28"/>
          <w:szCs w:val="28"/>
        </w:rPr>
        <w:t>Знание исторических фактов, работа с фактами:</w:t>
      </w:r>
    </w:p>
    <w:p w:rsidR="00EE021F" w:rsidRPr="004678B6" w:rsidRDefault="00EE021F" w:rsidP="004678B6">
      <w:pPr>
        <w:rPr>
          <w:sz w:val="28"/>
          <w:szCs w:val="28"/>
        </w:rPr>
      </w:pPr>
      <w:r w:rsidRPr="004678B6">
        <w:rPr>
          <w:sz w:val="28"/>
          <w:szCs w:val="28"/>
        </w:rPr>
        <w:t>указывать (называть) место, обстоятельства, участников, результаты важнейших событий отечественной и всеобщей истории эпохи Средневековья;</w:t>
      </w:r>
    </w:p>
    <w:p w:rsidR="00EE021F" w:rsidRPr="004678B6" w:rsidRDefault="00EE021F" w:rsidP="004678B6">
      <w:pPr>
        <w:rPr>
          <w:sz w:val="28"/>
          <w:szCs w:val="28"/>
        </w:rPr>
      </w:pPr>
      <w:r w:rsidRPr="004678B6">
        <w:rPr>
          <w:sz w:val="28"/>
          <w:szCs w:val="28"/>
        </w:rPr>
        <w:t>группировать, систематизировать факты по заданному признаку (составление систематических таблиц).</w:t>
      </w:r>
    </w:p>
    <w:p w:rsidR="00EE021F" w:rsidRPr="004678B6" w:rsidRDefault="00EE021F" w:rsidP="004678B6">
      <w:pPr>
        <w:rPr>
          <w:sz w:val="28"/>
          <w:szCs w:val="28"/>
        </w:rPr>
      </w:pPr>
      <w:r w:rsidRPr="004678B6">
        <w:rPr>
          <w:sz w:val="28"/>
          <w:szCs w:val="28"/>
        </w:rPr>
        <w:t>Работа с исторической картой:</w:t>
      </w:r>
    </w:p>
    <w:p w:rsidR="00EE021F" w:rsidRPr="004678B6" w:rsidRDefault="00EE021F" w:rsidP="004678B6">
      <w:pPr>
        <w:rPr>
          <w:sz w:val="28"/>
          <w:szCs w:val="28"/>
        </w:rPr>
      </w:pPr>
      <w:r w:rsidRPr="004678B6">
        <w:rPr>
          <w:sz w:val="28"/>
          <w:szCs w:val="28"/>
        </w:rPr>
        <w:t>находить и показывать на карте исторические объекты, используя легенду карты; давать словесное описание их местоположения;</w:t>
      </w:r>
    </w:p>
    <w:p w:rsidR="00EE021F" w:rsidRPr="004678B6" w:rsidRDefault="00EE021F" w:rsidP="004678B6">
      <w:pPr>
        <w:rPr>
          <w:sz w:val="28"/>
          <w:szCs w:val="28"/>
        </w:rPr>
      </w:pPr>
      <w:r w:rsidRPr="004678B6">
        <w:rPr>
          <w:sz w:val="28"/>
          <w:szCs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EE021F" w:rsidRPr="004678B6" w:rsidRDefault="00EE021F" w:rsidP="004678B6">
      <w:pPr>
        <w:rPr>
          <w:sz w:val="28"/>
          <w:szCs w:val="28"/>
        </w:rPr>
      </w:pPr>
      <w:r w:rsidRPr="004678B6">
        <w:rPr>
          <w:sz w:val="28"/>
          <w:szCs w:val="28"/>
        </w:rPr>
        <w:t>Работа с историческими источниками:</w:t>
      </w:r>
    </w:p>
    <w:p w:rsidR="00EE021F" w:rsidRPr="004678B6" w:rsidRDefault="00EE021F" w:rsidP="004678B6">
      <w:pPr>
        <w:rPr>
          <w:sz w:val="28"/>
          <w:szCs w:val="28"/>
        </w:rPr>
      </w:pPr>
      <w:r w:rsidRPr="004678B6">
        <w:rPr>
          <w:sz w:val="28"/>
          <w:szCs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EE021F" w:rsidRPr="004678B6" w:rsidRDefault="00EE021F" w:rsidP="004678B6">
      <w:pPr>
        <w:rPr>
          <w:sz w:val="28"/>
          <w:szCs w:val="28"/>
        </w:rPr>
      </w:pPr>
      <w:r w:rsidRPr="004678B6">
        <w:rPr>
          <w:sz w:val="28"/>
          <w:szCs w:val="28"/>
        </w:rPr>
        <w:t>характеризовать авторство, время, место создания источника;</w:t>
      </w:r>
    </w:p>
    <w:p w:rsidR="00EE021F" w:rsidRPr="004678B6" w:rsidRDefault="00EE021F" w:rsidP="004678B6">
      <w:pPr>
        <w:rPr>
          <w:sz w:val="28"/>
          <w:szCs w:val="28"/>
        </w:rPr>
      </w:pPr>
      <w:r w:rsidRPr="004678B6">
        <w:rPr>
          <w:sz w:val="28"/>
          <w:szCs w:val="28"/>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EE021F" w:rsidRPr="004678B6" w:rsidRDefault="00EE021F" w:rsidP="004678B6">
      <w:pPr>
        <w:rPr>
          <w:sz w:val="28"/>
          <w:szCs w:val="28"/>
        </w:rPr>
      </w:pPr>
      <w:r w:rsidRPr="004678B6">
        <w:rPr>
          <w:sz w:val="28"/>
          <w:szCs w:val="28"/>
        </w:rPr>
        <w:t>находить в визуальном источнике и вещественном памятнике ключевые символы, образы;</w:t>
      </w:r>
    </w:p>
    <w:p w:rsidR="00EE021F" w:rsidRPr="004678B6" w:rsidRDefault="00EE021F" w:rsidP="004678B6">
      <w:pPr>
        <w:rPr>
          <w:sz w:val="28"/>
          <w:szCs w:val="28"/>
        </w:rPr>
      </w:pPr>
      <w:r w:rsidRPr="004678B6">
        <w:rPr>
          <w:sz w:val="28"/>
          <w:szCs w:val="28"/>
        </w:rPr>
        <w:t>характеризовать позицию автора письменного и визуального исторического источника.</w:t>
      </w:r>
    </w:p>
    <w:p w:rsidR="00EE021F" w:rsidRPr="004678B6" w:rsidRDefault="00EE021F" w:rsidP="004678B6">
      <w:pPr>
        <w:rPr>
          <w:sz w:val="28"/>
          <w:szCs w:val="28"/>
        </w:rPr>
      </w:pPr>
      <w:r w:rsidRPr="004678B6">
        <w:rPr>
          <w:sz w:val="28"/>
          <w:szCs w:val="28"/>
        </w:rPr>
        <w:t>Историческое описание (реконструкция):</w:t>
      </w:r>
    </w:p>
    <w:p w:rsidR="00EE021F" w:rsidRPr="004678B6" w:rsidRDefault="00EE021F" w:rsidP="004678B6">
      <w:pPr>
        <w:rPr>
          <w:sz w:val="28"/>
          <w:szCs w:val="28"/>
        </w:rPr>
      </w:pPr>
      <w:r w:rsidRPr="004678B6">
        <w:rPr>
          <w:sz w:val="28"/>
          <w:szCs w:val="28"/>
        </w:rPr>
        <w:t>рассказывать о ключевых событиях отечественной и всеобщей истории в эпоху Средневековья, их участниках;</w:t>
      </w:r>
    </w:p>
    <w:p w:rsidR="00EE021F" w:rsidRPr="004678B6" w:rsidRDefault="00EE021F" w:rsidP="004678B6">
      <w:pPr>
        <w:rPr>
          <w:sz w:val="28"/>
          <w:szCs w:val="28"/>
        </w:rPr>
      </w:pPr>
      <w:r w:rsidRPr="004678B6">
        <w:rPr>
          <w:sz w:val="28"/>
          <w:szCs w:val="28"/>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EE021F" w:rsidRPr="004678B6" w:rsidRDefault="00EE021F" w:rsidP="004678B6">
      <w:pPr>
        <w:rPr>
          <w:sz w:val="28"/>
          <w:szCs w:val="28"/>
        </w:rPr>
      </w:pPr>
      <w:r w:rsidRPr="004678B6">
        <w:rPr>
          <w:sz w:val="28"/>
          <w:szCs w:val="28"/>
        </w:rPr>
        <w:t>рассказывать об образе жизни различных групп населения в средневековых обществах на Руси и в других странах;</w:t>
      </w:r>
    </w:p>
    <w:p w:rsidR="00EE021F" w:rsidRPr="004678B6" w:rsidRDefault="00EE021F" w:rsidP="004678B6">
      <w:pPr>
        <w:rPr>
          <w:sz w:val="28"/>
          <w:szCs w:val="28"/>
        </w:rPr>
      </w:pPr>
      <w:r w:rsidRPr="004678B6">
        <w:rPr>
          <w:sz w:val="28"/>
          <w:szCs w:val="28"/>
        </w:rPr>
        <w:t>представлять описание памятников материальной и художественной культуры изучаемой эпохи.</w:t>
      </w:r>
    </w:p>
    <w:p w:rsidR="00EE021F" w:rsidRPr="004678B6" w:rsidRDefault="00EE021F" w:rsidP="004678B6">
      <w:pPr>
        <w:rPr>
          <w:sz w:val="28"/>
          <w:szCs w:val="28"/>
        </w:rPr>
      </w:pPr>
      <w:r w:rsidRPr="004678B6">
        <w:rPr>
          <w:sz w:val="28"/>
          <w:szCs w:val="28"/>
        </w:rPr>
        <w:t>Анализ, объяснение исторических событий, явлений:</w:t>
      </w:r>
    </w:p>
    <w:p w:rsidR="00EE021F" w:rsidRPr="004678B6" w:rsidRDefault="00EE021F" w:rsidP="004678B6">
      <w:pPr>
        <w:rPr>
          <w:sz w:val="28"/>
          <w:szCs w:val="28"/>
        </w:rPr>
      </w:pPr>
      <w:r w:rsidRPr="004678B6">
        <w:rPr>
          <w:sz w:val="28"/>
          <w:szCs w:val="28"/>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EE021F" w:rsidRPr="004678B6" w:rsidRDefault="00EE021F" w:rsidP="004678B6">
      <w:pPr>
        <w:rPr>
          <w:sz w:val="28"/>
          <w:szCs w:val="28"/>
        </w:rPr>
      </w:pPr>
      <w:r w:rsidRPr="004678B6">
        <w:rPr>
          <w:sz w:val="28"/>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EE021F" w:rsidRPr="004678B6" w:rsidRDefault="00EE021F" w:rsidP="004678B6">
      <w:pPr>
        <w:rPr>
          <w:sz w:val="28"/>
          <w:szCs w:val="28"/>
        </w:rPr>
      </w:pPr>
      <w:r w:rsidRPr="004678B6">
        <w:rPr>
          <w:sz w:val="28"/>
          <w:szCs w:val="28"/>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EE021F" w:rsidRPr="004678B6" w:rsidRDefault="00EE021F" w:rsidP="004678B6">
      <w:pPr>
        <w:rPr>
          <w:sz w:val="28"/>
          <w:szCs w:val="28"/>
        </w:rPr>
      </w:pPr>
      <w:r w:rsidRPr="004678B6">
        <w:rPr>
          <w:sz w:val="28"/>
          <w:szCs w:val="28"/>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EE021F" w:rsidRPr="004678B6" w:rsidRDefault="00EE021F" w:rsidP="004678B6">
      <w:pPr>
        <w:rPr>
          <w:sz w:val="28"/>
          <w:szCs w:val="28"/>
        </w:rPr>
      </w:pPr>
      <w:r w:rsidRPr="004678B6">
        <w:rPr>
          <w:sz w:val="28"/>
          <w:szCs w:val="28"/>
        </w:rPr>
        <w:t>Рассмотрение исторических версий и оценок, определение своего отношения к наиболее значимым событиям и личностям прошлого:</w:t>
      </w:r>
    </w:p>
    <w:p w:rsidR="00EE021F" w:rsidRPr="004678B6" w:rsidRDefault="00EE021F" w:rsidP="004678B6">
      <w:pPr>
        <w:rPr>
          <w:sz w:val="28"/>
          <w:szCs w:val="28"/>
        </w:rPr>
      </w:pPr>
      <w:r w:rsidRPr="004678B6">
        <w:rPr>
          <w:sz w:val="28"/>
          <w:szCs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EE021F" w:rsidRPr="004678B6" w:rsidRDefault="00EE021F" w:rsidP="004678B6">
      <w:pPr>
        <w:rPr>
          <w:sz w:val="28"/>
          <w:szCs w:val="28"/>
        </w:rPr>
      </w:pPr>
      <w:r w:rsidRPr="004678B6">
        <w:rPr>
          <w:sz w:val="28"/>
          <w:szCs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EE021F" w:rsidRPr="004678B6" w:rsidRDefault="00EE021F" w:rsidP="004678B6">
      <w:pPr>
        <w:rPr>
          <w:sz w:val="28"/>
          <w:szCs w:val="28"/>
        </w:rPr>
      </w:pPr>
      <w:r w:rsidRPr="004678B6">
        <w:rPr>
          <w:sz w:val="28"/>
          <w:szCs w:val="28"/>
        </w:rPr>
        <w:t>Применение исторических знаний:</w:t>
      </w:r>
    </w:p>
    <w:p w:rsidR="00EE021F" w:rsidRPr="004678B6" w:rsidRDefault="00EE021F" w:rsidP="004678B6">
      <w:pPr>
        <w:rPr>
          <w:sz w:val="28"/>
          <w:szCs w:val="28"/>
        </w:rPr>
      </w:pPr>
      <w:r w:rsidRPr="004678B6">
        <w:rPr>
          <w:sz w:val="28"/>
          <w:szCs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EE021F" w:rsidRPr="004678B6" w:rsidRDefault="00EE021F" w:rsidP="004678B6">
      <w:pPr>
        <w:rPr>
          <w:sz w:val="28"/>
          <w:szCs w:val="28"/>
        </w:rPr>
      </w:pPr>
      <w:r w:rsidRPr="004678B6">
        <w:rPr>
          <w:sz w:val="28"/>
          <w:szCs w:val="28"/>
        </w:rPr>
        <w:t>выполнять учебные проекты по истории Средних веков (в том числе на региональном материале).</w:t>
      </w:r>
    </w:p>
    <w:p w:rsidR="00EE021F" w:rsidRPr="004678B6" w:rsidRDefault="00EE021F" w:rsidP="004678B6">
      <w:pPr>
        <w:rPr>
          <w:sz w:val="28"/>
          <w:szCs w:val="28"/>
        </w:rPr>
      </w:pPr>
      <w:r w:rsidRPr="004678B6">
        <w:rPr>
          <w:sz w:val="28"/>
          <w:szCs w:val="28"/>
        </w:rPr>
        <w:t>Предметные результаты изучения истории в 7 классе.</w:t>
      </w:r>
    </w:p>
    <w:p w:rsidR="00EE021F" w:rsidRPr="004678B6" w:rsidRDefault="00EE021F" w:rsidP="004678B6">
      <w:pPr>
        <w:rPr>
          <w:sz w:val="28"/>
          <w:szCs w:val="28"/>
        </w:rPr>
      </w:pPr>
      <w:r w:rsidRPr="004678B6">
        <w:rPr>
          <w:sz w:val="28"/>
          <w:szCs w:val="28"/>
        </w:rPr>
        <w:t>Знание хронологии, работа с хронологией:</w:t>
      </w:r>
    </w:p>
    <w:p w:rsidR="00EE021F" w:rsidRPr="004678B6" w:rsidRDefault="00EE021F" w:rsidP="004678B6">
      <w:pPr>
        <w:rPr>
          <w:sz w:val="28"/>
          <w:szCs w:val="28"/>
        </w:rPr>
      </w:pPr>
      <w:r w:rsidRPr="004678B6">
        <w:rPr>
          <w:sz w:val="28"/>
          <w:szCs w:val="28"/>
        </w:rPr>
        <w:t>называть этапы отечественной и всеобщей истории Нового времени, их хронологические рамки;</w:t>
      </w:r>
    </w:p>
    <w:p w:rsidR="00EE021F" w:rsidRPr="004678B6" w:rsidRDefault="00EE021F" w:rsidP="004678B6">
      <w:pPr>
        <w:rPr>
          <w:sz w:val="28"/>
          <w:szCs w:val="28"/>
        </w:rPr>
      </w:pPr>
      <w:r w:rsidRPr="004678B6">
        <w:rPr>
          <w:sz w:val="28"/>
          <w:szCs w:val="28"/>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EE021F" w:rsidRPr="004678B6" w:rsidRDefault="00EE021F" w:rsidP="004678B6">
      <w:pPr>
        <w:rPr>
          <w:sz w:val="28"/>
          <w:szCs w:val="28"/>
        </w:rPr>
      </w:pPr>
      <w:r w:rsidRPr="004678B6">
        <w:rPr>
          <w:sz w:val="28"/>
          <w:szCs w:val="28"/>
        </w:rPr>
        <w:t>устанавливать синхронность событий отечественной и всеобщей истории XVI‒XVII вв.</w:t>
      </w:r>
    </w:p>
    <w:p w:rsidR="00EE021F" w:rsidRPr="004678B6" w:rsidRDefault="00EE021F" w:rsidP="004678B6">
      <w:pPr>
        <w:rPr>
          <w:sz w:val="28"/>
          <w:szCs w:val="28"/>
        </w:rPr>
      </w:pPr>
      <w:r w:rsidRPr="004678B6">
        <w:rPr>
          <w:sz w:val="28"/>
          <w:szCs w:val="28"/>
        </w:rPr>
        <w:t>Знание исторических фактов, работа с фактами:</w:t>
      </w:r>
    </w:p>
    <w:p w:rsidR="00EE021F" w:rsidRPr="004678B6" w:rsidRDefault="00EE021F" w:rsidP="004678B6">
      <w:pPr>
        <w:rPr>
          <w:sz w:val="28"/>
          <w:szCs w:val="28"/>
        </w:rPr>
      </w:pPr>
      <w:r w:rsidRPr="004678B6">
        <w:rPr>
          <w:sz w:val="28"/>
          <w:szCs w:val="28"/>
        </w:rPr>
        <w:t>указывать (называть) место, обстоятельства, участников, результаты важнейших событий отечественной и всеобщей истории XVI‒XVII вв.;</w:t>
      </w:r>
    </w:p>
    <w:p w:rsidR="00EE021F" w:rsidRPr="004678B6" w:rsidRDefault="00EE021F" w:rsidP="004678B6">
      <w:pPr>
        <w:rPr>
          <w:sz w:val="28"/>
          <w:szCs w:val="28"/>
        </w:rPr>
      </w:pPr>
      <w:r w:rsidRPr="004678B6">
        <w:rPr>
          <w:sz w:val="28"/>
          <w:szCs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EE021F" w:rsidRPr="004678B6" w:rsidRDefault="00EE021F" w:rsidP="004678B6">
      <w:pPr>
        <w:rPr>
          <w:sz w:val="28"/>
          <w:szCs w:val="28"/>
        </w:rPr>
      </w:pPr>
      <w:r w:rsidRPr="004678B6">
        <w:rPr>
          <w:sz w:val="28"/>
          <w:szCs w:val="28"/>
        </w:rPr>
        <w:t>Работа с исторической картой:</w:t>
      </w:r>
    </w:p>
    <w:p w:rsidR="00EE021F" w:rsidRPr="004678B6" w:rsidRDefault="00EE021F" w:rsidP="004678B6">
      <w:pPr>
        <w:rPr>
          <w:sz w:val="28"/>
          <w:szCs w:val="28"/>
        </w:rPr>
      </w:pPr>
      <w:r w:rsidRPr="004678B6">
        <w:rPr>
          <w:sz w:val="28"/>
          <w:szCs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EE021F" w:rsidRPr="004678B6" w:rsidRDefault="00EE021F" w:rsidP="004678B6">
      <w:pPr>
        <w:rPr>
          <w:sz w:val="28"/>
          <w:szCs w:val="28"/>
        </w:rPr>
      </w:pPr>
      <w:r w:rsidRPr="004678B6">
        <w:rPr>
          <w:sz w:val="28"/>
          <w:szCs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EE021F" w:rsidRPr="004678B6" w:rsidRDefault="00EE021F" w:rsidP="004678B6">
      <w:pPr>
        <w:rPr>
          <w:sz w:val="28"/>
          <w:szCs w:val="28"/>
        </w:rPr>
      </w:pPr>
      <w:r w:rsidRPr="004678B6">
        <w:rPr>
          <w:sz w:val="28"/>
          <w:szCs w:val="28"/>
        </w:rPr>
        <w:t>Работа с историческими источниками:</w:t>
      </w:r>
    </w:p>
    <w:p w:rsidR="00EE021F" w:rsidRPr="004678B6" w:rsidRDefault="00EE021F" w:rsidP="004678B6">
      <w:pPr>
        <w:rPr>
          <w:sz w:val="28"/>
          <w:szCs w:val="28"/>
        </w:rPr>
      </w:pPr>
      <w:r w:rsidRPr="004678B6">
        <w:rPr>
          <w:sz w:val="28"/>
          <w:szCs w:val="28"/>
        </w:rPr>
        <w:t>различать виды письменных исторических источников (официальные, личные, литературные и другие);</w:t>
      </w:r>
    </w:p>
    <w:p w:rsidR="00EE021F" w:rsidRPr="004678B6" w:rsidRDefault="00EE021F" w:rsidP="004678B6">
      <w:pPr>
        <w:rPr>
          <w:sz w:val="28"/>
          <w:szCs w:val="28"/>
        </w:rPr>
      </w:pPr>
      <w:r w:rsidRPr="004678B6">
        <w:rPr>
          <w:sz w:val="28"/>
          <w:szCs w:val="28"/>
        </w:rPr>
        <w:t>характеризовать обстоятельства и цель создания источника, раскрывать его информационную ценность;</w:t>
      </w:r>
    </w:p>
    <w:p w:rsidR="00EE021F" w:rsidRPr="004678B6" w:rsidRDefault="00EE021F" w:rsidP="004678B6">
      <w:pPr>
        <w:rPr>
          <w:sz w:val="28"/>
          <w:szCs w:val="28"/>
        </w:rPr>
      </w:pPr>
      <w:r w:rsidRPr="004678B6">
        <w:rPr>
          <w:sz w:val="28"/>
          <w:szCs w:val="28"/>
        </w:rPr>
        <w:t>проводить поиск информации в тексте письменного источника, визуальных и вещественных памятниках эпохи;</w:t>
      </w:r>
    </w:p>
    <w:p w:rsidR="00EE021F" w:rsidRPr="004678B6" w:rsidRDefault="00EE021F" w:rsidP="004678B6">
      <w:pPr>
        <w:rPr>
          <w:sz w:val="28"/>
          <w:szCs w:val="28"/>
        </w:rPr>
      </w:pPr>
      <w:r w:rsidRPr="004678B6">
        <w:rPr>
          <w:sz w:val="28"/>
          <w:szCs w:val="28"/>
        </w:rPr>
        <w:t>сопоставлять и систематизировать информацию из нескольких однотипных источников.</w:t>
      </w:r>
    </w:p>
    <w:p w:rsidR="00EE021F" w:rsidRPr="004678B6" w:rsidRDefault="00EE021F" w:rsidP="004678B6">
      <w:pPr>
        <w:rPr>
          <w:sz w:val="28"/>
          <w:szCs w:val="28"/>
        </w:rPr>
      </w:pPr>
      <w:r w:rsidRPr="004678B6">
        <w:rPr>
          <w:sz w:val="28"/>
          <w:szCs w:val="28"/>
        </w:rPr>
        <w:t>Историческое описание (реконструкция):</w:t>
      </w:r>
    </w:p>
    <w:p w:rsidR="00EE021F" w:rsidRPr="004678B6" w:rsidRDefault="00EE021F" w:rsidP="004678B6">
      <w:pPr>
        <w:rPr>
          <w:sz w:val="28"/>
          <w:szCs w:val="28"/>
        </w:rPr>
      </w:pPr>
      <w:r w:rsidRPr="004678B6">
        <w:rPr>
          <w:sz w:val="28"/>
          <w:szCs w:val="28"/>
        </w:rPr>
        <w:t>рассказывать о ключевых событиях отечественной и всеобщей истории XVI‒XVII вв., их участниках;</w:t>
      </w:r>
    </w:p>
    <w:p w:rsidR="00EE021F" w:rsidRPr="004678B6" w:rsidRDefault="00EE021F" w:rsidP="004678B6">
      <w:pPr>
        <w:rPr>
          <w:sz w:val="28"/>
          <w:szCs w:val="28"/>
        </w:rPr>
      </w:pPr>
      <w:r w:rsidRPr="004678B6">
        <w:rPr>
          <w:sz w:val="28"/>
          <w:szCs w:val="28"/>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EE021F" w:rsidRPr="004678B6" w:rsidRDefault="00EE021F" w:rsidP="004678B6">
      <w:pPr>
        <w:rPr>
          <w:sz w:val="28"/>
          <w:szCs w:val="28"/>
        </w:rPr>
      </w:pPr>
      <w:r w:rsidRPr="004678B6">
        <w:rPr>
          <w:sz w:val="28"/>
          <w:szCs w:val="28"/>
        </w:rPr>
        <w:t>рассказывать об образе жизни различных групп населения в России и других странах в раннее Новое время;</w:t>
      </w:r>
    </w:p>
    <w:p w:rsidR="00EE021F" w:rsidRPr="004678B6" w:rsidRDefault="00EE021F" w:rsidP="004678B6">
      <w:pPr>
        <w:rPr>
          <w:sz w:val="28"/>
          <w:szCs w:val="28"/>
        </w:rPr>
      </w:pPr>
      <w:r w:rsidRPr="004678B6">
        <w:rPr>
          <w:sz w:val="28"/>
          <w:szCs w:val="28"/>
        </w:rPr>
        <w:t>представлять описание памятников материальной и художественной культуры изучаемой эпохи.</w:t>
      </w:r>
    </w:p>
    <w:p w:rsidR="00EE021F" w:rsidRPr="004678B6" w:rsidRDefault="00EE021F" w:rsidP="004678B6">
      <w:pPr>
        <w:rPr>
          <w:sz w:val="28"/>
          <w:szCs w:val="28"/>
        </w:rPr>
      </w:pPr>
      <w:r w:rsidRPr="004678B6">
        <w:rPr>
          <w:sz w:val="28"/>
          <w:szCs w:val="28"/>
        </w:rPr>
        <w:t>Анализ, объяснение исторических событий, явлений:</w:t>
      </w:r>
    </w:p>
    <w:p w:rsidR="00EE021F" w:rsidRPr="004678B6" w:rsidRDefault="00EE021F" w:rsidP="004678B6">
      <w:pPr>
        <w:rPr>
          <w:sz w:val="28"/>
          <w:szCs w:val="28"/>
        </w:rPr>
      </w:pPr>
      <w:r w:rsidRPr="004678B6">
        <w:rPr>
          <w:sz w:val="28"/>
          <w:szCs w:val="28"/>
        </w:rPr>
        <w:t>раскрывать существенные черты экономического, социального и политического развития России и других стран в XVI‒XVII вв., европейской реформации, новых веяний в духовной жизни общества, культуре, революций XVI‒XVII вв. в европейских странах;</w:t>
      </w:r>
    </w:p>
    <w:p w:rsidR="00EE021F" w:rsidRPr="004678B6" w:rsidRDefault="00EE021F" w:rsidP="004678B6">
      <w:pPr>
        <w:rPr>
          <w:sz w:val="28"/>
          <w:szCs w:val="28"/>
        </w:rPr>
      </w:pPr>
      <w:r w:rsidRPr="004678B6">
        <w:rPr>
          <w:sz w:val="28"/>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EE021F" w:rsidRPr="004678B6" w:rsidRDefault="00EE021F" w:rsidP="004678B6">
      <w:pPr>
        <w:rPr>
          <w:sz w:val="28"/>
          <w:szCs w:val="28"/>
        </w:rPr>
      </w:pPr>
      <w:r w:rsidRPr="004678B6">
        <w:rPr>
          <w:sz w:val="28"/>
          <w:szCs w:val="28"/>
        </w:rPr>
        <w:t>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EE021F" w:rsidRPr="004678B6" w:rsidRDefault="00EE021F" w:rsidP="004678B6">
      <w:pPr>
        <w:rPr>
          <w:sz w:val="28"/>
          <w:szCs w:val="28"/>
        </w:rPr>
      </w:pPr>
      <w:r w:rsidRPr="004678B6">
        <w:rPr>
          <w:sz w:val="28"/>
          <w:szCs w:val="28"/>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EE021F" w:rsidRPr="004678B6" w:rsidRDefault="00EE021F" w:rsidP="004678B6">
      <w:pPr>
        <w:rPr>
          <w:sz w:val="28"/>
          <w:szCs w:val="28"/>
        </w:rPr>
      </w:pPr>
      <w:r w:rsidRPr="004678B6">
        <w:rPr>
          <w:sz w:val="28"/>
          <w:szCs w:val="28"/>
        </w:rPr>
        <w:t>Рассмотрение исторических версий и оценок, определение своего отношения к наиболее значимым событиям и личностям прошлого:</w:t>
      </w:r>
    </w:p>
    <w:p w:rsidR="00EE021F" w:rsidRPr="004678B6" w:rsidRDefault="00EE021F" w:rsidP="004678B6">
      <w:pPr>
        <w:rPr>
          <w:sz w:val="28"/>
          <w:szCs w:val="28"/>
        </w:rPr>
      </w:pPr>
      <w:r w:rsidRPr="004678B6">
        <w:rPr>
          <w:sz w:val="28"/>
          <w:szCs w:val="28"/>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EE021F" w:rsidRPr="004678B6" w:rsidRDefault="00EE021F" w:rsidP="004678B6">
      <w:pPr>
        <w:rPr>
          <w:sz w:val="28"/>
          <w:szCs w:val="28"/>
        </w:rPr>
      </w:pPr>
      <w:r w:rsidRPr="004678B6">
        <w:rPr>
          <w:sz w:val="28"/>
          <w:szCs w:val="28"/>
        </w:rPr>
        <w:t>выражать отношение к деятельности исторических личностей XVI‒XVII вв. с учётом обстоятельств изучаемой эпохи и в современной шкале ценностей.</w:t>
      </w:r>
    </w:p>
    <w:p w:rsidR="00EE021F" w:rsidRPr="004678B6" w:rsidRDefault="00EE021F" w:rsidP="004678B6">
      <w:pPr>
        <w:rPr>
          <w:sz w:val="28"/>
          <w:szCs w:val="28"/>
        </w:rPr>
      </w:pPr>
      <w:r w:rsidRPr="004678B6">
        <w:rPr>
          <w:sz w:val="28"/>
          <w:szCs w:val="28"/>
        </w:rPr>
        <w:t>Применение исторических знаний:</w:t>
      </w:r>
    </w:p>
    <w:p w:rsidR="00EE021F" w:rsidRPr="004678B6" w:rsidRDefault="00EE021F" w:rsidP="004678B6">
      <w:pPr>
        <w:rPr>
          <w:sz w:val="28"/>
          <w:szCs w:val="28"/>
        </w:rPr>
      </w:pPr>
      <w:r w:rsidRPr="004678B6">
        <w:rPr>
          <w:sz w:val="28"/>
          <w:szCs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EE021F" w:rsidRPr="004678B6" w:rsidRDefault="00EE021F" w:rsidP="004678B6">
      <w:pPr>
        <w:rPr>
          <w:sz w:val="28"/>
          <w:szCs w:val="28"/>
        </w:rPr>
      </w:pPr>
      <w:r w:rsidRPr="004678B6">
        <w:rPr>
          <w:sz w:val="28"/>
          <w:szCs w:val="28"/>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EE021F" w:rsidRPr="004678B6" w:rsidRDefault="00EE021F" w:rsidP="004678B6">
      <w:pPr>
        <w:rPr>
          <w:sz w:val="28"/>
          <w:szCs w:val="28"/>
        </w:rPr>
      </w:pPr>
      <w:r w:rsidRPr="004678B6">
        <w:rPr>
          <w:sz w:val="28"/>
          <w:szCs w:val="28"/>
        </w:rPr>
        <w:t>выполнять учебные проекты по отечественной и всеобщей истории XVI‒XVII вв. (в том числе на региональном материале).</w:t>
      </w:r>
    </w:p>
    <w:p w:rsidR="00EE021F" w:rsidRPr="004678B6" w:rsidRDefault="00EE021F" w:rsidP="004678B6">
      <w:pPr>
        <w:rPr>
          <w:sz w:val="28"/>
          <w:szCs w:val="28"/>
        </w:rPr>
      </w:pPr>
      <w:r w:rsidRPr="004678B6">
        <w:rPr>
          <w:sz w:val="28"/>
          <w:szCs w:val="28"/>
        </w:rPr>
        <w:t>Предметные результаты изучения истории в 8 классе.</w:t>
      </w:r>
    </w:p>
    <w:p w:rsidR="00EE021F" w:rsidRPr="004678B6" w:rsidRDefault="00EE021F" w:rsidP="004678B6">
      <w:pPr>
        <w:rPr>
          <w:sz w:val="28"/>
          <w:szCs w:val="28"/>
        </w:rPr>
      </w:pPr>
      <w:r w:rsidRPr="004678B6">
        <w:rPr>
          <w:sz w:val="28"/>
          <w:szCs w:val="28"/>
        </w:rPr>
        <w:t>Знание хронологии, работа с хронологией:</w:t>
      </w:r>
    </w:p>
    <w:p w:rsidR="00EE021F" w:rsidRPr="004678B6" w:rsidRDefault="00EE021F" w:rsidP="004678B6">
      <w:pPr>
        <w:rPr>
          <w:sz w:val="28"/>
          <w:szCs w:val="28"/>
        </w:rPr>
      </w:pPr>
      <w:r w:rsidRPr="004678B6">
        <w:rPr>
          <w:sz w:val="28"/>
          <w:szCs w:val="28"/>
        </w:rPr>
        <w:t>называть даты важнейших событий отечественной и всеобщей истории XVIII в.; определять их принадлежность к историческому периоду, этапу;</w:t>
      </w:r>
    </w:p>
    <w:p w:rsidR="00EE021F" w:rsidRPr="004678B6" w:rsidRDefault="00EE021F" w:rsidP="004678B6">
      <w:pPr>
        <w:rPr>
          <w:sz w:val="28"/>
          <w:szCs w:val="28"/>
        </w:rPr>
      </w:pPr>
      <w:r w:rsidRPr="004678B6">
        <w:rPr>
          <w:sz w:val="28"/>
          <w:szCs w:val="28"/>
        </w:rPr>
        <w:t>устанавливать синхронность событий отечественной и всеобщей истории XVIII в.</w:t>
      </w:r>
    </w:p>
    <w:p w:rsidR="00EE021F" w:rsidRPr="004678B6" w:rsidRDefault="00EE021F" w:rsidP="004678B6">
      <w:pPr>
        <w:rPr>
          <w:sz w:val="28"/>
          <w:szCs w:val="28"/>
        </w:rPr>
      </w:pPr>
      <w:r w:rsidRPr="004678B6">
        <w:rPr>
          <w:sz w:val="28"/>
          <w:szCs w:val="28"/>
        </w:rPr>
        <w:t>Знание исторических фактов, работа с фактами:</w:t>
      </w:r>
    </w:p>
    <w:p w:rsidR="00EE021F" w:rsidRPr="004678B6" w:rsidRDefault="00EE021F" w:rsidP="004678B6">
      <w:pPr>
        <w:rPr>
          <w:sz w:val="28"/>
          <w:szCs w:val="28"/>
        </w:rPr>
      </w:pPr>
      <w:r w:rsidRPr="004678B6">
        <w:rPr>
          <w:sz w:val="28"/>
          <w:szCs w:val="28"/>
        </w:rPr>
        <w:t>указывать (называть) место, обстоятельства, участников, результаты важнейших событий отечественной и всеобщей истории XVIII в.;</w:t>
      </w:r>
    </w:p>
    <w:p w:rsidR="00EE021F" w:rsidRPr="004678B6" w:rsidRDefault="00EE021F" w:rsidP="004678B6">
      <w:pPr>
        <w:rPr>
          <w:sz w:val="28"/>
          <w:szCs w:val="28"/>
        </w:rPr>
      </w:pPr>
      <w:r w:rsidRPr="004678B6">
        <w:rPr>
          <w:sz w:val="28"/>
          <w:szCs w:val="28"/>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EE021F" w:rsidRPr="004678B6" w:rsidRDefault="00EE021F" w:rsidP="004678B6">
      <w:pPr>
        <w:rPr>
          <w:sz w:val="28"/>
          <w:szCs w:val="28"/>
        </w:rPr>
      </w:pPr>
      <w:r w:rsidRPr="004678B6">
        <w:rPr>
          <w:sz w:val="28"/>
          <w:szCs w:val="28"/>
        </w:rPr>
        <w:t xml:space="preserve">Работа с исторической картой: </w:t>
      </w:r>
    </w:p>
    <w:p w:rsidR="00EE021F" w:rsidRPr="004678B6" w:rsidRDefault="00EE021F" w:rsidP="004678B6">
      <w:pPr>
        <w:rPr>
          <w:sz w:val="28"/>
          <w:szCs w:val="28"/>
        </w:rPr>
      </w:pPr>
      <w:r w:rsidRPr="004678B6">
        <w:rPr>
          <w:sz w:val="28"/>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EE021F" w:rsidRPr="004678B6" w:rsidRDefault="00EE021F" w:rsidP="004678B6">
      <w:pPr>
        <w:rPr>
          <w:sz w:val="28"/>
          <w:szCs w:val="28"/>
        </w:rPr>
      </w:pPr>
      <w:r w:rsidRPr="004678B6">
        <w:rPr>
          <w:sz w:val="28"/>
          <w:szCs w:val="28"/>
        </w:rPr>
        <w:t>Работа с историческими источниками:</w:t>
      </w:r>
    </w:p>
    <w:p w:rsidR="00EE021F" w:rsidRPr="004678B6" w:rsidRDefault="00EE021F" w:rsidP="004678B6">
      <w:pPr>
        <w:rPr>
          <w:sz w:val="28"/>
          <w:szCs w:val="28"/>
        </w:rPr>
      </w:pPr>
      <w:r w:rsidRPr="004678B6">
        <w:rPr>
          <w:sz w:val="28"/>
          <w:szCs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EE021F" w:rsidRPr="004678B6" w:rsidRDefault="00EE021F" w:rsidP="004678B6">
      <w:pPr>
        <w:rPr>
          <w:sz w:val="28"/>
          <w:szCs w:val="28"/>
        </w:rPr>
      </w:pPr>
      <w:r w:rsidRPr="004678B6">
        <w:rPr>
          <w:sz w:val="28"/>
          <w:szCs w:val="28"/>
        </w:rPr>
        <w:t>объяснять назначение исторического источника, раскрывать его информационную ценность;</w:t>
      </w:r>
    </w:p>
    <w:p w:rsidR="00EE021F" w:rsidRPr="004678B6" w:rsidRDefault="00EE021F" w:rsidP="004678B6">
      <w:pPr>
        <w:rPr>
          <w:sz w:val="28"/>
          <w:szCs w:val="28"/>
        </w:rPr>
      </w:pPr>
      <w:r w:rsidRPr="004678B6">
        <w:rPr>
          <w:sz w:val="28"/>
          <w:szCs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EE021F" w:rsidRPr="004678B6" w:rsidRDefault="00EE021F" w:rsidP="004678B6">
      <w:pPr>
        <w:rPr>
          <w:sz w:val="28"/>
          <w:szCs w:val="28"/>
        </w:rPr>
      </w:pPr>
      <w:r w:rsidRPr="004678B6">
        <w:rPr>
          <w:sz w:val="28"/>
          <w:szCs w:val="28"/>
        </w:rPr>
        <w:t>Историческое описание (реконструкция):</w:t>
      </w:r>
    </w:p>
    <w:p w:rsidR="00EE021F" w:rsidRPr="004678B6" w:rsidRDefault="00EE021F" w:rsidP="004678B6">
      <w:pPr>
        <w:rPr>
          <w:sz w:val="28"/>
          <w:szCs w:val="28"/>
        </w:rPr>
      </w:pPr>
      <w:r w:rsidRPr="004678B6">
        <w:rPr>
          <w:sz w:val="28"/>
          <w:szCs w:val="28"/>
        </w:rPr>
        <w:t>рассказывать о ключевых событиях отечественной и всеобщей истории XVIII в., их участниках;</w:t>
      </w:r>
    </w:p>
    <w:p w:rsidR="00EE021F" w:rsidRPr="004678B6" w:rsidRDefault="00EE021F" w:rsidP="004678B6">
      <w:pPr>
        <w:rPr>
          <w:sz w:val="28"/>
          <w:szCs w:val="28"/>
        </w:rPr>
      </w:pPr>
      <w:r w:rsidRPr="004678B6">
        <w:rPr>
          <w:sz w:val="28"/>
          <w:szCs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EE021F" w:rsidRPr="004678B6" w:rsidRDefault="00EE021F" w:rsidP="004678B6">
      <w:pPr>
        <w:rPr>
          <w:sz w:val="28"/>
          <w:szCs w:val="28"/>
        </w:rPr>
      </w:pPr>
      <w:r w:rsidRPr="004678B6">
        <w:rPr>
          <w:sz w:val="28"/>
          <w:szCs w:val="28"/>
        </w:rPr>
        <w:t>составлять описание образа жизни различных групп населения в России и других странах в XVIII в.;</w:t>
      </w:r>
    </w:p>
    <w:p w:rsidR="00EE021F" w:rsidRPr="004678B6" w:rsidRDefault="00EE021F" w:rsidP="004678B6">
      <w:pPr>
        <w:rPr>
          <w:sz w:val="28"/>
          <w:szCs w:val="28"/>
        </w:rPr>
      </w:pPr>
      <w:r w:rsidRPr="004678B6">
        <w:rPr>
          <w:sz w:val="28"/>
          <w:szCs w:val="28"/>
        </w:rPr>
        <w:t>представлять описание памятников материальной и художественной культуры изучаемой эпохи (в виде сообщения, аннотации).</w:t>
      </w:r>
    </w:p>
    <w:p w:rsidR="00EE021F" w:rsidRPr="004678B6" w:rsidRDefault="00EE021F" w:rsidP="004678B6">
      <w:pPr>
        <w:rPr>
          <w:sz w:val="28"/>
          <w:szCs w:val="28"/>
        </w:rPr>
      </w:pPr>
      <w:r w:rsidRPr="004678B6">
        <w:rPr>
          <w:sz w:val="28"/>
          <w:szCs w:val="28"/>
        </w:rPr>
        <w:t>Анализ, объяснение исторических событий, явлений:</w:t>
      </w:r>
    </w:p>
    <w:p w:rsidR="00EE021F" w:rsidRPr="004678B6" w:rsidRDefault="00EE021F" w:rsidP="004678B6">
      <w:pPr>
        <w:rPr>
          <w:sz w:val="28"/>
          <w:szCs w:val="28"/>
        </w:rPr>
      </w:pPr>
      <w:r w:rsidRPr="004678B6">
        <w:rPr>
          <w:sz w:val="28"/>
          <w:szCs w:val="28"/>
        </w:rP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EE021F" w:rsidRPr="004678B6" w:rsidRDefault="00EE021F" w:rsidP="004678B6">
      <w:pPr>
        <w:rPr>
          <w:sz w:val="28"/>
          <w:szCs w:val="28"/>
        </w:rPr>
      </w:pPr>
      <w:r w:rsidRPr="004678B6">
        <w:rPr>
          <w:sz w:val="28"/>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EE021F" w:rsidRPr="004678B6" w:rsidRDefault="00EE021F" w:rsidP="004678B6">
      <w:pPr>
        <w:rPr>
          <w:sz w:val="28"/>
          <w:szCs w:val="28"/>
        </w:rPr>
      </w:pPr>
      <w:r w:rsidRPr="004678B6">
        <w:rPr>
          <w:sz w:val="28"/>
          <w:szCs w:val="28"/>
        </w:rP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EE021F" w:rsidRPr="004678B6" w:rsidRDefault="00EE021F" w:rsidP="004678B6">
      <w:pPr>
        <w:rPr>
          <w:sz w:val="28"/>
          <w:szCs w:val="28"/>
        </w:rPr>
      </w:pPr>
      <w:r w:rsidRPr="004678B6">
        <w:rPr>
          <w:sz w:val="28"/>
          <w:szCs w:val="28"/>
        </w:rP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EE021F" w:rsidRPr="004678B6" w:rsidRDefault="00EE021F" w:rsidP="004678B6">
      <w:pPr>
        <w:rPr>
          <w:sz w:val="28"/>
          <w:szCs w:val="28"/>
        </w:rPr>
      </w:pPr>
      <w:r w:rsidRPr="004678B6">
        <w:rPr>
          <w:sz w:val="28"/>
          <w:szCs w:val="28"/>
        </w:rPr>
        <w:t>Рассмотрение исторических версий и оценок, определение своего отношения к наиболее значимым событиям и личностям прошлого:</w:t>
      </w:r>
    </w:p>
    <w:p w:rsidR="00EE021F" w:rsidRPr="004678B6" w:rsidRDefault="00EE021F" w:rsidP="004678B6">
      <w:pPr>
        <w:rPr>
          <w:sz w:val="28"/>
          <w:szCs w:val="28"/>
        </w:rPr>
      </w:pPr>
      <w:r w:rsidRPr="004678B6">
        <w:rPr>
          <w:sz w:val="28"/>
          <w:szCs w:val="2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EE021F" w:rsidRPr="004678B6" w:rsidRDefault="00EE021F" w:rsidP="004678B6">
      <w:pPr>
        <w:rPr>
          <w:sz w:val="28"/>
          <w:szCs w:val="28"/>
        </w:rPr>
      </w:pPr>
      <w:r w:rsidRPr="004678B6">
        <w:rPr>
          <w:sz w:val="28"/>
          <w:szCs w:val="2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EE021F" w:rsidRPr="004678B6" w:rsidRDefault="00EE021F" w:rsidP="004678B6">
      <w:pPr>
        <w:rPr>
          <w:sz w:val="28"/>
          <w:szCs w:val="28"/>
        </w:rPr>
      </w:pPr>
      <w:r w:rsidRPr="004678B6">
        <w:rPr>
          <w:sz w:val="28"/>
          <w:szCs w:val="28"/>
        </w:rPr>
        <w:t>Применение исторических знаний:</w:t>
      </w:r>
    </w:p>
    <w:p w:rsidR="00EE021F" w:rsidRPr="004678B6" w:rsidRDefault="00EE021F" w:rsidP="004678B6">
      <w:pPr>
        <w:rPr>
          <w:sz w:val="28"/>
          <w:szCs w:val="28"/>
        </w:rPr>
      </w:pPr>
      <w:r w:rsidRPr="004678B6">
        <w:rPr>
          <w:sz w:val="28"/>
          <w:szCs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EE021F" w:rsidRPr="004678B6" w:rsidRDefault="00EE021F" w:rsidP="004678B6">
      <w:pPr>
        <w:rPr>
          <w:sz w:val="28"/>
          <w:szCs w:val="28"/>
        </w:rPr>
      </w:pPr>
      <w:r w:rsidRPr="004678B6">
        <w:rPr>
          <w:sz w:val="28"/>
          <w:szCs w:val="28"/>
        </w:rPr>
        <w:t>выполнять учебные проекты по отечественной и всеобщей истории XVIII в. (в том числе на региональном материале).</w:t>
      </w:r>
    </w:p>
    <w:p w:rsidR="00EE021F" w:rsidRPr="004678B6" w:rsidRDefault="00EE021F" w:rsidP="004678B6">
      <w:pPr>
        <w:rPr>
          <w:sz w:val="28"/>
          <w:szCs w:val="28"/>
        </w:rPr>
      </w:pPr>
      <w:r w:rsidRPr="004678B6">
        <w:rPr>
          <w:sz w:val="28"/>
          <w:szCs w:val="28"/>
        </w:rPr>
        <w:t>Предметные результаты изучения истории в 9 классе.</w:t>
      </w:r>
    </w:p>
    <w:p w:rsidR="00EE021F" w:rsidRPr="004678B6" w:rsidRDefault="00EE021F" w:rsidP="004678B6">
      <w:pPr>
        <w:rPr>
          <w:sz w:val="28"/>
          <w:szCs w:val="28"/>
        </w:rPr>
      </w:pPr>
      <w:r w:rsidRPr="004678B6">
        <w:rPr>
          <w:sz w:val="28"/>
          <w:szCs w:val="28"/>
        </w:rPr>
        <w:t>Знание хронологии, работа с хронологией:</w:t>
      </w:r>
    </w:p>
    <w:p w:rsidR="00EE021F" w:rsidRPr="004678B6" w:rsidRDefault="00EE021F" w:rsidP="004678B6">
      <w:pPr>
        <w:rPr>
          <w:sz w:val="28"/>
          <w:szCs w:val="28"/>
        </w:rPr>
      </w:pPr>
      <w:r w:rsidRPr="004678B6">
        <w:rPr>
          <w:sz w:val="28"/>
          <w:szCs w:val="28"/>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EE021F" w:rsidRPr="004678B6" w:rsidRDefault="00EE021F" w:rsidP="004678B6">
      <w:pPr>
        <w:rPr>
          <w:sz w:val="28"/>
          <w:szCs w:val="28"/>
        </w:rPr>
      </w:pPr>
      <w:r w:rsidRPr="004678B6">
        <w:rPr>
          <w:sz w:val="28"/>
          <w:szCs w:val="28"/>
        </w:rPr>
        <w:t>выявлять синхронность (асинхронность) исторических процессов отечественной и всеобщей истории XIX ‒ начала XX в.;</w:t>
      </w:r>
    </w:p>
    <w:p w:rsidR="00EE021F" w:rsidRPr="004678B6" w:rsidRDefault="00EE021F" w:rsidP="004678B6">
      <w:pPr>
        <w:rPr>
          <w:sz w:val="28"/>
          <w:szCs w:val="28"/>
        </w:rPr>
      </w:pPr>
      <w:r w:rsidRPr="004678B6">
        <w:rPr>
          <w:sz w:val="28"/>
          <w:szCs w:val="28"/>
        </w:rPr>
        <w:t>определять последовательность событий отечественной и всеобщей истории XIX ‒ начала XX в. на основе анализа причинно-следственных связей.</w:t>
      </w:r>
    </w:p>
    <w:p w:rsidR="00EE021F" w:rsidRPr="004678B6" w:rsidRDefault="00EE021F" w:rsidP="004678B6">
      <w:pPr>
        <w:rPr>
          <w:sz w:val="28"/>
          <w:szCs w:val="28"/>
        </w:rPr>
      </w:pPr>
      <w:r w:rsidRPr="004678B6">
        <w:rPr>
          <w:sz w:val="28"/>
          <w:szCs w:val="28"/>
        </w:rPr>
        <w:t>Знание исторических фактов, работа с фактами:</w:t>
      </w:r>
    </w:p>
    <w:p w:rsidR="00EE021F" w:rsidRPr="004678B6" w:rsidRDefault="00EE021F" w:rsidP="004678B6">
      <w:pPr>
        <w:rPr>
          <w:sz w:val="28"/>
          <w:szCs w:val="28"/>
        </w:rPr>
      </w:pPr>
      <w:r w:rsidRPr="004678B6">
        <w:rPr>
          <w:sz w:val="28"/>
          <w:szCs w:val="28"/>
        </w:rPr>
        <w:t>характеризовать место, обстоятельства, участников, результаты важнейших событий отечественной и всеобщей истории XIX ‒ начала XX в.;</w:t>
      </w:r>
    </w:p>
    <w:p w:rsidR="00EE021F" w:rsidRPr="004678B6" w:rsidRDefault="00EE021F" w:rsidP="004678B6">
      <w:pPr>
        <w:rPr>
          <w:sz w:val="28"/>
          <w:szCs w:val="28"/>
        </w:rPr>
      </w:pPr>
      <w:r w:rsidRPr="004678B6">
        <w:rPr>
          <w:sz w:val="28"/>
          <w:szCs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EE021F" w:rsidRPr="004678B6" w:rsidRDefault="00EE021F" w:rsidP="004678B6">
      <w:pPr>
        <w:rPr>
          <w:sz w:val="28"/>
          <w:szCs w:val="28"/>
        </w:rPr>
      </w:pPr>
      <w:r w:rsidRPr="004678B6">
        <w:rPr>
          <w:sz w:val="28"/>
          <w:szCs w:val="28"/>
        </w:rPr>
        <w:t>Работа с исторической картой:</w:t>
      </w:r>
    </w:p>
    <w:p w:rsidR="00EE021F" w:rsidRPr="004678B6" w:rsidRDefault="00EE021F" w:rsidP="004678B6">
      <w:pPr>
        <w:rPr>
          <w:sz w:val="28"/>
          <w:szCs w:val="28"/>
        </w:rPr>
      </w:pPr>
      <w:r w:rsidRPr="004678B6">
        <w:rPr>
          <w:sz w:val="28"/>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EE021F" w:rsidRPr="004678B6" w:rsidRDefault="00EE021F" w:rsidP="004678B6">
      <w:pPr>
        <w:rPr>
          <w:sz w:val="28"/>
          <w:szCs w:val="28"/>
        </w:rPr>
      </w:pPr>
      <w:r w:rsidRPr="004678B6">
        <w:rPr>
          <w:sz w:val="28"/>
          <w:szCs w:val="28"/>
        </w:rPr>
        <w:t>определять на основе карты влияние географического фактора на развитие различных сфер жизни страны (группы стран).</w:t>
      </w:r>
    </w:p>
    <w:p w:rsidR="00EE021F" w:rsidRPr="004678B6" w:rsidRDefault="00EE021F" w:rsidP="004678B6">
      <w:pPr>
        <w:rPr>
          <w:sz w:val="28"/>
          <w:szCs w:val="28"/>
        </w:rPr>
      </w:pPr>
      <w:r w:rsidRPr="004678B6">
        <w:rPr>
          <w:sz w:val="28"/>
          <w:szCs w:val="28"/>
        </w:rPr>
        <w:t>Работа с историческими источниками:</w:t>
      </w:r>
    </w:p>
    <w:p w:rsidR="00EE021F" w:rsidRPr="004678B6" w:rsidRDefault="00EE021F" w:rsidP="004678B6">
      <w:pPr>
        <w:rPr>
          <w:sz w:val="28"/>
          <w:szCs w:val="28"/>
        </w:rPr>
      </w:pPr>
      <w:r w:rsidRPr="004678B6">
        <w:rPr>
          <w:sz w:val="28"/>
          <w:szCs w:val="28"/>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EE021F" w:rsidRPr="004678B6" w:rsidRDefault="00EE021F" w:rsidP="004678B6">
      <w:pPr>
        <w:rPr>
          <w:sz w:val="28"/>
          <w:szCs w:val="28"/>
        </w:rPr>
      </w:pPr>
      <w:r w:rsidRPr="004678B6">
        <w:rPr>
          <w:sz w:val="28"/>
          <w:szCs w:val="28"/>
        </w:rPr>
        <w:t>определять тип и вид источника (письменного, визуального);</w:t>
      </w:r>
    </w:p>
    <w:p w:rsidR="00EE021F" w:rsidRPr="004678B6" w:rsidRDefault="00EE021F" w:rsidP="004678B6">
      <w:pPr>
        <w:rPr>
          <w:sz w:val="28"/>
          <w:szCs w:val="28"/>
        </w:rPr>
      </w:pPr>
      <w:r w:rsidRPr="004678B6">
        <w:rPr>
          <w:sz w:val="28"/>
          <w:szCs w:val="28"/>
        </w:rPr>
        <w:t>выявлять принадлежность источника определенному лицу, социальной группе, общественному течению и другим;</w:t>
      </w:r>
    </w:p>
    <w:p w:rsidR="00EE021F" w:rsidRPr="004678B6" w:rsidRDefault="00EE021F" w:rsidP="004678B6">
      <w:pPr>
        <w:rPr>
          <w:sz w:val="28"/>
          <w:szCs w:val="28"/>
        </w:rPr>
      </w:pPr>
      <w:r w:rsidRPr="004678B6">
        <w:rPr>
          <w:sz w:val="28"/>
          <w:szCs w:val="28"/>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EE021F" w:rsidRPr="004678B6" w:rsidRDefault="00EE021F" w:rsidP="004678B6">
      <w:pPr>
        <w:rPr>
          <w:sz w:val="28"/>
          <w:szCs w:val="28"/>
        </w:rPr>
      </w:pPr>
      <w:r w:rsidRPr="004678B6">
        <w:rPr>
          <w:sz w:val="28"/>
          <w:szCs w:val="28"/>
        </w:rPr>
        <w:t>различать в тексте письменных источников факты и интерпретации событий прошлого.</w:t>
      </w:r>
    </w:p>
    <w:p w:rsidR="00EE021F" w:rsidRPr="004678B6" w:rsidRDefault="00EE021F" w:rsidP="004678B6">
      <w:pPr>
        <w:rPr>
          <w:sz w:val="28"/>
          <w:szCs w:val="28"/>
        </w:rPr>
      </w:pPr>
      <w:r w:rsidRPr="004678B6">
        <w:rPr>
          <w:sz w:val="28"/>
          <w:szCs w:val="28"/>
        </w:rPr>
        <w:t>Историческое описание (реконструкция):</w:t>
      </w:r>
    </w:p>
    <w:p w:rsidR="00EE021F" w:rsidRPr="004678B6" w:rsidRDefault="00EE021F" w:rsidP="004678B6">
      <w:pPr>
        <w:rPr>
          <w:sz w:val="28"/>
          <w:szCs w:val="28"/>
        </w:rPr>
      </w:pPr>
      <w:r w:rsidRPr="004678B6">
        <w:rPr>
          <w:sz w:val="28"/>
          <w:szCs w:val="28"/>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EE021F" w:rsidRPr="004678B6" w:rsidRDefault="00EE021F" w:rsidP="004678B6">
      <w:pPr>
        <w:rPr>
          <w:sz w:val="28"/>
          <w:szCs w:val="28"/>
        </w:rPr>
      </w:pPr>
      <w:r w:rsidRPr="004678B6">
        <w:rPr>
          <w:sz w:val="28"/>
          <w:szCs w:val="28"/>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EE021F" w:rsidRPr="004678B6" w:rsidRDefault="00EE021F" w:rsidP="004678B6">
      <w:pPr>
        <w:rPr>
          <w:sz w:val="28"/>
          <w:szCs w:val="28"/>
        </w:rPr>
      </w:pPr>
      <w:r w:rsidRPr="004678B6">
        <w:rPr>
          <w:sz w:val="28"/>
          <w:szCs w:val="28"/>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EE021F" w:rsidRPr="004678B6" w:rsidRDefault="00EE021F" w:rsidP="004678B6">
      <w:pPr>
        <w:rPr>
          <w:sz w:val="28"/>
          <w:szCs w:val="28"/>
        </w:rPr>
      </w:pPr>
      <w:r w:rsidRPr="004678B6">
        <w:rPr>
          <w:sz w:val="28"/>
          <w:szCs w:val="28"/>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EE021F" w:rsidRPr="004678B6" w:rsidRDefault="00EE021F" w:rsidP="004678B6">
      <w:pPr>
        <w:rPr>
          <w:sz w:val="28"/>
          <w:szCs w:val="28"/>
        </w:rPr>
      </w:pPr>
      <w:r w:rsidRPr="004678B6">
        <w:rPr>
          <w:sz w:val="28"/>
          <w:szCs w:val="28"/>
        </w:rPr>
        <w:t>Анализ, объяснение исторических событий, явлений:</w:t>
      </w:r>
    </w:p>
    <w:p w:rsidR="00EE021F" w:rsidRPr="004678B6" w:rsidRDefault="00EE021F" w:rsidP="004678B6">
      <w:pPr>
        <w:rPr>
          <w:sz w:val="28"/>
          <w:szCs w:val="28"/>
        </w:rPr>
      </w:pPr>
      <w:r w:rsidRPr="004678B6">
        <w:rPr>
          <w:sz w:val="28"/>
          <w:szCs w:val="28"/>
        </w:rP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EE021F" w:rsidRPr="004678B6" w:rsidRDefault="00EE021F" w:rsidP="004678B6">
      <w:pPr>
        <w:rPr>
          <w:sz w:val="28"/>
          <w:szCs w:val="28"/>
        </w:rPr>
      </w:pPr>
      <w:r w:rsidRPr="004678B6">
        <w:rPr>
          <w:sz w:val="28"/>
          <w:szCs w:val="28"/>
        </w:rPr>
        <w:t>объяснять смысл ключевых понятий, относящихся к данной эпохе отечественной и всеобщей истории; соотносить общие понятия и факты;</w:t>
      </w:r>
    </w:p>
    <w:p w:rsidR="00EE021F" w:rsidRPr="004678B6" w:rsidRDefault="00EE021F" w:rsidP="004678B6">
      <w:pPr>
        <w:rPr>
          <w:sz w:val="28"/>
          <w:szCs w:val="28"/>
        </w:rPr>
      </w:pPr>
      <w:r w:rsidRPr="004678B6">
        <w:rPr>
          <w:sz w:val="28"/>
          <w:szCs w:val="28"/>
        </w:rP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EE021F" w:rsidRPr="004678B6" w:rsidRDefault="00EE021F" w:rsidP="004678B6">
      <w:pPr>
        <w:rPr>
          <w:sz w:val="28"/>
          <w:szCs w:val="28"/>
        </w:rPr>
      </w:pPr>
      <w:r w:rsidRPr="004678B6">
        <w:rPr>
          <w:sz w:val="28"/>
          <w:szCs w:val="28"/>
        </w:rP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EE021F" w:rsidRPr="004678B6" w:rsidRDefault="00EE021F" w:rsidP="004678B6">
      <w:pPr>
        <w:rPr>
          <w:sz w:val="28"/>
          <w:szCs w:val="28"/>
        </w:rPr>
      </w:pPr>
      <w:r w:rsidRPr="004678B6">
        <w:rPr>
          <w:sz w:val="28"/>
          <w:szCs w:val="28"/>
        </w:rPr>
        <w:t>Рассмотрение исторических версий и оценок, определение своего отношения к наиболее значимым событиям и личностям прошлого:</w:t>
      </w:r>
    </w:p>
    <w:p w:rsidR="00EE021F" w:rsidRPr="004678B6" w:rsidRDefault="00EE021F" w:rsidP="004678B6">
      <w:pPr>
        <w:rPr>
          <w:sz w:val="28"/>
          <w:szCs w:val="28"/>
        </w:rPr>
      </w:pPr>
      <w:r w:rsidRPr="004678B6">
        <w:rPr>
          <w:sz w:val="28"/>
          <w:szCs w:val="28"/>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EE021F" w:rsidRPr="004678B6" w:rsidRDefault="00EE021F" w:rsidP="004678B6">
      <w:pPr>
        <w:rPr>
          <w:sz w:val="28"/>
          <w:szCs w:val="28"/>
        </w:rPr>
      </w:pPr>
      <w:r w:rsidRPr="004678B6">
        <w:rPr>
          <w:sz w:val="28"/>
          <w:szCs w:val="28"/>
        </w:rPr>
        <w:t>оценивать степень убедительности предложенных точек зрения, формулировать и аргументировать свое мнение;</w:t>
      </w:r>
    </w:p>
    <w:p w:rsidR="00EE021F" w:rsidRPr="004678B6" w:rsidRDefault="00EE021F" w:rsidP="004678B6">
      <w:pPr>
        <w:rPr>
          <w:sz w:val="28"/>
          <w:szCs w:val="28"/>
        </w:rPr>
      </w:pPr>
      <w:r w:rsidRPr="004678B6">
        <w:rPr>
          <w:sz w:val="28"/>
          <w:szCs w:val="28"/>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EE021F" w:rsidRPr="004678B6" w:rsidRDefault="00EE021F" w:rsidP="004678B6">
      <w:pPr>
        <w:rPr>
          <w:sz w:val="28"/>
          <w:szCs w:val="28"/>
        </w:rPr>
      </w:pPr>
      <w:r w:rsidRPr="004678B6">
        <w:rPr>
          <w:sz w:val="28"/>
          <w:szCs w:val="28"/>
        </w:rPr>
        <w:t>Применение исторических знаний:</w:t>
      </w:r>
    </w:p>
    <w:p w:rsidR="00EE021F" w:rsidRPr="004678B6" w:rsidRDefault="00EE021F" w:rsidP="004678B6">
      <w:pPr>
        <w:rPr>
          <w:sz w:val="28"/>
          <w:szCs w:val="28"/>
        </w:rPr>
      </w:pPr>
      <w:r w:rsidRPr="004678B6">
        <w:rPr>
          <w:sz w:val="28"/>
          <w:szCs w:val="28"/>
        </w:rPr>
        <w:t>распознавать в окружающей среде, в том числе в родном городе, регионе памятники материальной и художественной культуры XIX ‒ начала ХХ в., объяснять, в чём заключалось их значение для времени их создания и для современного общества;</w:t>
      </w:r>
    </w:p>
    <w:p w:rsidR="00EE021F" w:rsidRPr="004678B6" w:rsidRDefault="00EE021F" w:rsidP="004678B6">
      <w:pPr>
        <w:rPr>
          <w:sz w:val="28"/>
          <w:szCs w:val="28"/>
        </w:rPr>
      </w:pPr>
      <w:r w:rsidRPr="004678B6">
        <w:rPr>
          <w:sz w:val="28"/>
          <w:szCs w:val="28"/>
        </w:rPr>
        <w:t>выполнять учебные проекты по отечественной и всеобщей истории XIX ‒ начала ХХ в. (в том числе на региональном материале);</w:t>
      </w:r>
    </w:p>
    <w:p w:rsidR="00EE021F" w:rsidRPr="004678B6" w:rsidRDefault="00EE021F" w:rsidP="004678B6">
      <w:pPr>
        <w:rPr>
          <w:sz w:val="28"/>
          <w:szCs w:val="28"/>
        </w:rPr>
      </w:pPr>
      <w:r w:rsidRPr="004678B6">
        <w:rPr>
          <w:sz w:val="28"/>
          <w:szCs w:val="28"/>
        </w:rPr>
        <w:t>объяснять, в чем состоит наследие истории XIX ‒ начала ХХ в. для России, других стран мира, высказывать и аргументировать своё отношение к культурному наследию в общественных обсуждениях.</w:t>
      </w:r>
    </w:p>
    <w:p w:rsidR="00EE021F" w:rsidRPr="004678B6" w:rsidRDefault="00EE021F" w:rsidP="004678B6">
      <w:pPr>
        <w:rPr>
          <w:sz w:val="28"/>
          <w:szCs w:val="28"/>
        </w:rPr>
      </w:pPr>
      <w:r w:rsidRPr="004678B6">
        <w:rPr>
          <w:sz w:val="28"/>
          <w:szCs w:val="28"/>
        </w:rPr>
        <w:t>1.2.3.10. Предметная область «Общественно-научные предметы»</w:t>
      </w:r>
    </w:p>
    <w:p w:rsidR="00EE021F" w:rsidRPr="004678B6" w:rsidRDefault="00EE021F" w:rsidP="004678B6">
      <w:pPr>
        <w:rPr>
          <w:sz w:val="28"/>
          <w:szCs w:val="28"/>
        </w:rPr>
      </w:pPr>
      <w:r w:rsidRPr="004678B6">
        <w:rPr>
          <w:sz w:val="28"/>
          <w:szCs w:val="28"/>
        </w:rPr>
        <w:t>Учебный модуль «Введение в новейшую историю России»</w:t>
      </w:r>
    </w:p>
    <w:p w:rsidR="00EE021F" w:rsidRPr="004678B6" w:rsidRDefault="00EE021F" w:rsidP="004678B6">
      <w:pPr>
        <w:rPr>
          <w:sz w:val="28"/>
          <w:szCs w:val="28"/>
        </w:rPr>
      </w:pPr>
      <w:r w:rsidRPr="004678B6">
        <w:rPr>
          <w:sz w:val="28"/>
          <w:szCs w:val="28"/>
        </w:rPr>
        <w:t>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rsidR="00EE021F" w:rsidRPr="004678B6" w:rsidRDefault="00EE021F" w:rsidP="004678B6">
      <w:pPr>
        <w:rPr>
          <w:sz w:val="28"/>
          <w:szCs w:val="28"/>
        </w:rPr>
      </w:pPr>
      <w:r w:rsidRPr="004678B6">
        <w:rPr>
          <w:sz w:val="28"/>
          <w:szCs w:val="28"/>
        </w:rPr>
        <w:t>1.2.3.11. Предметная область «Общественно-научные предметы»</w:t>
      </w:r>
    </w:p>
    <w:p w:rsidR="00EE021F" w:rsidRPr="004678B6" w:rsidRDefault="00EE021F" w:rsidP="004678B6">
      <w:pPr>
        <w:rPr>
          <w:sz w:val="28"/>
          <w:szCs w:val="28"/>
        </w:rPr>
      </w:pPr>
      <w:r w:rsidRPr="004678B6">
        <w:rPr>
          <w:sz w:val="28"/>
          <w:szCs w:val="28"/>
        </w:rPr>
        <w:t>Учебный предмет «Обществознание»</w:t>
      </w:r>
    </w:p>
    <w:p w:rsidR="00EE021F" w:rsidRPr="004678B6" w:rsidRDefault="00EE021F" w:rsidP="004678B6">
      <w:pPr>
        <w:rPr>
          <w:sz w:val="28"/>
          <w:szCs w:val="28"/>
        </w:rPr>
      </w:pPr>
      <w:r w:rsidRPr="004678B6">
        <w:rPr>
          <w:sz w:val="28"/>
          <w:szCs w:val="28"/>
        </w:rPr>
        <w:t>К концу обучения в 6 классе обучающийся получит следующие предметные результаты по отдельным темам программы по обществознанию:</w:t>
      </w:r>
    </w:p>
    <w:p w:rsidR="00EE021F" w:rsidRPr="004678B6" w:rsidRDefault="00EE021F" w:rsidP="004678B6">
      <w:pPr>
        <w:rPr>
          <w:sz w:val="28"/>
          <w:szCs w:val="28"/>
        </w:rPr>
      </w:pPr>
      <w:r w:rsidRPr="004678B6">
        <w:rPr>
          <w:sz w:val="28"/>
          <w:szCs w:val="28"/>
        </w:rPr>
        <w:t>Человек и его социальное окружение:</w:t>
      </w:r>
    </w:p>
    <w:p w:rsidR="00EE021F" w:rsidRPr="004678B6" w:rsidRDefault="00EE021F" w:rsidP="004678B6">
      <w:pPr>
        <w:rPr>
          <w:sz w:val="28"/>
          <w:szCs w:val="28"/>
        </w:rPr>
      </w:pPr>
      <w:r w:rsidRPr="004678B6">
        <w:rPr>
          <w:sz w:val="28"/>
          <w:szCs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EE021F" w:rsidRPr="004678B6" w:rsidRDefault="00EE021F" w:rsidP="004678B6">
      <w:pPr>
        <w:rPr>
          <w:sz w:val="28"/>
          <w:szCs w:val="28"/>
        </w:rPr>
      </w:pPr>
      <w:r w:rsidRPr="004678B6">
        <w:rPr>
          <w:sz w:val="28"/>
          <w:szCs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EE021F" w:rsidRPr="004678B6" w:rsidRDefault="00EE021F" w:rsidP="004678B6">
      <w:pPr>
        <w:rPr>
          <w:sz w:val="28"/>
          <w:szCs w:val="28"/>
        </w:rPr>
      </w:pPr>
      <w:r w:rsidRPr="004678B6">
        <w:rPr>
          <w:sz w:val="28"/>
          <w:szCs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EE021F" w:rsidRPr="004678B6" w:rsidRDefault="00EE021F" w:rsidP="004678B6">
      <w:pPr>
        <w:rPr>
          <w:sz w:val="28"/>
          <w:szCs w:val="28"/>
        </w:rPr>
      </w:pPr>
      <w:r w:rsidRPr="004678B6">
        <w:rPr>
          <w:sz w:val="28"/>
          <w:szCs w:val="28"/>
        </w:rPr>
        <w:t>классифицировать по разным признакам виды деятельности человека, потребности людей;</w:t>
      </w:r>
    </w:p>
    <w:p w:rsidR="00EE021F" w:rsidRPr="004678B6" w:rsidRDefault="00EE021F" w:rsidP="004678B6">
      <w:pPr>
        <w:rPr>
          <w:sz w:val="28"/>
          <w:szCs w:val="28"/>
        </w:rPr>
      </w:pPr>
      <w:r w:rsidRPr="004678B6">
        <w:rPr>
          <w:sz w:val="28"/>
          <w:szCs w:val="28"/>
        </w:rPr>
        <w:t>сравнивать понятия «индивид», «индивидуальность», «личность»; свойства человека и животных, виды деятельности (игра, труд, учение);</w:t>
      </w:r>
    </w:p>
    <w:p w:rsidR="00EE021F" w:rsidRPr="004678B6" w:rsidRDefault="00EE021F" w:rsidP="004678B6">
      <w:pPr>
        <w:rPr>
          <w:sz w:val="28"/>
          <w:szCs w:val="28"/>
        </w:rPr>
      </w:pPr>
      <w:r w:rsidRPr="004678B6">
        <w:rPr>
          <w:sz w:val="28"/>
          <w:szCs w:val="28"/>
        </w:rPr>
        <w:t>устанавливать и объяснять взаимосвязи людей в малых группах, целей, способов и результатов деятельности, целей и средств общения;</w:t>
      </w:r>
    </w:p>
    <w:p w:rsidR="00EE021F" w:rsidRPr="004678B6" w:rsidRDefault="00EE021F" w:rsidP="004678B6">
      <w:pPr>
        <w:rPr>
          <w:sz w:val="28"/>
          <w:szCs w:val="28"/>
        </w:rPr>
      </w:pPr>
      <w:r w:rsidRPr="004678B6">
        <w:rPr>
          <w:sz w:val="28"/>
          <w:szCs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w:t>
      </w:r>
    </w:p>
    <w:p w:rsidR="00EE021F" w:rsidRPr="004678B6" w:rsidRDefault="00EE021F" w:rsidP="004678B6">
      <w:pPr>
        <w:rPr>
          <w:sz w:val="28"/>
          <w:szCs w:val="28"/>
        </w:rPr>
      </w:pPr>
      <w:r w:rsidRPr="004678B6">
        <w:rPr>
          <w:sz w:val="28"/>
          <w:szCs w:val="28"/>
        </w:rPr>
        <w:t>определять и аргументировать 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rsidR="00EE021F" w:rsidRPr="004678B6" w:rsidRDefault="00EE021F" w:rsidP="004678B6">
      <w:pPr>
        <w:rPr>
          <w:sz w:val="28"/>
          <w:szCs w:val="28"/>
        </w:rPr>
      </w:pPr>
      <w:r w:rsidRPr="004678B6">
        <w:rPr>
          <w:sz w:val="28"/>
          <w:szCs w:val="28"/>
        </w:rP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EE021F" w:rsidRPr="004678B6" w:rsidRDefault="00EE021F" w:rsidP="004678B6">
      <w:pPr>
        <w:rPr>
          <w:sz w:val="28"/>
          <w:szCs w:val="28"/>
        </w:rPr>
      </w:pPr>
      <w:r w:rsidRPr="004678B6">
        <w:rPr>
          <w:sz w:val="28"/>
          <w:szCs w:val="28"/>
        </w:rPr>
        <w:t>читать осмысленно тексты правовой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w:t>
      </w:r>
    </w:p>
    <w:p w:rsidR="00EE021F" w:rsidRPr="004678B6" w:rsidRDefault="00EE021F" w:rsidP="004678B6">
      <w:pPr>
        <w:rPr>
          <w:sz w:val="28"/>
          <w:szCs w:val="28"/>
        </w:rPr>
      </w:pPr>
      <w:r w:rsidRPr="004678B6">
        <w:rPr>
          <w:sz w:val="28"/>
          <w:szCs w:val="28"/>
        </w:rP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EE021F" w:rsidRPr="004678B6" w:rsidRDefault="00EE021F" w:rsidP="004678B6">
      <w:pPr>
        <w:rPr>
          <w:sz w:val="28"/>
          <w:szCs w:val="28"/>
        </w:rPr>
      </w:pPr>
      <w:r w:rsidRPr="004678B6">
        <w:rPr>
          <w:sz w:val="28"/>
          <w:szCs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EE021F" w:rsidRPr="004678B6" w:rsidRDefault="00EE021F" w:rsidP="004678B6">
      <w:pPr>
        <w:rPr>
          <w:sz w:val="28"/>
          <w:szCs w:val="28"/>
        </w:rPr>
      </w:pPr>
      <w:r w:rsidRPr="004678B6">
        <w:rPr>
          <w:sz w:val="28"/>
          <w:szCs w:val="28"/>
        </w:rPr>
        <w:t>оценивать собственные поступки и поведение других людей в ходе общения, в ситуациях взаимодействия с людьми с ОВЗ; оценивать своё отношение к учёбе как важному виду деятельности;</w:t>
      </w:r>
    </w:p>
    <w:p w:rsidR="00EE021F" w:rsidRPr="004678B6" w:rsidRDefault="00EE021F" w:rsidP="004678B6">
      <w:pPr>
        <w:rPr>
          <w:sz w:val="28"/>
          <w:szCs w:val="28"/>
        </w:rPr>
      </w:pPr>
      <w:r w:rsidRPr="004678B6">
        <w:rPr>
          <w:sz w:val="28"/>
          <w:szCs w:val="28"/>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EE021F" w:rsidRPr="004678B6" w:rsidRDefault="00EE021F" w:rsidP="004678B6">
      <w:pPr>
        <w:rPr>
          <w:sz w:val="28"/>
          <w:szCs w:val="28"/>
        </w:rPr>
      </w:pPr>
      <w:r w:rsidRPr="004678B6">
        <w:rPr>
          <w:sz w:val="28"/>
          <w:szCs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E021F" w:rsidRPr="004678B6" w:rsidRDefault="00EE021F" w:rsidP="004678B6">
      <w:pPr>
        <w:rPr>
          <w:sz w:val="28"/>
          <w:szCs w:val="28"/>
        </w:rPr>
      </w:pPr>
      <w:r w:rsidRPr="004678B6">
        <w:rPr>
          <w:sz w:val="28"/>
          <w:szCs w:val="28"/>
        </w:rPr>
        <w:t>Общество, в котором мы живём:</w:t>
      </w:r>
    </w:p>
    <w:p w:rsidR="00EE021F" w:rsidRPr="004678B6" w:rsidRDefault="00EE021F" w:rsidP="004678B6">
      <w:pPr>
        <w:rPr>
          <w:sz w:val="28"/>
          <w:szCs w:val="28"/>
        </w:rPr>
      </w:pPr>
      <w:r w:rsidRPr="004678B6">
        <w:rPr>
          <w:sz w:val="28"/>
          <w:szCs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EE021F" w:rsidRPr="004678B6" w:rsidRDefault="00EE021F" w:rsidP="004678B6">
      <w:pPr>
        <w:rPr>
          <w:sz w:val="28"/>
          <w:szCs w:val="28"/>
        </w:rPr>
      </w:pPr>
      <w:r w:rsidRPr="004678B6">
        <w:rPr>
          <w:sz w:val="28"/>
          <w:szCs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EE021F" w:rsidRPr="004678B6" w:rsidRDefault="00EE021F" w:rsidP="004678B6">
      <w:pPr>
        <w:rPr>
          <w:sz w:val="28"/>
          <w:szCs w:val="28"/>
        </w:rPr>
      </w:pPr>
      <w:r w:rsidRPr="004678B6">
        <w:rPr>
          <w:sz w:val="28"/>
          <w:szCs w:val="28"/>
        </w:rPr>
        <w:t>приводить примеры разного положения людей в обществе, видов экономической деятельности, глобальных проблем;</w:t>
      </w:r>
    </w:p>
    <w:p w:rsidR="00EE021F" w:rsidRPr="004678B6" w:rsidRDefault="00EE021F" w:rsidP="004678B6">
      <w:pPr>
        <w:rPr>
          <w:sz w:val="28"/>
          <w:szCs w:val="28"/>
        </w:rPr>
      </w:pPr>
      <w:r w:rsidRPr="004678B6">
        <w:rPr>
          <w:sz w:val="28"/>
          <w:szCs w:val="28"/>
        </w:rPr>
        <w:t>классифицировать социальные общности и группы;</w:t>
      </w:r>
    </w:p>
    <w:p w:rsidR="00EE021F" w:rsidRPr="004678B6" w:rsidRDefault="00EE021F" w:rsidP="004678B6">
      <w:pPr>
        <w:rPr>
          <w:sz w:val="28"/>
          <w:szCs w:val="28"/>
        </w:rPr>
      </w:pPr>
      <w:r w:rsidRPr="004678B6">
        <w:rPr>
          <w:sz w:val="28"/>
          <w:szCs w:val="28"/>
        </w:rPr>
        <w:t>сравнивать социальные общности и группы, положение в обществе различных людей; различные формы хозяйствования;</w:t>
      </w:r>
    </w:p>
    <w:p w:rsidR="00EE021F" w:rsidRPr="004678B6" w:rsidRDefault="00EE021F" w:rsidP="004678B6">
      <w:pPr>
        <w:rPr>
          <w:sz w:val="28"/>
          <w:szCs w:val="28"/>
        </w:rPr>
      </w:pPr>
      <w:r w:rsidRPr="004678B6">
        <w:rPr>
          <w:sz w:val="28"/>
          <w:szCs w:val="28"/>
        </w:rPr>
        <w:t>устанавливать взаимодействия общества и природы, человека и общества, деятельности основных участников экономики;</w:t>
      </w:r>
    </w:p>
    <w:p w:rsidR="00EE021F" w:rsidRPr="004678B6" w:rsidRDefault="00EE021F" w:rsidP="004678B6">
      <w:pPr>
        <w:rPr>
          <w:sz w:val="28"/>
          <w:szCs w:val="28"/>
        </w:rPr>
      </w:pPr>
      <w:r w:rsidRPr="004678B6">
        <w:rPr>
          <w:sz w:val="28"/>
          <w:szCs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EE021F" w:rsidRPr="004678B6" w:rsidRDefault="00EE021F" w:rsidP="004678B6">
      <w:pPr>
        <w:rPr>
          <w:sz w:val="28"/>
          <w:szCs w:val="28"/>
        </w:rPr>
      </w:pPr>
      <w:r w:rsidRPr="004678B6">
        <w:rPr>
          <w:sz w:val="28"/>
          <w:szCs w:val="28"/>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rsidR="00EE021F" w:rsidRPr="004678B6" w:rsidRDefault="00EE021F" w:rsidP="004678B6">
      <w:pPr>
        <w:rPr>
          <w:sz w:val="28"/>
          <w:szCs w:val="28"/>
        </w:rPr>
      </w:pPr>
      <w:r w:rsidRPr="004678B6">
        <w:rPr>
          <w:sz w:val="28"/>
          <w:szCs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EE021F" w:rsidRPr="004678B6" w:rsidRDefault="00EE021F" w:rsidP="004678B6">
      <w:pPr>
        <w:rPr>
          <w:sz w:val="28"/>
          <w:szCs w:val="28"/>
        </w:rPr>
      </w:pPr>
      <w:r w:rsidRPr="004678B6">
        <w:rPr>
          <w:sz w:val="28"/>
          <w:szCs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EE021F" w:rsidRPr="004678B6" w:rsidRDefault="00EE021F" w:rsidP="004678B6">
      <w:pPr>
        <w:rPr>
          <w:sz w:val="28"/>
          <w:szCs w:val="28"/>
        </w:rPr>
      </w:pPr>
      <w:r w:rsidRPr="004678B6">
        <w:rPr>
          <w:sz w:val="28"/>
          <w:szCs w:val="28"/>
        </w:rPr>
        <w:t>извлекать информацию из разных источников о человеке и обществе, включая информацию о народах России;</w:t>
      </w:r>
    </w:p>
    <w:p w:rsidR="00EE021F" w:rsidRPr="004678B6" w:rsidRDefault="00EE021F" w:rsidP="004678B6">
      <w:pPr>
        <w:rPr>
          <w:sz w:val="28"/>
          <w:szCs w:val="28"/>
        </w:rPr>
      </w:pPr>
      <w:r w:rsidRPr="004678B6">
        <w:rPr>
          <w:sz w:val="28"/>
          <w:szCs w:val="28"/>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EE021F" w:rsidRPr="004678B6" w:rsidRDefault="00EE021F" w:rsidP="004678B6">
      <w:pPr>
        <w:rPr>
          <w:sz w:val="28"/>
          <w:szCs w:val="28"/>
        </w:rPr>
      </w:pPr>
      <w:r w:rsidRPr="004678B6">
        <w:rPr>
          <w:sz w:val="28"/>
          <w:szCs w:val="28"/>
        </w:rPr>
        <w:t>оценивать собственные поступки и поведение других людей с точки зрения их соответствия духовным традициям общества;</w:t>
      </w:r>
    </w:p>
    <w:p w:rsidR="00EE021F" w:rsidRPr="004678B6" w:rsidRDefault="00EE021F" w:rsidP="004678B6">
      <w:pPr>
        <w:rPr>
          <w:sz w:val="28"/>
          <w:szCs w:val="28"/>
        </w:rPr>
      </w:pPr>
      <w:r w:rsidRPr="004678B6">
        <w:rPr>
          <w:sz w:val="28"/>
          <w:szCs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EE021F" w:rsidRPr="004678B6" w:rsidRDefault="00EE021F" w:rsidP="004678B6">
      <w:pPr>
        <w:rPr>
          <w:sz w:val="28"/>
          <w:szCs w:val="28"/>
        </w:rPr>
      </w:pPr>
      <w:r w:rsidRPr="004678B6">
        <w:rPr>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EE021F" w:rsidRPr="004678B6" w:rsidRDefault="00EE021F" w:rsidP="004678B6">
      <w:pPr>
        <w:rPr>
          <w:sz w:val="28"/>
          <w:szCs w:val="28"/>
        </w:rPr>
      </w:pPr>
      <w:r w:rsidRPr="004678B6">
        <w:rPr>
          <w:sz w:val="28"/>
          <w:szCs w:val="28"/>
        </w:rPr>
        <w:t>К концу обучения в 7 классе обучающийся получит следующие предметные результаты по отдельным темам программы по обществознанию:</w:t>
      </w:r>
    </w:p>
    <w:p w:rsidR="00EE021F" w:rsidRPr="004678B6" w:rsidRDefault="00EE021F" w:rsidP="004678B6">
      <w:pPr>
        <w:rPr>
          <w:sz w:val="28"/>
          <w:szCs w:val="28"/>
        </w:rPr>
      </w:pPr>
      <w:r w:rsidRPr="004678B6">
        <w:rPr>
          <w:sz w:val="28"/>
          <w:szCs w:val="28"/>
        </w:rPr>
        <w:t>Социальные ценности и нормы:</w:t>
      </w:r>
    </w:p>
    <w:p w:rsidR="00EE021F" w:rsidRPr="004678B6" w:rsidRDefault="00EE021F" w:rsidP="004678B6">
      <w:pPr>
        <w:rPr>
          <w:sz w:val="28"/>
          <w:szCs w:val="28"/>
        </w:rPr>
      </w:pPr>
      <w:r w:rsidRPr="004678B6">
        <w:rPr>
          <w:sz w:val="28"/>
          <w:szCs w:val="28"/>
        </w:rPr>
        <w:t>осваивать и применять знания о социальных ценностях; о содержании и значении социальных норм, регулирующих общественные отношения;</w:t>
      </w:r>
    </w:p>
    <w:p w:rsidR="00EE021F" w:rsidRPr="004678B6" w:rsidRDefault="00EE021F" w:rsidP="004678B6">
      <w:pPr>
        <w:rPr>
          <w:sz w:val="28"/>
          <w:szCs w:val="28"/>
        </w:rPr>
      </w:pPr>
      <w:r w:rsidRPr="004678B6">
        <w:rPr>
          <w:sz w:val="28"/>
          <w:szCs w:val="28"/>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EE021F" w:rsidRPr="004678B6" w:rsidRDefault="00EE021F" w:rsidP="004678B6">
      <w:pPr>
        <w:rPr>
          <w:sz w:val="28"/>
          <w:szCs w:val="28"/>
        </w:rPr>
      </w:pPr>
      <w:r w:rsidRPr="004678B6">
        <w:rPr>
          <w:sz w:val="28"/>
          <w:szCs w:val="28"/>
        </w:rPr>
        <w:t>приводить примеры гражданственности и патриотизма; ситуаций морального выбора, ситуаций, регулируемых различными видами социальных норм;</w:t>
      </w:r>
    </w:p>
    <w:p w:rsidR="00EE021F" w:rsidRPr="004678B6" w:rsidRDefault="00EE021F" w:rsidP="004678B6">
      <w:pPr>
        <w:rPr>
          <w:sz w:val="28"/>
          <w:szCs w:val="28"/>
        </w:rPr>
      </w:pPr>
      <w:r w:rsidRPr="004678B6">
        <w:rPr>
          <w:sz w:val="28"/>
          <w:szCs w:val="28"/>
        </w:rPr>
        <w:t>классифицировать социальные нормы, их существенные признаки и элементы;</w:t>
      </w:r>
    </w:p>
    <w:p w:rsidR="00EE021F" w:rsidRPr="004678B6" w:rsidRDefault="00EE021F" w:rsidP="004678B6">
      <w:pPr>
        <w:rPr>
          <w:sz w:val="28"/>
          <w:szCs w:val="28"/>
        </w:rPr>
      </w:pPr>
      <w:r w:rsidRPr="004678B6">
        <w:rPr>
          <w:sz w:val="28"/>
          <w:szCs w:val="28"/>
        </w:rPr>
        <w:t>сравнивать отдельные виды социальных норм;</w:t>
      </w:r>
    </w:p>
    <w:p w:rsidR="00EE021F" w:rsidRPr="004678B6" w:rsidRDefault="00EE021F" w:rsidP="004678B6">
      <w:pPr>
        <w:rPr>
          <w:sz w:val="28"/>
          <w:szCs w:val="28"/>
        </w:rPr>
      </w:pPr>
      <w:r w:rsidRPr="004678B6">
        <w:rPr>
          <w:sz w:val="28"/>
          <w:szCs w:val="28"/>
        </w:rPr>
        <w:t>устанавливать и объяснять влияние социальных норм на общество и человека;</w:t>
      </w:r>
    </w:p>
    <w:p w:rsidR="00EE021F" w:rsidRPr="004678B6" w:rsidRDefault="00EE021F" w:rsidP="004678B6">
      <w:pPr>
        <w:rPr>
          <w:sz w:val="28"/>
          <w:szCs w:val="28"/>
        </w:rPr>
      </w:pPr>
      <w:r w:rsidRPr="004678B6">
        <w:rPr>
          <w:sz w:val="28"/>
          <w:szCs w:val="28"/>
        </w:rPr>
        <w:t>использовать полученные знания для объяснения (устного и письменного) сущности социальных норм;</w:t>
      </w:r>
    </w:p>
    <w:p w:rsidR="00EE021F" w:rsidRPr="004678B6" w:rsidRDefault="00EE021F" w:rsidP="004678B6">
      <w:pPr>
        <w:rPr>
          <w:sz w:val="28"/>
          <w:szCs w:val="28"/>
        </w:rPr>
      </w:pPr>
      <w:r w:rsidRPr="004678B6">
        <w:rPr>
          <w:sz w:val="28"/>
          <w:szCs w:val="28"/>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EE021F" w:rsidRPr="004678B6" w:rsidRDefault="00EE021F" w:rsidP="004678B6">
      <w:pPr>
        <w:rPr>
          <w:sz w:val="28"/>
          <w:szCs w:val="28"/>
        </w:rPr>
      </w:pPr>
      <w:r w:rsidRPr="004678B6">
        <w:rPr>
          <w:sz w:val="28"/>
          <w:szCs w:val="28"/>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EE021F" w:rsidRPr="004678B6" w:rsidRDefault="00EE021F" w:rsidP="004678B6">
      <w:pPr>
        <w:rPr>
          <w:sz w:val="28"/>
          <w:szCs w:val="28"/>
        </w:rPr>
      </w:pPr>
      <w:r w:rsidRPr="004678B6">
        <w:rPr>
          <w:sz w:val="28"/>
          <w:szCs w:val="28"/>
        </w:rPr>
        <w:t>осмысленно читать тексты, касающиеся гуманизма, гражданственности, патриотизма;</w:t>
      </w:r>
    </w:p>
    <w:p w:rsidR="00EE021F" w:rsidRPr="004678B6" w:rsidRDefault="00EE021F" w:rsidP="004678B6">
      <w:pPr>
        <w:rPr>
          <w:sz w:val="28"/>
          <w:szCs w:val="28"/>
        </w:rPr>
      </w:pPr>
      <w:r w:rsidRPr="004678B6">
        <w:rPr>
          <w:sz w:val="28"/>
          <w:szCs w:val="28"/>
        </w:rPr>
        <w:t>извлекать информацию из разных источников о принципах и нормах морали, проблеме морального выбора;</w:t>
      </w:r>
    </w:p>
    <w:p w:rsidR="00EE021F" w:rsidRPr="004678B6" w:rsidRDefault="00EE021F" w:rsidP="004678B6">
      <w:pPr>
        <w:rPr>
          <w:sz w:val="28"/>
          <w:szCs w:val="28"/>
        </w:rPr>
      </w:pPr>
      <w:r w:rsidRPr="004678B6">
        <w:rPr>
          <w:sz w:val="28"/>
          <w:szCs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EE021F" w:rsidRPr="004678B6" w:rsidRDefault="00EE021F" w:rsidP="004678B6">
      <w:pPr>
        <w:rPr>
          <w:sz w:val="28"/>
          <w:szCs w:val="28"/>
        </w:rPr>
      </w:pPr>
      <w:r w:rsidRPr="004678B6">
        <w:rPr>
          <w:sz w:val="28"/>
          <w:szCs w:val="28"/>
        </w:rPr>
        <w:t>оценивать собственные поступки, поведение людей с точки зрения их соответствия нормам морали;</w:t>
      </w:r>
    </w:p>
    <w:p w:rsidR="00EE021F" w:rsidRPr="004678B6" w:rsidRDefault="00EE021F" w:rsidP="004678B6">
      <w:pPr>
        <w:rPr>
          <w:sz w:val="28"/>
          <w:szCs w:val="28"/>
        </w:rPr>
      </w:pPr>
      <w:r w:rsidRPr="004678B6">
        <w:rPr>
          <w:sz w:val="28"/>
          <w:szCs w:val="28"/>
        </w:rPr>
        <w:t>использовать полученные знания о социальных нормах в повседневной жизни;</w:t>
      </w:r>
    </w:p>
    <w:p w:rsidR="00EE021F" w:rsidRPr="004678B6" w:rsidRDefault="00EE021F" w:rsidP="004678B6">
      <w:pPr>
        <w:rPr>
          <w:sz w:val="28"/>
          <w:szCs w:val="28"/>
        </w:rPr>
      </w:pPr>
      <w:r w:rsidRPr="004678B6">
        <w:rPr>
          <w:sz w:val="28"/>
          <w:szCs w:val="28"/>
        </w:rPr>
        <w:t>самостоятельно заполнять форму (в том числе электронную) и составлять простейший документ (заявление);</w:t>
      </w:r>
    </w:p>
    <w:p w:rsidR="00EE021F" w:rsidRPr="004678B6" w:rsidRDefault="00EE021F" w:rsidP="004678B6">
      <w:pPr>
        <w:rPr>
          <w:sz w:val="28"/>
          <w:szCs w:val="28"/>
        </w:rPr>
      </w:pPr>
      <w:r w:rsidRPr="004678B6">
        <w:rPr>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E021F" w:rsidRPr="004678B6" w:rsidRDefault="00EE021F" w:rsidP="004678B6">
      <w:pPr>
        <w:rPr>
          <w:sz w:val="28"/>
          <w:szCs w:val="28"/>
        </w:rPr>
      </w:pPr>
      <w:r w:rsidRPr="004678B6">
        <w:rPr>
          <w:sz w:val="28"/>
          <w:szCs w:val="28"/>
        </w:rPr>
        <w:t>Человек как участник правовых отношений:</w:t>
      </w:r>
    </w:p>
    <w:p w:rsidR="00EE021F" w:rsidRPr="004678B6" w:rsidRDefault="00EE021F" w:rsidP="004678B6">
      <w:pPr>
        <w:rPr>
          <w:sz w:val="28"/>
          <w:szCs w:val="28"/>
        </w:rPr>
      </w:pPr>
      <w:r w:rsidRPr="004678B6">
        <w:rPr>
          <w:sz w:val="28"/>
          <w:szCs w:val="28"/>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EE021F" w:rsidRPr="004678B6" w:rsidRDefault="00EE021F" w:rsidP="004678B6">
      <w:pPr>
        <w:rPr>
          <w:sz w:val="28"/>
          <w:szCs w:val="28"/>
        </w:rPr>
      </w:pPr>
      <w:r w:rsidRPr="004678B6">
        <w:rPr>
          <w:sz w:val="28"/>
          <w:szCs w:val="28"/>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EE021F" w:rsidRPr="004678B6" w:rsidRDefault="00EE021F" w:rsidP="004678B6">
      <w:pPr>
        <w:rPr>
          <w:sz w:val="28"/>
          <w:szCs w:val="28"/>
        </w:rPr>
      </w:pPr>
      <w:r w:rsidRPr="004678B6">
        <w:rPr>
          <w:sz w:val="28"/>
          <w:szCs w:val="28"/>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EE021F" w:rsidRPr="004678B6" w:rsidRDefault="00EE021F" w:rsidP="004678B6">
      <w:pPr>
        <w:rPr>
          <w:sz w:val="28"/>
          <w:szCs w:val="28"/>
        </w:rPr>
      </w:pPr>
      <w:r w:rsidRPr="004678B6">
        <w:rPr>
          <w:sz w:val="28"/>
          <w:szCs w:val="28"/>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EE021F" w:rsidRPr="004678B6" w:rsidRDefault="00EE021F" w:rsidP="004678B6">
      <w:pPr>
        <w:rPr>
          <w:sz w:val="28"/>
          <w:szCs w:val="28"/>
        </w:rPr>
      </w:pPr>
      <w:r w:rsidRPr="004678B6">
        <w:rPr>
          <w:sz w:val="28"/>
          <w:szCs w:val="28"/>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EE021F" w:rsidRPr="004678B6" w:rsidRDefault="00EE021F" w:rsidP="004678B6">
      <w:pPr>
        <w:rPr>
          <w:sz w:val="28"/>
          <w:szCs w:val="28"/>
        </w:rPr>
      </w:pPr>
      <w:r w:rsidRPr="004678B6">
        <w:rPr>
          <w:sz w:val="28"/>
          <w:szCs w:val="28"/>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EE021F" w:rsidRPr="004678B6" w:rsidRDefault="00EE021F" w:rsidP="004678B6">
      <w:pPr>
        <w:rPr>
          <w:sz w:val="28"/>
          <w:szCs w:val="28"/>
        </w:rPr>
      </w:pPr>
      <w:r w:rsidRPr="004678B6">
        <w:rPr>
          <w:sz w:val="28"/>
          <w:szCs w:val="28"/>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EE021F" w:rsidRPr="004678B6" w:rsidRDefault="00EE021F" w:rsidP="004678B6">
      <w:pPr>
        <w:rPr>
          <w:sz w:val="28"/>
          <w:szCs w:val="28"/>
        </w:rPr>
      </w:pPr>
      <w:r w:rsidRPr="004678B6">
        <w:rPr>
          <w:sz w:val="28"/>
          <w:szCs w:val="28"/>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rsidR="00EE021F" w:rsidRPr="004678B6" w:rsidRDefault="00EE021F" w:rsidP="004678B6">
      <w:pPr>
        <w:rPr>
          <w:sz w:val="28"/>
          <w:szCs w:val="28"/>
        </w:rPr>
      </w:pPr>
      <w:r w:rsidRPr="004678B6">
        <w:rPr>
          <w:sz w:val="28"/>
          <w:szCs w:val="28"/>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EE021F" w:rsidRPr="004678B6" w:rsidRDefault="00EE021F" w:rsidP="004678B6">
      <w:pPr>
        <w:rPr>
          <w:sz w:val="28"/>
          <w:szCs w:val="28"/>
        </w:rPr>
      </w:pPr>
      <w:r w:rsidRPr="004678B6">
        <w:rPr>
          <w:sz w:val="28"/>
          <w:szCs w:val="28"/>
        </w:rPr>
        <w:t>осмысленно читать тексты правовой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EE021F" w:rsidRPr="004678B6" w:rsidRDefault="00EE021F" w:rsidP="004678B6">
      <w:pPr>
        <w:rPr>
          <w:sz w:val="28"/>
          <w:szCs w:val="28"/>
        </w:rPr>
      </w:pPr>
      <w:r w:rsidRPr="004678B6">
        <w:rPr>
          <w:sz w:val="28"/>
          <w:szCs w:val="28"/>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EE021F" w:rsidRPr="004678B6" w:rsidRDefault="00EE021F" w:rsidP="004678B6">
      <w:pPr>
        <w:rPr>
          <w:sz w:val="28"/>
          <w:szCs w:val="28"/>
        </w:rPr>
      </w:pPr>
      <w:r w:rsidRPr="004678B6">
        <w:rPr>
          <w:sz w:val="28"/>
          <w:szCs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EE021F" w:rsidRPr="004678B6" w:rsidRDefault="00EE021F" w:rsidP="004678B6">
      <w:pPr>
        <w:rPr>
          <w:sz w:val="28"/>
          <w:szCs w:val="28"/>
        </w:rPr>
      </w:pPr>
      <w:r w:rsidRPr="004678B6">
        <w:rPr>
          <w:sz w:val="28"/>
          <w:szCs w:val="28"/>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EE021F" w:rsidRPr="004678B6" w:rsidRDefault="00EE021F" w:rsidP="004678B6">
      <w:pPr>
        <w:rPr>
          <w:sz w:val="28"/>
          <w:szCs w:val="28"/>
        </w:rPr>
      </w:pPr>
      <w:r w:rsidRPr="004678B6">
        <w:rPr>
          <w:sz w:val="28"/>
          <w:szCs w:val="28"/>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EE021F" w:rsidRPr="004678B6" w:rsidRDefault="00EE021F" w:rsidP="004678B6">
      <w:pPr>
        <w:rPr>
          <w:sz w:val="28"/>
          <w:szCs w:val="28"/>
        </w:rPr>
      </w:pPr>
      <w:r w:rsidRPr="004678B6">
        <w:rPr>
          <w:sz w:val="28"/>
          <w:szCs w:val="28"/>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EE021F" w:rsidRPr="004678B6" w:rsidRDefault="00EE021F" w:rsidP="004678B6">
      <w:pPr>
        <w:rPr>
          <w:sz w:val="28"/>
          <w:szCs w:val="28"/>
        </w:rPr>
      </w:pPr>
      <w:r w:rsidRPr="004678B6">
        <w:rPr>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E021F" w:rsidRPr="004678B6" w:rsidRDefault="00EE021F" w:rsidP="004678B6">
      <w:pPr>
        <w:rPr>
          <w:sz w:val="28"/>
          <w:szCs w:val="28"/>
        </w:rPr>
      </w:pPr>
      <w:r w:rsidRPr="004678B6">
        <w:rPr>
          <w:sz w:val="28"/>
          <w:szCs w:val="28"/>
        </w:rPr>
        <w:t>Основы российского права:</w:t>
      </w:r>
    </w:p>
    <w:p w:rsidR="00EE021F" w:rsidRPr="004678B6" w:rsidRDefault="00EE021F" w:rsidP="004678B6">
      <w:pPr>
        <w:rPr>
          <w:sz w:val="28"/>
          <w:szCs w:val="28"/>
        </w:rPr>
      </w:pPr>
      <w:r w:rsidRPr="004678B6">
        <w:rPr>
          <w:sz w:val="28"/>
          <w:szCs w:val="28"/>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EE021F" w:rsidRPr="004678B6" w:rsidRDefault="00EE021F" w:rsidP="004678B6">
      <w:pPr>
        <w:rPr>
          <w:sz w:val="28"/>
          <w:szCs w:val="28"/>
        </w:rPr>
      </w:pPr>
      <w:r w:rsidRPr="004678B6">
        <w:rPr>
          <w:sz w:val="28"/>
          <w:szCs w:val="28"/>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EE021F" w:rsidRPr="004678B6" w:rsidRDefault="00EE021F" w:rsidP="004678B6">
      <w:pPr>
        <w:rPr>
          <w:sz w:val="28"/>
          <w:szCs w:val="28"/>
        </w:rPr>
      </w:pPr>
      <w:r w:rsidRPr="004678B6">
        <w:rPr>
          <w:sz w:val="28"/>
          <w:szCs w:val="28"/>
        </w:rPr>
        <w:t>иметь представлении о содержании трудового договора, видах правонарушений и видов наказаний;</w:t>
      </w:r>
    </w:p>
    <w:p w:rsidR="00EE021F" w:rsidRPr="004678B6" w:rsidRDefault="00EE021F" w:rsidP="004678B6">
      <w:pPr>
        <w:rPr>
          <w:sz w:val="28"/>
          <w:szCs w:val="28"/>
        </w:rPr>
      </w:pPr>
      <w:r w:rsidRPr="004678B6">
        <w:rPr>
          <w:sz w:val="28"/>
          <w:szCs w:val="28"/>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EE021F" w:rsidRPr="004678B6" w:rsidRDefault="00EE021F" w:rsidP="004678B6">
      <w:pPr>
        <w:rPr>
          <w:sz w:val="28"/>
          <w:szCs w:val="28"/>
        </w:rPr>
      </w:pPr>
      <w:r w:rsidRPr="004678B6">
        <w:rPr>
          <w:sz w:val="28"/>
          <w:szCs w:val="28"/>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EE021F" w:rsidRPr="004678B6" w:rsidRDefault="00EE021F" w:rsidP="004678B6">
      <w:pPr>
        <w:rPr>
          <w:sz w:val="28"/>
          <w:szCs w:val="28"/>
        </w:rPr>
      </w:pPr>
      <w:r w:rsidRPr="004678B6">
        <w:rPr>
          <w:sz w:val="28"/>
          <w:szCs w:val="28"/>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EE021F" w:rsidRPr="004678B6" w:rsidRDefault="00EE021F" w:rsidP="004678B6">
      <w:pPr>
        <w:rPr>
          <w:sz w:val="28"/>
          <w:szCs w:val="28"/>
        </w:rPr>
      </w:pPr>
      <w:r w:rsidRPr="004678B6">
        <w:rPr>
          <w:sz w:val="28"/>
          <w:szCs w:val="28"/>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EE021F" w:rsidRPr="004678B6" w:rsidRDefault="00EE021F" w:rsidP="004678B6">
      <w:pPr>
        <w:rPr>
          <w:sz w:val="28"/>
          <w:szCs w:val="28"/>
        </w:rPr>
      </w:pPr>
      <w:r w:rsidRPr="004678B6">
        <w:rPr>
          <w:sz w:val="28"/>
          <w:szCs w:val="28"/>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EE021F" w:rsidRPr="004678B6" w:rsidRDefault="00EE021F" w:rsidP="004678B6">
      <w:pPr>
        <w:rPr>
          <w:sz w:val="28"/>
          <w:szCs w:val="28"/>
        </w:rPr>
      </w:pPr>
      <w:r w:rsidRPr="004678B6">
        <w:rPr>
          <w:sz w:val="28"/>
          <w:szCs w:val="28"/>
        </w:rPr>
        <w:t>определять и аргументировать 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rsidR="00EE021F" w:rsidRPr="004678B6" w:rsidRDefault="00EE021F" w:rsidP="004678B6">
      <w:pPr>
        <w:rPr>
          <w:sz w:val="28"/>
          <w:szCs w:val="28"/>
        </w:rPr>
      </w:pPr>
      <w:r w:rsidRPr="004678B6">
        <w:rPr>
          <w:sz w:val="28"/>
          <w:szCs w:val="28"/>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EE021F" w:rsidRPr="004678B6" w:rsidRDefault="00EE021F" w:rsidP="004678B6">
      <w:pPr>
        <w:rPr>
          <w:sz w:val="28"/>
          <w:szCs w:val="28"/>
        </w:rPr>
      </w:pPr>
      <w:r w:rsidRPr="004678B6">
        <w:rPr>
          <w:sz w:val="28"/>
          <w:szCs w:val="28"/>
        </w:rPr>
        <w:t>осмысленно читать тексты правовой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EE021F" w:rsidRPr="004678B6" w:rsidRDefault="00EE021F" w:rsidP="004678B6">
      <w:pPr>
        <w:rPr>
          <w:sz w:val="28"/>
          <w:szCs w:val="28"/>
        </w:rPr>
      </w:pPr>
      <w:r w:rsidRPr="004678B6">
        <w:rPr>
          <w:sz w:val="28"/>
          <w:szCs w:val="28"/>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EE021F" w:rsidRPr="004678B6" w:rsidRDefault="00EE021F" w:rsidP="004678B6">
      <w:pPr>
        <w:rPr>
          <w:sz w:val="28"/>
          <w:szCs w:val="28"/>
        </w:rPr>
      </w:pPr>
      <w:r w:rsidRPr="004678B6">
        <w:rPr>
          <w:sz w:val="28"/>
          <w:szCs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EE021F" w:rsidRPr="004678B6" w:rsidRDefault="00EE021F" w:rsidP="004678B6">
      <w:pPr>
        <w:rPr>
          <w:sz w:val="28"/>
          <w:szCs w:val="28"/>
        </w:rPr>
      </w:pPr>
      <w:r w:rsidRPr="004678B6">
        <w:rPr>
          <w:sz w:val="28"/>
          <w:szCs w:val="28"/>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EE021F" w:rsidRPr="004678B6" w:rsidRDefault="00EE021F" w:rsidP="004678B6">
      <w:pPr>
        <w:rPr>
          <w:sz w:val="28"/>
          <w:szCs w:val="28"/>
        </w:rPr>
      </w:pPr>
      <w:r w:rsidRPr="004678B6">
        <w:rPr>
          <w:sz w:val="28"/>
          <w:szCs w:val="28"/>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EE021F" w:rsidRPr="004678B6" w:rsidRDefault="00EE021F" w:rsidP="004678B6">
      <w:pPr>
        <w:rPr>
          <w:sz w:val="28"/>
          <w:szCs w:val="28"/>
        </w:rPr>
      </w:pPr>
      <w:r w:rsidRPr="004678B6">
        <w:rPr>
          <w:sz w:val="28"/>
          <w:szCs w:val="28"/>
        </w:rPr>
        <w:t>самостоятельно заполнять форму (в том числе электронную) и составлять простейший документ (заявление о приёме на работу);</w:t>
      </w:r>
    </w:p>
    <w:p w:rsidR="00EE021F" w:rsidRPr="004678B6" w:rsidRDefault="00EE021F" w:rsidP="004678B6">
      <w:pPr>
        <w:rPr>
          <w:sz w:val="28"/>
          <w:szCs w:val="28"/>
        </w:rPr>
      </w:pPr>
      <w:r w:rsidRPr="004678B6">
        <w:rPr>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E021F" w:rsidRPr="004678B6" w:rsidRDefault="00EE021F" w:rsidP="004678B6">
      <w:pPr>
        <w:rPr>
          <w:sz w:val="28"/>
          <w:szCs w:val="28"/>
        </w:rPr>
      </w:pPr>
      <w:r w:rsidRPr="004678B6">
        <w:rPr>
          <w:sz w:val="28"/>
          <w:szCs w:val="28"/>
        </w:rPr>
        <w:t>К концу обучения в 8 классе обучающийся получит следующие предметные результаты по отдельным темам программы по обществознанию:</w:t>
      </w:r>
    </w:p>
    <w:p w:rsidR="00EE021F" w:rsidRPr="004678B6" w:rsidRDefault="00EE021F" w:rsidP="004678B6">
      <w:pPr>
        <w:rPr>
          <w:sz w:val="28"/>
          <w:szCs w:val="28"/>
        </w:rPr>
      </w:pPr>
      <w:r w:rsidRPr="004678B6">
        <w:rPr>
          <w:sz w:val="28"/>
          <w:szCs w:val="28"/>
        </w:rPr>
        <w:t>Человек в экономических отношениях:</w:t>
      </w:r>
    </w:p>
    <w:p w:rsidR="00EE021F" w:rsidRPr="004678B6" w:rsidRDefault="00EE021F" w:rsidP="004678B6">
      <w:pPr>
        <w:rPr>
          <w:sz w:val="28"/>
          <w:szCs w:val="28"/>
        </w:rPr>
      </w:pPr>
      <w:r w:rsidRPr="004678B6">
        <w:rPr>
          <w:sz w:val="28"/>
          <w:szCs w:val="28"/>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EE021F" w:rsidRPr="004678B6" w:rsidRDefault="00EE021F" w:rsidP="004678B6">
      <w:pPr>
        <w:rPr>
          <w:sz w:val="28"/>
          <w:szCs w:val="28"/>
        </w:rPr>
      </w:pPr>
      <w:r w:rsidRPr="004678B6">
        <w:rPr>
          <w:sz w:val="28"/>
          <w:szCs w:val="28"/>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EE021F" w:rsidRPr="004678B6" w:rsidRDefault="00EE021F" w:rsidP="004678B6">
      <w:pPr>
        <w:rPr>
          <w:sz w:val="28"/>
          <w:szCs w:val="28"/>
        </w:rPr>
      </w:pPr>
      <w:r w:rsidRPr="004678B6">
        <w:rPr>
          <w:sz w:val="28"/>
          <w:szCs w:val="28"/>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EE021F" w:rsidRPr="004678B6" w:rsidRDefault="00EE021F" w:rsidP="004678B6">
      <w:pPr>
        <w:rPr>
          <w:sz w:val="28"/>
          <w:szCs w:val="28"/>
        </w:rPr>
      </w:pPr>
      <w:r w:rsidRPr="004678B6">
        <w:rPr>
          <w:sz w:val="28"/>
          <w:szCs w:val="28"/>
        </w:rPr>
        <w:t>классифицировать (в том числе устанавливать существенный признак классификации) механизмы государственного регулирования экономики;</w:t>
      </w:r>
    </w:p>
    <w:p w:rsidR="00EE021F" w:rsidRPr="004678B6" w:rsidRDefault="00EE021F" w:rsidP="004678B6">
      <w:pPr>
        <w:rPr>
          <w:sz w:val="28"/>
          <w:szCs w:val="28"/>
        </w:rPr>
      </w:pPr>
      <w:r w:rsidRPr="004678B6">
        <w:rPr>
          <w:sz w:val="28"/>
          <w:szCs w:val="28"/>
        </w:rPr>
        <w:t>сравнивать различные способы хозяйствования;</w:t>
      </w:r>
    </w:p>
    <w:p w:rsidR="00EE021F" w:rsidRPr="004678B6" w:rsidRDefault="00EE021F" w:rsidP="004678B6">
      <w:pPr>
        <w:rPr>
          <w:sz w:val="28"/>
          <w:szCs w:val="28"/>
        </w:rPr>
      </w:pPr>
      <w:r w:rsidRPr="004678B6">
        <w:rPr>
          <w:sz w:val="28"/>
          <w:szCs w:val="28"/>
        </w:rPr>
        <w:t>устанавливать и объяснять связи политических потрясений и социально-экономических кризисов в государстве;</w:t>
      </w:r>
    </w:p>
    <w:p w:rsidR="00EE021F" w:rsidRPr="004678B6" w:rsidRDefault="00EE021F" w:rsidP="004678B6">
      <w:pPr>
        <w:rPr>
          <w:sz w:val="28"/>
          <w:szCs w:val="28"/>
        </w:rPr>
      </w:pPr>
      <w:r w:rsidRPr="004678B6">
        <w:rPr>
          <w:sz w:val="28"/>
          <w:szCs w:val="28"/>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EE021F" w:rsidRPr="004678B6" w:rsidRDefault="00EE021F" w:rsidP="004678B6">
      <w:pPr>
        <w:rPr>
          <w:sz w:val="28"/>
          <w:szCs w:val="28"/>
        </w:rPr>
      </w:pPr>
      <w:r w:rsidRPr="004678B6">
        <w:rPr>
          <w:sz w:val="28"/>
          <w:szCs w:val="28"/>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rsidR="00EE021F" w:rsidRPr="004678B6" w:rsidRDefault="00EE021F" w:rsidP="004678B6">
      <w:pPr>
        <w:rPr>
          <w:sz w:val="28"/>
          <w:szCs w:val="28"/>
        </w:rPr>
      </w:pPr>
      <w:r w:rsidRPr="004678B6">
        <w:rPr>
          <w:sz w:val="28"/>
          <w:szCs w:val="28"/>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EE021F" w:rsidRPr="004678B6" w:rsidRDefault="00EE021F" w:rsidP="004678B6">
      <w:pPr>
        <w:rPr>
          <w:sz w:val="28"/>
          <w:szCs w:val="28"/>
        </w:rPr>
      </w:pPr>
      <w:r w:rsidRPr="004678B6">
        <w:rPr>
          <w:sz w:val="28"/>
          <w:szCs w:val="28"/>
        </w:rPr>
        <w:t>осмысленно читать тексты экономической тематики,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EE021F" w:rsidRPr="004678B6" w:rsidRDefault="00EE021F" w:rsidP="004678B6">
      <w:pPr>
        <w:rPr>
          <w:sz w:val="28"/>
          <w:szCs w:val="28"/>
        </w:rPr>
      </w:pPr>
      <w:r w:rsidRPr="004678B6">
        <w:rPr>
          <w:sz w:val="28"/>
          <w:szCs w:val="28"/>
        </w:rP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EE021F" w:rsidRPr="004678B6" w:rsidRDefault="00EE021F" w:rsidP="004678B6">
      <w:pPr>
        <w:rPr>
          <w:sz w:val="28"/>
          <w:szCs w:val="28"/>
        </w:rPr>
      </w:pPr>
      <w:r w:rsidRPr="004678B6">
        <w:rPr>
          <w:sz w:val="28"/>
          <w:szCs w:val="28"/>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EE021F" w:rsidRPr="004678B6" w:rsidRDefault="00EE021F" w:rsidP="004678B6">
      <w:pPr>
        <w:rPr>
          <w:sz w:val="28"/>
          <w:szCs w:val="28"/>
        </w:rPr>
      </w:pPr>
      <w:r w:rsidRPr="004678B6">
        <w:rPr>
          <w:sz w:val="28"/>
          <w:szCs w:val="28"/>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EE021F" w:rsidRPr="004678B6" w:rsidRDefault="00EE021F" w:rsidP="004678B6">
      <w:pPr>
        <w:rPr>
          <w:sz w:val="28"/>
          <w:szCs w:val="28"/>
        </w:rPr>
      </w:pPr>
      <w:r w:rsidRPr="004678B6">
        <w:rPr>
          <w:sz w:val="28"/>
          <w:szCs w:val="28"/>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EE021F" w:rsidRPr="004678B6" w:rsidRDefault="00EE021F" w:rsidP="004678B6">
      <w:pPr>
        <w:rPr>
          <w:sz w:val="28"/>
          <w:szCs w:val="28"/>
        </w:rPr>
      </w:pPr>
      <w:r w:rsidRPr="004678B6">
        <w:rPr>
          <w:sz w:val="28"/>
          <w:szCs w:val="28"/>
        </w:rPr>
        <w:t>приобретать опыт составления простейших документов (личный финансовый план, заявление, резюме);</w:t>
      </w:r>
    </w:p>
    <w:p w:rsidR="00EE021F" w:rsidRPr="004678B6" w:rsidRDefault="00EE021F" w:rsidP="004678B6">
      <w:pPr>
        <w:rPr>
          <w:sz w:val="28"/>
          <w:szCs w:val="28"/>
        </w:rPr>
      </w:pPr>
      <w:r w:rsidRPr="004678B6">
        <w:rPr>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E021F" w:rsidRPr="004678B6" w:rsidRDefault="00EE021F" w:rsidP="004678B6">
      <w:pPr>
        <w:rPr>
          <w:sz w:val="28"/>
          <w:szCs w:val="28"/>
        </w:rPr>
      </w:pPr>
      <w:r w:rsidRPr="004678B6">
        <w:rPr>
          <w:sz w:val="28"/>
          <w:szCs w:val="28"/>
        </w:rPr>
        <w:t>Человек в мире культуры:</w:t>
      </w:r>
    </w:p>
    <w:p w:rsidR="00EE021F" w:rsidRPr="004678B6" w:rsidRDefault="00EE021F" w:rsidP="004678B6">
      <w:pPr>
        <w:rPr>
          <w:sz w:val="28"/>
          <w:szCs w:val="28"/>
        </w:rPr>
      </w:pPr>
      <w:r w:rsidRPr="004678B6">
        <w:rPr>
          <w:sz w:val="28"/>
          <w:szCs w:val="28"/>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EE021F" w:rsidRPr="004678B6" w:rsidRDefault="00EE021F" w:rsidP="004678B6">
      <w:pPr>
        <w:rPr>
          <w:sz w:val="28"/>
          <w:szCs w:val="28"/>
        </w:rPr>
      </w:pPr>
      <w:r w:rsidRPr="004678B6">
        <w:rPr>
          <w:sz w:val="28"/>
          <w:szCs w:val="28"/>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EE021F" w:rsidRPr="004678B6" w:rsidRDefault="00EE021F" w:rsidP="004678B6">
      <w:pPr>
        <w:rPr>
          <w:sz w:val="28"/>
          <w:szCs w:val="28"/>
        </w:rPr>
      </w:pPr>
      <w:r w:rsidRPr="004678B6">
        <w:rPr>
          <w:sz w:val="28"/>
          <w:szCs w:val="28"/>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EE021F" w:rsidRPr="004678B6" w:rsidRDefault="00EE021F" w:rsidP="004678B6">
      <w:pPr>
        <w:rPr>
          <w:sz w:val="28"/>
          <w:szCs w:val="28"/>
        </w:rPr>
      </w:pPr>
      <w:r w:rsidRPr="004678B6">
        <w:rPr>
          <w:sz w:val="28"/>
          <w:szCs w:val="28"/>
        </w:rPr>
        <w:t>классифицировать по разным признакам формы и виды культуры;</w:t>
      </w:r>
    </w:p>
    <w:p w:rsidR="00EE021F" w:rsidRPr="004678B6" w:rsidRDefault="00EE021F" w:rsidP="004678B6">
      <w:pPr>
        <w:rPr>
          <w:sz w:val="28"/>
          <w:szCs w:val="28"/>
        </w:rPr>
      </w:pPr>
      <w:r w:rsidRPr="004678B6">
        <w:rPr>
          <w:sz w:val="28"/>
          <w:szCs w:val="28"/>
        </w:rPr>
        <w:t>сравнивать формы культуры, естественные и социально-гуманитарные науки, виды искусств;</w:t>
      </w:r>
    </w:p>
    <w:p w:rsidR="00EE021F" w:rsidRPr="004678B6" w:rsidRDefault="00EE021F" w:rsidP="004678B6">
      <w:pPr>
        <w:rPr>
          <w:sz w:val="28"/>
          <w:szCs w:val="28"/>
        </w:rPr>
      </w:pPr>
      <w:r w:rsidRPr="004678B6">
        <w:rPr>
          <w:sz w:val="28"/>
          <w:szCs w:val="28"/>
        </w:rPr>
        <w:t>устанавливать и объяснять взаимосвязь развития духовной культуры и формирования личности, взаимовлияние науки и образования;</w:t>
      </w:r>
    </w:p>
    <w:p w:rsidR="00EE021F" w:rsidRPr="004678B6" w:rsidRDefault="00EE021F" w:rsidP="004678B6">
      <w:pPr>
        <w:rPr>
          <w:sz w:val="28"/>
          <w:szCs w:val="28"/>
        </w:rPr>
      </w:pPr>
      <w:r w:rsidRPr="004678B6">
        <w:rPr>
          <w:sz w:val="28"/>
          <w:szCs w:val="28"/>
        </w:rPr>
        <w:t>использовать полученные знания для объяснения роли непрерывного образования;</w:t>
      </w:r>
    </w:p>
    <w:p w:rsidR="00EE021F" w:rsidRPr="004678B6" w:rsidRDefault="00EE021F" w:rsidP="004678B6">
      <w:pPr>
        <w:rPr>
          <w:sz w:val="28"/>
          <w:szCs w:val="28"/>
        </w:rPr>
      </w:pPr>
      <w:r w:rsidRPr="004678B6">
        <w:rPr>
          <w:sz w:val="28"/>
          <w:szCs w:val="28"/>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решать познавательные и практические задачи, касающиеся форм и многообразия духовной культуры;</w:t>
      </w:r>
    </w:p>
    <w:p w:rsidR="00EE021F" w:rsidRPr="004678B6" w:rsidRDefault="00EE021F" w:rsidP="004678B6">
      <w:pPr>
        <w:rPr>
          <w:sz w:val="28"/>
          <w:szCs w:val="28"/>
        </w:rPr>
      </w:pPr>
      <w:r w:rsidRPr="004678B6">
        <w:rPr>
          <w:sz w:val="28"/>
          <w:szCs w:val="28"/>
        </w:rPr>
        <w:t>осмысленно читать тексты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EE021F" w:rsidRPr="004678B6" w:rsidRDefault="00EE021F" w:rsidP="004678B6">
      <w:pPr>
        <w:rPr>
          <w:sz w:val="28"/>
          <w:szCs w:val="28"/>
        </w:rPr>
      </w:pPr>
      <w:r w:rsidRPr="004678B6">
        <w:rPr>
          <w:sz w:val="28"/>
          <w:szCs w:val="28"/>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EE021F" w:rsidRPr="004678B6" w:rsidRDefault="00EE021F" w:rsidP="004678B6">
      <w:pPr>
        <w:rPr>
          <w:sz w:val="28"/>
          <w:szCs w:val="28"/>
        </w:rPr>
      </w:pPr>
      <w:r w:rsidRPr="004678B6">
        <w:rPr>
          <w:sz w:val="28"/>
          <w:szCs w:val="28"/>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EE021F" w:rsidRPr="004678B6" w:rsidRDefault="00EE021F" w:rsidP="004678B6">
      <w:pPr>
        <w:rPr>
          <w:sz w:val="28"/>
          <w:szCs w:val="28"/>
        </w:rPr>
      </w:pPr>
      <w:r w:rsidRPr="004678B6">
        <w:rPr>
          <w:sz w:val="28"/>
          <w:szCs w:val="28"/>
        </w:rPr>
        <w:t>оценивать собственные поступки, поведение людей в духовной сфере жизни общества;</w:t>
      </w:r>
    </w:p>
    <w:p w:rsidR="00EE021F" w:rsidRPr="004678B6" w:rsidRDefault="00EE021F" w:rsidP="004678B6">
      <w:pPr>
        <w:rPr>
          <w:sz w:val="28"/>
          <w:szCs w:val="28"/>
        </w:rPr>
      </w:pPr>
      <w:r w:rsidRPr="004678B6">
        <w:rPr>
          <w:sz w:val="28"/>
          <w:szCs w:val="28"/>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EE021F" w:rsidRPr="004678B6" w:rsidRDefault="00EE021F" w:rsidP="004678B6">
      <w:pPr>
        <w:rPr>
          <w:sz w:val="28"/>
          <w:szCs w:val="28"/>
        </w:rPr>
      </w:pPr>
      <w:r w:rsidRPr="004678B6">
        <w:rPr>
          <w:sz w:val="28"/>
          <w:szCs w:val="28"/>
        </w:rPr>
        <w:t>приобретать опыт осуществления совместной деятельности при изучении особенностей разных культур, национальных и религиозных ценностей.</w:t>
      </w:r>
    </w:p>
    <w:p w:rsidR="00EE021F" w:rsidRPr="004678B6" w:rsidRDefault="00EE021F" w:rsidP="004678B6">
      <w:pPr>
        <w:rPr>
          <w:sz w:val="28"/>
          <w:szCs w:val="28"/>
        </w:rPr>
      </w:pPr>
      <w:r w:rsidRPr="004678B6">
        <w:rPr>
          <w:sz w:val="28"/>
          <w:szCs w:val="28"/>
        </w:rPr>
        <w:t>К концу обучения в 9 классе обучающийся получит следующие предметные результаты по отдельным темам программы по обществознанию:</w:t>
      </w:r>
    </w:p>
    <w:p w:rsidR="00EE021F" w:rsidRPr="004678B6" w:rsidRDefault="00EE021F" w:rsidP="004678B6">
      <w:pPr>
        <w:rPr>
          <w:sz w:val="28"/>
          <w:szCs w:val="28"/>
        </w:rPr>
      </w:pPr>
      <w:r w:rsidRPr="004678B6">
        <w:rPr>
          <w:sz w:val="28"/>
          <w:szCs w:val="28"/>
        </w:rPr>
        <w:t>Человек в политическом измерении:</w:t>
      </w:r>
    </w:p>
    <w:p w:rsidR="00EE021F" w:rsidRPr="004678B6" w:rsidRDefault="00EE021F" w:rsidP="004678B6">
      <w:pPr>
        <w:rPr>
          <w:sz w:val="28"/>
          <w:szCs w:val="28"/>
        </w:rPr>
      </w:pPr>
      <w:r w:rsidRPr="004678B6">
        <w:rPr>
          <w:sz w:val="28"/>
          <w:szCs w:val="28"/>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EE021F" w:rsidRPr="004678B6" w:rsidRDefault="00EE021F" w:rsidP="004678B6">
      <w:pPr>
        <w:rPr>
          <w:sz w:val="28"/>
          <w:szCs w:val="28"/>
        </w:rPr>
      </w:pPr>
      <w:r w:rsidRPr="004678B6">
        <w:rPr>
          <w:sz w:val="28"/>
          <w:szCs w:val="28"/>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EE021F" w:rsidRPr="004678B6" w:rsidRDefault="00EE021F" w:rsidP="004678B6">
      <w:pPr>
        <w:rPr>
          <w:sz w:val="28"/>
          <w:szCs w:val="28"/>
        </w:rPr>
      </w:pPr>
      <w:r w:rsidRPr="004678B6">
        <w:rPr>
          <w:sz w:val="28"/>
          <w:szCs w:val="28"/>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EE021F" w:rsidRPr="004678B6" w:rsidRDefault="00EE021F" w:rsidP="004678B6">
      <w:pPr>
        <w:rPr>
          <w:sz w:val="28"/>
          <w:szCs w:val="28"/>
        </w:rPr>
      </w:pPr>
      <w:r w:rsidRPr="004678B6">
        <w:rPr>
          <w:sz w:val="28"/>
          <w:szCs w:val="28"/>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EE021F" w:rsidRPr="004678B6" w:rsidRDefault="00EE021F" w:rsidP="004678B6">
      <w:pPr>
        <w:rPr>
          <w:sz w:val="28"/>
          <w:szCs w:val="28"/>
        </w:rPr>
      </w:pPr>
      <w:r w:rsidRPr="004678B6">
        <w:rPr>
          <w:sz w:val="28"/>
          <w:szCs w:val="28"/>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EE021F" w:rsidRPr="004678B6" w:rsidRDefault="00EE021F" w:rsidP="004678B6">
      <w:pPr>
        <w:rPr>
          <w:sz w:val="28"/>
          <w:szCs w:val="28"/>
        </w:rPr>
      </w:pPr>
      <w:r w:rsidRPr="004678B6">
        <w:rPr>
          <w:sz w:val="28"/>
          <w:szCs w:val="28"/>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EE021F" w:rsidRPr="004678B6" w:rsidRDefault="00EE021F" w:rsidP="004678B6">
      <w:pPr>
        <w:rPr>
          <w:sz w:val="28"/>
          <w:szCs w:val="28"/>
        </w:rPr>
      </w:pPr>
      <w:r w:rsidRPr="004678B6">
        <w:rPr>
          <w:sz w:val="28"/>
          <w:szCs w:val="28"/>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EE021F" w:rsidRPr="004678B6" w:rsidRDefault="00EE021F" w:rsidP="004678B6">
      <w:pPr>
        <w:rPr>
          <w:sz w:val="28"/>
          <w:szCs w:val="28"/>
        </w:rPr>
      </w:pPr>
      <w:r w:rsidRPr="004678B6">
        <w:rPr>
          <w:sz w:val="28"/>
          <w:szCs w:val="28"/>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EE021F" w:rsidRPr="004678B6" w:rsidRDefault="00EE021F" w:rsidP="004678B6">
      <w:pPr>
        <w:rPr>
          <w:sz w:val="28"/>
          <w:szCs w:val="28"/>
        </w:rPr>
      </w:pPr>
      <w:r w:rsidRPr="004678B6">
        <w:rPr>
          <w:sz w:val="28"/>
          <w:szCs w:val="28"/>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EE021F" w:rsidRPr="004678B6" w:rsidRDefault="00EE021F" w:rsidP="004678B6">
      <w:pPr>
        <w:rPr>
          <w:sz w:val="28"/>
          <w:szCs w:val="28"/>
        </w:rPr>
      </w:pPr>
      <w:r w:rsidRPr="004678B6">
        <w:rPr>
          <w:sz w:val="28"/>
          <w:szCs w:val="28"/>
        </w:rPr>
        <w:t>осмысленно читать 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EE021F" w:rsidRPr="004678B6" w:rsidRDefault="00EE021F" w:rsidP="004678B6">
      <w:pPr>
        <w:rPr>
          <w:sz w:val="28"/>
          <w:szCs w:val="28"/>
        </w:rPr>
      </w:pPr>
      <w:r w:rsidRPr="004678B6">
        <w:rPr>
          <w:sz w:val="28"/>
          <w:szCs w:val="28"/>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EE021F" w:rsidRPr="004678B6" w:rsidRDefault="00EE021F" w:rsidP="004678B6">
      <w:pPr>
        <w:rPr>
          <w:sz w:val="28"/>
          <w:szCs w:val="28"/>
        </w:rPr>
      </w:pPr>
      <w:r w:rsidRPr="004678B6">
        <w:rPr>
          <w:sz w:val="28"/>
          <w:szCs w:val="28"/>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EE021F" w:rsidRPr="004678B6" w:rsidRDefault="00EE021F" w:rsidP="004678B6">
      <w:pPr>
        <w:rPr>
          <w:sz w:val="28"/>
          <w:szCs w:val="28"/>
        </w:rPr>
      </w:pPr>
      <w:r w:rsidRPr="004678B6">
        <w:rPr>
          <w:sz w:val="28"/>
          <w:szCs w:val="28"/>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EE021F" w:rsidRPr="004678B6" w:rsidRDefault="00EE021F" w:rsidP="004678B6">
      <w:pPr>
        <w:rPr>
          <w:sz w:val="28"/>
          <w:szCs w:val="28"/>
        </w:rPr>
      </w:pPr>
      <w:r w:rsidRPr="004678B6">
        <w:rPr>
          <w:sz w:val="28"/>
          <w:szCs w:val="28"/>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EE021F" w:rsidRPr="004678B6" w:rsidRDefault="00EE021F" w:rsidP="004678B6">
      <w:pPr>
        <w:rPr>
          <w:sz w:val="28"/>
          <w:szCs w:val="28"/>
        </w:rPr>
      </w:pPr>
      <w:r w:rsidRPr="004678B6">
        <w:rPr>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EE021F" w:rsidRPr="004678B6" w:rsidRDefault="00EE021F" w:rsidP="004678B6">
      <w:pPr>
        <w:rPr>
          <w:sz w:val="28"/>
          <w:szCs w:val="28"/>
        </w:rPr>
      </w:pPr>
      <w:r w:rsidRPr="004678B6">
        <w:rPr>
          <w:sz w:val="28"/>
          <w:szCs w:val="28"/>
        </w:rPr>
        <w:t>Гражданин и государство:</w:t>
      </w:r>
    </w:p>
    <w:p w:rsidR="00EE021F" w:rsidRPr="004678B6" w:rsidRDefault="00EE021F" w:rsidP="004678B6">
      <w:pPr>
        <w:rPr>
          <w:sz w:val="28"/>
          <w:szCs w:val="28"/>
        </w:rPr>
      </w:pPr>
      <w:r w:rsidRPr="004678B6">
        <w:rPr>
          <w:sz w:val="28"/>
          <w:szCs w:val="28"/>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EE021F" w:rsidRPr="004678B6" w:rsidRDefault="00EE021F" w:rsidP="004678B6">
      <w:pPr>
        <w:rPr>
          <w:sz w:val="28"/>
          <w:szCs w:val="28"/>
        </w:rPr>
      </w:pPr>
      <w:r w:rsidRPr="004678B6">
        <w:rPr>
          <w:sz w:val="28"/>
          <w:szCs w:val="28"/>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EE021F" w:rsidRPr="004678B6" w:rsidRDefault="00EE021F" w:rsidP="004678B6">
      <w:pPr>
        <w:rPr>
          <w:sz w:val="28"/>
          <w:szCs w:val="28"/>
        </w:rPr>
      </w:pPr>
      <w:r w:rsidRPr="004678B6">
        <w:rPr>
          <w:sz w:val="28"/>
          <w:szCs w:val="28"/>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EE021F" w:rsidRPr="004678B6" w:rsidRDefault="00EE021F" w:rsidP="004678B6">
      <w:pPr>
        <w:rPr>
          <w:sz w:val="28"/>
          <w:szCs w:val="28"/>
        </w:rPr>
      </w:pPr>
      <w:r w:rsidRPr="004678B6">
        <w:rPr>
          <w:sz w:val="28"/>
          <w:szCs w:val="28"/>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EE021F" w:rsidRPr="004678B6" w:rsidRDefault="00EE021F" w:rsidP="004678B6">
      <w:pPr>
        <w:rPr>
          <w:sz w:val="28"/>
          <w:szCs w:val="28"/>
        </w:rPr>
      </w:pPr>
      <w:r w:rsidRPr="004678B6">
        <w:rPr>
          <w:sz w:val="28"/>
          <w:szCs w:val="28"/>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p w:rsidR="00EE021F" w:rsidRPr="004678B6" w:rsidRDefault="00EE021F" w:rsidP="004678B6">
      <w:pPr>
        <w:rPr>
          <w:sz w:val="28"/>
          <w:szCs w:val="28"/>
        </w:rPr>
      </w:pPr>
      <w:r w:rsidRPr="004678B6">
        <w:rPr>
          <w:sz w:val="28"/>
          <w:szCs w:val="28"/>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EE021F" w:rsidRPr="004678B6" w:rsidRDefault="00EE021F" w:rsidP="004678B6">
      <w:pPr>
        <w:rPr>
          <w:sz w:val="28"/>
          <w:szCs w:val="28"/>
        </w:rPr>
      </w:pPr>
      <w:r w:rsidRPr="004678B6">
        <w:rPr>
          <w:sz w:val="28"/>
          <w:szCs w:val="28"/>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EE021F" w:rsidRPr="004678B6" w:rsidRDefault="00EE021F" w:rsidP="004678B6">
      <w:pPr>
        <w:rPr>
          <w:sz w:val="28"/>
          <w:szCs w:val="28"/>
        </w:rPr>
      </w:pPr>
      <w:r w:rsidRPr="004678B6">
        <w:rPr>
          <w:sz w:val="28"/>
          <w:szCs w:val="28"/>
        </w:rPr>
        <w:t>использовать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EE021F" w:rsidRPr="004678B6" w:rsidRDefault="00EE021F" w:rsidP="004678B6">
      <w:pPr>
        <w:rPr>
          <w:sz w:val="28"/>
          <w:szCs w:val="28"/>
        </w:rPr>
      </w:pPr>
      <w:r w:rsidRPr="004678B6">
        <w:rPr>
          <w:sz w:val="28"/>
          <w:szCs w:val="28"/>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EE021F" w:rsidRPr="004678B6" w:rsidRDefault="00EE021F" w:rsidP="004678B6">
      <w:pPr>
        <w:rPr>
          <w:sz w:val="28"/>
          <w:szCs w:val="28"/>
        </w:rPr>
      </w:pPr>
      <w:r w:rsidRPr="004678B6">
        <w:rPr>
          <w:sz w:val="28"/>
          <w:szCs w:val="28"/>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EE021F" w:rsidRPr="004678B6" w:rsidRDefault="00EE021F" w:rsidP="004678B6">
      <w:pPr>
        <w:rPr>
          <w:sz w:val="28"/>
          <w:szCs w:val="28"/>
        </w:rPr>
      </w:pPr>
      <w:r w:rsidRPr="004678B6">
        <w:rPr>
          <w:sz w:val="28"/>
          <w:szCs w:val="28"/>
        </w:rPr>
        <w:t>осмысленно читать тексты правовой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EE021F" w:rsidRPr="004678B6" w:rsidRDefault="00EE021F" w:rsidP="004678B6">
      <w:pPr>
        <w:rPr>
          <w:sz w:val="28"/>
          <w:szCs w:val="28"/>
        </w:rPr>
      </w:pPr>
      <w:r w:rsidRPr="004678B6">
        <w:rPr>
          <w:sz w:val="28"/>
          <w:szCs w:val="28"/>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EE021F" w:rsidRPr="004678B6" w:rsidRDefault="00EE021F" w:rsidP="004678B6">
      <w:pPr>
        <w:rPr>
          <w:sz w:val="28"/>
          <w:szCs w:val="28"/>
        </w:rPr>
      </w:pPr>
      <w:r w:rsidRPr="004678B6">
        <w:rPr>
          <w:sz w:val="28"/>
          <w:szCs w:val="28"/>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EE021F" w:rsidRPr="004678B6" w:rsidRDefault="00EE021F" w:rsidP="004678B6">
      <w:pPr>
        <w:rPr>
          <w:sz w:val="28"/>
          <w:szCs w:val="28"/>
        </w:rPr>
      </w:pPr>
      <w:r w:rsidRPr="004678B6">
        <w:rPr>
          <w:sz w:val="28"/>
          <w:szCs w:val="28"/>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EE021F" w:rsidRPr="004678B6" w:rsidRDefault="00EE021F" w:rsidP="004678B6">
      <w:pPr>
        <w:rPr>
          <w:sz w:val="28"/>
          <w:szCs w:val="28"/>
        </w:rPr>
      </w:pPr>
      <w:r w:rsidRPr="004678B6">
        <w:rPr>
          <w:sz w:val="28"/>
          <w:szCs w:val="28"/>
        </w:rPr>
        <w:t>использовать 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EE021F" w:rsidRPr="004678B6" w:rsidRDefault="00EE021F" w:rsidP="004678B6">
      <w:pPr>
        <w:rPr>
          <w:sz w:val="28"/>
          <w:szCs w:val="28"/>
        </w:rPr>
      </w:pPr>
      <w:r w:rsidRPr="004678B6">
        <w:rPr>
          <w:sz w:val="28"/>
          <w:szCs w:val="28"/>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EE021F" w:rsidRPr="004678B6" w:rsidRDefault="00EE021F" w:rsidP="004678B6">
      <w:pPr>
        <w:rPr>
          <w:sz w:val="28"/>
          <w:szCs w:val="28"/>
        </w:rPr>
      </w:pPr>
      <w:r w:rsidRPr="004678B6">
        <w:rPr>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E021F" w:rsidRPr="004678B6" w:rsidRDefault="00EE021F" w:rsidP="004678B6">
      <w:pPr>
        <w:rPr>
          <w:sz w:val="28"/>
          <w:szCs w:val="28"/>
        </w:rPr>
      </w:pPr>
      <w:r w:rsidRPr="004678B6">
        <w:rPr>
          <w:sz w:val="28"/>
          <w:szCs w:val="28"/>
        </w:rPr>
        <w:t xml:space="preserve">Человек в системе социальных отношений: </w:t>
      </w:r>
    </w:p>
    <w:p w:rsidR="00EE021F" w:rsidRPr="004678B6" w:rsidRDefault="00EE021F" w:rsidP="004678B6">
      <w:pPr>
        <w:rPr>
          <w:sz w:val="28"/>
          <w:szCs w:val="28"/>
        </w:rPr>
      </w:pPr>
      <w:r w:rsidRPr="004678B6">
        <w:rPr>
          <w:sz w:val="28"/>
          <w:szCs w:val="28"/>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EE021F" w:rsidRPr="004678B6" w:rsidRDefault="00EE021F" w:rsidP="004678B6">
      <w:pPr>
        <w:rPr>
          <w:sz w:val="28"/>
          <w:szCs w:val="28"/>
        </w:rPr>
      </w:pPr>
      <w:r w:rsidRPr="004678B6">
        <w:rPr>
          <w:sz w:val="28"/>
          <w:szCs w:val="28"/>
        </w:rPr>
        <w:t>характеризовать функции семьи в обществе; основы социальной политики Российского государства;</w:t>
      </w:r>
    </w:p>
    <w:p w:rsidR="00EE021F" w:rsidRPr="004678B6" w:rsidRDefault="00EE021F" w:rsidP="004678B6">
      <w:pPr>
        <w:rPr>
          <w:sz w:val="28"/>
          <w:szCs w:val="28"/>
        </w:rPr>
      </w:pPr>
      <w:r w:rsidRPr="004678B6">
        <w:rPr>
          <w:sz w:val="28"/>
          <w:szCs w:val="28"/>
        </w:rPr>
        <w:t>приводить примеры различных социальных статусов, социальных ролей, социальной политики Российского государства;</w:t>
      </w:r>
    </w:p>
    <w:p w:rsidR="00EE021F" w:rsidRPr="004678B6" w:rsidRDefault="00EE021F" w:rsidP="004678B6">
      <w:pPr>
        <w:rPr>
          <w:sz w:val="28"/>
          <w:szCs w:val="28"/>
        </w:rPr>
      </w:pPr>
      <w:r w:rsidRPr="004678B6">
        <w:rPr>
          <w:sz w:val="28"/>
          <w:szCs w:val="28"/>
        </w:rPr>
        <w:t>классифицировать социальные общности и группы;</w:t>
      </w:r>
    </w:p>
    <w:p w:rsidR="00EE021F" w:rsidRPr="004678B6" w:rsidRDefault="00EE021F" w:rsidP="004678B6">
      <w:pPr>
        <w:rPr>
          <w:sz w:val="28"/>
          <w:szCs w:val="28"/>
        </w:rPr>
      </w:pPr>
      <w:r w:rsidRPr="004678B6">
        <w:rPr>
          <w:sz w:val="28"/>
          <w:szCs w:val="28"/>
        </w:rPr>
        <w:t>сравнивать виды социальной мобильности;</w:t>
      </w:r>
    </w:p>
    <w:p w:rsidR="00EE021F" w:rsidRPr="004678B6" w:rsidRDefault="00EE021F" w:rsidP="004678B6">
      <w:pPr>
        <w:rPr>
          <w:sz w:val="28"/>
          <w:szCs w:val="28"/>
        </w:rPr>
      </w:pPr>
      <w:r w:rsidRPr="004678B6">
        <w:rPr>
          <w:sz w:val="28"/>
          <w:szCs w:val="28"/>
        </w:rPr>
        <w:t>устанавливать и объяснять причины существования разных социальных групп; социальных различий и конфликтов;</w:t>
      </w:r>
    </w:p>
    <w:p w:rsidR="00EE021F" w:rsidRPr="004678B6" w:rsidRDefault="00EE021F" w:rsidP="004678B6">
      <w:pPr>
        <w:rPr>
          <w:sz w:val="28"/>
          <w:szCs w:val="28"/>
        </w:rPr>
      </w:pPr>
      <w:r w:rsidRPr="004678B6">
        <w:rPr>
          <w:sz w:val="28"/>
          <w:szCs w:val="28"/>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EE021F" w:rsidRPr="004678B6" w:rsidRDefault="00EE021F" w:rsidP="004678B6">
      <w:pPr>
        <w:rPr>
          <w:sz w:val="28"/>
          <w:szCs w:val="28"/>
        </w:rPr>
      </w:pPr>
      <w:r w:rsidRPr="004678B6">
        <w:rPr>
          <w:sz w:val="28"/>
          <w:szCs w:val="28"/>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p w:rsidR="00EE021F" w:rsidRPr="004678B6" w:rsidRDefault="00EE021F" w:rsidP="004678B6">
      <w:pPr>
        <w:rPr>
          <w:sz w:val="28"/>
          <w:szCs w:val="28"/>
        </w:rPr>
      </w:pPr>
      <w:r w:rsidRPr="004678B6">
        <w:rPr>
          <w:sz w:val="28"/>
          <w:szCs w:val="28"/>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EE021F" w:rsidRPr="004678B6" w:rsidRDefault="00EE021F" w:rsidP="004678B6">
      <w:pPr>
        <w:rPr>
          <w:sz w:val="28"/>
          <w:szCs w:val="28"/>
        </w:rPr>
      </w:pPr>
      <w:r w:rsidRPr="004678B6">
        <w:rPr>
          <w:sz w:val="28"/>
          <w:szCs w:val="28"/>
        </w:rPr>
        <w:t>осмысленно читать тексты социальной направленности и составлять на основе учебных текстов план (в том числе отражающий изученный материал о социализации личности);</w:t>
      </w:r>
    </w:p>
    <w:p w:rsidR="00EE021F" w:rsidRPr="004678B6" w:rsidRDefault="00EE021F" w:rsidP="004678B6">
      <w:pPr>
        <w:rPr>
          <w:sz w:val="28"/>
          <w:szCs w:val="28"/>
        </w:rPr>
      </w:pPr>
      <w:r w:rsidRPr="004678B6">
        <w:rPr>
          <w:sz w:val="28"/>
          <w:szCs w:val="28"/>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EE021F" w:rsidRPr="004678B6" w:rsidRDefault="00EE021F" w:rsidP="004678B6">
      <w:pPr>
        <w:rPr>
          <w:sz w:val="28"/>
          <w:szCs w:val="28"/>
        </w:rPr>
      </w:pPr>
      <w:r w:rsidRPr="004678B6">
        <w:rPr>
          <w:sz w:val="28"/>
          <w:szCs w:val="28"/>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EE021F" w:rsidRPr="004678B6" w:rsidRDefault="00EE021F" w:rsidP="004678B6">
      <w:pPr>
        <w:rPr>
          <w:sz w:val="28"/>
          <w:szCs w:val="28"/>
        </w:rPr>
      </w:pPr>
      <w:r w:rsidRPr="004678B6">
        <w:rPr>
          <w:sz w:val="28"/>
          <w:szCs w:val="28"/>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EE021F" w:rsidRPr="004678B6" w:rsidRDefault="00EE021F" w:rsidP="004678B6">
      <w:pPr>
        <w:rPr>
          <w:sz w:val="28"/>
          <w:szCs w:val="28"/>
        </w:rPr>
      </w:pPr>
      <w:r w:rsidRPr="004678B6">
        <w:rPr>
          <w:sz w:val="28"/>
          <w:szCs w:val="28"/>
        </w:rPr>
        <w:t>использовать полученные знания в практической деятельности для выстраивания собственного поведения с позиции здорового образа жизни;</w:t>
      </w:r>
    </w:p>
    <w:p w:rsidR="00EE021F" w:rsidRPr="004678B6" w:rsidRDefault="00EE021F" w:rsidP="004678B6">
      <w:pPr>
        <w:rPr>
          <w:sz w:val="28"/>
          <w:szCs w:val="28"/>
        </w:rPr>
      </w:pPr>
      <w:r w:rsidRPr="004678B6">
        <w:rPr>
          <w:sz w:val="28"/>
          <w:szCs w:val="28"/>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EE021F" w:rsidRPr="004678B6" w:rsidRDefault="00EE021F" w:rsidP="004678B6">
      <w:pPr>
        <w:rPr>
          <w:sz w:val="28"/>
          <w:szCs w:val="28"/>
        </w:rPr>
      </w:pPr>
      <w:r w:rsidRPr="004678B6">
        <w:rPr>
          <w:sz w:val="28"/>
          <w:szCs w:val="28"/>
        </w:rPr>
        <w:t>Человек в современном изменяющемся мире:</w:t>
      </w:r>
    </w:p>
    <w:p w:rsidR="00EE021F" w:rsidRPr="004678B6" w:rsidRDefault="00EE021F" w:rsidP="004678B6">
      <w:pPr>
        <w:rPr>
          <w:sz w:val="28"/>
          <w:szCs w:val="28"/>
        </w:rPr>
      </w:pPr>
      <w:r w:rsidRPr="004678B6">
        <w:rPr>
          <w:sz w:val="28"/>
          <w:szCs w:val="28"/>
        </w:rPr>
        <w:t>осваивать и применять знания об информационном обществе, глобализации, глобальных проблемах;</w:t>
      </w:r>
    </w:p>
    <w:p w:rsidR="00EE021F" w:rsidRPr="004678B6" w:rsidRDefault="00EE021F" w:rsidP="004678B6">
      <w:pPr>
        <w:rPr>
          <w:sz w:val="28"/>
          <w:szCs w:val="28"/>
        </w:rPr>
      </w:pPr>
      <w:r w:rsidRPr="004678B6">
        <w:rPr>
          <w:sz w:val="28"/>
          <w:szCs w:val="28"/>
        </w:rPr>
        <w:t>характеризовать сущность информационного общества; здоровый образ жизни; глобализацию как важный общемировой интеграционный процесс;</w:t>
      </w:r>
    </w:p>
    <w:p w:rsidR="00EE021F" w:rsidRPr="004678B6" w:rsidRDefault="00EE021F" w:rsidP="004678B6">
      <w:pPr>
        <w:rPr>
          <w:sz w:val="28"/>
          <w:szCs w:val="28"/>
        </w:rPr>
      </w:pPr>
      <w:r w:rsidRPr="004678B6">
        <w:rPr>
          <w:sz w:val="28"/>
          <w:szCs w:val="28"/>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EE021F" w:rsidRPr="004678B6" w:rsidRDefault="00EE021F" w:rsidP="004678B6">
      <w:pPr>
        <w:rPr>
          <w:sz w:val="28"/>
          <w:szCs w:val="28"/>
        </w:rPr>
      </w:pPr>
      <w:r w:rsidRPr="004678B6">
        <w:rPr>
          <w:sz w:val="28"/>
          <w:szCs w:val="28"/>
        </w:rPr>
        <w:t>сравнивать требования к современным профессиям;</w:t>
      </w:r>
    </w:p>
    <w:p w:rsidR="00EE021F" w:rsidRPr="004678B6" w:rsidRDefault="00EE021F" w:rsidP="004678B6">
      <w:pPr>
        <w:rPr>
          <w:sz w:val="28"/>
          <w:szCs w:val="28"/>
        </w:rPr>
      </w:pPr>
      <w:r w:rsidRPr="004678B6">
        <w:rPr>
          <w:sz w:val="28"/>
          <w:szCs w:val="28"/>
        </w:rPr>
        <w:t>устанавливать и объяснять причины и последствия глобализации;</w:t>
      </w:r>
    </w:p>
    <w:p w:rsidR="00EE021F" w:rsidRPr="004678B6" w:rsidRDefault="00EE021F" w:rsidP="004678B6">
      <w:pPr>
        <w:rPr>
          <w:sz w:val="28"/>
          <w:szCs w:val="28"/>
        </w:rPr>
      </w:pPr>
      <w:r w:rsidRPr="004678B6">
        <w:rPr>
          <w:sz w:val="28"/>
          <w:szCs w:val="28"/>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EE021F" w:rsidRPr="004678B6" w:rsidRDefault="00EE021F" w:rsidP="004678B6">
      <w:pPr>
        <w:rPr>
          <w:sz w:val="28"/>
          <w:szCs w:val="28"/>
        </w:rPr>
      </w:pPr>
      <w:r w:rsidRPr="004678B6">
        <w:rPr>
          <w:sz w:val="28"/>
          <w:szCs w:val="28"/>
        </w:rPr>
        <w:t>определять и аргументировать 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rsidR="00EE021F" w:rsidRPr="004678B6" w:rsidRDefault="00EE021F" w:rsidP="004678B6">
      <w:pPr>
        <w:rPr>
          <w:sz w:val="28"/>
          <w:szCs w:val="28"/>
        </w:rPr>
      </w:pPr>
      <w:r w:rsidRPr="004678B6">
        <w:rPr>
          <w:sz w:val="28"/>
          <w:szCs w:val="28"/>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EE021F" w:rsidRPr="004678B6" w:rsidRDefault="00EE021F" w:rsidP="004678B6">
      <w:pPr>
        <w:rPr>
          <w:sz w:val="28"/>
          <w:szCs w:val="28"/>
        </w:rPr>
      </w:pPr>
      <w:r w:rsidRPr="004678B6">
        <w:rPr>
          <w:sz w:val="28"/>
          <w:szCs w:val="28"/>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EE021F" w:rsidRPr="004678B6" w:rsidRDefault="00EE021F" w:rsidP="004678B6">
      <w:pPr>
        <w:rPr>
          <w:sz w:val="28"/>
          <w:szCs w:val="28"/>
        </w:rPr>
      </w:pPr>
      <w:r w:rsidRPr="004678B6">
        <w:rPr>
          <w:sz w:val="28"/>
          <w:szCs w:val="28"/>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EE021F" w:rsidRPr="004678B6" w:rsidRDefault="00EE021F" w:rsidP="004678B6">
      <w:pPr>
        <w:rPr>
          <w:sz w:val="28"/>
          <w:szCs w:val="28"/>
        </w:rPr>
      </w:pPr>
      <w:r w:rsidRPr="004678B6">
        <w:rPr>
          <w:sz w:val="28"/>
          <w:szCs w:val="28"/>
        </w:rPr>
        <w:t>1.2.3.12. Предметная область «Общественно-научные предметы»</w:t>
      </w:r>
    </w:p>
    <w:p w:rsidR="00EE021F" w:rsidRPr="004678B6" w:rsidRDefault="00EE021F" w:rsidP="004678B6">
      <w:pPr>
        <w:rPr>
          <w:sz w:val="28"/>
          <w:szCs w:val="28"/>
        </w:rPr>
      </w:pPr>
      <w:r w:rsidRPr="004678B6">
        <w:rPr>
          <w:sz w:val="28"/>
          <w:szCs w:val="28"/>
        </w:rPr>
        <w:t>Учебный предмет «География»</w:t>
      </w:r>
    </w:p>
    <w:p w:rsidR="00EE021F" w:rsidRPr="004678B6" w:rsidRDefault="00EE021F" w:rsidP="004678B6">
      <w:pPr>
        <w:rPr>
          <w:sz w:val="28"/>
          <w:szCs w:val="28"/>
        </w:rPr>
      </w:pPr>
      <w:r w:rsidRPr="004678B6">
        <w:rPr>
          <w:sz w:val="28"/>
          <w:szCs w:val="28"/>
        </w:rPr>
        <w:t xml:space="preserve">К концу 5 класса обучающийся научится: </w:t>
      </w:r>
    </w:p>
    <w:p w:rsidR="00EE021F" w:rsidRPr="004678B6" w:rsidRDefault="00EE021F" w:rsidP="004678B6">
      <w:pPr>
        <w:rPr>
          <w:sz w:val="28"/>
          <w:szCs w:val="28"/>
        </w:rPr>
      </w:pPr>
      <w:r w:rsidRPr="004678B6">
        <w:rPr>
          <w:sz w:val="28"/>
          <w:szCs w:val="28"/>
        </w:rPr>
        <w:t>приводить примеры географических объектов, процессов и явлений, изучаемых различными ветвями географической науки;</w:t>
      </w:r>
    </w:p>
    <w:p w:rsidR="00EE021F" w:rsidRPr="004678B6" w:rsidRDefault="00EE021F" w:rsidP="004678B6">
      <w:pPr>
        <w:rPr>
          <w:sz w:val="28"/>
          <w:szCs w:val="28"/>
        </w:rPr>
      </w:pPr>
      <w:r w:rsidRPr="004678B6">
        <w:rPr>
          <w:sz w:val="28"/>
          <w:szCs w:val="28"/>
        </w:rPr>
        <w:t>приводить примеры методов исследования, применяемых в географии;</w:t>
      </w:r>
    </w:p>
    <w:p w:rsidR="00EE021F" w:rsidRPr="004678B6" w:rsidRDefault="00EE021F" w:rsidP="004678B6">
      <w:pPr>
        <w:rPr>
          <w:sz w:val="28"/>
          <w:szCs w:val="28"/>
        </w:rPr>
      </w:pPr>
      <w:r w:rsidRPr="004678B6">
        <w:rPr>
          <w:sz w:val="28"/>
          <w:szCs w:val="28"/>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EE021F" w:rsidRPr="004678B6" w:rsidRDefault="00EE021F" w:rsidP="004678B6">
      <w:pPr>
        <w:rPr>
          <w:sz w:val="28"/>
          <w:szCs w:val="28"/>
        </w:rPr>
      </w:pPr>
      <w:r w:rsidRPr="004678B6">
        <w:rPr>
          <w:sz w:val="28"/>
          <w:szCs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EE021F" w:rsidRPr="004678B6" w:rsidRDefault="00EE021F" w:rsidP="004678B6">
      <w:pPr>
        <w:rPr>
          <w:sz w:val="28"/>
          <w:szCs w:val="28"/>
        </w:rPr>
      </w:pPr>
      <w:r w:rsidRPr="004678B6">
        <w:rPr>
          <w:sz w:val="28"/>
          <w:szCs w:val="28"/>
        </w:rPr>
        <w:t>иметь представление о вкладе великих путешественников в изучение Земли;</w:t>
      </w:r>
    </w:p>
    <w:p w:rsidR="00EE021F" w:rsidRPr="004678B6" w:rsidRDefault="00EE021F" w:rsidP="004678B6">
      <w:pPr>
        <w:rPr>
          <w:sz w:val="28"/>
          <w:szCs w:val="28"/>
        </w:rPr>
      </w:pPr>
      <w:r w:rsidRPr="004678B6">
        <w:rPr>
          <w:sz w:val="28"/>
          <w:szCs w:val="28"/>
        </w:rPr>
        <w:t>описывать и сравнивать маршруты их путешествий;</w:t>
      </w:r>
    </w:p>
    <w:p w:rsidR="00EE021F" w:rsidRPr="004678B6" w:rsidRDefault="00EE021F" w:rsidP="004678B6">
      <w:pPr>
        <w:rPr>
          <w:sz w:val="28"/>
          <w:szCs w:val="28"/>
        </w:rPr>
      </w:pPr>
      <w:r w:rsidRPr="004678B6">
        <w:rPr>
          <w:sz w:val="28"/>
          <w:szCs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EE021F" w:rsidRPr="004678B6" w:rsidRDefault="00EE021F" w:rsidP="004678B6">
      <w:pPr>
        <w:rPr>
          <w:sz w:val="28"/>
          <w:szCs w:val="28"/>
        </w:rPr>
      </w:pPr>
      <w:r w:rsidRPr="004678B6">
        <w:rPr>
          <w:sz w:val="28"/>
          <w:szCs w:val="28"/>
        </w:rPr>
        <w:t>определять направления, расстояния по плану местности и по географическим картам, географические координаты по географическим картам;</w:t>
      </w:r>
    </w:p>
    <w:p w:rsidR="00EE021F" w:rsidRPr="004678B6" w:rsidRDefault="00EE021F" w:rsidP="004678B6">
      <w:pPr>
        <w:rPr>
          <w:sz w:val="28"/>
          <w:szCs w:val="28"/>
        </w:rPr>
      </w:pPr>
      <w:r w:rsidRPr="004678B6">
        <w:rPr>
          <w:sz w:val="28"/>
          <w:szCs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EE021F" w:rsidRPr="004678B6" w:rsidRDefault="00EE021F" w:rsidP="004678B6">
      <w:pPr>
        <w:rPr>
          <w:sz w:val="28"/>
          <w:szCs w:val="28"/>
        </w:rPr>
      </w:pPr>
      <w:r w:rsidRPr="004678B6">
        <w:rPr>
          <w:sz w:val="28"/>
          <w:szCs w:val="28"/>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EE021F" w:rsidRPr="004678B6" w:rsidRDefault="00EE021F" w:rsidP="004678B6">
      <w:pPr>
        <w:rPr>
          <w:sz w:val="28"/>
          <w:szCs w:val="28"/>
        </w:rPr>
      </w:pPr>
      <w:r w:rsidRPr="004678B6">
        <w:rPr>
          <w:sz w:val="28"/>
          <w:szCs w:val="28"/>
        </w:rPr>
        <w:t>различать понятия «план местности» и «географическая карта», «параллель» и «меридиан»;</w:t>
      </w:r>
    </w:p>
    <w:p w:rsidR="00EE021F" w:rsidRPr="004678B6" w:rsidRDefault="00EE021F" w:rsidP="004678B6">
      <w:pPr>
        <w:rPr>
          <w:sz w:val="28"/>
          <w:szCs w:val="28"/>
        </w:rPr>
      </w:pPr>
      <w:r w:rsidRPr="004678B6">
        <w:rPr>
          <w:sz w:val="28"/>
          <w:szCs w:val="28"/>
        </w:rPr>
        <w:t>приводить примеры влияния Солнца на мир живой и неживой природы;</w:t>
      </w:r>
    </w:p>
    <w:p w:rsidR="00EE021F" w:rsidRPr="004678B6" w:rsidRDefault="00EE021F" w:rsidP="004678B6">
      <w:pPr>
        <w:rPr>
          <w:sz w:val="28"/>
          <w:szCs w:val="28"/>
        </w:rPr>
      </w:pPr>
      <w:r w:rsidRPr="004678B6">
        <w:rPr>
          <w:sz w:val="28"/>
          <w:szCs w:val="28"/>
        </w:rPr>
        <w:t>объяснять причины смены дня и ночи и времён года;</w:t>
      </w:r>
    </w:p>
    <w:p w:rsidR="00EE021F" w:rsidRPr="004678B6" w:rsidRDefault="00EE021F" w:rsidP="004678B6">
      <w:pPr>
        <w:rPr>
          <w:sz w:val="28"/>
          <w:szCs w:val="28"/>
        </w:rPr>
      </w:pPr>
      <w:r w:rsidRPr="004678B6">
        <w:rPr>
          <w:sz w:val="28"/>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EE021F" w:rsidRPr="004678B6" w:rsidRDefault="00EE021F" w:rsidP="004678B6">
      <w:pPr>
        <w:rPr>
          <w:sz w:val="28"/>
          <w:szCs w:val="28"/>
        </w:rPr>
      </w:pPr>
      <w:r w:rsidRPr="004678B6">
        <w:rPr>
          <w:sz w:val="28"/>
          <w:szCs w:val="28"/>
        </w:rPr>
        <w:t>описывать внутреннее строение Земли;</w:t>
      </w:r>
    </w:p>
    <w:p w:rsidR="00EE021F" w:rsidRPr="004678B6" w:rsidRDefault="00EE021F" w:rsidP="004678B6">
      <w:pPr>
        <w:rPr>
          <w:sz w:val="28"/>
          <w:szCs w:val="28"/>
        </w:rPr>
      </w:pPr>
      <w:r w:rsidRPr="004678B6">
        <w:rPr>
          <w:sz w:val="28"/>
          <w:szCs w:val="28"/>
        </w:rPr>
        <w:t>различать понятия «земная кора»; «ядро», «мантия»; «минерал» и «горная порода»;</w:t>
      </w:r>
    </w:p>
    <w:p w:rsidR="00EE021F" w:rsidRPr="004678B6" w:rsidRDefault="00EE021F" w:rsidP="004678B6">
      <w:pPr>
        <w:rPr>
          <w:sz w:val="28"/>
          <w:szCs w:val="28"/>
        </w:rPr>
      </w:pPr>
      <w:r w:rsidRPr="004678B6">
        <w:rPr>
          <w:sz w:val="28"/>
          <w:szCs w:val="28"/>
        </w:rPr>
        <w:t>различать понятия «материковая» и «океаническая» земная кора;</w:t>
      </w:r>
    </w:p>
    <w:p w:rsidR="00EE021F" w:rsidRPr="004678B6" w:rsidRDefault="00EE021F" w:rsidP="004678B6">
      <w:pPr>
        <w:rPr>
          <w:sz w:val="28"/>
          <w:szCs w:val="28"/>
        </w:rPr>
      </w:pPr>
      <w:r w:rsidRPr="004678B6">
        <w:rPr>
          <w:sz w:val="28"/>
          <w:szCs w:val="28"/>
        </w:rPr>
        <w:t>различать изученные минералы и горные породы, материковую и океаническую земную кору;</w:t>
      </w:r>
    </w:p>
    <w:p w:rsidR="00EE021F" w:rsidRPr="004678B6" w:rsidRDefault="00EE021F" w:rsidP="004678B6">
      <w:pPr>
        <w:rPr>
          <w:sz w:val="28"/>
          <w:szCs w:val="28"/>
        </w:rPr>
      </w:pPr>
      <w:r w:rsidRPr="004678B6">
        <w:rPr>
          <w:sz w:val="28"/>
          <w:szCs w:val="28"/>
        </w:rPr>
        <w:t>показывать на карте и обозначать на контурной карте материки и океаны, крупные формы рельефа Земли;</w:t>
      </w:r>
    </w:p>
    <w:p w:rsidR="00EE021F" w:rsidRPr="004678B6" w:rsidRDefault="00EE021F" w:rsidP="004678B6">
      <w:pPr>
        <w:rPr>
          <w:sz w:val="28"/>
          <w:szCs w:val="28"/>
        </w:rPr>
      </w:pPr>
      <w:r w:rsidRPr="004678B6">
        <w:rPr>
          <w:sz w:val="28"/>
          <w:szCs w:val="28"/>
        </w:rPr>
        <w:t>различать горы и равнины;</w:t>
      </w:r>
    </w:p>
    <w:p w:rsidR="00EE021F" w:rsidRPr="004678B6" w:rsidRDefault="00EE021F" w:rsidP="004678B6">
      <w:pPr>
        <w:rPr>
          <w:sz w:val="28"/>
          <w:szCs w:val="28"/>
        </w:rPr>
      </w:pPr>
      <w:r w:rsidRPr="004678B6">
        <w:rPr>
          <w:sz w:val="28"/>
          <w:szCs w:val="28"/>
        </w:rPr>
        <w:t>классифицировать формы рельефа суши по высоте и по внешнему облику;</w:t>
      </w:r>
    </w:p>
    <w:p w:rsidR="00EE021F" w:rsidRPr="004678B6" w:rsidRDefault="00EE021F" w:rsidP="004678B6">
      <w:pPr>
        <w:rPr>
          <w:sz w:val="28"/>
          <w:szCs w:val="28"/>
        </w:rPr>
      </w:pPr>
      <w:r w:rsidRPr="004678B6">
        <w:rPr>
          <w:sz w:val="28"/>
          <w:szCs w:val="28"/>
        </w:rPr>
        <w:t>называть причины землетрясений и вулканических извержений;</w:t>
      </w:r>
    </w:p>
    <w:p w:rsidR="00EE021F" w:rsidRPr="004678B6" w:rsidRDefault="00EE021F" w:rsidP="004678B6">
      <w:pPr>
        <w:rPr>
          <w:sz w:val="28"/>
          <w:szCs w:val="28"/>
        </w:rPr>
      </w:pPr>
      <w:r w:rsidRPr="004678B6">
        <w:rPr>
          <w:sz w:val="28"/>
          <w:szCs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EE021F" w:rsidRPr="004678B6" w:rsidRDefault="00EE021F" w:rsidP="004678B6">
      <w:pPr>
        <w:rPr>
          <w:sz w:val="28"/>
          <w:szCs w:val="28"/>
        </w:rPr>
      </w:pPr>
      <w:r w:rsidRPr="004678B6">
        <w:rPr>
          <w:sz w:val="28"/>
          <w:szCs w:val="28"/>
        </w:rPr>
        <w:t>применять понятия «эпицентр землетрясения» и «очаг землетрясения» для решения познавательных задач;</w:t>
      </w:r>
    </w:p>
    <w:p w:rsidR="00EE021F" w:rsidRPr="004678B6" w:rsidRDefault="00EE021F" w:rsidP="004678B6">
      <w:pPr>
        <w:rPr>
          <w:sz w:val="28"/>
          <w:szCs w:val="28"/>
        </w:rPr>
      </w:pPr>
      <w:r w:rsidRPr="004678B6">
        <w:rPr>
          <w:sz w:val="28"/>
          <w:szCs w:val="28"/>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EE021F" w:rsidRPr="004678B6" w:rsidRDefault="00EE021F" w:rsidP="004678B6">
      <w:pPr>
        <w:rPr>
          <w:sz w:val="28"/>
          <w:szCs w:val="28"/>
        </w:rPr>
      </w:pPr>
      <w:r w:rsidRPr="004678B6">
        <w:rPr>
          <w:sz w:val="28"/>
          <w:szCs w:val="28"/>
        </w:rPr>
        <w:t>классифицировать острова по происхождению;</w:t>
      </w:r>
    </w:p>
    <w:p w:rsidR="00EE021F" w:rsidRPr="004678B6" w:rsidRDefault="00EE021F" w:rsidP="004678B6">
      <w:pPr>
        <w:rPr>
          <w:sz w:val="28"/>
          <w:szCs w:val="28"/>
        </w:rPr>
      </w:pPr>
      <w:r w:rsidRPr="004678B6">
        <w:rPr>
          <w:sz w:val="28"/>
          <w:szCs w:val="28"/>
        </w:rPr>
        <w:t>приводить примеры опасных природных явлений в литосфере и средств их предупреждения;</w:t>
      </w:r>
    </w:p>
    <w:p w:rsidR="00EE021F" w:rsidRPr="004678B6" w:rsidRDefault="00EE021F" w:rsidP="004678B6">
      <w:pPr>
        <w:rPr>
          <w:sz w:val="28"/>
          <w:szCs w:val="28"/>
        </w:rPr>
      </w:pPr>
      <w:r w:rsidRPr="004678B6">
        <w:rPr>
          <w:sz w:val="28"/>
          <w:szCs w:val="28"/>
        </w:rPr>
        <w:t>приводить примеры изменений в литосфере в результате деятельности человека на примере своей местности, России и мира;</w:t>
      </w:r>
    </w:p>
    <w:p w:rsidR="00EE021F" w:rsidRPr="004678B6" w:rsidRDefault="00EE021F" w:rsidP="004678B6">
      <w:pPr>
        <w:rPr>
          <w:sz w:val="28"/>
          <w:szCs w:val="28"/>
        </w:rPr>
      </w:pPr>
      <w:r w:rsidRPr="004678B6">
        <w:rPr>
          <w:sz w:val="28"/>
          <w:szCs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EE021F" w:rsidRPr="004678B6" w:rsidRDefault="00EE021F" w:rsidP="004678B6">
      <w:pPr>
        <w:rPr>
          <w:sz w:val="28"/>
          <w:szCs w:val="28"/>
        </w:rPr>
      </w:pPr>
      <w:r w:rsidRPr="004678B6">
        <w:rPr>
          <w:sz w:val="28"/>
          <w:szCs w:val="28"/>
        </w:rPr>
        <w:t>приводить примеры действия внешних процессов рельефообразования и наличия полезных ископаемых в своей местности;</w:t>
      </w:r>
    </w:p>
    <w:p w:rsidR="00EE021F" w:rsidRPr="004678B6" w:rsidRDefault="00EE021F" w:rsidP="004678B6">
      <w:pPr>
        <w:rPr>
          <w:sz w:val="28"/>
          <w:szCs w:val="28"/>
        </w:rPr>
      </w:pPr>
      <w:r w:rsidRPr="004678B6">
        <w:rPr>
          <w:sz w:val="28"/>
          <w:szCs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EE021F" w:rsidRPr="004678B6" w:rsidRDefault="00EE021F" w:rsidP="004678B6">
      <w:pPr>
        <w:rPr>
          <w:sz w:val="28"/>
          <w:szCs w:val="28"/>
        </w:rPr>
      </w:pPr>
      <w:r w:rsidRPr="004678B6">
        <w:rPr>
          <w:sz w:val="28"/>
          <w:szCs w:val="28"/>
        </w:rPr>
        <w:t xml:space="preserve"> К концу 6 класса обучающийся научится: </w:t>
      </w:r>
    </w:p>
    <w:p w:rsidR="00EE021F" w:rsidRPr="004678B6" w:rsidRDefault="00EE021F" w:rsidP="004678B6">
      <w:pPr>
        <w:rPr>
          <w:sz w:val="28"/>
          <w:szCs w:val="28"/>
        </w:rPr>
      </w:pPr>
      <w:r w:rsidRPr="004678B6">
        <w:rPr>
          <w:sz w:val="28"/>
          <w:szCs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EE021F" w:rsidRPr="004678B6" w:rsidRDefault="00EE021F" w:rsidP="004678B6">
      <w:pPr>
        <w:rPr>
          <w:sz w:val="28"/>
          <w:szCs w:val="28"/>
        </w:rPr>
      </w:pPr>
      <w:r w:rsidRPr="004678B6">
        <w:rPr>
          <w:sz w:val="28"/>
          <w:szCs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EE021F" w:rsidRPr="004678B6" w:rsidRDefault="00EE021F" w:rsidP="004678B6">
      <w:pPr>
        <w:rPr>
          <w:sz w:val="28"/>
          <w:szCs w:val="28"/>
        </w:rPr>
      </w:pPr>
      <w:r w:rsidRPr="004678B6">
        <w:rPr>
          <w:sz w:val="28"/>
          <w:szCs w:val="28"/>
        </w:rPr>
        <w:t>приводить примеры опасных природных явлений в геосферах и средств их предупреждения;</w:t>
      </w:r>
    </w:p>
    <w:p w:rsidR="00EE021F" w:rsidRPr="004678B6" w:rsidRDefault="00EE021F" w:rsidP="004678B6">
      <w:pPr>
        <w:rPr>
          <w:sz w:val="28"/>
          <w:szCs w:val="28"/>
        </w:rPr>
      </w:pPr>
      <w:r w:rsidRPr="004678B6">
        <w:rPr>
          <w:sz w:val="28"/>
          <w:szCs w:val="28"/>
        </w:rPr>
        <w:t>сравнивать инструментарий (способы) получения географической информации на разных этапах географического изучения Земли;</w:t>
      </w:r>
    </w:p>
    <w:p w:rsidR="00EE021F" w:rsidRPr="004678B6" w:rsidRDefault="00EE021F" w:rsidP="004678B6">
      <w:pPr>
        <w:rPr>
          <w:sz w:val="28"/>
          <w:szCs w:val="28"/>
        </w:rPr>
      </w:pPr>
      <w:r w:rsidRPr="004678B6">
        <w:rPr>
          <w:sz w:val="28"/>
          <w:szCs w:val="28"/>
        </w:rPr>
        <w:t>различать свойства вод отдельных частей Мирового океана;</w:t>
      </w:r>
    </w:p>
    <w:p w:rsidR="00EE021F" w:rsidRPr="004678B6" w:rsidRDefault="00EE021F" w:rsidP="004678B6">
      <w:pPr>
        <w:rPr>
          <w:sz w:val="28"/>
          <w:szCs w:val="28"/>
        </w:rPr>
      </w:pPr>
      <w:r w:rsidRPr="004678B6">
        <w:rPr>
          <w:sz w:val="28"/>
          <w:szCs w:val="28"/>
        </w:rPr>
        <w:t>применять понятия «гидросфера», «круговорот воды», «цунами», «приливы и отливы» для решения учебных и (или) практико-ориентированных задач;</w:t>
      </w:r>
    </w:p>
    <w:p w:rsidR="00EE021F" w:rsidRPr="004678B6" w:rsidRDefault="00EE021F" w:rsidP="004678B6">
      <w:pPr>
        <w:rPr>
          <w:sz w:val="28"/>
          <w:szCs w:val="28"/>
        </w:rPr>
      </w:pPr>
      <w:r w:rsidRPr="004678B6">
        <w:rPr>
          <w:sz w:val="28"/>
          <w:szCs w:val="28"/>
        </w:rPr>
        <w:t>классифицировать объекты гидросферы (моря, озёра, реки, подземные воды, болота, ледники) по заданным признакам;</w:t>
      </w:r>
    </w:p>
    <w:p w:rsidR="00EE021F" w:rsidRPr="004678B6" w:rsidRDefault="00EE021F" w:rsidP="004678B6">
      <w:pPr>
        <w:rPr>
          <w:sz w:val="28"/>
          <w:szCs w:val="28"/>
        </w:rPr>
      </w:pPr>
      <w:r w:rsidRPr="004678B6">
        <w:rPr>
          <w:sz w:val="28"/>
          <w:szCs w:val="28"/>
        </w:rPr>
        <w:t>различать питание и режим рек;</w:t>
      </w:r>
    </w:p>
    <w:p w:rsidR="00EE021F" w:rsidRPr="004678B6" w:rsidRDefault="00EE021F" w:rsidP="004678B6">
      <w:pPr>
        <w:rPr>
          <w:sz w:val="28"/>
          <w:szCs w:val="28"/>
        </w:rPr>
      </w:pPr>
      <w:r w:rsidRPr="004678B6">
        <w:rPr>
          <w:sz w:val="28"/>
          <w:szCs w:val="28"/>
        </w:rPr>
        <w:t>сравнивать реки по заданным признакам;</w:t>
      </w:r>
    </w:p>
    <w:p w:rsidR="00EE021F" w:rsidRPr="004678B6" w:rsidRDefault="00EE021F" w:rsidP="004678B6">
      <w:pPr>
        <w:rPr>
          <w:sz w:val="28"/>
          <w:szCs w:val="28"/>
        </w:rPr>
      </w:pPr>
      <w:r w:rsidRPr="004678B6">
        <w:rPr>
          <w:sz w:val="28"/>
          <w:szCs w:val="28"/>
        </w:rPr>
        <w:t>различать понятия «грунтовые, межпластовые и артезианские воды» и применять их для решения учебных и (или) практико-ориентированных задач;</w:t>
      </w:r>
    </w:p>
    <w:p w:rsidR="00EE021F" w:rsidRPr="004678B6" w:rsidRDefault="00EE021F" w:rsidP="004678B6">
      <w:pPr>
        <w:rPr>
          <w:sz w:val="28"/>
          <w:szCs w:val="28"/>
        </w:rPr>
      </w:pPr>
      <w:r w:rsidRPr="004678B6">
        <w:rPr>
          <w:sz w:val="28"/>
          <w:szCs w:val="28"/>
        </w:rPr>
        <w:t>устанавливать причинно-следственные связи между питанием, режимом реки и климатом на территории речного бассейна;</w:t>
      </w:r>
    </w:p>
    <w:p w:rsidR="00EE021F" w:rsidRPr="004678B6" w:rsidRDefault="00EE021F" w:rsidP="004678B6">
      <w:pPr>
        <w:rPr>
          <w:sz w:val="28"/>
          <w:szCs w:val="28"/>
        </w:rPr>
      </w:pPr>
      <w:r w:rsidRPr="004678B6">
        <w:rPr>
          <w:sz w:val="28"/>
          <w:szCs w:val="28"/>
        </w:rPr>
        <w:t>приводить примеры районов распространения многолетней мерзлоты;</w:t>
      </w:r>
    </w:p>
    <w:p w:rsidR="00EE021F" w:rsidRPr="004678B6" w:rsidRDefault="00EE021F" w:rsidP="004678B6">
      <w:pPr>
        <w:rPr>
          <w:sz w:val="28"/>
          <w:szCs w:val="28"/>
        </w:rPr>
      </w:pPr>
      <w:r w:rsidRPr="004678B6">
        <w:rPr>
          <w:sz w:val="28"/>
          <w:szCs w:val="28"/>
        </w:rPr>
        <w:t>называть причины образования цунами, приливов и отливов;</w:t>
      </w:r>
    </w:p>
    <w:p w:rsidR="00EE021F" w:rsidRPr="004678B6" w:rsidRDefault="00EE021F" w:rsidP="004678B6">
      <w:pPr>
        <w:rPr>
          <w:sz w:val="28"/>
          <w:szCs w:val="28"/>
        </w:rPr>
      </w:pPr>
      <w:r w:rsidRPr="004678B6">
        <w:rPr>
          <w:sz w:val="28"/>
          <w:szCs w:val="28"/>
        </w:rPr>
        <w:t>описывать состав, строение атмосферы;</w:t>
      </w:r>
    </w:p>
    <w:p w:rsidR="00EE021F" w:rsidRPr="004678B6" w:rsidRDefault="00EE021F" w:rsidP="004678B6">
      <w:pPr>
        <w:rPr>
          <w:sz w:val="28"/>
          <w:szCs w:val="28"/>
        </w:rPr>
      </w:pPr>
      <w:r w:rsidRPr="004678B6">
        <w:rPr>
          <w:sz w:val="28"/>
          <w:szCs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EE021F" w:rsidRPr="004678B6" w:rsidRDefault="00EE021F" w:rsidP="004678B6">
      <w:pPr>
        <w:rPr>
          <w:sz w:val="28"/>
          <w:szCs w:val="28"/>
        </w:rPr>
      </w:pPr>
      <w:r w:rsidRPr="004678B6">
        <w:rPr>
          <w:sz w:val="28"/>
          <w:szCs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EE021F" w:rsidRPr="004678B6" w:rsidRDefault="00EE021F" w:rsidP="004678B6">
      <w:pPr>
        <w:rPr>
          <w:sz w:val="28"/>
          <w:szCs w:val="28"/>
        </w:rPr>
      </w:pPr>
      <w:r w:rsidRPr="004678B6">
        <w:rPr>
          <w:sz w:val="28"/>
          <w:szCs w:val="28"/>
        </w:rPr>
        <w:t>различать свойства воздуха; климаты Земли; климатообразующие факторы;</w:t>
      </w:r>
    </w:p>
    <w:p w:rsidR="00EE021F" w:rsidRPr="004678B6" w:rsidRDefault="00EE021F" w:rsidP="004678B6">
      <w:pPr>
        <w:rPr>
          <w:sz w:val="28"/>
          <w:szCs w:val="28"/>
        </w:rPr>
      </w:pPr>
      <w:r w:rsidRPr="004678B6">
        <w:rPr>
          <w:sz w:val="28"/>
          <w:szCs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EE021F" w:rsidRPr="004678B6" w:rsidRDefault="00EE021F" w:rsidP="004678B6">
      <w:pPr>
        <w:rPr>
          <w:sz w:val="28"/>
          <w:szCs w:val="28"/>
        </w:rPr>
      </w:pPr>
      <w:r w:rsidRPr="004678B6">
        <w:rPr>
          <w:sz w:val="28"/>
          <w:szCs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EE021F" w:rsidRPr="004678B6" w:rsidRDefault="00EE021F" w:rsidP="004678B6">
      <w:pPr>
        <w:rPr>
          <w:sz w:val="28"/>
          <w:szCs w:val="28"/>
        </w:rPr>
      </w:pPr>
      <w:r w:rsidRPr="004678B6">
        <w:rPr>
          <w:sz w:val="28"/>
          <w:szCs w:val="28"/>
        </w:rPr>
        <w:t>различать виды атмосферных осадков;</w:t>
      </w:r>
    </w:p>
    <w:p w:rsidR="00EE021F" w:rsidRPr="004678B6" w:rsidRDefault="00EE021F" w:rsidP="004678B6">
      <w:pPr>
        <w:rPr>
          <w:sz w:val="28"/>
          <w:szCs w:val="28"/>
        </w:rPr>
      </w:pPr>
      <w:r w:rsidRPr="004678B6">
        <w:rPr>
          <w:sz w:val="28"/>
          <w:szCs w:val="28"/>
        </w:rPr>
        <w:t>различать понятия «бризы» и «муссоны»;</w:t>
      </w:r>
    </w:p>
    <w:p w:rsidR="00EE021F" w:rsidRPr="004678B6" w:rsidRDefault="00EE021F" w:rsidP="004678B6">
      <w:pPr>
        <w:rPr>
          <w:sz w:val="28"/>
          <w:szCs w:val="28"/>
        </w:rPr>
      </w:pPr>
      <w:r w:rsidRPr="004678B6">
        <w:rPr>
          <w:sz w:val="28"/>
          <w:szCs w:val="28"/>
        </w:rPr>
        <w:t>различать понятия «погода» и «климат»;</w:t>
      </w:r>
    </w:p>
    <w:p w:rsidR="00EE021F" w:rsidRPr="004678B6" w:rsidRDefault="00EE021F" w:rsidP="004678B6">
      <w:pPr>
        <w:rPr>
          <w:sz w:val="28"/>
          <w:szCs w:val="28"/>
        </w:rPr>
      </w:pPr>
      <w:r w:rsidRPr="004678B6">
        <w:rPr>
          <w:sz w:val="28"/>
          <w:szCs w:val="28"/>
        </w:rPr>
        <w:t>различать понятия «атмосфера», «тропосфера», «стратосфера», «верхние слои атмосферы»;</w:t>
      </w:r>
    </w:p>
    <w:p w:rsidR="00EE021F" w:rsidRPr="004678B6" w:rsidRDefault="00EE021F" w:rsidP="004678B6">
      <w:pPr>
        <w:rPr>
          <w:sz w:val="28"/>
          <w:szCs w:val="28"/>
        </w:rPr>
      </w:pPr>
      <w:r w:rsidRPr="004678B6">
        <w:rPr>
          <w:sz w:val="28"/>
          <w:szCs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EE021F" w:rsidRPr="004678B6" w:rsidRDefault="00EE021F" w:rsidP="004678B6">
      <w:pPr>
        <w:rPr>
          <w:sz w:val="28"/>
          <w:szCs w:val="28"/>
        </w:rPr>
      </w:pPr>
      <w:r w:rsidRPr="004678B6">
        <w:rPr>
          <w:sz w:val="28"/>
          <w:szCs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EE021F" w:rsidRPr="004678B6" w:rsidRDefault="00EE021F" w:rsidP="004678B6">
      <w:pPr>
        <w:rPr>
          <w:sz w:val="28"/>
          <w:szCs w:val="28"/>
        </w:rPr>
      </w:pPr>
      <w:r w:rsidRPr="004678B6">
        <w:rPr>
          <w:sz w:val="28"/>
          <w:szCs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EE021F" w:rsidRPr="004678B6" w:rsidRDefault="00EE021F" w:rsidP="004678B6">
      <w:pPr>
        <w:rPr>
          <w:sz w:val="28"/>
          <w:szCs w:val="28"/>
        </w:rPr>
      </w:pPr>
      <w:r w:rsidRPr="004678B6">
        <w:rPr>
          <w:sz w:val="28"/>
          <w:szCs w:val="28"/>
        </w:rPr>
        <w:t>называть границы биосферы;</w:t>
      </w:r>
    </w:p>
    <w:p w:rsidR="00EE021F" w:rsidRPr="004678B6" w:rsidRDefault="00EE021F" w:rsidP="004678B6">
      <w:pPr>
        <w:rPr>
          <w:sz w:val="28"/>
          <w:szCs w:val="28"/>
        </w:rPr>
      </w:pPr>
      <w:r w:rsidRPr="004678B6">
        <w:rPr>
          <w:sz w:val="28"/>
          <w:szCs w:val="28"/>
        </w:rPr>
        <w:t>приводить примеры приспособления живых организмов к среде обитания в разных природных зонах;</w:t>
      </w:r>
    </w:p>
    <w:p w:rsidR="00EE021F" w:rsidRPr="004678B6" w:rsidRDefault="00EE021F" w:rsidP="004678B6">
      <w:pPr>
        <w:rPr>
          <w:sz w:val="28"/>
          <w:szCs w:val="28"/>
        </w:rPr>
      </w:pPr>
      <w:r w:rsidRPr="004678B6">
        <w:rPr>
          <w:sz w:val="28"/>
          <w:szCs w:val="28"/>
        </w:rPr>
        <w:t>различать растительный и животный мир разных территорий Земли;</w:t>
      </w:r>
    </w:p>
    <w:p w:rsidR="00EE021F" w:rsidRPr="004678B6" w:rsidRDefault="00EE021F" w:rsidP="004678B6">
      <w:pPr>
        <w:rPr>
          <w:sz w:val="28"/>
          <w:szCs w:val="28"/>
        </w:rPr>
      </w:pPr>
      <w:r w:rsidRPr="004678B6">
        <w:rPr>
          <w:sz w:val="28"/>
          <w:szCs w:val="28"/>
        </w:rPr>
        <w:t>объяснять взаимосвязи компонентов природы в природно-территориальном комплексе;</w:t>
      </w:r>
    </w:p>
    <w:p w:rsidR="00EE021F" w:rsidRPr="004678B6" w:rsidRDefault="00EE021F" w:rsidP="004678B6">
      <w:pPr>
        <w:rPr>
          <w:sz w:val="28"/>
          <w:szCs w:val="28"/>
        </w:rPr>
      </w:pPr>
      <w:r w:rsidRPr="004678B6">
        <w:rPr>
          <w:sz w:val="28"/>
          <w:szCs w:val="28"/>
        </w:rPr>
        <w:t>сравнивать особенности растительного и животного мира в различных природных зонах;</w:t>
      </w:r>
    </w:p>
    <w:p w:rsidR="00EE021F" w:rsidRPr="004678B6" w:rsidRDefault="00EE021F" w:rsidP="004678B6">
      <w:pPr>
        <w:rPr>
          <w:sz w:val="28"/>
          <w:szCs w:val="28"/>
        </w:rPr>
      </w:pPr>
      <w:r w:rsidRPr="004678B6">
        <w:rPr>
          <w:sz w:val="28"/>
          <w:szCs w:val="28"/>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EE021F" w:rsidRPr="004678B6" w:rsidRDefault="00EE021F" w:rsidP="004678B6">
      <w:pPr>
        <w:rPr>
          <w:sz w:val="28"/>
          <w:szCs w:val="28"/>
        </w:rPr>
      </w:pPr>
      <w:r w:rsidRPr="004678B6">
        <w:rPr>
          <w:sz w:val="28"/>
          <w:szCs w:val="28"/>
        </w:rPr>
        <w:t>сравнивать плодородие почв в различных природных зонах;</w:t>
      </w:r>
    </w:p>
    <w:p w:rsidR="00EE021F" w:rsidRPr="004678B6" w:rsidRDefault="00EE021F" w:rsidP="004678B6">
      <w:pPr>
        <w:rPr>
          <w:sz w:val="28"/>
          <w:szCs w:val="28"/>
        </w:rPr>
      </w:pPr>
      <w:r w:rsidRPr="004678B6">
        <w:rPr>
          <w:sz w:val="28"/>
          <w:szCs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EE021F" w:rsidRPr="004678B6" w:rsidRDefault="00EE021F" w:rsidP="004678B6">
      <w:pPr>
        <w:rPr>
          <w:sz w:val="28"/>
          <w:szCs w:val="28"/>
        </w:rPr>
      </w:pPr>
      <w:r w:rsidRPr="004678B6">
        <w:rPr>
          <w:sz w:val="28"/>
          <w:szCs w:val="28"/>
        </w:rPr>
        <w:t xml:space="preserve">К концу 7 класса обучающийся научится: </w:t>
      </w:r>
    </w:p>
    <w:p w:rsidR="00EE021F" w:rsidRPr="004678B6" w:rsidRDefault="00EE021F" w:rsidP="004678B6">
      <w:pPr>
        <w:rPr>
          <w:sz w:val="28"/>
          <w:szCs w:val="28"/>
        </w:rPr>
      </w:pPr>
      <w:r w:rsidRPr="004678B6">
        <w:rPr>
          <w:sz w:val="28"/>
          <w:szCs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EE021F" w:rsidRPr="004678B6" w:rsidRDefault="00EE021F" w:rsidP="004678B6">
      <w:pPr>
        <w:rPr>
          <w:sz w:val="28"/>
          <w:szCs w:val="28"/>
        </w:rPr>
      </w:pPr>
      <w:r w:rsidRPr="004678B6">
        <w:rPr>
          <w:sz w:val="28"/>
          <w:szCs w:val="28"/>
        </w:rPr>
        <w:t>иметь представление о строении и свойствах (целостность, зональность, ритмичность) географической оболочки;</w:t>
      </w:r>
    </w:p>
    <w:p w:rsidR="00EE021F" w:rsidRPr="004678B6" w:rsidRDefault="00EE021F" w:rsidP="004678B6">
      <w:pPr>
        <w:rPr>
          <w:sz w:val="28"/>
          <w:szCs w:val="28"/>
        </w:rPr>
      </w:pPr>
      <w:r w:rsidRPr="004678B6">
        <w:rPr>
          <w:sz w:val="28"/>
          <w:szCs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EE021F" w:rsidRPr="004678B6" w:rsidRDefault="00EE021F" w:rsidP="004678B6">
      <w:pPr>
        <w:rPr>
          <w:sz w:val="28"/>
          <w:szCs w:val="28"/>
        </w:rPr>
      </w:pPr>
      <w:r w:rsidRPr="004678B6">
        <w:rPr>
          <w:sz w:val="28"/>
          <w:szCs w:val="28"/>
        </w:rPr>
        <w:t>определять природные зоны по их существенным признакам на основе интеграции и интерпретации информации об особенностях их природы;</w:t>
      </w:r>
    </w:p>
    <w:p w:rsidR="00EE021F" w:rsidRPr="004678B6" w:rsidRDefault="00EE021F" w:rsidP="004678B6">
      <w:pPr>
        <w:rPr>
          <w:sz w:val="28"/>
          <w:szCs w:val="28"/>
        </w:rPr>
      </w:pPr>
      <w:r w:rsidRPr="004678B6">
        <w:rPr>
          <w:sz w:val="28"/>
          <w:szCs w:val="28"/>
        </w:rPr>
        <w:t>различать изученные процессы и явления, происходящие в географической оболочке;</w:t>
      </w:r>
    </w:p>
    <w:p w:rsidR="00EE021F" w:rsidRPr="004678B6" w:rsidRDefault="00EE021F" w:rsidP="004678B6">
      <w:pPr>
        <w:rPr>
          <w:sz w:val="28"/>
          <w:szCs w:val="28"/>
        </w:rPr>
      </w:pPr>
      <w:r w:rsidRPr="004678B6">
        <w:rPr>
          <w:sz w:val="28"/>
          <w:szCs w:val="28"/>
        </w:rPr>
        <w:t>приводить примеры изменений в геосферах в результате деятельности человека;</w:t>
      </w:r>
    </w:p>
    <w:p w:rsidR="00EE021F" w:rsidRPr="004678B6" w:rsidRDefault="00EE021F" w:rsidP="004678B6">
      <w:pPr>
        <w:rPr>
          <w:sz w:val="28"/>
          <w:szCs w:val="28"/>
        </w:rPr>
      </w:pPr>
      <w:r w:rsidRPr="004678B6">
        <w:rPr>
          <w:sz w:val="28"/>
          <w:szCs w:val="28"/>
        </w:rPr>
        <w:t>описывать закономерности изменения в пространстве рельефа, климата, внутренних вод и органического мира;</w:t>
      </w:r>
    </w:p>
    <w:p w:rsidR="00EE021F" w:rsidRPr="004678B6" w:rsidRDefault="00EE021F" w:rsidP="004678B6">
      <w:pPr>
        <w:rPr>
          <w:sz w:val="28"/>
          <w:szCs w:val="28"/>
        </w:rPr>
      </w:pPr>
      <w:r w:rsidRPr="004678B6">
        <w:rPr>
          <w:sz w:val="28"/>
          <w:szCs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EE021F" w:rsidRPr="004678B6" w:rsidRDefault="00EE021F" w:rsidP="004678B6">
      <w:pPr>
        <w:rPr>
          <w:sz w:val="28"/>
          <w:szCs w:val="28"/>
        </w:rPr>
      </w:pPr>
      <w:r w:rsidRPr="004678B6">
        <w:rPr>
          <w:sz w:val="28"/>
          <w:szCs w:val="28"/>
        </w:rPr>
        <w:t>называть особенности географических процессов на границах литосферных плит с учётом характера взаимодействия и типа земной коры;</w:t>
      </w:r>
    </w:p>
    <w:p w:rsidR="00EE021F" w:rsidRPr="004678B6" w:rsidRDefault="00EE021F" w:rsidP="004678B6">
      <w:pPr>
        <w:rPr>
          <w:sz w:val="28"/>
          <w:szCs w:val="28"/>
        </w:rPr>
      </w:pPr>
      <w:r w:rsidRPr="004678B6">
        <w:rPr>
          <w:sz w:val="28"/>
          <w:szCs w:val="28"/>
        </w:rPr>
        <w:t>устанавливать (используя географические карты) взаимосвязи между движением литосферных плит и размещением крупных форм рельефа;</w:t>
      </w:r>
    </w:p>
    <w:p w:rsidR="00EE021F" w:rsidRPr="004678B6" w:rsidRDefault="00EE021F" w:rsidP="004678B6">
      <w:pPr>
        <w:rPr>
          <w:sz w:val="28"/>
          <w:szCs w:val="28"/>
        </w:rPr>
      </w:pPr>
      <w:r w:rsidRPr="004678B6">
        <w:rPr>
          <w:sz w:val="28"/>
          <w:szCs w:val="28"/>
        </w:rPr>
        <w:t>классифицировать воздушные массы Земли, типы климата по заданным показателям;</w:t>
      </w:r>
    </w:p>
    <w:p w:rsidR="00EE021F" w:rsidRPr="004678B6" w:rsidRDefault="00EE021F" w:rsidP="004678B6">
      <w:pPr>
        <w:rPr>
          <w:sz w:val="28"/>
          <w:szCs w:val="28"/>
        </w:rPr>
      </w:pPr>
      <w:r w:rsidRPr="004678B6">
        <w:rPr>
          <w:sz w:val="28"/>
          <w:szCs w:val="28"/>
        </w:rPr>
        <w:t>объяснять образование тропических муссонов, пассатов тропических широт, западных ветров;</w:t>
      </w:r>
    </w:p>
    <w:p w:rsidR="00EE021F" w:rsidRPr="004678B6" w:rsidRDefault="00EE021F" w:rsidP="004678B6">
      <w:pPr>
        <w:rPr>
          <w:sz w:val="28"/>
          <w:szCs w:val="28"/>
        </w:rPr>
      </w:pPr>
      <w:r w:rsidRPr="004678B6">
        <w:rPr>
          <w:sz w:val="28"/>
          <w:szCs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EE021F" w:rsidRPr="004678B6" w:rsidRDefault="00EE021F" w:rsidP="004678B6">
      <w:pPr>
        <w:rPr>
          <w:sz w:val="28"/>
          <w:szCs w:val="28"/>
        </w:rPr>
      </w:pPr>
      <w:r w:rsidRPr="004678B6">
        <w:rPr>
          <w:sz w:val="28"/>
          <w:szCs w:val="28"/>
        </w:rPr>
        <w:t>описывать климат территории по климатограмме;</w:t>
      </w:r>
    </w:p>
    <w:p w:rsidR="00EE021F" w:rsidRPr="004678B6" w:rsidRDefault="00EE021F" w:rsidP="004678B6">
      <w:pPr>
        <w:rPr>
          <w:sz w:val="28"/>
          <w:szCs w:val="28"/>
        </w:rPr>
      </w:pPr>
      <w:r w:rsidRPr="004678B6">
        <w:rPr>
          <w:sz w:val="28"/>
          <w:szCs w:val="28"/>
        </w:rPr>
        <w:t>объяснять влияние климатообразующих факторов на климатические особенности территории;</w:t>
      </w:r>
    </w:p>
    <w:p w:rsidR="00EE021F" w:rsidRPr="004678B6" w:rsidRDefault="00EE021F" w:rsidP="004678B6">
      <w:pPr>
        <w:rPr>
          <w:sz w:val="28"/>
          <w:szCs w:val="28"/>
        </w:rPr>
      </w:pPr>
      <w:r w:rsidRPr="004678B6">
        <w:rPr>
          <w:sz w:val="28"/>
          <w:szCs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EE021F" w:rsidRPr="004678B6" w:rsidRDefault="00EE021F" w:rsidP="004678B6">
      <w:pPr>
        <w:rPr>
          <w:sz w:val="28"/>
          <w:szCs w:val="28"/>
        </w:rPr>
      </w:pPr>
      <w:r w:rsidRPr="004678B6">
        <w:rPr>
          <w:sz w:val="28"/>
          <w:szCs w:val="28"/>
        </w:rPr>
        <w:t>различать океанические течения;</w:t>
      </w:r>
    </w:p>
    <w:p w:rsidR="00EE021F" w:rsidRPr="004678B6" w:rsidRDefault="00EE021F" w:rsidP="004678B6">
      <w:pPr>
        <w:rPr>
          <w:sz w:val="28"/>
          <w:szCs w:val="28"/>
        </w:rPr>
      </w:pPr>
      <w:r w:rsidRPr="004678B6">
        <w:rPr>
          <w:sz w:val="28"/>
          <w:szCs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EE021F" w:rsidRPr="004678B6" w:rsidRDefault="00EE021F" w:rsidP="004678B6">
      <w:pPr>
        <w:rPr>
          <w:sz w:val="28"/>
          <w:szCs w:val="28"/>
        </w:rPr>
      </w:pPr>
      <w:r w:rsidRPr="004678B6">
        <w:rPr>
          <w:sz w:val="28"/>
          <w:szCs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EE021F" w:rsidRPr="004678B6" w:rsidRDefault="00EE021F" w:rsidP="004678B6">
      <w:pPr>
        <w:rPr>
          <w:sz w:val="28"/>
          <w:szCs w:val="28"/>
        </w:rPr>
      </w:pPr>
      <w:r w:rsidRPr="004678B6">
        <w:rPr>
          <w:sz w:val="28"/>
          <w:szCs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EE021F" w:rsidRPr="004678B6" w:rsidRDefault="00EE021F" w:rsidP="004678B6">
      <w:pPr>
        <w:rPr>
          <w:sz w:val="28"/>
          <w:szCs w:val="28"/>
        </w:rPr>
      </w:pPr>
      <w:r w:rsidRPr="004678B6">
        <w:rPr>
          <w:sz w:val="28"/>
          <w:szCs w:val="28"/>
        </w:rPr>
        <w:t>различать и сравнивать численность населения крупных стран мира;</w:t>
      </w:r>
    </w:p>
    <w:p w:rsidR="00EE021F" w:rsidRPr="004678B6" w:rsidRDefault="00EE021F" w:rsidP="004678B6">
      <w:pPr>
        <w:rPr>
          <w:sz w:val="28"/>
          <w:szCs w:val="28"/>
        </w:rPr>
      </w:pPr>
      <w:r w:rsidRPr="004678B6">
        <w:rPr>
          <w:sz w:val="28"/>
          <w:szCs w:val="28"/>
        </w:rPr>
        <w:t>сравнивать плотность населения различных территорий;</w:t>
      </w:r>
    </w:p>
    <w:p w:rsidR="00EE021F" w:rsidRPr="004678B6" w:rsidRDefault="00EE021F" w:rsidP="004678B6">
      <w:pPr>
        <w:rPr>
          <w:sz w:val="28"/>
          <w:szCs w:val="28"/>
        </w:rPr>
      </w:pPr>
      <w:r w:rsidRPr="004678B6">
        <w:rPr>
          <w:sz w:val="28"/>
          <w:szCs w:val="28"/>
        </w:rPr>
        <w:t>применять понятие «плотность населения» для решения учебных и (или) практико-ориентированных задач;</w:t>
      </w:r>
    </w:p>
    <w:p w:rsidR="00EE021F" w:rsidRPr="004678B6" w:rsidRDefault="00EE021F" w:rsidP="004678B6">
      <w:pPr>
        <w:rPr>
          <w:sz w:val="28"/>
          <w:szCs w:val="28"/>
        </w:rPr>
      </w:pPr>
      <w:r w:rsidRPr="004678B6">
        <w:rPr>
          <w:sz w:val="28"/>
          <w:szCs w:val="28"/>
        </w:rPr>
        <w:t>различать городские и сельские поселения;</w:t>
      </w:r>
    </w:p>
    <w:p w:rsidR="00EE021F" w:rsidRPr="004678B6" w:rsidRDefault="00EE021F" w:rsidP="004678B6">
      <w:pPr>
        <w:rPr>
          <w:sz w:val="28"/>
          <w:szCs w:val="28"/>
        </w:rPr>
      </w:pPr>
      <w:r w:rsidRPr="004678B6">
        <w:rPr>
          <w:sz w:val="28"/>
          <w:szCs w:val="28"/>
        </w:rPr>
        <w:t>приводить примеры крупнейших городов мира;</w:t>
      </w:r>
    </w:p>
    <w:p w:rsidR="00EE021F" w:rsidRPr="004678B6" w:rsidRDefault="00EE021F" w:rsidP="004678B6">
      <w:pPr>
        <w:rPr>
          <w:sz w:val="28"/>
          <w:szCs w:val="28"/>
        </w:rPr>
      </w:pPr>
      <w:r w:rsidRPr="004678B6">
        <w:rPr>
          <w:sz w:val="28"/>
          <w:szCs w:val="28"/>
        </w:rPr>
        <w:t>приводить примеры мировых и национальных религий;</w:t>
      </w:r>
    </w:p>
    <w:p w:rsidR="00EE021F" w:rsidRPr="004678B6" w:rsidRDefault="00EE021F" w:rsidP="004678B6">
      <w:pPr>
        <w:rPr>
          <w:sz w:val="28"/>
          <w:szCs w:val="28"/>
        </w:rPr>
      </w:pPr>
      <w:r w:rsidRPr="004678B6">
        <w:rPr>
          <w:sz w:val="28"/>
          <w:szCs w:val="28"/>
        </w:rPr>
        <w:t>проводить языковую классификацию народов;</w:t>
      </w:r>
    </w:p>
    <w:p w:rsidR="00EE021F" w:rsidRPr="004678B6" w:rsidRDefault="00EE021F" w:rsidP="004678B6">
      <w:pPr>
        <w:rPr>
          <w:sz w:val="28"/>
          <w:szCs w:val="28"/>
        </w:rPr>
      </w:pPr>
      <w:r w:rsidRPr="004678B6">
        <w:rPr>
          <w:sz w:val="28"/>
          <w:szCs w:val="28"/>
        </w:rPr>
        <w:t>различать основные виды хозяйственной деятельности людей на различных территориях;</w:t>
      </w:r>
    </w:p>
    <w:p w:rsidR="00EE021F" w:rsidRPr="004678B6" w:rsidRDefault="00EE021F" w:rsidP="004678B6">
      <w:pPr>
        <w:rPr>
          <w:sz w:val="28"/>
          <w:szCs w:val="28"/>
        </w:rPr>
      </w:pPr>
      <w:r w:rsidRPr="004678B6">
        <w:rPr>
          <w:sz w:val="28"/>
          <w:szCs w:val="28"/>
        </w:rPr>
        <w:t>определять страны по их существенным признакам;</w:t>
      </w:r>
    </w:p>
    <w:p w:rsidR="00EE021F" w:rsidRPr="004678B6" w:rsidRDefault="00EE021F" w:rsidP="004678B6">
      <w:pPr>
        <w:rPr>
          <w:sz w:val="28"/>
          <w:szCs w:val="28"/>
        </w:rPr>
      </w:pPr>
      <w:r w:rsidRPr="004678B6">
        <w:rPr>
          <w:sz w:val="28"/>
          <w:szCs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EE021F" w:rsidRPr="004678B6" w:rsidRDefault="00EE021F" w:rsidP="004678B6">
      <w:pPr>
        <w:rPr>
          <w:sz w:val="28"/>
          <w:szCs w:val="28"/>
        </w:rPr>
      </w:pPr>
      <w:r w:rsidRPr="004678B6">
        <w:rPr>
          <w:sz w:val="28"/>
          <w:szCs w:val="28"/>
        </w:rPr>
        <w:t>объяснять особенности природы, населения и хозяйства отдельных территорий;</w:t>
      </w:r>
    </w:p>
    <w:p w:rsidR="00EE021F" w:rsidRPr="004678B6" w:rsidRDefault="00EE021F" w:rsidP="004678B6">
      <w:pPr>
        <w:rPr>
          <w:sz w:val="28"/>
          <w:szCs w:val="28"/>
        </w:rPr>
      </w:pPr>
      <w:r w:rsidRPr="004678B6">
        <w:rPr>
          <w:sz w:val="28"/>
          <w:szCs w:val="28"/>
        </w:rPr>
        <w:t>использовать знания о населении материков и стран для решения различных учебных и практико-ориентированных задач;</w:t>
      </w:r>
    </w:p>
    <w:p w:rsidR="00EE021F" w:rsidRPr="004678B6" w:rsidRDefault="00EE021F" w:rsidP="004678B6">
      <w:pPr>
        <w:rPr>
          <w:sz w:val="28"/>
          <w:szCs w:val="28"/>
        </w:rPr>
      </w:pPr>
      <w:r w:rsidRPr="004678B6">
        <w:rPr>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EE021F" w:rsidRPr="004678B6" w:rsidRDefault="00EE021F" w:rsidP="004678B6">
      <w:pPr>
        <w:rPr>
          <w:sz w:val="28"/>
          <w:szCs w:val="28"/>
        </w:rPr>
      </w:pPr>
      <w:r w:rsidRPr="004678B6">
        <w:rPr>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EE021F" w:rsidRPr="004678B6" w:rsidRDefault="00EE021F" w:rsidP="004678B6">
      <w:pPr>
        <w:rPr>
          <w:sz w:val="28"/>
          <w:szCs w:val="28"/>
        </w:rPr>
      </w:pPr>
      <w:r w:rsidRPr="004678B6">
        <w:rPr>
          <w:sz w:val="28"/>
          <w:szCs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EE021F" w:rsidRPr="004678B6" w:rsidRDefault="00EE021F" w:rsidP="004678B6">
      <w:pPr>
        <w:rPr>
          <w:sz w:val="28"/>
          <w:szCs w:val="28"/>
        </w:rPr>
      </w:pPr>
      <w:r w:rsidRPr="004678B6">
        <w:rPr>
          <w:sz w:val="28"/>
          <w:szCs w:val="28"/>
        </w:rPr>
        <w:t>приводить примеры взаимодействия природы и общества в пределах отдельных территорий;</w:t>
      </w:r>
    </w:p>
    <w:p w:rsidR="00EE021F" w:rsidRPr="004678B6" w:rsidRDefault="00EE021F" w:rsidP="004678B6">
      <w:pPr>
        <w:rPr>
          <w:sz w:val="28"/>
          <w:szCs w:val="28"/>
        </w:rPr>
      </w:pPr>
      <w:r w:rsidRPr="004678B6">
        <w:rPr>
          <w:sz w:val="28"/>
          <w:szCs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EE021F" w:rsidRPr="004678B6" w:rsidRDefault="00EE021F" w:rsidP="004678B6">
      <w:pPr>
        <w:rPr>
          <w:sz w:val="28"/>
          <w:szCs w:val="28"/>
        </w:rPr>
      </w:pPr>
      <w:r w:rsidRPr="004678B6">
        <w:rPr>
          <w:sz w:val="28"/>
          <w:szCs w:val="28"/>
        </w:rPr>
        <w:t xml:space="preserve">К концу 8 класса обучающийся научится: </w:t>
      </w:r>
    </w:p>
    <w:p w:rsidR="00EE021F" w:rsidRPr="004678B6" w:rsidRDefault="00EE021F" w:rsidP="004678B6">
      <w:pPr>
        <w:rPr>
          <w:sz w:val="28"/>
          <w:szCs w:val="28"/>
        </w:rPr>
      </w:pPr>
      <w:r w:rsidRPr="004678B6">
        <w:rPr>
          <w:sz w:val="28"/>
          <w:szCs w:val="28"/>
        </w:rPr>
        <w:t>характеризовать основные этапы истории формирования и изучения территории России;</w:t>
      </w:r>
    </w:p>
    <w:p w:rsidR="00EE021F" w:rsidRPr="004678B6" w:rsidRDefault="00EE021F" w:rsidP="004678B6">
      <w:pPr>
        <w:rPr>
          <w:sz w:val="28"/>
          <w:szCs w:val="28"/>
        </w:rPr>
      </w:pPr>
      <w:r w:rsidRPr="004678B6">
        <w:rPr>
          <w:sz w:val="28"/>
          <w:szCs w:val="28"/>
        </w:rPr>
        <w:t>находить в различных источниках информации факты, позволяющие определить вклад российских учёных и путешественников в освоение страны;</w:t>
      </w:r>
    </w:p>
    <w:p w:rsidR="00EE021F" w:rsidRPr="004678B6" w:rsidRDefault="00EE021F" w:rsidP="004678B6">
      <w:pPr>
        <w:rPr>
          <w:sz w:val="28"/>
          <w:szCs w:val="28"/>
        </w:rPr>
      </w:pPr>
      <w:r w:rsidRPr="004678B6">
        <w:rPr>
          <w:sz w:val="28"/>
          <w:szCs w:val="28"/>
        </w:rPr>
        <w:t>характеризовать географическое положение России с использованием информации из различных источников;</w:t>
      </w:r>
    </w:p>
    <w:p w:rsidR="00EE021F" w:rsidRPr="004678B6" w:rsidRDefault="00EE021F" w:rsidP="004678B6">
      <w:pPr>
        <w:rPr>
          <w:sz w:val="28"/>
          <w:szCs w:val="28"/>
        </w:rPr>
      </w:pPr>
      <w:r w:rsidRPr="004678B6">
        <w:rPr>
          <w:sz w:val="28"/>
          <w:szCs w:val="28"/>
        </w:rPr>
        <w:t>различать федеральные округа, крупные географические районы и макрорегионы России;</w:t>
      </w:r>
    </w:p>
    <w:p w:rsidR="00EE021F" w:rsidRPr="004678B6" w:rsidRDefault="00EE021F" w:rsidP="004678B6">
      <w:pPr>
        <w:rPr>
          <w:sz w:val="28"/>
          <w:szCs w:val="28"/>
        </w:rPr>
      </w:pPr>
      <w:r w:rsidRPr="004678B6">
        <w:rPr>
          <w:sz w:val="28"/>
          <w:szCs w:val="28"/>
        </w:rPr>
        <w:t>приводить примеры субъектов Российской Федерации разных видов и показывать их на географической карте;</w:t>
      </w:r>
    </w:p>
    <w:p w:rsidR="00EE021F" w:rsidRPr="004678B6" w:rsidRDefault="00EE021F" w:rsidP="004678B6">
      <w:pPr>
        <w:rPr>
          <w:sz w:val="28"/>
          <w:szCs w:val="28"/>
        </w:rPr>
      </w:pPr>
      <w:r w:rsidRPr="004678B6">
        <w:rPr>
          <w:sz w:val="28"/>
          <w:szCs w:val="28"/>
        </w:rPr>
        <w:t>оценивать влияние географического положения регионов России на особенности природы, жизнь и хозяйственную деятельность населения;</w:t>
      </w:r>
    </w:p>
    <w:p w:rsidR="00EE021F" w:rsidRPr="004678B6" w:rsidRDefault="00EE021F" w:rsidP="004678B6">
      <w:pPr>
        <w:rPr>
          <w:sz w:val="28"/>
          <w:szCs w:val="28"/>
        </w:rPr>
      </w:pPr>
      <w:r w:rsidRPr="004678B6">
        <w:rPr>
          <w:sz w:val="28"/>
          <w:szCs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EE021F" w:rsidRPr="004678B6" w:rsidRDefault="00EE021F" w:rsidP="004678B6">
      <w:pPr>
        <w:rPr>
          <w:sz w:val="28"/>
          <w:szCs w:val="28"/>
        </w:rPr>
      </w:pPr>
      <w:r w:rsidRPr="004678B6">
        <w:rPr>
          <w:sz w:val="28"/>
          <w:szCs w:val="28"/>
        </w:rPr>
        <w:t>оценивать степень благоприятности природных условий в пределах отдельных регионов страны;</w:t>
      </w:r>
    </w:p>
    <w:p w:rsidR="00EE021F" w:rsidRPr="004678B6" w:rsidRDefault="00EE021F" w:rsidP="004678B6">
      <w:pPr>
        <w:rPr>
          <w:sz w:val="28"/>
          <w:szCs w:val="28"/>
        </w:rPr>
      </w:pPr>
      <w:r w:rsidRPr="004678B6">
        <w:rPr>
          <w:sz w:val="28"/>
          <w:szCs w:val="28"/>
        </w:rPr>
        <w:t>проводить классификацию природных ресурсов;</w:t>
      </w:r>
    </w:p>
    <w:p w:rsidR="00EE021F" w:rsidRPr="004678B6" w:rsidRDefault="00EE021F" w:rsidP="004678B6">
      <w:pPr>
        <w:rPr>
          <w:sz w:val="28"/>
          <w:szCs w:val="28"/>
        </w:rPr>
      </w:pPr>
      <w:r w:rsidRPr="004678B6">
        <w:rPr>
          <w:sz w:val="28"/>
          <w:szCs w:val="28"/>
        </w:rPr>
        <w:t>распознавать типы природопользования;</w:t>
      </w:r>
    </w:p>
    <w:p w:rsidR="00EE021F" w:rsidRPr="004678B6" w:rsidRDefault="00EE021F" w:rsidP="004678B6">
      <w:pPr>
        <w:rPr>
          <w:sz w:val="28"/>
          <w:szCs w:val="28"/>
        </w:rPr>
      </w:pPr>
      <w:r w:rsidRPr="004678B6">
        <w:rPr>
          <w:sz w:val="28"/>
          <w:szCs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EE021F" w:rsidRPr="004678B6" w:rsidRDefault="00EE021F" w:rsidP="004678B6">
      <w:pPr>
        <w:rPr>
          <w:sz w:val="28"/>
          <w:szCs w:val="28"/>
        </w:rPr>
      </w:pPr>
      <w:r w:rsidRPr="004678B6">
        <w:rPr>
          <w:sz w:val="28"/>
          <w:szCs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EE021F" w:rsidRPr="004678B6" w:rsidRDefault="00EE021F" w:rsidP="004678B6">
      <w:pPr>
        <w:rPr>
          <w:sz w:val="28"/>
          <w:szCs w:val="28"/>
        </w:rPr>
      </w:pPr>
      <w:r w:rsidRPr="004678B6">
        <w:rPr>
          <w:sz w:val="28"/>
          <w:szCs w:val="28"/>
        </w:rPr>
        <w:t>сравнивать особенности компонентов природы отдельных территорий страны;</w:t>
      </w:r>
    </w:p>
    <w:p w:rsidR="00EE021F" w:rsidRPr="004678B6" w:rsidRDefault="00EE021F" w:rsidP="004678B6">
      <w:pPr>
        <w:rPr>
          <w:sz w:val="28"/>
          <w:szCs w:val="28"/>
        </w:rPr>
      </w:pPr>
      <w:r w:rsidRPr="004678B6">
        <w:rPr>
          <w:sz w:val="28"/>
          <w:szCs w:val="28"/>
        </w:rPr>
        <w:t>объяснять особенности компонентов природы отдельных территорий страны;</w:t>
      </w:r>
    </w:p>
    <w:p w:rsidR="00EE021F" w:rsidRPr="004678B6" w:rsidRDefault="00EE021F" w:rsidP="004678B6">
      <w:pPr>
        <w:rPr>
          <w:sz w:val="28"/>
          <w:szCs w:val="28"/>
        </w:rPr>
      </w:pPr>
      <w:r w:rsidRPr="004678B6">
        <w:rPr>
          <w:sz w:val="28"/>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EE021F" w:rsidRPr="004678B6" w:rsidRDefault="00EE021F" w:rsidP="004678B6">
      <w:pPr>
        <w:rPr>
          <w:sz w:val="28"/>
          <w:szCs w:val="28"/>
        </w:rPr>
      </w:pPr>
      <w:r w:rsidRPr="004678B6">
        <w:rPr>
          <w:sz w:val="28"/>
          <w:szCs w:val="28"/>
        </w:rPr>
        <w:t>иметь представление о географических процессах и явлениях, определяющих особенности природы страны, отдельных регионов и своей местности;</w:t>
      </w:r>
    </w:p>
    <w:p w:rsidR="00EE021F" w:rsidRPr="004678B6" w:rsidRDefault="00EE021F" w:rsidP="004678B6">
      <w:pPr>
        <w:rPr>
          <w:sz w:val="28"/>
          <w:szCs w:val="28"/>
        </w:rPr>
      </w:pPr>
      <w:r w:rsidRPr="004678B6">
        <w:rPr>
          <w:sz w:val="28"/>
          <w:szCs w:val="28"/>
        </w:rPr>
        <w:t>объяснять распространение по территории страны областей современного горообразования, землетрясений и вулканизма;</w:t>
      </w:r>
    </w:p>
    <w:p w:rsidR="00EE021F" w:rsidRPr="004678B6" w:rsidRDefault="00EE021F" w:rsidP="004678B6">
      <w:pPr>
        <w:rPr>
          <w:sz w:val="28"/>
          <w:szCs w:val="28"/>
        </w:rPr>
      </w:pPr>
      <w:r w:rsidRPr="004678B6">
        <w:rPr>
          <w:sz w:val="28"/>
          <w:szCs w:val="28"/>
        </w:rPr>
        <w:t>применять понятия «плита», «щит», «моренный холм», «бараньи лбы», «бархан», «дюна» для решения учебных и (или) практико-ориентированных задач;</w:t>
      </w:r>
    </w:p>
    <w:p w:rsidR="00EE021F" w:rsidRPr="004678B6" w:rsidRDefault="00EE021F" w:rsidP="004678B6">
      <w:pPr>
        <w:rPr>
          <w:sz w:val="28"/>
          <w:szCs w:val="28"/>
        </w:rPr>
      </w:pPr>
      <w:r w:rsidRPr="004678B6">
        <w:rPr>
          <w:sz w:val="28"/>
          <w:szCs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EE021F" w:rsidRPr="004678B6" w:rsidRDefault="00EE021F" w:rsidP="004678B6">
      <w:pPr>
        <w:rPr>
          <w:sz w:val="28"/>
          <w:szCs w:val="28"/>
        </w:rPr>
      </w:pPr>
      <w:r w:rsidRPr="004678B6">
        <w:rPr>
          <w:sz w:val="28"/>
          <w:szCs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EE021F" w:rsidRPr="004678B6" w:rsidRDefault="00EE021F" w:rsidP="004678B6">
      <w:pPr>
        <w:rPr>
          <w:sz w:val="28"/>
          <w:szCs w:val="28"/>
        </w:rPr>
      </w:pPr>
      <w:r w:rsidRPr="004678B6">
        <w:rPr>
          <w:sz w:val="28"/>
          <w:szCs w:val="28"/>
        </w:rPr>
        <w:t>описывать и прогнозировать погоду территории по карте погоды;</w:t>
      </w:r>
    </w:p>
    <w:p w:rsidR="00EE021F" w:rsidRPr="004678B6" w:rsidRDefault="00EE021F" w:rsidP="004678B6">
      <w:pPr>
        <w:rPr>
          <w:sz w:val="28"/>
          <w:szCs w:val="28"/>
        </w:rPr>
      </w:pPr>
      <w:r w:rsidRPr="004678B6">
        <w:rPr>
          <w:sz w:val="28"/>
          <w:szCs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EE021F" w:rsidRPr="004678B6" w:rsidRDefault="00EE021F" w:rsidP="004678B6">
      <w:pPr>
        <w:rPr>
          <w:sz w:val="28"/>
          <w:szCs w:val="28"/>
        </w:rPr>
      </w:pPr>
      <w:r w:rsidRPr="004678B6">
        <w:rPr>
          <w:sz w:val="28"/>
          <w:szCs w:val="28"/>
        </w:rPr>
        <w:t>проводить классификацию типов климата и почв России;</w:t>
      </w:r>
    </w:p>
    <w:p w:rsidR="00EE021F" w:rsidRPr="004678B6" w:rsidRDefault="00EE021F" w:rsidP="004678B6">
      <w:pPr>
        <w:rPr>
          <w:sz w:val="28"/>
          <w:szCs w:val="28"/>
        </w:rPr>
      </w:pPr>
      <w:r w:rsidRPr="004678B6">
        <w:rPr>
          <w:sz w:val="28"/>
          <w:szCs w:val="28"/>
        </w:rPr>
        <w:t>распознавать показатели, характеризующие состояние окружающей среды;</w:t>
      </w:r>
    </w:p>
    <w:p w:rsidR="00EE021F" w:rsidRPr="004678B6" w:rsidRDefault="00EE021F" w:rsidP="004678B6">
      <w:pPr>
        <w:rPr>
          <w:sz w:val="28"/>
          <w:szCs w:val="28"/>
        </w:rPr>
      </w:pPr>
      <w:r w:rsidRPr="004678B6">
        <w:rPr>
          <w:sz w:val="28"/>
          <w:szCs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EE021F" w:rsidRPr="004678B6" w:rsidRDefault="00EE021F" w:rsidP="004678B6">
      <w:pPr>
        <w:rPr>
          <w:sz w:val="28"/>
          <w:szCs w:val="28"/>
        </w:rPr>
      </w:pPr>
      <w:r w:rsidRPr="004678B6">
        <w:rPr>
          <w:sz w:val="28"/>
          <w:szCs w:val="28"/>
        </w:rPr>
        <w:t>приводить примеры мер безопасности, в том числе для экономики семьи, в случае природных стихийных бедствий и техногенных катастроф;</w:t>
      </w:r>
    </w:p>
    <w:p w:rsidR="00EE021F" w:rsidRPr="004678B6" w:rsidRDefault="00EE021F" w:rsidP="004678B6">
      <w:pPr>
        <w:rPr>
          <w:sz w:val="28"/>
          <w:szCs w:val="28"/>
        </w:rPr>
      </w:pPr>
      <w:r w:rsidRPr="004678B6">
        <w:rPr>
          <w:sz w:val="28"/>
          <w:szCs w:val="28"/>
        </w:rPr>
        <w:t>приводить примеры рационального и нерационального природопользования;</w:t>
      </w:r>
    </w:p>
    <w:p w:rsidR="00EE021F" w:rsidRPr="004678B6" w:rsidRDefault="00EE021F" w:rsidP="004678B6">
      <w:pPr>
        <w:rPr>
          <w:sz w:val="28"/>
          <w:szCs w:val="28"/>
        </w:rPr>
      </w:pPr>
      <w:r w:rsidRPr="004678B6">
        <w:rPr>
          <w:sz w:val="28"/>
          <w:szCs w:val="28"/>
        </w:rPr>
        <w:t>приводить примеры особо охраняемых природных территорий России и своего края, животных и растений, занесённых в Красную книгу России;</w:t>
      </w:r>
    </w:p>
    <w:p w:rsidR="00EE021F" w:rsidRPr="004678B6" w:rsidRDefault="00EE021F" w:rsidP="004678B6">
      <w:pPr>
        <w:rPr>
          <w:sz w:val="28"/>
          <w:szCs w:val="28"/>
        </w:rPr>
      </w:pPr>
      <w:r w:rsidRPr="004678B6">
        <w:rPr>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EE021F" w:rsidRPr="004678B6" w:rsidRDefault="00EE021F" w:rsidP="004678B6">
      <w:pPr>
        <w:rPr>
          <w:sz w:val="28"/>
          <w:szCs w:val="28"/>
        </w:rPr>
      </w:pPr>
      <w:r w:rsidRPr="004678B6">
        <w:rPr>
          <w:sz w:val="28"/>
          <w:szCs w:val="28"/>
        </w:rPr>
        <w:t>приводить примеры адаптации человека к разнообразным природным условиям на территории страны;</w:t>
      </w:r>
    </w:p>
    <w:p w:rsidR="00EE021F" w:rsidRPr="004678B6" w:rsidRDefault="00EE021F" w:rsidP="004678B6">
      <w:pPr>
        <w:rPr>
          <w:sz w:val="28"/>
          <w:szCs w:val="28"/>
        </w:rPr>
      </w:pPr>
      <w:r w:rsidRPr="004678B6">
        <w:rPr>
          <w:sz w:val="28"/>
          <w:szCs w:val="28"/>
        </w:rPr>
        <w:t>сравнивать показатели воспроизводства и качества населения России с мировыми показателями и показателями других стран;</w:t>
      </w:r>
    </w:p>
    <w:p w:rsidR="00EE021F" w:rsidRPr="004678B6" w:rsidRDefault="00EE021F" w:rsidP="004678B6">
      <w:pPr>
        <w:rPr>
          <w:sz w:val="28"/>
          <w:szCs w:val="28"/>
        </w:rPr>
      </w:pPr>
      <w:r w:rsidRPr="004678B6">
        <w:rPr>
          <w:sz w:val="28"/>
          <w:szCs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EE021F" w:rsidRPr="004678B6" w:rsidRDefault="00EE021F" w:rsidP="004678B6">
      <w:pPr>
        <w:rPr>
          <w:sz w:val="28"/>
          <w:szCs w:val="28"/>
        </w:rPr>
      </w:pPr>
      <w:r w:rsidRPr="004678B6">
        <w:rPr>
          <w:sz w:val="28"/>
          <w:szCs w:val="28"/>
        </w:rPr>
        <w:t>проводить классификацию населённых пунктов и регионов России по заданным основаниям;</w:t>
      </w:r>
    </w:p>
    <w:p w:rsidR="00EE021F" w:rsidRPr="004678B6" w:rsidRDefault="00EE021F" w:rsidP="004678B6">
      <w:pPr>
        <w:rPr>
          <w:sz w:val="28"/>
          <w:szCs w:val="28"/>
        </w:rPr>
      </w:pPr>
      <w:r w:rsidRPr="004678B6">
        <w:rPr>
          <w:sz w:val="28"/>
          <w:szCs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EE021F" w:rsidRPr="004678B6" w:rsidRDefault="00EE021F" w:rsidP="004678B6">
      <w:pPr>
        <w:rPr>
          <w:sz w:val="28"/>
          <w:szCs w:val="28"/>
        </w:rPr>
      </w:pPr>
      <w:r w:rsidRPr="004678B6">
        <w:rPr>
          <w:sz w:val="28"/>
          <w:szCs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EE021F" w:rsidRPr="004678B6" w:rsidRDefault="00EE021F" w:rsidP="004678B6">
      <w:pPr>
        <w:rPr>
          <w:sz w:val="28"/>
          <w:szCs w:val="28"/>
        </w:rPr>
      </w:pPr>
      <w:r w:rsidRPr="004678B6">
        <w:rPr>
          <w:sz w:val="28"/>
          <w:szCs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EE021F" w:rsidRPr="004678B6" w:rsidRDefault="00EE021F" w:rsidP="004678B6">
      <w:pPr>
        <w:rPr>
          <w:sz w:val="28"/>
          <w:szCs w:val="28"/>
        </w:rPr>
      </w:pPr>
      <w:r w:rsidRPr="004678B6">
        <w:rPr>
          <w:sz w:val="28"/>
          <w:szCs w:val="28"/>
        </w:rPr>
        <w:t xml:space="preserve">К концу 9 класса обучающийся научится: </w:t>
      </w:r>
    </w:p>
    <w:p w:rsidR="00EE021F" w:rsidRPr="004678B6" w:rsidRDefault="00EE021F" w:rsidP="004678B6">
      <w:pPr>
        <w:rPr>
          <w:sz w:val="28"/>
          <w:szCs w:val="28"/>
        </w:rPr>
      </w:pPr>
      <w:r w:rsidRPr="004678B6">
        <w:rPr>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EE021F" w:rsidRPr="004678B6" w:rsidRDefault="00EE021F" w:rsidP="004678B6">
      <w:pPr>
        <w:rPr>
          <w:sz w:val="28"/>
          <w:szCs w:val="28"/>
        </w:rPr>
      </w:pPr>
      <w:r w:rsidRPr="004678B6">
        <w:rPr>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EE021F" w:rsidRPr="004678B6" w:rsidRDefault="00EE021F" w:rsidP="004678B6">
      <w:pPr>
        <w:rPr>
          <w:sz w:val="28"/>
          <w:szCs w:val="28"/>
        </w:rPr>
      </w:pPr>
      <w:r w:rsidRPr="004678B6">
        <w:rPr>
          <w:sz w:val="28"/>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EE021F" w:rsidRPr="004678B6" w:rsidRDefault="00EE021F" w:rsidP="004678B6">
      <w:pPr>
        <w:rPr>
          <w:sz w:val="28"/>
          <w:szCs w:val="28"/>
        </w:rPr>
      </w:pPr>
      <w:r w:rsidRPr="004678B6">
        <w:rPr>
          <w:sz w:val="28"/>
          <w:szCs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EE021F" w:rsidRPr="004678B6" w:rsidRDefault="00EE021F" w:rsidP="004678B6">
      <w:pPr>
        <w:rPr>
          <w:sz w:val="28"/>
          <w:szCs w:val="28"/>
        </w:rPr>
      </w:pPr>
      <w:r w:rsidRPr="004678B6">
        <w:rPr>
          <w:sz w:val="28"/>
          <w:szCs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EE021F" w:rsidRPr="004678B6" w:rsidRDefault="00EE021F" w:rsidP="004678B6">
      <w:pPr>
        <w:rPr>
          <w:sz w:val="28"/>
          <w:szCs w:val="28"/>
        </w:rPr>
      </w:pPr>
      <w:r w:rsidRPr="004678B6">
        <w:rPr>
          <w:sz w:val="28"/>
          <w:szCs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EE021F" w:rsidRPr="004678B6" w:rsidRDefault="00EE021F" w:rsidP="004678B6">
      <w:pPr>
        <w:rPr>
          <w:sz w:val="28"/>
          <w:szCs w:val="28"/>
        </w:rPr>
      </w:pPr>
      <w:r w:rsidRPr="004678B6">
        <w:rPr>
          <w:sz w:val="28"/>
          <w:szCs w:val="28"/>
        </w:rPr>
        <w:t>различать территории опережающего развития, Арктическую зону и зону Севера России;</w:t>
      </w:r>
    </w:p>
    <w:p w:rsidR="00EE021F" w:rsidRPr="004678B6" w:rsidRDefault="00EE021F" w:rsidP="004678B6">
      <w:pPr>
        <w:rPr>
          <w:sz w:val="28"/>
          <w:szCs w:val="28"/>
        </w:rPr>
      </w:pPr>
      <w:r w:rsidRPr="004678B6">
        <w:rPr>
          <w:sz w:val="28"/>
          <w:szCs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EE021F" w:rsidRPr="004678B6" w:rsidRDefault="00EE021F" w:rsidP="004678B6">
      <w:pPr>
        <w:rPr>
          <w:sz w:val="28"/>
          <w:szCs w:val="28"/>
        </w:rPr>
      </w:pPr>
      <w:r w:rsidRPr="004678B6">
        <w:rPr>
          <w:sz w:val="28"/>
          <w:szCs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rsidR="00EE021F" w:rsidRPr="004678B6" w:rsidRDefault="00EE021F" w:rsidP="004678B6">
      <w:pPr>
        <w:rPr>
          <w:sz w:val="28"/>
          <w:szCs w:val="28"/>
        </w:rPr>
      </w:pPr>
      <w:r w:rsidRPr="004678B6">
        <w:rPr>
          <w:sz w:val="28"/>
          <w:szCs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EE021F" w:rsidRPr="004678B6" w:rsidRDefault="00EE021F" w:rsidP="004678B6">
      <w:pPr>
        <w:rPr>
          <w:sz w:val="28"/>
          <w:szCs w:val="28"/>
        </w:rPr>
      </w:pPr>
      <w:r w:rsidRPr="004678B6">
        <w:rPr>
          <w:sz w:val="28"/>
          <w:szCs w:val="28"/>
        </w:rPr>
        <w:t>различать ВВП, ВРП и ИЧР как показатели уровня развития страны и её регионов;</w:t>
      </w:r>
    </w:p>
    <w:p w:rsidR="00EE021F" w:rsidRPr="004678B6" w:rsidRDefault="00EE021F" w:rsidP="004678B6">
      <w:pPr>
        <w:rPr>
          <w:sz w:val="28"/>
          <w:szCs w:val="28"/>
        </w:rPr>
      </w:pPr>
      <w:r w:rsidRPr="004678B6">
        <w:rPr>
          <w:sz w:val="28"/>
          <w:szCs w:val="28"/>
        </w:rPr>
        <w:t>различать природно-ресурсный, человеческий и производственный капитал;</w:t>
      </w:r>
    </w:p>
    <w:p w:rsidR="00EE021F" w:rsidRPr="004678B6" w:rsidRDefault="00EE021F" w:rsidP="004678B6">
      <w:pPr>
        <w:rPr>
          <w:sz w:val="28"/>
          <w:szCs w:val="28"/>
        </w:rPr>
      </w:pPr>
      <w:r w:rsidRPr="004678B6">
        <w:rPr>
          <w:sz w:val="28"/>
          <w:szCs w:val="28"/>
        </w:rPr>
        <w:t>различать виды транспорта и основные показатели их работы: грузооборот и пассажирооборот;</w:t>
      </w:r>
    </w:p>
    <w:p w:rsidR="00EE021F" w:rsidRPr="004678B6" w:rsidRDefault="00EE021F" w:rsidP="004678B6">
      <w:pPr>
        <w:rPr>
          <w:sz w:val="28"/>
          <w:szCs w:val="28"/>
        </w:rPr>
      </w:pPr>
      <w:r w:rsidRPr="004678B6">
        <w:rPr>
          <w:sz w:val="28"/>
          <w:szCs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EE021F" w:rsidRPr="004678B6" w:rsidRDefault="00EE021F" w:rsidP="004678B6">
      <w:pPr>
        <w:rPr>
          <w:sz w:val="28"/>
          <w:szCs w:val="28"/>
        </w:rPr>
      </w:pPr>
      <w:r w:rsidRPr="004678B6">
        <w:rPr>
          <w:sz w:val="28"/>
          <w:szCs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EE021F" w:rsidRPr="004678B6" w:rsidRDefault="00EE021F" w:rsidP="004678B6">
      <w:pPr>
        <w:rPr>
          <w:sz w:val="28"/>
          <w:szCs w:val="28"/>
        </w:rPr>
      </w:pPr>
      <w:r w:rsidRPr="004678B6">
        <w:rPr>
          <w:sz w:val="28"/>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EE021F" w:rsidRPr="004678B6" w:rsidRDefault="00EE021F" w:rsidP="004678B6">
      <w:pPr>
        <w:rPr>
          <w:sz w:val="28"/>
          <w:szCs w:val="28"/>
        </w:rPr>
      </w:pPr>
      <w:r w:rsidRPr="004678B6">
        <w:rPr>
          <w:sz w:val="28"/>
          <w:szCs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EE021F" w:rsidRPr="004678B6" w:rsidRDefault="00EE021F" w:rsidP="004678B6">
      <w:pPr>
        <w:rPr>
          <w:sz w:val="28"/>
          <w:szCs w:val="28"/>
        </w:rPr>
      </w:pPr>
      <w:r w:rsidRPr="004678B6">
        <w:rPr>
          <w:sz w:val="28"/>
          <w:szCs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EE021F" w:rsidRPr="004678B6" w:rsidRDefault="00EE021F" w:rsidP="004678B6">
      <w:pPr>
        <w:rPr>
          <w:sz w:val="28"/>
          <w:szCs w:val="28"/>
        </w:rPr>
      </w:pPr>
      <w:r w:rsidRPr="004678B6">
        <w:rPr>
          <w:sz w:val="28"/>
          <w:szCs w:val="28"/>
        </w:rPr>
        <w:t>объяснять географические различия населения и хозяйства территорий крупных регионов страны;</w:t>
      </w:r>
    </w:p>
    <w:p w:rsidR="00EE021F" w:rsidRPr="004678B6" w:rsidRDefault="00EE021F" w:rsidP="004678B6">
      <w:pPr>
        <w:rPr>
          <w:sz w:val="28"/>
          <w:szCs w:val="28"/>
        </w:rPr>
      </w:pPr>
      <w:r w:rsidRPr="004678B6">
        <w:rPr>
          <w:sz w:val="28"/>
          <w:szCs w:val="28"/>
        </w:rPr>
        <w:t>сравнивать географическое положение, географические особенности природно-ресурсного потенциала, населения и хозяйства регионов России;</w:t>
      </w:r>
    </w:p>
    <w:p w:rsidR="00EE021F" w:rsidRPr="004678B6" w:rsidRDefault="00EE021F" w:rsidP="004678B6">
      <w:pPr>
        <w:rPr>
          <w:sz w:val="28"/>
          <w:szCs w:val="28"/>
        </w:rPr>
      </w:pPr>
      <w:r w:rsidRPr="004678B6">
        <w:rPr>
          <w:sz w:val="28"/>
          <w:szCs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EE021F" w:rsidRPr="004678B6" w:rsidRDefault="00EE021F" w:rsidP="004678B6">
      <w:pPr>
        <w:rPr>
          <w:sz w:val="28"/>
          <w:szCs w:val="28"/>
        </w:rPr>
      </w:pPr>
      <w:r w:rsidRPr="004678B6">
        <w:rPr>
          <w:sz w:val="28"/>
          <w:szCs w:val="28"/>
        </w:rPr>
        <w:t>приводить примеры объектов Всемирного наследия ЮНЕСКО и описывать их местоположение на географической карте;</w:t>
      </w:r>
    </w:p>
    <w:p w:rsidR="00EE021F" w:rsidRPr="004678B6" w:rsidRDefault="00EE021F" w:rsidP="004678B6">
      <w:pPr>
        <w:rPr>
          <w:sz w:val="28"/>
          <w:szCs w:val="28"/>
        </w:rPr>
      </w:pPr>
      <w:r w:rsidRPr="004678B6">
        <w:rPr>
          <w:sz w:val="28"/>
          <w:szCs w:val="28"/>
        </w:rPr>
        <w:t>характеризовать место и роль России в мировом хозяйстве.</w:t>
      </w:r>
    </w:p>
    <w:p w:rsidR="00EE021F" w:rsidRPr="004678B6" w:rsidRDefault="00EE021F" w:rsidP="004678B6">
      <w:pPr>
        <w:rPr>
          <w:sz w:val="28"/>
          <w:szCs w:val="28"/>
        </w:rPr>
      </w:pPr>
      <w:r w:rsidRPr="004678B6">
        <w:rPr>
          <w:sz w:val="28"/>
          <w:szCs w:val="28"/>
        </w:rPr>
        <w:t>1.2.3.13. Предметная область «Естественно - научные предметы»</w:t>
      </w:r>
    </w:p>
    <w:p w:rsidR="00EE021F" w:rsidRPr="004678B6" w:rsidRDefault="00EE021F" w:rsidP="004678B6">
      <w:pPr>
        <w:rPr>
          <w:sz w:val="28"/>
          <w:szCs w:val="28"/>
        </w:rPr>
      </w:pPr>
      <w:r w:rsidRPr="004678B6">
        <w:rPr>
          <w:sz w:val="28"/>
          <w:szCs w:val="28"/>
        </w:rPr>
        <w:t>Учебный предмет «Физика»</w:t>
      </w:r>
    </w:p>
    <w:p w:rsidR="00EE021F" w:rsidRPr="004678B6" w:rsidRDefault="00EE021F" w:rsidP="004678B6">
      <w:pPr>
        <w:rPr>
          <w:sz w:val="28"/>
          <w:szCs w:val="28"/>
        </w:rPr>
      </w:pPr>
      <w:r w:rsidRPr="004678B6">
        <w:rPr>
          <w:sz w:val="28"/>
          <w:szCs w:val="28"/>
        </w:rPr>
        <w:t>Предметные результаты освоения программы по физике к концу обучения в 7 классе:</w:t>
      </w:r>
    </w:p>
    <w:p w:rsidR="00EE021F" w:rsidRPr="004678B6" w:rsidRDefault="00EE021F" w:rsidP="004678B6">
      <w:pPr>
        <w:rPr>
          <w:sz w:val="28"/>
          <w:szCs w:val="28"/>
        </w:rPr>
      </w:pPr>
      <w:r w:rsidRPr="004678B6">
        <w:rPr>
          <w:sz w:val="28"/>
          <w:szCs w:val="28"/>
        </w:rPr>
        <w:t>Предметные результаты на базовом уровне должны отражать сформированность у обучающихся умений:</w:t>
      </w:r>
    </w:p>
    <w:p w:rsidR="00EE021F" w:rsidRPr="004678B6" w:rsidRDefault="00EE021F" w:rsidP="004678B6">
      <w:pPr>
        <w:rPr>
          <w:sz w:val="28"/>
          <w:szCs w:val="28"/>
        </w:rPr>
      </w:pPr>
      <w:r w:rsidRPr="004678B6">
        <w:rPr>
          <w:sz w:val="28"/>
          <w:szCs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EE021F" w:rsidRPr="004678B6" w:rsidRDefault="00EE021F" w:rsidP="004678B6">
      <w:pPr>
        <w:rPr>
          <w:sz w:val="28"/>
          <w:szCs w:val="28"/>
        </w:rPr>
      </w:pPr>
      <w:r w:rsidRPr="004678B6">
        <w:rPr>
          <w:sz w:val="28"/>
          <w:szCs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EE021F" w:rsidRPr="004678B6" w:rsidRDefault="00EE021F" w:rsidP="004678B6">
      <w:pPr>
        <w:rPr>
          <w:sz w:val="28"/>
          <w:szCs w:val="28"/>
        </w:rPr>
      </w:pPr>
      <w:r w:rsidRPr="004678B6">
        <w:rPr>
          <w:sz w:val="28"/>
          <w:szCs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EE021F" w:rsidRPr="004678B6" w:rsidRDefault="00EE021F" w:rsidP="004678B6">
      <w:pPr>
        <w:rPr>
          <w:sz w:val="28"/>
          <w:szCs w:val="28"/>
        </w:rPr>
      </w:pPr>
      <w:r w:rsidRPr="004678B6">
        <w:rPr>
          <w:sz w:val="28"/>
          <w:szCs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E021F" w:rsidRPr="004678B6" w:rsidRDefault="00EE021F" w:rsidP="004678B6">
      <w:pPr>
        <w:rPr>
          <w:sz w:val="28"/>
          <w:szCs w:val="28"/>
        </w:rPr>
      </w:pPr>
      <w:r w:rsidRPr="004678B6">
        <w:rPr>
          <w:sz w:val="28"/>
          <w:szCs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EE021F" w:rsidRPr="004678B6" w:rsidRDefault="00EE021F" w:rsidP="004678B6">
      <w:pPr>
        <w:rPr>
          <w:sz w:val="28"/>
          <w:szCs w:val="28"/>
        </w:rPr>
      </w:pPr>
      <w:r w:rsidRPr="004678B6">
        <w:rPr>
          <w:sz w:val="28"/>
          <w:szCs w:val="28"/>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rsidR="00EE021F" w:rsidRPr="004678B6" w:rsidRDefault="00EE021F" w:rsidP="004678B6">
      <w:pPr>
        <w:rPr>
          <w:sz w:val="28"/>
          <w:szCs w:val="28"/>
        </w:rPr>
      </w:pPr>
      <w:r w:rsidRPr="004678B6">
        <w:rPr>
          <w:sz w:val="28"/>
          <w:szCs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EE021F" w:rsidRPr="004678B6" w:rsidRDefault="00EE021F" w:rsidP="004678B6">
      <w:pPr>
        <w:rPr>
          <w:sz w:val="28"/>
          <w:szCs w:val="28"/>
        </w:rPr>
      </w:pPr>
      <w:r w:rsidRPr="004678B6">
        <w:rPr>
          <w:sz w:val="28"/>
          <w:szCs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rsidR="00EE021F" w:rsidRPr="004678B6" w:rsidRDefault="00EE021F" w:rsidP="004678B6">
      <w:pPr>
        <w:rPr>
          <w:sz w:val="28"/>
          <w:szCs w:val="28"/>
        </w:rPr>
      </w:pPr>
      <w:r w:rsidRPr="004678B6">
        <w:rPr>
          <w:sz w:val="28"/>
          <w:szCs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EE021F" w:rsidRPr="004678B6" w:rsidRDefault="00EE021F" w:rsidP="004678B6">
      <w:pPr>
        <w:rPr>
          <w:sz w:val="28"/>
          <w:szCs w:val="28"/>
        </w:rPr>
      </w:pPr>
      <w:r w:rsidRPr="004678B6">
        <w:rPr>
          <w:sz w:val="28"/>
          <w:szCs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EE021F" w:rsidRPr="004678B6" w:rsidRDefault="00EE021F" w:rsidP="004678B6">
      <w:pPr>
        <w:rPr>
          <w:sz w:val="28"/>
          <w:szCs w:val="28"/>
        </w:rPr>
      </w:pPr>
      <w:r w:rsidRPr="004678B6">
        <w:rPr>
          <w:sz w:val="28"/>
          <w:szCs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rsidR="00EE021F" w:rsidRPr="004678B6" w:rsidRDefault="00EE021F" w:rsidP="004678B6">
      <w:pPr>
        <w:rPr>
          <w:sz w:val="28"/>
          <w:szCs w:val="28"/>
        </w:rPr>
      </w:pPr>
      <w:r w:rsidRPr="004678B6">
        <w:rPr>
          <w:sz w:val="28"/>
          <w:szCs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EE021F" w:rsidRPr="004678B6" w:rsidRDefault="00EE021F" w:rsidP="004678B6">
      <w:pPr>
        <w:rPr>
          <w:sz w:val="28"/>
          <w:szCs w:val="28"/>
        </w:rPr>
      </w:pPr>
      <w:r w:rsidRPr="004678B6">
        <w:rPr>
          <w:sz w:val="28"/>
          <w:szCs w:val="28"/>
        </w:rPr>
        <w:t>соблюдать правила техники безопасности при работе с лабораторным оборудованием;</w:t>
      </w:r>
    </w:p>
    <w:p w:rsidR="00EE021F" w:rsidRPr="004678B6" w:rsidRDefault="00EE021F" w:rsidP="004678B6">
      <w:pPr>
        <w:rPr>
          <w:sz w:val="28"/>
          <w:szCs w:val="28"/>
        </w:rPr>
      </w:pPr>
      <w:r w:rsidRPr="004678B6">
        <w:rPr>
          <w:sz w:val="28"/>
          <w:szCs w:val="28"/>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EE021F" w:rsidRPr="004678B6" w:rsidRDefault="00EE021F" w:rsidP="004678B6">
      <w:pPr>
        <w:rPr>
          <w:sz w:val="28"/>
          <w:szCs w:val="28"/>
        </w:rPr>
      </w:pPr>
      <w:r w:rsidRPr="004678B6">
        <w:rPr>
          <w:sz w:val="28"/>
          <w:szCs w:val="28"/>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EE021F" w:rsidRPr="004678B6" w:rsidRDefault="00EE021F" w:rsidP="004678B6">
      <w:pPr>
        <w:rPr>
          <w:sz w:val="28"/>
          <w:szCs w:val="28"/>
        </w:rPr>
      </w:pPr>
      <w:r w:rsidRPr="004678B6">
        <w:rPr>
          <w:sz w:val="28"/>
          <w:szCs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E021F" w:rsidRPr="004678B6" w:rsidRDefault="00EE021F" w:rsidP="004678B6">
      <w:pPr>
        <w:rPr>
          <w:sz w:val="28"/>
          <w:szCs w:val="28"/>
        </w:rPr>
      </w:pPr>
      <w:r w:rsidRPr="004678B6">
        <w:rPr>
          <w:sz w:val="28"/>
          <w:szCs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EE021F" w:rsidRPr="004678B6" w:rsidRDefault="00EE021F" w:rsidP="004678B6">
      <w:pPr>
        <w:rPr>
          <w:sz w:val="28"/>
          <w:szCs w:val="28"/>
        </w:rPr>
      </w:pPr>
      <w:r w:rsidRPr="004678B6">
        <w:rPr>
          <w:sz w:val="28"/>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E021F" w:rsidRPr="004678B6" w:rsidRDefault="00EE021F" w:rsidP="004678B6">
      <w:pPr>
        <w:rPr>
          <w:sz w:val="28"/>
          <w:szCs w:val="28"/>
        </w:rPr>
      </w:pPr>
      <w:r w:rsidRPr="004678B6">
        <w:rPr>
          <w:sz w:val="28"/>
          <w:szCs w:val="28"/>
        </w:rPr>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EE021F" w:rsidRPr="004678B6" w:rsidRDefault="00EE021F" w:rsidP="004678B6">
      <w:pPr>
        <w:rPr>
          <w:sz w:val="28"/>
          <w:szCs w:val="28"/>
        </w:rPr>
      </w:pPr>
      <w:r w:rsidRPr="004678B6">
        <w:rPr>
          <w:sz w:val="28"/>
          <w:szCs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EE021F" w:rsidRPr="004678B6" w:rsidRDefault="00EE021F" w:rsidP="004678B6">
      <w:pPr>
        <w:rPr>
          <w:sz w:val="28"/>
          <w:szCs w:val="28"/>
        </w:rPr>
      </w:pPr>
      <w:r w:rsidRPr="004678B6">
        <w:rPr>
          <w:sz w:val="28"/>
          <w:szCs w:val="28"/>
        </w:rPr>
        <w:t>Предметные результаты освоения программы по физике к концу обучения в 8 классе:</w:t>
      </w:r>
    </w:p>
    <w:p w:rsidR="00EE021F" w:rsidRPr="004678B6" w:rsidRDefault="00EE021F" w:rsidP="004678B6">
      <w:pPr>
        <w:rPr>
          <w:sz w:val="28"/>
          <w:szCs w:val="28"/>
        </w:rPr>
      </w:pPr>
      <w:r w:rsidRPr="004678B6">
        <w:rPr>
          <w:sz w:val="28"/>
          <w:szCs w:val="28"/>
        </w:rPr>
        <w:t>Предметные результаты на базовом уровне должны отражать сформированность у обучающихся умений:</w:t>
      </w:r>
    </w:p>
    <w:p w:rsidR="00EE021F" w:rsidRPr="004678B6" w:rsidRDefault="00EE021F" w:rsidP="004678B6">
      <w:pPr>
        <w:rPr>
          <w:sz w:val="28"/>
          <w:szCs w:val="28"/>
        </w:rPr>
      </w:pPr>
      <w:r w:rsidRPr="004678B6">
        <w:rPr>
          <w:sz w:val="28"/>
          <w:szCs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EE021F" w:rsidRPr="004678B6" w:rsidRDefault="00EE021F" w:rsidP="004678B6">
      <w:pPr>
        <w:rPr>
          <w:sz w:val="28"/>
          <w:szCs w:val="28"/>
        </w:rPr>
      </w:pPr>
      <w:r w:rsidRPr="004678B6">
        <w:rPr>
          <w:sz w:val="28"/>
          <w:szCs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EE021F" w:rsidRPr="004678B6" w:rsidRDefault="00EE021F" w:rsidP="004678B6">
      <w:pPr>
        <w:rPr>
          <w:sz w:val="28"/>
          <w:szCs w:val="28"/>
        </w:rPr>
      </w:pPr>
      <w:r w:rsidRPr="004678B6">
        <w:rPr>
          <w:sz w:val="28"/>
          <w:szCs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EE021F" w:rsidRPr="004678B6" w:rsidRDefault="00EE021F" w:rsidP="004678B6">
      <w:pPr>
        <w:rPr>
          <w:sz w:val="28"/>
          <w:szCs w:val="28"/>
        </w:rPr>
      </w:pPr>
      <w:r w:rsidRPr="004678B6">
        <w:rPr>
          <w:sz w:val="28"/>
          <w:szCs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E021F" w:rsidRPr="004678B6" w:rsidRDefault="00EE021F" w:rsidP="004678B6">
      <w:pPr>
        <w:rPr>
          <w:sz w:val="28"/>
          <w:szCs w:val="28"/>
        </w:rPr>
      </w:pPr>
      <w:r w:rsidRPr="004678B6">
        <w:rPr>
          <w:sz w:val="28"/>
          <w:szCs w:val="28"/>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rsidR="00EE021F" w:rsidRPr="004678B6" w:rsidRDefault="00EE021F" w:rsidP="004678B6">
      <w:pPr>
        <w:rPr>
          <w:sz w:val="28"/>
          <w:szCs w:val="28"/>
        </w:rPr>
      </w:pPr>
      <w:r w:rsidRPr="004678B6">
        <w:rPr>
          <w:sz w:val="28"/>
          <w:szCs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rsidR="00EE021F" w:rsidRPr="004678B6" w:rsidRDefault="00EE021F" w:rsidP="004678B6">
      <w:pPr>
        <w:rPr>
          <w:sz w:val="28"/>
          <w:szCs w:val="28"/>
        </w:rPr>
      </w:pPr>
      <w:r w:rsidRPr="004678B6">
        <w:rPr>
          <w:sz w:val="28"/>
          <w:szCs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EE021F" w:rsidRPr="004678B6" w:rsidRDefault="00EE021F" w:rsidP="004678B6">
      <w:pPr>
        <w:rPr>
          <w:sz w:val="28"/>
          <w:szCs w:val="28"/>
        </w:rPr>
      </w:pPr>
      <w:r w:rsidRPr="004678B6">
        <w:rPr>
          <w:sz w:val="28"/>
          <w:szCs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EE021F" w:rsidRPr="004678B6" w:rsidRDefault="00EE021F" w:rsidP="004678B6">
      <w:pPr>
        <w:rPr>
          <w:sz w:val="28"/>
          <w:szCs w:val="28"/>
        </w:rPr>
      </w:pPr>
      <w:r w:rsidRPr="004678B6">
        <w:rPr>
          <w:sz w:val="28"/>
          <w:szCs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EE021F" w:rsidRPr="004678B6" w:rsidRDefault="00EE021F" w:rsidP="004678B6">
      <w:pPr>
        <w:rPr>
          <w:sz w:val="28"/>
          <w:szCs w:val="28"/>
        </w:rPr>
      </w:pPr>
      <w:r w:rsidRPr="004678B6">
        <w:rPr>
          <w:sz w:val="28"/>
          <w:szCs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EE021F" w:rsidRPr="004678B6" w:rsidRDefault="00EE021F" w:rsidP="004678B6">
      <w:pPr>
        <w:rPr>
          <w:sz w:val="28"/>
          <w:szCs w:val="28"/>
        </w:rPr>
      </w:pPr>
      <w:r w:rsidRPr="004678B6">
        <w:rPr>
          <w:sz w:val="28"/>
          <w:szCs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EE021F" w:rsidRPr="004678B6" w:rsidRDefault="00EE021F" w:rsidP="004678B6">
      <w:pPr>
        <w:rPr>
          <w:sz w:val="28"/>
          <w:szCs w:val="28"/>
        </w:rPr>
      </w:pPr>
      <w:r w:rsidRPr="004678B6">
        <w:rPr>
          <w:sz w:val="28"/>
          <w:szCs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EE021F" w:rsidRPr="004678B6" w:rsidRDefault="00EE021F" w:rsidP="004678B6">
      <w:pPr>
        <w:rPr>
          <w:sz w:val="28"/>
          <w:szCs w:val="28"/>
        </w:rPr>
      </w:pPr>
      <w:r w:rsidRPr="004678B6">
        <w:rPr>
          <w:sz w:val="28"/>
          <w:szCs w:val="28"/>
        </w:rPr>
        <w:t>соблюдать правила техники безопасности при работе с лабораторным оборудованием;</w:t>
      </w:r>
    </w:p>
    <w:p w:rsidR="00EE021F" w:rsidRPr="004678B6" w:rsidRDefault="00EE021F" w:rsidP="004678B6">
      <w:pPr>
        <w:rPr>
          <w:sz w:val="28"/>
          <w:szCs w:val="28"/>
        </w:rPr>
      </w:pPr>
      <w:r w:rsidRPr="004678B6">
        <w:rPr>
          <w:sz w:val="28"/>
          <w:szCs w:val="28"/>
        </w:rP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EE021F" w:rsidRPr="004678B6" w:rsidRDefault="00EE021F" w:rsidP="004678B6">
      <w:pPr>
        <w:rPr>
          <w:sz w:val="28"/>
          <w:szCs w:val="28"/>
        </w:rPr>
      </w:pPr>
      <w:r w:rsidRPr="004678B6">
        <w:rPr>
          <w:sz w:val="28"/>
          <w:szCs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EE021F" w:rsidRPr="004678B6" w:rsidRDefault="00EE021F" w:rsidP="004678B6">
      <w:pPr>
        <w:rPr>
          <w:sz w:val="28"/>
          <w:szCs w:val="28"/>
        </w:rPr>
      </w:pPr>
      <w:r w:rsidRPr="004678B6">
        <w:rPr>
          <w:sz w:val="28"/>
          <w:szCs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E021F" w:rsidRPr="004678B6" w:rsidRDefault="00EE021F" w:rsidP="004678B6">
      <w:pPr>
        <w:rPr>
          <w:sz w:val="28"/>
          <w:szCs w:val="28"/>
        </w:rPr>
      </w:pPr>
      <w:r w:rsidRPr="004678B6">
        <w:rPr>
          <w:sz w:val="28"/>
          <w:szCs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EE021F" w:rsidRPr="004678B6" w:rsidRDefault="00EE021F" w:rsidP="004678B6">
      <w:pPr>
        <w:rPr>
          <w:sz w:val="28"/>
          <w:szCs w:val="28"/>
        </w:rPr>
      </w:pPr>
      <w:r w:rsidRPr="004678B6">
        <w:rPr>
          <w:sz w:val="28"/>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E021F" w:rsidRPr="004678B6" w:rsidRDefault="00EE021F" w:rsidP="004678B6">
      <w:pPr>
        <w:rPr>
          <w:sz w:val="28"/>
          <w:szCs w:val="28"/>
        </w:rPr>
      </w:pPr>
      <w:r w:rsidRPr="004678B6">
        <w:rPr>
          <w:sz w:val="28"/>
          <w:szCs w:val="28"/>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EE021F" w:rsidRPr="004678B6" w:rsidRDefault="00EE021F" w:rsidP="004678B6">
      <w:pPr>
        <w:rPr>
          <w:sz w:val="28"/>
          <w:szCs w:val="28"/>
        </w:rPr>
      </w:pPr>
      <w:r w:rsidRPr="004678B6">
        <w:rPr>
          <w:sz w:val="28"/>
          <w:szCs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EE021F" w:rsidRPr="004678B6" w:rsidRDefault="00EE021F" w:rsidP="004678B6">
      <w:pPr>
        <w:rPr>
          <w:sz w:val="28"/>
          <w:szCs w:val="28"/>
        </w:rPr>
      </w:pPr>
      <w:r w:rsidRPr="004678B6">
        <w:rPr>
          <w:sz w:val="28"/>
          <w:szCs w:val="28"/>
        </w:rPr>
        <w:t>Предметные результаты освоения программы по физике к концу обучения в 9 классе:</w:t>
      </w:r>
    </w:p>
    <w:p w:rsidR="00EE021F" w:rsidRPr="004678B6" w:rsidRDefault="00EE021F" w:rsidP="004678B6">
      <w:pPr>
        <w:rPr>
          <w:sz w:val="28"/>
          <w:szCs w:val="28"/>
        </w:rPr>
      </w:pPr>
      <w:r w:rsidRPr="004678B6">
        <w:rPr>
          <w:sz w:val="28"/>
          <w:szCs w:val="28"/>
        </w:rPr>
        <w:t>Предметные результаты на баз</w:t>
      </w:r>
      <w:bookmarkStart w:id="20" w:name="_GoBack"/>
      <w:bookmarkEnd w:id="20"/>
      <w:r w:rsidRPr="004678B6">
        <w:rPr>
          <w:sz w:val="28"/>
          <w:szCs w:val="28"/>
        </w:rPr>
        <w:t>овом уровне должны отражать сформированность у обучающихся умений:</w:t>
      </w:r>
    </w:p>
    <w:p w:rsidR="00EE021F" w:rsidRPr="004678B6" w:rsidRDefault="00EE021F" w:rsidP="004678B6">
      <w:pPr>
        <w:rPr>
          <w:sz w:val="28"/>
          <w:szCs w:val="28"/>
        </w:rPr>
      </w:pPr>
      <w:r w:rsidRPr="004678B6">
        <w:rPr>
          <w:sz w:val="28"/>
          <w:szCs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EE021F" w:rsidRPr="004678B6" w:rsidRDefault="00EE021F" w:rsidP="004678B6">
      <w:pPr>
        <w:rPr>
          <w:sz w:val="28"/>
          <w:szCs w:val="28"/>
        </w:rPr>
      </w:pPr>
      <w:r w:rsidRPr="004678B6">
        <w:rPr>
          <w:sz w:val="28"/>
          <w:szCs w:val="28"/>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EE021F" w:rsidRPr="004678B6" w:rsidRDefault="00EE021F" w:rsidP="004678B6">
      <w:pPr>
        <w:rPr>
          <w:sz w:val="28"/>
          <w:szCs w:val="28"/>
        </w:rPr>
      </w:pPr>
      <w:r w:rsidRPr="004678B6">
        <w:rPr>
          <w:sz w:val="28"/>
          <w:szCs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EE021F" w:rsidRPr="004678B6" w:rsidRDefault="00EE021F" w:rsidP="004678B6">
      <w:pPr>
        <w:rPr>
          <w:sz w:val="28"/>
          <w:szCs w:val="28"/>
        </w:rPr>
      </w:pPr>
      <w:r w:rsidRPr="004678B6">
        <w:rPr>
          <w:sz w:val="28"/>
          <w:szCs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E021F" w:rsidRPr="004678B6" w:rsidRDefault="00EE021F" w:rsidP="004678B6">
      <w:pPr>
        <w:rPr>
          <w:sz w:val="28"/>
          <w:szCs w:val="28"/>
        </w:rPr>
      </w:pPr>
      <w:r w:rsidRPr="004678B6">
        <w:rPr>
          <w:sz w:val="28"/>
          <w:szCs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rsidR="00EE021F" w:rsidRPr="004678B6" w:rsidRDefault="00EE021F" w:rsidP="004678B6">
      <w:pPr>
        <w:rPr>
          <w:sz w:val="28"/>
          <w:szCs w:val="28"/>
        </w:rPr>
      </w:pPr>
      <w:r w:rsidRPr="004678B6">
        <w:rPr>
          <w:sz w:val="28"/>
          <w:szCs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rsidR="00EE021F" w:rsidRPr="004678B6" w:rsidRDefault="00EE021F" w:rsidP="004678B6">
      <w:pPr>
        <w:rPr>
          <w:sz w:val="28"/>
          <w:szCs w:val="28"/>
        </w:rPr>
      </w:pPr>
      <w:r w:rsidRPr="004678B6">
        <w:rPr>
          <w:sz w:val="28"/>
          <w:szCs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EE021F" w:rsidRPr="004678B6" w:rsidRDefault="00EE021F" w:rsidP="004678B6">
      <w:pPr>
        <w:rPr>
          <w:sz w:val="28"/>
          <w:szCs w:val="28"/>
        </w:rPr>
      </w:pPr>
      <w:r w:rsidRPr="004678B6">
        <w:rPr>
          <w:sz w:val="28"/>
          <w:szCs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 интерпретировать результаты наблюдений и опытов;</w:t>
      </w:r>
    </w:p>
    <w:p w:rsidR="00EE021F" w:rsidRPr="004678B6" w:rsidRDefault="00EE021F" w:rsidP="004678B6">
      <w:pPr>
        <w:rPr>
          <w:sz w:val="28"/>
          <w:szCs w:val="28"/>
        </w:rPr>
      </w:pPr>
      <w:r w:rsidRPr="004678B6">
        <w:rPr>
          <w:sz w:val="28"/>
          <w:szCs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EE021F" w:rsidRPr="004678B6" w:rsidRDefault="00EE021F" w:rsidP="004678B6">
      <w:pPr>
        <w:rPr>
          <w:sz w:val="28"/>
          <w:szCs w:val="28"/>
        </w:rPr>
      </w:pPr>
      <w:r w:rsidRPr="004678B6">
        <w:rPr>
          <w:sz w:val="28"/>
          <w:szCs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EE021F" w:rsidRPr="004678B6" w:rsidRDefault="00EE021F" w:rsidP="004678B6">
      <w:pPr>
        <w:rPr>
          <w:sz w:val="28"/>
          <w:szCs w:val="28"/>
        </w:rPr>
      </w:pPr>
      <w:r w:rsidRPr="004678B6">
        <w:rPr>
          <w:sz w:val="28"/>
          <w:szCs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rsidR="00EE021F" w:rsidRPr="004678B6" w:rsidRDefault="00EE021F" w:rsidP="004678B6">
      <w:pPr>
        <w:rPr>
          <w:sz w:val="28"/>
          <w:szCs w:val="28"/>
        </w:rPr>
      </w:pPr>
      <w:r w:rsidRPr="004678B6">
        <w:rPr>
          <w:sz w:val="28"/>
          <w:szCs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EE021F" w:rsidRPr="004678B6" w:rsidRDefault="00EE021F" w:rsidP="004678B6">
      <w:pPr>
        <w:rPr>
          <w:sz w:val="28"/>
          <w:szCs w:val="28"/>
        </w:rPr>
      </w:pPr>
      <w:r w:rsidRPr="004678B6">
        <w:rPr>
          <w:sz w:val="28"/>
          <w:szCs w:val="28"/>
        </w:rPr>
        <w:t>соблюдать правила техники безопасности при работе с лабораторным оборудованием;</w:t>
      </w:r>
    </w:p>
    <w:p w:rsidR="00EE021F" w:rsidRPr="004678B6" w:rsidRDefault="00EE021F" w:rsidP="004678B6">
      <w:pPr>
        <w:rPr>
          <w:sz w:val="28"/>
          <w:szCs w:val="28"/>
        </w:rPr>
      </w:pPr>
      <w:r w:rsidRPr="004678B6">
        <w:rPr>
          <w:sz w:val="28"/>
          <w:szCs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EE021F" w:rsidRPr="004678B6" w:rsidRDefault="00EE021F" w:rsidP="004678B6">
      <w:pPr>
        <w:rPr>
          <w:sz w:val="28"/>
          <w:szCs w:val="28"/>
        </w:rPr>
      </w:pPr>
      <w:r w:rsidRPr="004678B6">
        <w:rPr>
          <w:sz w:val="28"/>
          <w:szCs w:val="28"/>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EE021F" w:rsidRPr="004678B6" w:rsidRDefault="00EE021F" w:rsidP="004678B6">
      <w:pPr>
        <w:rPr>
          <w:sz w:val="28"/>
          <w:szCs w:val="28"/>
        </w:rPr>
      </w:pPr>
      <w:r w:rsidRPr="004678B6">
        <w:rPr>
          <w:sz w:val="28"/>
          <w:szCs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EE021F" w:rsidRPr="004678B6" w:rsidRDefault="00EE021F" w:rsidP="004678B6">
      <w:pPr>
        <w:rPr>
          <w:sz w:val="28"/>
          <w:szCs w:val="28"/>
        </w:rPr>
      </w:pPr>
      <w:r w:rsidRPr="004678B6">
        <w:rPr>
          <w:sz w:val="28"/>
          <w:szCs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E021F" w:rsidRPr="004678B6" w:rsidRDefault="00EE021F" w:rsidP="004678B6">
      <w:pPr>
        <w:rPr>
          <w:sz w:val="28"/>
          <w:szCs w:val="28"/>
        </w:rPr>
      </w:pPr>
      <w:r w:rsidRPr="004678B6">
        <w:rPr>
          <w:sz w:val="28"/>
          <w:szCs w:val="28"/>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EE021F" w:rsidRPr="004678B6" w:rsidRDefault="00EE021F" w:rsidP="004678B6">
      <w:pPr>
        <w:rPr>
          <w:sz w:val="28"/>
          <w:szCs w:val="28"/>
        </w:rPr>
      </w:pPr>
      <w:r w:rsidRPr="004678B6">
        <w:rPr>
          <w:sz w:val="28"/>
          <w:szCs w:val="28"/>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E021F" w:rsidRPr="004678B6" w:rsidRDefault="00EE021F" w:rsidP="004678B6">
      <w:pPr>
        <w:rPr>
          <w:sz w:val="28"/>
          <w:szCs w:val="28"/>
        </w:rPr>
      </w:pPr>
      <w:r w:rsidRPr="004678B6">
        <w:rPr>
          <w:sz w:val="28"/>
          <w:szCs w:val="28"/>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EE021F" w:rsidRPr="004678B6" w:rsidRDefault="00EE021F" w:rsidP="004678B6">
      <w:pPr>
        <w:rPr>
          <w:sz w:val="28"/>
          <w:szCs w:val="28"/>
        </w:rPr>
      </w:pPr>
      <w:r w:rsidRPr="004678B6">
        <w:rPr>
          <w:sz w:val="28"/>
          <w:szCs w:val="28"/>
        </w:rPr>
        <w:t>1.2.3.14. Предметная область «Естественно - научные предметы»</w:t>
      </w:r>
    </w:p>
    <w:p w:rsidR="00EE021F" w:rsidRPr="004678B6" w:rsidRDefault="00EE021F" w:rsidP="004678B6">
      <w:pPr>
        <w:rPr>
          <w:sz w:val="28"/>
          <w:szCs w:val="28"/>
        </w:rPr>
      </w:pPr>
      <w:r w:rsidRPr="004678B6">
        <w:rPr>
          <w:sz w:val="28"/>
          <w:szCs w:val="28"/>
        </w:rPr>
        <w:t>Учебный предмет «Химия»</w:t>
      </w:r>
    </w:p>
    <w:p w:rsidR="00EE021F" w:rsidRPr="004678B6" w:rsidRDefault="00EE021F" w:rsidP="004678B6">
      <w:pPr>
        <w:rPr>
          <w:sz w:val="28"/>
          <w:szCs w:val="28"/>
        </w:rPr>
      </w:pPr>
      <w:r w:rsidRPr="004678B6">
        <w:rPr>
          <w:sz w:val="28"/>
          <w:szCs w:val="28"/>
        </w:rPr>
        <w:t>К концу обучения в 8 классе у обучающегося буду сформированы следующие предметные результаты по химии:</w:t>
      </w:r>
    </w:p>
    <w:p w:rsidR="00EE021F" w:rsidRPr="004678B6" w:rsidRDefault="00EE021F" w:rsidP="004678B6">
      <w:pPr>
        <w:rPr>
          <w:sz w:val="28"/>
          <w:szCs w:val="28"/>
        </w:rPr>
      </w:pPr>
      <w:r w:rsidRPr="004678B6">
        <w:rPr>
          <w:sz w:val="28"/>
          <w:szCs w:val="28"/>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EE021F" w:rsidRPr="004678B6" w:rsidRDefault="00EE021F" w:rsidP="004678B6">
      <w:pPr>
        <w:rPr>
          <w:sz w:val="28"/>
          <w:szCs w:val="28"/>
        </w:rPr>
      </w:pPr>
      <w:r w:rsidRPr="004678B6">
        <w:rPr>
          <w:sz w:val="28"/>
          <w:szCs w:val="28"/>
        </w:rPr>
        <w:t>иллюстрировать взаимосвязь основных химических понятий и применять эти понятия при описании веществ и их превращений;</w:t>
      </w:r>
    </w:p>
    <w:p w:rsidR="00EE021F" w:rsidRPr="004678B6" w:rsidRDefault="00EE021F" w:rsidP="004678B6">
      <w:pPr>
        <w:rPr>
          <w:sz w:val="28"/>
          <w:szCs w:val="28"/>
        </w:rPr>
      </w:pPr>
      <w:r w:rsidRPr="004678B6">
        <w:rPr>
          <w:sz w:val="28"/>
          <w:szCs w:val="28"/>
        </w:rPr>
        <w:t>использовать химическую символику для составления формул веществ и уравнений химических реакций;</w:t>
      </w:r>
    </w:p>
    <w:p w:rsidR="00EE021F" w:rsidRPr="004678B6" w:rsidRDefault="00EE021F" w:rsidP="004678B6">
      <w:pPr>
        <w:rPr>
          <w:sz w:val="28"/>
          <w:szCs w:val="28"/>
        </w:rPr>
      </w:pPr>
      <w:r w:rsidRPr="004678B6">
        <w:rPr>
          <w:sz w:val="28"/>
          <w:szCs w:val="28"/>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EE021F" w:rsidRPr="004678B6" w:rsidRDefault="00EE021F" w:rsidP="004678B6">
      <w:pPr>
        <w:rPr>
          <w:sz w:val="28"/>
          <w:szCs w:val="28"/>
        </w:rPr>
      </w:pPr>
      <w:r w:rsidRPr="004678B6">
        <w:rPr>
          <w:sz w:val="28"/>
          <w:szCs w:val="28"/>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EE021F" w:rsidRPr="004678B6" w:rsidRDefault="00EE021F" w:rsidP="004678B6">
      <w:pPr>
        <w:rPr>
          <w:sz w:val="28"/>
          <w:szCs w:val="28"/>
        </w:rPr>
      </w:pPr>
      <w:r w:rsidRPr="004678B6">
        <w:rPr>
          <w:sz w:val="28"/>
          <w:szCs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EE021F" w:rsidRPr="004678B6" w:rsidRDefault="00EE021F" w:rsidP="004678B6">
      <w:pPr>
        <w:rPr>
          <w:sz w:val="28"/>
          <w:szCs w:val="28"/>
        </w:rPr>
      </w:pPr>
      <w:r w:rsidRPr="004678B6">
        <w:rPr>
          <w:sz w:val="28"/>
          <w:szCs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EE021F" w:rsidRPr="004678B6" w:rsidRDefault="00EE021F" w:rsidP="004678B6">
      <w:pPr>
        <w:rPr>
          <w:sz w:val="28"/>
          <w:szCs w:val="28"/>
        </w:rPr>
      </w:pPr>
      <w:r w:rsidRPr="004678B6">
        <w:rPr>
          <w:sz w:val="28"/>
          <w:szCs w:val="28"/>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EE021F" w:rsidRPr="004678B6" w:rsidRDefault="00EE021F" w:rsidP="004678B6">
      <w:pPr>
        <w:rPr>
          <w:sz w:val="28"/>
          <w:szCs w:val="28"/>
        </w:rPr>
      </w:pPr>
      <w:r w:rsidRPr="004678B6">
        <w:rPr>
          <w:sz w:val="28"/>
          <w:szCs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EE021F" w:rsidRPr="004678B6" w:rsidRDefault="00EE021F" w:rsidP="004678B6">
      <w:pPr>
        <w:rPr>
          <w:sz w:val="28"/>
          <w:szCs w:val="28"/>
        </w:rPr>
      </w:pPr>
      <w:r w:rsidRPr="004678B6">
        <w:rPr>
          <w:sz w:val="28"/>
          <w:szCs w:val="28"/>
        </w:rPr>
        <w:t>применять основные операции мыслительной деятельности – анализ и синтез, сравнение, обобщение, систематизацию, классификацию, выявление причинно ­ 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EE021F" w:rsidRPr="004678B6" w:rsidRDefault="00EE021F" w:rsidP="004678B6">
      <w:pPr>
        <w:rPr>
          <w:sz w:val="28"/>
          <w:szCs w:val="28"/>
        </w:rPr>
      </w:pPr>
      <w:r w:rsidRPr="004678B6">
        <w:rPr>
          <w:sz w:val="28"/>
          <w:szCs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EE021F" w:rsidRPr="004678B6" w:rsidRDefault="00EE021F" w:rsidP="004678B6">
      <w:pPr>
        <w:rPr>
          <w:sz w:val="28"/>
          <w:szCs w:val="28"/>
        </w:rPr>
      </w:pPr>
      <w:r w:rsidRPr="004678B6">
        <w:rPr>
          <w:sz w:val="28"/>
          <w:szCs w:val="28"/>
        </w:rPr>
        <w:t>К концу обучения в 9 классе у обучающегося буду сформированы следующие предметные результаты по химии:</w:t>
      </w:r>
    </w:p>
    <w:p w:rsidR="00EE021F" w:rsidRPr="004678B6" w:rsidRDefault="00EE021F" w:rsidP="004678B6">
      <w:pPr>
        <w:rPr>
          <w:sz w:val="28"/>
          <w:szCs w:val="28"/>
        </w:rPr>
      </w:pPr>
      <w:r w:rsidRPr="004678B6">
        <w:rPr>
          <w:sz w:val="28"/>
          <w:szCs w:val="28"/>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EE021F" w:rsidRPr="004678B6" w:rsidRDefault="00EE021F" w:rsidP="004678B6">
      <w:pPr>
        <w:rPr>
          <w:sz w:val="28"/>
          <w:szCs w:val="28"/>
        </w:rPr>
      </w:pPr>
      <w:r w:rsidRPr="004678B6">
        <w:rPr>
          <w:sz w:val="28"/>
          <w:szCs w:val="28"/>
        </w:rPr>
        <w:t>иллюстрировать взаимосвязь основных химических понятий и применять эти понятия при описании веществ и их превращений;</w:t>
      </w:r>
    </w:p>
    <w:p w:rsidR="00EE021F" w:rsidRPr="004678B6" w:rsidRDefault="00EE021F" w:rsidP="004678B6">
      <w:pPr>
        <w:rPr>
          <w:sz w:val="28"/>
          <w:szCs w:val="28"/>
        </w:rPr>
      </w:pPr>
      <w:r w:rsidRPr="004678B6">
        <w:rPr>
          <w:sz w:val="28"/>
          <w:szCs w:val="28"/>
        </w:rPr>
        <w:t>использовать химическую символику для составления формул веществ и уравнений химических реакций;</w:t>
      </w:r>
    </w:p>
    <w:p w:rsidR="00EE021F" w:rsidRPr="004678B6" w:rsidRDefault="00EE021F" w:rsidP="004678B6">
      <w:pPr>
        <w:rPr>
          <w:sz w:val="28"/>
          <w:szCs w:val="28"/>
        </w:rPr>
      </w:pPr>
      <w:r w:rsidRPr="004678B6">
        <w:rPr>
          <w:sz w:val="28"/>
          <w:szCs w:val="28"/>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EE021F" w:rsidRPr="004678B6" w:rsidRDefault="00EE021F" w:rsidP="004678B6">
      <w:pPr>
        <w:rPr>
          <w:sz w:val="28"/>
          <w:szCs w:val="28"/>
        </w:rPr>
      </w:pPr>
      <w:r w:rsidRPr="004678B6">
        <w:rPr>
          <w:sz w:val="28"/>
          <w:szCs w:val="28"/>
        </w:rPr>
        <w:t>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EE021F" w:rsidRPr="004678B6" w:rsidRDefault="00EE021F" w:rsidP="004678B6">
      <w:pPr>
        <w:rPr>
          <w:sz w:val="28"/>
          <w:szCs w:val="28"/>
        </w:rPr>
      </w:pPr>
      <w:r w:rsidRPr="004678B6">
        <w:rPr>
          <w:sz w:val="28"/>
          <w:szCs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EE021F" w:rsidRPr="004678B6" w:rsidRDefault="00EE021F" w:rsidP="004678B6">
      <w:pPr>
        <w:rPr>
          <w:sz w:val="28"/>
          <w:szCs w:val="28"/>
        </w:rPr>
      </w:pPr>
      <w:r w:rsidRPr="004678B6">
        <w:rPr>
          <w:sz w:val="28"/>
          <w:szCs w:val="28"/>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EE021F" w:rsidRPr="004678B6" w:rsidRDefault="00EE021F" w:rsidP="004678B6">
      <w:pPr>
        <w:rPr>
          <w:sz w:val="28"/>
          <w:szCs w:val="28"/>
        </w:rPr>
      </w:pPr>
      <w:r w:rsidRPr="004678B6">
        <w:rPr>
          <w:sz w:val="28"/>
          <w:szCs w:val="28"/>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EE021F" w:rsidRPr="004678B6" w:rsidRDefault="00EE021F" w:rsidP="004678B6">
      <w:pPr>
        <w:rPr>
          <w:sz w:val="28"/>
          <w:szCs w:val="28"/>
        </w:rPr>
      </w:pPr>
      <w:r w:rsidRPr="004678B6">
        <w:rPr>
          <w:sz w:val="28"/>
          <w:szCs w:val="28"/>
        </w:rPr>
        <w:t>раскрывать сущность окислительно­восстановительных реакций посредством составления электронного баланса этих реакций;</w:t>
      </w:r>
    </w:p>
    <w:p w:rsidR="00EE021F" w:rsidRPr="004678B6" w:rsidRDefault="00EE021F" w:rsidP="004678B6">
      <w:pPr>
        <w:rPr>
          <w:sz w:val="28"/>
          <w:szCs w:val="28"/>
        </w:rPr>
      </w:pPr>
      <w:r w:rsidRPr="004678B6">
        <w:rPr>
          <w:sz w:val="28"/>
          <w:szCs w:val="28"/>
        </w:rPr>
        <w:t>прогнозировать свойства веществ в зависимости от их строения, возможности протекания химических превращений в различных условиях;</w:t>
      </w:r>
    </w:p>
    <w:p w:rsidR="00EE021F" w:rsidRPr="004678B6" w:rsidRDefault="00EE021F" w:rsidP="004678B6">
      <w:pPr>
        <w:rPr>
          <w:sz w:val="28"/>
          <w:szCs w:val="28"/>
        </w:rPr>
      </w:pPr>
      <w:r w:rsidRPr="004678B6">
        <w:rPr>
          <w:sz w:val="28"/>
          <w:szCs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EE021F" w:rsidRPr="004678B6" w:rsidRDefault="00EE021F" w:rsidP="004678B6">
      <w:pPr>
        <w:rPr>
          <w:sz w:val="28"/>
          <w:szCs w:val="28"/>
        </w:rPr>
      </w:pPr>
      <w:r w:rsidRPr="004678B6">
        <w:rPr>
          <w:sz w:val="28"/>
          <w:szCs w:val="28"/>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EE021F" w:rsidRPr="004678B6" w:rsidRDefault="00EE021F" w:rsidP="004678B6">
      <w:pPr>
        <w:rPr>
          <w:sz w:val="28"/>
          <w:szCs w:val="28"/>
        </w:rPr>
      </w:pPr>
      <w:r w:rsidRPr="004678B6">
        <w:rPr>
          <w:sz w:val="28"/>
          <w:szCs w:val="28"/>
        </w:rPr>
        <w:t>проводить реакции, подтверждающие качественный состав различных веществ: распознавать опытным путём хлорид</w:t>
      </w:r>
      <w:r>
        <w:rPr>
          <w:sz w:val="28"/>
          <w:szCs w:val="28"/>
        </w:rPr>
        <w:t xml:space="preserve"> </w:t>
      </w:r>
      <w:r w:rsidRPr="004678B6">
        <w:rPr>
          <w:sz w:val="28"/>
          <w:szCs w:val="28"/>
        </w:rPr>
        <w:t>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EE021F" w:rsidRDefault="00EE021F" w:rsidP="004678B6">
      <w:pPr>
        <w:rPr>
          <w:sz w:val="28"/>
          <w:szCs w:val="28"/>
        </w:rPr>
      </w:pPr>
      <w:r w:rsidRPr="004678B6">
        <w:rPr>
          <w:sz w:val="28"/>
          <w:szCs w:val="28"/>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EE021F" w:rsidRPr="004678B6" w:rsidRDefault="00EE021F" w:rsidP="004678B6">
      <w:pPr>
        <w:rPr>
          <w:sz w:val="28"/>
          <w:szCs w:val="28"/>
        </w:rPr>
      </w:pPr>
      <w:r w:rsidRPr="004678B6">
        <w:rPr>
          <w:sz w:val="28"/>
          <w:szCs w:val="28"/>
        </w:rPr>
        <w:t>1.2.3.15. Предметная область «Естественно - научные предметы»</w:t>
      </w:r>
    </w:p>
    <w:p w:rsidR="00EE021F" w:rsidRPr="004678B6" w:rsidRDefault="00EE021F" w:rsidP="004678B6">
      <w:pPr>
        <w:rPr>
          <w:sz w:val="28"/>
          <w:szCs w:val="28"/>
        </w:rPr>
      </w:pPr>
      <w:r w:rsidRPr="004678B6">
        <w:rPr>
          <w:sz w:val="28"/>
          <w:szCs w:val="28"/>
        </w:rPr>
        <w:t>Учебный предмет «Биология»</w:t>
      </w:r>
    </w:p>
    <w:p w:rsidR="00EE021F" w:rsidRPr="004678B6" w:rsidRDefault="00EE021F" w:rsidP="004678B6">
      <w:pPr>
        <w:rPr>
          <w:sz w:val="28"/>
          <w:szCs w:val="28"/>
        </w:rPr>
      </w:pPr>
      <w:r w:rsidRPr="004678B6">
        <w:rPr>
          <w:sz w:val="28"/>
          <w:szCs w:val="28"/>
        </w:rPr>
        <w:t>Предметные результаты освоения программы по биологии к концу обучения в 5 классе:</w:t>
      </w:r>
    </w:p>
    <w:p w:rsidR="00EE021F" w:rsidRPr="004678B6" w:rsidRDefault="00EE021F" w:rsidP="004678B6">
      <w:pPr>
        <w:rPr>
          <w:sz w:val="28"/>
          <w:szCs w:val="28"/>
        </w:rPr>
      </w:pPr>
      <w:r w:rsidRPr="004678B6">
        <w:rPr>
          <w:sz w:val="28"/>
          <w:szCs w:val="28"/>
        </w:rPr>
        <w:t>характеризовать биологию как науку о живой природе, называть признаки живого, сравнивать объекты живой и неживой природы;</w:t>
      </w:r>
    </w:p>
    <w:p w:rsidR="00EE021F" w:rsidRPr="004678B6" w:rsidRDefault="00EE021F" w:rsidP="004678B6">
      <w:pPr>
        <w:rPr>
          <w:sz w:val="28"/>
          <w:szCs w:val="28"/>
        </w:rPr>
      </w:pPr>
      <w:r w:rsidRPr="004678B6">
        <w:rPr>
          <w:sz w:val="28"/>
          <w:szCs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EE021F" w:rsidRPr="004678B6" w:rsidRDefault="00EE021F" w:rsidP="004678B6">
      <w:pPr>
        <w:rPr>
          <w:sz w:val="28"/>
          <w:szCs w:val="28"/>
        </w:rPr>
      </w:pPr>
      <w:r w:rsidRPr="004678B6">
        <w:rPr>
          <w:sz w:val="28"/>
          <w:szCs w:val="28"/>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rsidR="00EE021F" w:rsidRPr="004678B6" w:rsidRDefault="00EE021F" w:rsidP="004678B6">
      <w:pPr>
        <w:rPr>
          <w:sz w:val="28"/>
          <w:szCs w:val="28"/>
        </w:rPr>
      </w:pPr>
      <w:r w:rsidRPr="004678B6">
        <w:rPr>
          <w:sz w:val="28"/>
          <w:szCs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EE021F" w:rsidRPr="004678B6" w:rsidRDefault="00EE021F" w:rsidP="004678B6">
      <w:pPr>
        <w:rPr>
          <w:sz w:val="28"/>
          <w:szCs w:val="28"/>
        </w:rPr>
      </w:pPr>
      <w:r w:rsidRPr="004678B6">
        <w:rPr>
          <w:sz w:val="28"/>
          <w:szCs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EE021F" w:rsidRPr="004678B6" w:rsidRDefault="00EE021F" w:rsidP="004678B6">
      <w:pPr>
        <w:rPr>
          <w:sz w:val="28"/>
          <w:szCs w:val="28"/>
        </w:rPr>
      </w:pPr>
      <w:r w:rsidRPr="004678B6">
        <w:rPr>
          <w:sz w:val="28"/>
          <w:szCs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EE021F" w:rsidRPr="004678B6" w:rsidRDefault="00EE021F" w:rsidP="004678B6">
      <w:pPr>
        <w:rPr>
          <w:sz w:val="28"/>
          <w:szCs w:val="28"/>
        </w:rPr>
      </w:pPr>
      <w:r w:rsidRPr="004678B6">
        <w:rPr>
          <w:sz w:val="28"/>
          <w:szCs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EE021F" w:rsidRPr="004678B6" w:rsidRDefault="00EE021F" w:rsidP="004678B6">
      <w:pPr>
        <w:rPr>
          <w:sz w:val="28"/>
          <w:szCs w:val="28"/>
        </w:rPr>
      </w:pPr>
      <w:r w:rsidRPr="004678B6">
        <w:rPr>
          <w:sz w:val="28"/>
          <w:szCs w:val="28"/>
        </w:rPr>
        <w:t>раскрывать понятие о среде обитания (водной, наземно-воздушной, почвенной, внутри</w:t>
      </w:r>
      <w:r>
        <w:rPr>
          <w:sz w:val="28"/>
          <w:szCs w:val="28"/>
        </w:rPr>
        <w:t xml:space="preserve"> </w:t>
      </w:r>
      <w:r w:rsidRPr="004678B6">
        <w:rPr>
          <w:sz w:val="28"/>
          <w:szCs w:val="28"/>
        </w:rPr>
        <w:t>организменной), условиях среды обитания;</w:t>
      </w:r>
    </w:p>
    <w:p w:rsidR="00EE021F" w:rsidRPr="004678B6" w:rsidRDefault="00EE021F" w:rsidP="004678B6">
      <w:pPr>
        <w:rPr>
          <w:sz w:val="28"/>
          <w:szCs w:val="28"/>
        </w:rPr>
      </w:pPr>
      <w:r w:rsidRPr="004678B6">
        <w:rPr>
          <w:sz w:val="28"/>
          <w:szCs w:val="28"/>
        </w:rPr>
        <w:t>приводить примеры, характеризующие приспособленность организмов к среде обитания, взаимосвязи организмов в сообществах;</w:t>
      </w:r>
    </w:p>
    <w:p w:rsidR="00EE021F" w:rsidRPr="004678B6" w:rsidRDefault="00EE021F" w:rsidP="004678B6">
      <w:pPr>
        <w:rPr>
          <w:sz w:val="28"/>
          <w:szCs w:val="28"/>
        </w:rPr>
      </w:pPr>
      <w:r w:rsidRPr="004678B6">
        <w:rPr>
          <w:sz w:val="28"/>
          <w:szCs w:val="28"/>
        </w:rPr>
        <w:t>выделять отличительные признаки природных и искусственных сообществ;</w:t>
      </w:r>
    </w:p>
    <w:p w:rsidR="00EE021F" w:rsidRPr="004678B6" w:rsidRDefault="00EE021F" w:rsidP="004678B6">
      <w:pPr>
        <w:rPr>
          <w:sz w:val="28"/>
          <w:szCs w:val="28"/>
        </w:rPr>
      </w:pPr>
      <w:r w:rsidRPr="004678B6">
        <w:rPr>
          <w:sz w:val="28"/>
          <w:szCs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EE021F" w:rsidRPr="004678B6" w:rsidRDefault="00EE021F" w:rsidP="004678B6">
      <w:pPr>
        <w:rPr>
          <w:sz w:val="28"/>
          <w:szCs w:val="28"/>
        </w:rPr>
      </w:pPr>
      <w:r w:rsidRPr="004678B6">
        <w:rPr>
          <w:sz w:val="28"/>
          <w:szCs w:val="28"/>
        </w:rPr>
        <w:t>раскрывать роль биологии в практической деятельности человека;</w:t>
      </w:r>
    </w:p>
    <w:p w:rsidR="00EE021F" w:rsidRPr="004678B6" w:rsidRDefault="00EE021F" w:rsidP="004678B6">
      <w:pPr>
        <w:rPr>
          <w:sz w:val="28"/>
          <w:szCs w:val="28"/>
        </w:rPr>
      </w:pPr>
      <w:r w:rsidRPr="004678B6">
        <w:rPr>
          <w:sz w:val="28"/>
          <w:szCs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EE021F" w:rsidRPr="004678B6" w:rsidRDefault="00EE021F" w:rsidP="004678B6">
      <w:pPr>
        <w:rPr>
          <w:sz w:val="28"/>
          <w:szCs w:val="28"/>
        </w:rPr>
      </w:pPr>
      <w:r w:rsidRPr="004678B6">
        <w:rPr>
          <w:sz w:val="28"/>
          <w:szCs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EE021F" w:rsidRPr="004678B6" w:rsidRDefault="00EE021F" w:rsidP="004678B6">
      <w:pPr>
        <w:rPr>
          <w:sz w:val="28"/>
          <w:szCs w:val="28"/>
        </w:rPr>
      </w:pPr>
      <w:r w:rsidRPr="004678B6">
        <w:rPr>
          <w:sz w:val="28"/>
          <w:szCs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EE021F" w:rsidRPr="004678B6" w:rsidRDefault="00EE021F" w:rsidP="004678B6">
      <w:pPr>
        <w:rPr>
          <w:sz w:val="28"/>
          <w:szCs w:val="28"/>
        </w:rPr>
      </w:pPr>
      <w:r w:rsidRPr="004678B6">
        <w:rPr>
          <w:sz w:val="28"/>
          <w:szCs w:val="28"/>
        </w:rPr>
        <w:t>владеть приёмами работы с лупой, световым и цифровым микроскопами при рассматривании биологических объектов;</w:t>
      </w:r>
    </w:p>
    <w:p w:rsidR="00EE021F" w:rsidRPr="004678B6" w:rsidRDefault="00EE021F" w:rsidP="004678B6">
      <w:pPr>
        <w:rPr>
          <w:sz w:val="28"/>
          <w:szCs w:val="28"/>
        </w:rPr>
      </w:pPr>
      <w:r w:rsidRPr="004678B6">
        <w:rPr>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EE021F" w:rsidRPr="004678B6" w:rsidRDefault="00EE021F" w:rsidP="004678B6">
      <w:pPr>
        <w:rPr>
          <w:sz w:val="28"/>
          <w:szCs w:val="28"/>
        </w:rPr>
      </w:pPr>
      <w:r w:rsidRPr="004678B6">
        <w:rPr>
          <w:sz w:val="28"/>
          <w:szCs w:val="28"/>
        </w:rPr>
        <w:t>использовать при выполнении учебных заданий научно-популярную литературу по биологии, справочные материалы, ресурсы Интернета;</w:t>
      </w:r>
    </w:p>
    <w:p w:rsidR="00EE021F" w:rsidRPr="004678B6" w:rsidRDefault="00EE021F" w:rsidP="004678B6">
      <w:pPr>
        <w:rPr>
          <w:sz w:val="28"/>
          <w:szCs w:val="28"/>
        </w:rPr>
      </w:pPr>
      <w:bookmarkStart w:id="21" w:name="_TOC_250004"/>
      <w:bookmarkEnd w:id="21"/>
      <w:r w:rsidRPr="004678B6">
        <w:rPr>
          <w:sz w:val="28"/>
          <w:szCs w:val="28"/>
        </w:rPr>
        <w:t>создавать письменные и устные сообщения, используя понятийный аппарат изучаемого раздела биологии.</w:t>
      </w:r>
    </w:p>
    <w:p w:rsidR="00EE021F" w:rsidRPr="004678B6" w:rsidRDefault="00EE021F" w:rsidP="004678B6">
      <w:pPr>
        <w:rPr>
          <w:sz w:val="28"/>
          <w:szCs w:val="28"/>
        </w:rPr>
      </w:pPr>
      <w:r w:rsidRPr="004678B6">
        <w:rPr>
          <w:sz w:val="28"/>
          <w:szCs w:val="28"/>
        </w:rPr>
        <w:t>Предметные результаты освоения программы по биологии к концу обучения в 6 классе:</w:t>
      </w:r>
    </w:p>
    <w:p w:rsidR="00EE021F" w:rsidRPr="004678B6" w:rsidRDefault="00EE021F" w:rsidP="004678B6">
      <w:pPr>
        <w:rPr>
          <w:sz w:val="28"/>
          <w:szCs w:val="28"/>
        </w:rPr>
      </w:pPr>
      <w:r w:rsidRPr="004678B6">
        <w:rPr>
          <w:sz w:val="28"/>
          <w:szCs w:val="28"/>
        </w:rPr>
        <w:t>характеризовать ботанику как биологическую науку, её разделы и связи с другими науками и техникой;</w:t>
      </w:r>
    </w:p>
    <w:p w:rsidR="00EE021F" w:rsidRPr="004678B6" w:rsidRDefault="00EE021F" w:rsidP="004678B6">
      <w:pPr>
        <w:rPr>
          <w:sz w:val="28"/>
          <w:szCs w:val="28"/>
        </w:rPr>
      </w:pPr>
      <w:r w:rsidRPr="004678B6">
        <w:rPr>
          <w:sz w:val="28"/>
          <w:szCs w:val="28"/>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rsidR="00EE021F" w:rsidRPr="004678B6" w:rsidRDefault="00EE021F" w:rsidP="004678B6">
      <w:pPr>
        <w:rPr>
          <w:sz w:val="28"/>
          <w:szCs w:val="28"/>
        </w:rPr>
      </w:pPr>
      <w:r w:rsidRPr="004678B6">
        <w:rPr>
          <w:sz w:val="28"/>
          <w:szCs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EE021F" w:rsidRPr="004678B6" w:rsidRDefault="00EE021F" w:rsidP="004678B6">
      <w:pPr>
        <w:rPr>
          <w:sz w:val="28"/>
          <w:szCs w:val="28"/>
        </w:rPr>
      </w:pPr>
      <w:r w:rsidRPr="004678B6">
        <w:rPr>
          <w:sz w:val="28"/>
          <w:szCs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EE021F" w:rsidRPr="004678B6" w:rsidRDefault="00EE021F" w:rsidP="004678B6">
      <w:pPr>
        <w:rPr>
          <w:sz w:val="28"/>
          <w:szCs w:val="28"/>
        </w:rPr>
      </w:pPr>
      <w:r w:rsidRPr="004678B6">
        <w:rPr>
          <w:sz w:val="28"/>
          <w:szCs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EE021F" w:rsidRPr="004678B6" w:rsidRDefault="00EE021F" w:rsidP="004678B6">
      <w:pPr>
        <w:rPr>
          <w:sz w:val="28"/>
          <w:szCs w:val="28"/>
        </w:rPr>
      </w:pPr>
      <w:r w:rsidRPr="004678B6">
        <w:rPr>
          <w:sz w:val="28"/>
          <w:szCs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EE021F" w:rsidRPr="004678B6" w:rsidRDefault="00EE021F" w:rsidP="004678B6">
      <w:pPr>
        <w:rPr>
          <w:sz w:val="28"/>
          <w:szCs w:val="28"/>
        </w:rPr>
      </w:pPr>
      <w:r w:rsidRPr="004678B6">
        <w:rPr>
          <w:sz w:val="28"/>
          <w:szCs w:val="28"/>
        </w:rPr>
        <w:t>сравнивать растительные ткани и органы растений между собой;</w:t>
      </w:r>
    </w:p>
    <w:p w:rsidR="00EE021F" w:rsidRPr="004678B6" w:rsidRDefault="00EE021F" w:rsidP="004678B6">
      <w:pPr>
        <w:rPr>
          <w:sz w:val="28"/>
          <w:szCs w:val="28"/>
        </w:rPr>
      </w:pPr>
      <w:r w:rsidRPr="004678B6">
        <w:rPr>
          <w:sz w:val="28"/>
          <w:szCs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E021F" w:rsidRPr="004678B6" w:rsidRDefault="00EE021F" w:rsidP="004678B6">
      <w:pPr>
        <w:rPr>
          <w:sz w:val="28"/>
          <w:szCs w:val="28"/>
        </w:rPr>
      </w:pPr>
      <w:r w:rsidRPr="004678B6">
        <w:rPr>
          <w:sz w:val="28"/>
          <w:szCs w:val="2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EE021F" w:rsidRPr="004678B6" w:rsidRDefault="00EE021F" w:rsidP="004678B6">
      <w:pPr>
        <w:rPr>
          <w:sz w:val="28"/>
          <w:szCs w:val="28"/>
        </w:rPr>
      </w:pPr>
      <w:r w:rsidRPr="004678B6">
        <w:rPr>
          <w:sz w:val="28"/>
          <w:szCs w:val="28"/>
        </w:rPr>
        <w:t>выявлять причинно-следственные связи между строением и функциями тканей и органов растений, строением и жизнедеятельностью растений;</w:t>
      </w:r>
    </w:p>
    <w:p w:rsidR="00EE021F" w:rsidRPr="004678B6" w:rsidRDefault="00EE021F" w:rsidP="004678B6">
      <w:pPr>
        <w:rPr>
          <w:sz w:val="28"/>
          <w:szCs w:val="28"/>
        </w:rPr>
      </w:pPr>
      <w:r w:rsidRPr="004678B6">
        <w:rPr>
          <w:sz w:val="28"/>
          <w:szCs w:val="28"/>
        </w:rPr>
        <w:t>классифицировать растения и их части по разным основаниям;</w:t>
      </w:r>
    </w:p>
    <w:p w:rsidR="00EE021F" w:rsidRPr="004678B6" w:rsidRDefault="00EE021F" w:rsidP="004678B6">
      <w:pPr>
        <w:rPr>
          <w:sz w:val="28"/>
          <w:szCs w:val="28"/>
        </w:rPr>
      </w:pPr>
      <w:r w:rsidRPr="004678B6">
        <w:rPr>
          <w:sz w:val="28"/>
          <w:szCs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EE021F" w:rsidRPr="004678B6" w:rsidRDefault="00EE021F" w:rsidP="004678B6">
      <w:pPr>
        <w:rPr>
          <w:sz w:val="28"/>
          <w:szCs w:val="28"/>
        </w:rPr>
      </w:pPr>
      <w:r w:rsidRPr="004678B6">
        <w:rPr>
          <w:sz w:val="28"/>
          <w:szCs w:val="28"/>
        </w:rPr>
        <w:t>применять полученные знания для выращивания и размножения культурных растений;</w:t>
      </w:r>
    </w:p>
    <w:p w:rsidR="00EE021F" w:rsidRPr="004678B6" w:rsidRDefault="00EE021F" w:rsidP="004678B6">
      <w:pPr>
        <w:rPr>
          <w:sz w:val="28"/>
          <w:szCs w:val="28"/>
        </w:rPr>
      </w:pPr>
      <w:r w:rsidRPr="004678B6">
        <w:rPr>
          <w:sz w:val="28"/>
          <w:szCs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EE021F" w:rsidRPr="004678B6" w:rsidRDefault="00EE021F" w:rsidP="004678B6">
      <w:pPr>
        <w:rPr>
          <w:sz w:val="28"/>
          <w:szCs w:val="28"/>
        </w:rPr>
      </w:pPr>
      <w:r w:rsidRPr="004678B6">
        <w:rPr>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E021F" w:rsidRPr="004678B6" w:rsidRDefault="00EE021F" w:rsidP="004678B6">
      <w:pPr>
        <w:rPr>
          <w:sz w:val="28"/>
          <w:szCs w:val="28"/>
        </w:rPr>
      </w:pPr>
      <w:r w:rsidRPr="004678B6">
        <w:rPr>
          <w:sz w:val="28"/>
          <w:szCs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EE021F" w:rsidRPr="004678B6" w:rsidRDefault="00EE021F" w:rsidP="004678B6">
      <w:pPr>
        <w:rPr>
          <w:sz w:val="28"/>
          <w:szCs w:val="28"/>
        </w:rPr>
      </w:pPr>
      <w:r w:rsidRPr="004678B6">
        <w:rPr>
          <w:sz w:val="28"/>
          <w:szCs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EE021F" w:rsidRPr="004678B6" w:rsidRDefault="00EE021F" w:rsidP="004678B6">
      <w:pPr>
        <w:rPr>
          <w:sz w:val="28"/>
          <w:szCs w:val="28"/>
        </w:rPr>
      </w:pPr>
      <w:bookmarkStart w:id="22" w:name="_TOC_250003"/>
      <w:bookmarkEnd w:id="22"/>
      <w:r w:rsidRPr="004678B6">
        <w:rPr>
          <w:sz w:val="28"/>
          <w:szCs w:val="28"/>
        </w:rPr>
        <w:t>создавать письменные и устные сообщения, используя понятийный аппарат изучаемого раздела биологии.</w:t>
      </w:r>
    </w:p>
    <w:p w:rsidR="00EE021F" w:rsidRPr="004678B6" w:rsidRDefault="00EE021F" w:rsidP="004678B6">
      <w:pPr>
        <w:rPr>
          <w:sz w:val="28"/>
          <w:szCs w:val="28"/>
        </w:rPr>
      </w:pPr>
      <w:r w:rsidRPr="004678B6">
        <w:rPr>
          <w:sz w:val="28"/>
          <w:szCs w:val="28"/>
        </w:rPr>
        <w:t>Предметные результаты освоения программы по биологии к концу обучения в 7 классе:</w:t>
      </w:r>
    </w:p>
    <w:p w:rsidR="00EE021F" w:rsidRPr="004678B6" w:rsidRDefault="00EE021F" w:rsidP="004678B6">
      <w:pPr>
        <w:rPr>
          <w:sz w:val="28"/>
          <w:szCs w:val="28"/>
        </w:rPr>
      </w:pPr>
      <w:r w:rsidRPr="004678B6">
        <w:rPr>
          <w:sz w:val="28"/>
          <w:szCs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EE021F" w:rsidRPr="004678B6" w:rsidRDefault="00EE021F" w:rsidP="004678B6">
      <w:pPr>
        <w:rPr>
          <w:sz w:val="28"/>
          <w:szCs w:val="28"/>
        </w:rPr>
      </w:pPr>
      <w:r w:rsidRPr="004678B6">
        <w:rPr>
          <w:sz w:val="28"/>
          <w:szCs w:val="28"/>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rsidR="00EE021F" w:rsidRPr="004678B6" w:rsidRDefault="00EE021F" w:rsidP="004678B6">
      <w:pPr>
        <w:rPr>
          <w:sz w:val="28"/>
          <w:szCs w:val="28"/>
        </w:rPr>
      </w:pPr>
      <w:r w:rsidRPr="004678B6">
        <w:rPr>
          <w:sz w:val="28"/>
          <w:szCs w:val="2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EE021F" w:rsidRPr="004678B6" w:rsidRDefault="00EE021F" w:rsidP="004678B6">
      <w:pPr>
        <w:rPr>
          <w:sz w:val="28"/>
          <w:szCs w:val="28"/>
        </w:rPr>
      </w:pPr>
      <w:r w:rsidRPr="004678B6">
        <w:rPr>
          <w:sz w:val="28"/>
          <w:szCs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EE021F" w:rsidRPr="004678B6" w:rsidRDefault="00EE021F" w:rsidP="004678B6">
      <w:pPr>
        <w:rPr>
          <w:sz w:val="28"/>
          <w:szCs w:val="28"/>
        </w:rPr>
      </w:pPr>
      <w:r w:rsidRPr="004678B6">
        <w:rPr>
          <w:sz w:val="28"/>
          <w:szCs w:val="28"/>
        </w:rPr>
        <w:t>выявлять признаки классов покрытосеменных или цветковых, семейств двудольных и однодольных растений;</w:t>
      </w:r>
    </w:p>
    <w:p w:rsidR="00EE021F" w:rsidRPr="004678B6" w:rsidRDefault="00EE021F" w:rsidP="004678B6">
      <w:pPr>
        <w:rPr>
          <w:sz w:val="28"/>
          <w:szCs w:val="28"/>
        </w:rPr>
      </w:pPr>
      <w:r w:rsidRPr="004678B6">
        <w:rPr>
          <w:sz w:val="28"/>
          <w:szCs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EE021F" w:rsidRPr="004678B6" w:rsidRDefault="00EE021F" w:rsidP="004678B6">
      <w:pPr>
        <w:rPr>
          <w:sz w:val="28"/>
          <w:szCs w:val="28"/>
        </w:rPr>
      </w:pPr>
      <w:r w:rsidRPr="004678B6">
        <w:rPr>
          <w:sz w:val="28"/>
          <w:szCs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E021F" w:rsidRPr="004678B6" w:rsidRDefault="00EE021F" w:rsidP="004678B6">
      <w:pPr>
        <w:rPr>
          <w:sz w:val="28"/>
          <w:szCs w:val="28"/>
        </w:rPr>
      </w:pPr>
      <w:r w:rsidRPr="004678B6">
        <w:rPr>
          <w:sz w:val="28"/>
          <w:szCs w:val="28"/>
        </w:rPr>
        <w:t>выделять существенные признаки строения и жизнедеятельности растений, бактерий, грибов, лишайников;</w:t>
      </w:r>
    </w:p>
    <w:p w:rsidR="00EE021F" w:rsidRPr="004678B6" w:rsidRDefault="00EE021F" w:rsidP="004678B6">
      <w:pPr>
        <w:rPr>
          <w:sz w:val="28"/>
          <w:szCs w:val="28"/>
        </w:rPr>
      </w:pPr>
      <w:r w:rsidRPr="004678B6">
        <w:rPr>
          <w:sz w:val="28"/>
          <w:szCs w:val="28"/>
        </w:rPr>
        <w:t>проводить описание и сравнивать между собой растения, грибы, лишайники, бактерии по заданному плану, проводить выводы на основе сравнения;</w:t>
      </w:r>
    </w:p>
    <w:p w:rsidR="00EE021F" w:rsidRPr="004678B6" w:rsidRDefault="00EE021F" w:rsidP="004678B6">
      <w:pPr>
        <w:rPr>
          <w:sz w:val="28"/>
          <w:szCs w:val="28"/>
        </w:rPr>
      </w:pPr>
      <w:r w:rsidRPr="004678B6">
        <w:rPr>
          <w:sz w:val="28"/>
          <w:szCs w:val="28"/>
        </w:rPr>
        <w:t>описывать усложнение организации растений в ходе эволюции растительного мира на Земле;</w:t>
      </w:r>
    </w:p>
    <w:p w:rsidR="00EE021F" w:rsidRPr="004678B6" w:rsidRDefault="00EE021F" w:rsidP="004678B6">
      <w:pPr>
        <w:rPr>
          <w:sz w:val="28"/>
          <w:szCs w:val="28"/>
        </w:rPr>
      </w:pPr>
      <w:r w:rsidRPr="004678B6">
        <w:rPr>
          <w:sz w:val="28"/>
          <w:szCs w:val="28"/>
        </w:rPr>
        <w:t>выявлять черты приспособленности растений к среде обитания, значение экологических факторов для растений;</w:t>
      </w:r>
    </w:p>
    <w:p w:rsidR="00EE021F" w:rsidRPr="004678B6" w:rsidRDefault="00EE021F" w:rsidP="004678B6">
      <w:pPr>
        <w:rPr>
          <w:sz w:val="28"/>
          <w:szCs w:val="28"/>
        </w:rPr>
      </w:pPr>
      <w:r w:rsidRPr="004678B6">
        <w:rPr>
          <w:sz w:val="28"/>
          <w:szCs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EE021F" w:rsidRPr="004678B6" w:rsidRDefault="00EE021F" w:rsidP="004678B6">
      <w:pPr>
        <w:rPr>
          <w:sz w:val="28"/>
          <w:szCs w:val="28"/>
        </w:rPr>
      </w:pPr>
      <w:r w:rsidRPr="004678B6">
        <w:rPr>
          <w:sz w:val="28"/>
          <w:szCs w:val="28"/>
        </w:rPr>
        <w:t>приводить примеры культурных растений и их значение в жизни человека, понимать причины и знать меры охраны растительного мира Земли;</w:t>
      </w:r>
    </w:p>
    <w:p w:rsidR="00EE021F" w:rsidRPr="004678B6" w:rsidRDefault="00EE021F" w:rsidP="004678B6">
      <w:pPr>
        <w:rPr>
          <w:sz w:val="28"/>
          <w:szCs w:val="28"/>
        </w:rPr>
      </w:pPr>
      <w:r w:rsidRPr="004678B6">
        <w:rPr>
          <w:sz w:val="28"/>
          <w:szCs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EE021F" w:rsidRPr="004678B6" w:rsidRDefault="00EE021F" w:rsidP="004678B6">
      <w:pPr>
        <w:rPr>
          <w:sz w:val="28"/>
          <w:szCs w:val="28"/>
        </w:rPr>
      </w:pPr>
      <w:r w:rsidRPr="004678B6">
        <w:rPr>
          <w:sz w:val="28"/>
          <w:szCs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EE021F" w:rsidRPr="004678B6" w:rsidRDefault="00EE021F" w:rsidP="004678B6">
      <w:pPr>
        <w:rPr>
          <w:sz w:val="28"/>
          <w:szCs w:val="28"/>
        </w:rPr>
      </w:pPr>
      <w:r w:rsidRPr="004678B6">
        <w:rPr>
          <w:sz w:val="28"/>
          <w:szCs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EE021F" w:rsidRPr="004678B6" w:rsidRDefault="00EE021F" w:rsidP="004678B6">
      <w:pPr>
        <w:rPr>
          <w:sz w:val="28"/>
          <w:szCs w:val="28"/>
        </w:rPr>
      </w:pPr>
      <w:r w:rsidRPr="004678B6">
        <w:rPr>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E021F" w:rsidRPr="004678B6" w:rsidRDefault="00EE021F" w:rsidP="004678B6">
      <w:pPr>
        <w:rPr>
          <w:sz w:val="28"/>
          <w:szCs w:val="28"/>
        </w:rPr>
      </w:pPr>
      <w:r w:rsidRPr="004678B6">
        <w:rPr>
          <w:sz w:val="28"/>
          <w:szCs w:val="28"/>
        </w:rPr>
        <w:t>владеть приёмами работы с информацией: формулировать основания для извлечения и обобщения информации из нескольких</w:t>
      </w:r>
      <w:r>
        <w:rPr>
          <w:sz w:val="28"/>
          <w:szCs w:val="28"/>
        </w:rPr>
        <w:t xml:space="preserve"> </w:t>
      </w:r>
      <w:r w:rsidRPr="004678B6">
        <w:rPr>
          <w:sz w:val="28"/>
          <w:szCs w:val="28"/>
        </w:rPr>
        <w:t>источников (2–3), преобразовывать информацию из одной знаковой системы в другую;</w:t>
      </w:r>
    </w:p>
    <w:p w:rsidR="00EE021F" w:rsidRPr="004678B6" w:rsidRDefault="00EE021F" w:rsidP="004678B6">
      <w:pPr>
        <w:rPr>
          <w:sz w:val="28"/>
          <w:szCs w:val="28"/>
        </w:rPr>
      </w:pPr>
      <w:r w:rsidRPr="004678B6">
        <w:rPr>
          <w:sz w:val="28"/>
          <w:szCs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EE021F" w:rsidRPr="004678B6" w:rsidRDefault="00EE021F" w:rsidP="004678B6">
      <w:pPr>
        <w:rPr>
          <w:sz w:val="28"/>
          <w:szCs w:val="28"/>
        </w:rPr>
      </w:pPr>
      <w:bookmarkStart w:id="23" w:name="_TOC_250002"/>
      <w:bookmarkEnd w:id="23"/>
      <w:r w:rsidRPr="004678B6">
        <w:rPr>
          <w:sz w:val="28"/>
          <w:szCs w:val="28"/>
        </w:rPr>
        <w:t>Предметные результаты освоения программы по биологии к концу обучения в 8 классе:</w:t>
      </w:r>
    </w:p>
    <w:p w:rsidR="00EE021F" w:rsidRPr="004678B6" w:rsidRDefault="00EE021F" w:rsidP="004678B6">
      <w:pPr>
        <w:rPr>
          <w:sz w:val="28"/>
          <w:szCs w:val="28"/>
        </w:rPr>
      </w:pPr>
      <w:r w:rsidRPr="004678B6">
        <w:rPr>
          <w:sz w:val="28"/>
          <w:szCs w:val="28"/>
        </w:rPr>
        <w:t>характеризовать зоологию как биологическую науку, её разделы и связь с другими науками и техникой;</w:t>
      </w:r>
    </w:p>
    <w:p w:rsidR="00EE021F" w:rsidRPr="004678B6" w:rsidRDefault="00EE021F" w:rsidP="004678B6">
      <w:pPr>
        <w:rPr>
          <w:sz w:val="28"/>
          <w:szCs w:val="28"/>
        </w:rPr>
      </w:pPr>
      <w:r w:rsidRPr="004678B6">
        <w:rPr>
          <w:sz w:val="28"/>
          <w:szCs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EE021F" w:rsidRPr="004678B6" w:rsidRDefault="00EE021F" w:rsidP="004678B6">
      <w:pPr>
        <w:rPr>
          <w:sz w:val="28"/>
          <w:szCs w:val="28"/>
        </w:rPr>
      </w:pPr>
      <w:r w:rsidRPr="004678B6">
        <w:rPr>
          <w:sz w:val="28"/>
          <w:szCs w:val="28"/>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p w:rsidR="00EE021F" w:rsidRPr="004678B6" w:rsidRDefault="00EE021F" w:rsidP="004678B6">
      <w:pPr>
        <w:rPr>
          <w:sz w:val="28"/>
          <w:szCs w:val="28"/>
        </w:rPr>
      </w:pPr>
      <w:r w:rsidRPr="004678B6">
        <w:rPr>
          <w:sz w:val="28"/>
          <w:szCs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EE021F" w:rsidRPr="004678B6" w:rsidRDefault="00EE021F" w:rsidP="004678B6">
      <w:pPr>
        <w:rPr>
          <w:sz w:val="28"/>
          <w:szCs w:val="28"/>
        </w:rPr>
      </w:pPr>
      <w:r w:rsidRPr="004678B6">
        <w:rPr>
          <w:sz w:val="28"/>
          <w:szCs w:val="28"/>
        </w:rPr>
        <w:t>раскрывать общие признаки животных, уровни организации животного организма: клетки, ткани, органы, системы органов, организм;</w:t>
      </w:r>
    </w:p>
    <w:p w:rsidR="00EE021F" w:rsidRPr="004678B6" w:rsidRDefault="00EE021F" w:rsidP="004678B6">
      <w:pPr>
        <w:rPr>
          <w:sz w:val="28"/>
          <w:szCs w:val="28"/>
        </w:rPr>
      </w:pPr>
      <w:r w:rsidRPr="004678B6">
        <w:rPr>
          <w:sz w:val="28"/>
          <w:szCs w:val="28"/>
        </w:rPr>
        <w:t>сравнивать животные ткани и органы животных между собой;</w:t>
      </w:r>
    </w:p>
    <w:p w:rsidR="00EE021F" w:rsidRPr="004678B6" w:rsidRDefault="00EE021F" w:rsidP="004678B6">
      <w:pPr>
        <w:rPr>
          <w:sz w:val="28"/>
          <w:szCs w:val="28"/>
        </w:rPr>
      </w:pPr>
      <w:r w:rsidRPr="004678B6">
        <w:rPr>
          <w:sz w:val="28"/>
          <w:szCs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EE021F" w:rsidRPr="004678B6" w:rsidRDefault="00EE021F" w:rsidP="004678B6">
      <w:pPr>
        <w:rPr>
          <w:sz w:val="28"/>
          <w:szCs w:val="28"/>
        </w:rPr>
      </w:pPr>
      <w:r w:rsidRPr="004678B6">
        <w:rPr>
          <w:sz w:val="28"/>
          <w:szCs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EE021F" w:rsidRPr="004678B6" w:rsidRDefault="00EE021F" w:rsidP="004678B6">
      <w:pPr>
        <w:rPr>
          <w:sz w:val="28"/>
          <w:szCs w:val="28"/>
        </w:rPr>
      </w:pPr>
      <w:r w:rsidRPr="004678B6">
        <w:rPr>
          <w:sz w:val="28"/>
          <w:szCs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EE021F" w:rsidRPr="004678B6" w:rsidRDefault="00EE021F" w:rsidP="004678B6">
      <w:pPr>
        <w:rPr>
          <w:sz w:val="28"/>
          <w:szCs w:val="28"/>
        </w:rPr>
      </w:pPr>
      <w:r w:rsidRPr="004678B6">
        <w:rPr>
          <w:sz w:val="28"/>
          <w:szCs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EE021F" w:rsidRPr="004678B6" w:rsidRDefault="00EE021F" w:rsidP="004678B6">
      <w:pPr>
        <w:rPr>
          <w:sz w:val="28"/>
          <w:szCs w:val="28"/>
        </w:rPr>
      </w:pPr>
      <w:r w:rsidRPr="004678B6">
        <w:rPr>
          <w:sz w:val="28"/>
          <w:szCs w:val="28"/>
        </w:rPr>
        <w:t>выявлять признаки классов членистоногих и хордовых, отрядов насекомых и млекопитающих;</w:t>
      </w:r>
    </w:p>
    <w:p w:rsidR="00EE021F" w:rsidRPr="004678B6" w:rsidRDefault="00EE021F" w:rsidP="004678B6">
      <w:pPr>
        <w:rPr>
          <w:sz w:val="28"/>
          <w:szCs w:val="28"/>
        </w:rPr>
      </w:pPr>
      <w:r w:rsidRPr="004678B6">
        <w:rPr>
          <w:sz w:val="28"/>
          <w:szCs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E021F" w:rsidRPr="004678B6" w:rsidRDefault="00EE021F" w:rsidP="004678B6">
      <w:pPr>
        <w:rPr>
          <w:sz w:val="28"/>
          <w:szCs w:val="28"/>
        </w:rPr>
      </w:pPr>
      <w:r w:rsidRPr="004678B6">
        <w:rPr>
          <w:sz w:val="28"/>
          <w:szCs w:val="28"/>
        </w:rPr>
        <w:t>сравнивать представителей отдельных систематических групп животных и проводить выводы на основе сравнения;</w:t>
      </w:r>
    </w:p>
    <w:p w:rsidR="00EE021F" w:rsidRPr="004678B6" w:rsidRDefault="00EE021F" w:rsidP="004678B6">
      <w:pPr>
        <w:rPr>
          <w:sz w:val="28"/>
          <w:szCs w:val="28"/>
        </w:rPr>
      </w:pPr>
      <w:r w:rsidRPr="004678B6">
        <w:rPr>
          <w:sz w:val="28"/>
          <w:szCs w:val="28"/>
        </w:rPr>
        <w:t>классифицировать животных на основании особенностей строения;</w:t>
      </w:r>
    </w:p>
    <w:p w:rsidR="00EE021F" w:rsidRPr="004678B6" w:rsidRDefault="00EE021F" w:rsidP="004678B6">
      <w:pPr>
        <w:rPr>
          <w:sz w:val="28"/>
          <w:szCs w:val="28"/>
        </w:rPr>
      </w:pPr>
      <w:r w:rsidRPr="004678B6">
        <w:rPr>
          <w:sz w:val="28"/>
          <w:szCs w:val="28"/>
        </w:rPr>
        <w:t>описывать усложнение организации животных в ходе эволюции животного мира на Земле;</w:t>
      </w:r>
    </w:p>
    <w:p w:rsidR="00EE021F" w:rsidRPr="004678B6" w:rsidRDefault="00EE021F" w:rsidP="004678B6">
      <w:pPr>
        <w:rPr>
          <w:sz w:val="28"/>
          <w:szCs w:val="28"/>
        </w:rPr>
      </w:pPr>
      <w:r w:rsidRPr="004678B6">
        <w:rPr>
          <w:sz w:val="28"/>
          <w:szCs w:val="28"/>
        </w:rPr>
        <w:t>выявлять черты приспособленности животных к среде обитания, значение экологических факторов для животных;</w:t>
      </w:r>
    </w:p>
    <w:p w:rsidR="00EE021F" w:rsidRPr="004678B6" w:rsidRDefault="00EE021F" w:rsidP="004678B6">
      <w:pPr>
        <w:rPr>
          <w:sz w:val="28"/>
          <w:szCs w:val="28"/>
        </w:rPr>
      </w:pPr>
      <w:r w:rsidRPr="004678B6">
        <w:rPr>
          <w:sz w:val="28"/>
          <w:szCs w:val="28"/>
        </w:rPr>
        <w:t>выявлять взаимосвязи животных в природных сообществах, цепи питания;</w:t>
      </w:r>
    </w:p>
    <w:p w:rsidR="00EE021F" w:rsidRPr="004678B6" w:rsidRDefault="00EE021F" w:rsidP="004678B6">
      <w:pPr>
        <w:rPr>
          <w:sz w:val="28"/>
          <w:szCs w:val="28"/>
        </w:rPr>
      </w:pPr>
      <w:r w:rsidRPr="004678B6">
        <w:rPr>
          <w:sz w:val="28"/>
          <w:szCs w:val="28"/>
        </w:rPr>
        <w:t>устанавливать взаимосвязи животных с растениями, грибами, лишайниками и бактериями в природных сообществах;</w:t>
      </w:r>
    </w:p>
    <w:p w:rsidR="00EE021F" w:rsidRPr="004678B6" w:rsidRDefault="00EE021F" w:rsidP="004678B6">
      <w:pPr>
        <w:rPr>
          <w:sz w:val="28"/>
          <w:szCs w:val="28"/>
        </w:rPr>
      </w:pPr>
      <w:r w:rsidRPr="004678B6">
        <w:rPr>
          <w:sz w:val="28"/>
          <w:szCs w:val="28"/>
        </w:rPr>
        <w:t>характеризовать животных природных зон Земли, основные закономерности распространения животных по планете;</w:t>
      </w:r>
    </w:p>
    <w:p w:rsidR="00EE021F" w:rsidRPr="004678B6" w:rsidRDefault="00EE021F" w:rsidP="004678B6">
      <w:pPr>
        <w:rPr>
          <w:sz w:val="28"/>
          <w:szCs w:val="28"/>
        </w:rPr>
      </w:pPr>
      <w:r w:rsidRPr="004678B6">
        <w:rPr>
          <w:sz w:val="28"/>
          <w:szCs w:val="28"/>
        </w:rPr>
        <w:t>раскрывать роль животных в природных сообществах;</w:t>
      </w:r>
    </w:p>
    <w:p w:rsidR="00EE021F" w:rsidRPr="004678B6" w:rsidRDefault="00EE021F" w:rsidP="004678B6">
      <w:pPr>
        <w:rPr>
          <w:sz w:val="28"/>
          <w:szCs w:val="28"/>
        </w:rPr>
      </w:pPr>
      <w:r w:rsidRPr="004678B6">
        <w:rPr>
          <w:sz w:val="28"/>
          <w:szCs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EE021F" w:rsidRPr="004678B6" w:rsidRDefault="00EE021F" w:rsidP="004678B6">
      <w:pPr>
        <w:rPr>
          <w:sz w:val="28"/>
          <w:szCs w:val="28"/>
        </w:rPr>
      </w:pPr>
      <w:r w:rsidRPr="004678B6">
        <w:rPr>
          <w:sz w:val="28"/>
          <w:szCs w:val="28"/>
        </w:rPr>
        <w:t>иметь представление о мероприятиях по охране животного мира Земли;</w:t>
      </w:r>
    </w:p>
    <w:p w:rsidR="00EE021F" w:rsidRPr="004678B6" w:rsidRDefault="00EE021F" w:rsidP="004678B6">
      <w:pPr>
        <w:rPr>
          <w:sz w:val="28"/>
          <w:szCs w:val="28"/>
        </w:rPr>
      </w:pPr>
      <w:r w:rsidRPr="004678B6">
        <w:rPr>
          <w:sz w:val="28"/>
          <w:szCs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EE021F" w:rsidRPr="004678B6" w:rsidRDefault="00EE021F" w:rsidP="004678B6">
      <w:pPr>
        <w:rPr>
          <w:sz w:val="28"/>
          <w:szCs w:val="28"/>
        </w:rPr>
      </w:pPr>
      <w:r w:rsidRPr="004678B6">
        <w:rPr>
          <w:sz w:val="28"/>
          <w:szCs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EE021F" w:rsidRPr="004678B6" w:rsidRDefault="00EE021F" w:rsidP="004678B6">
      <w:pPr>
        <w:rPr>
          <w:sz w:val="28"/>
          <w:szCs w:val="28"/>
        </w:rPr>
      </w:pPr>
      <w:r w:rsidRPr="004678B6">
        <w:rPr>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E021F" w:rsidRPr="004678B6" w:rsidRDefault="00EE021F" w:rsidP="004678B6">
      <w:pPr>
        <w:rPr>
          <w:sz w:val="28"/>
          <w:szCs w:val="28"/>
        </w:rPr>
      </w:pPr>
      <w:bookmarkStart w:id="24" w:name="_TOC_250001"/>
      <w:bookmarkEnd w:id="24"/>
      <w:r w:rsidRPr="004678B6">
        <w:rPr>
          <w:sz w:val="28"/>
          <w:szCs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EE021F" w:rsidRPr="004678B6" w:rsidRDefault="00EE021F" w:rsidP="004678B6">
      <w:pPr>
        <w:rPr>
          <w:sz w:val="28"/>
          <w:szCs w:val="28"/>
        </w:rPr>
      </w:pPr>
      <w:r w:rsidRPr="004678B6">
        <w:rPr>
          <w:sz w:val="28"/>
          <w:szCs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EE021F" w:rsidRPr="004678B6" w:rsidRDefault="00EE021F" w:rsidP="004678B6">
      <w:pPr>
        <w:rPr>
          <w:sz w:val="28"/>
          <w:szCs w:val="28"/>
        </w:rPr>
      </w:pPr>
      <w:r w:rsidRPr="004678B6">
        <w:rPr>
          <w:sz w:val="28"/>
          <w:szCs w:val="28"/>
        </w:rPr>
        <w:t>Предметные результаты освоения программы по биологии к концу обучения в 9 классе:</w:t>
      </w:r>
    </w:p>
    <w:p w:rsidR="00EE021F" w:rsidRPr="004678B6" w:rsidRDefault="00EE021F" w:rsidP="004678B6">
      <w:pPr>
        <w:rPr>
          <w:sz w:val="28"/>
          <w:szCs w:val="28"/>
        </w:rPr>
      </w:pPr>
      <w:r w:rsidRPr="004678B6">
        <w:rPr>
          <w:sz w:val="28"/>
          <w:szCs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EE021F" w:rsidRPr="004678B6" w:rsidRDefault="00EE021F" w:rsidP="004678B6">
      <w:pPr>
        <w:rPr>
          <w:sz w:val="28"/>
          <w:szCs w:val="28"/>
        </w:rPr>
      </w:pPr>
      <w:r w:rsidRPr="004678B6">
        <w:rPr>
          <w:sz w:val="28"/>
          <w:szCs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EE021F" w:rsidRPr="004678B6" w:rsidRDefault="00EE021F" w:rsidP="004678B6">
      <w:pPr>
        <w:rPr>
          <w:sz w:val="28"/>
          <w:szCs w:val="28"/>
        </w:rPr>
      </w:pPr>
      <w:r w:rsidRPr="004678B6">
        <w:rPr>
          <w:sz w:val="28"/>
          <w:szCs w:val="28"/>
        </w:rPr>
        <w:t>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EE021F" w:rsidRPr="004678B6" w:rsidRDefault="00EE021F" w:rsidP="004678B6">
      <w:pPr>
        <w:rPr>
          <w:sz w:val="28"/>
          <w:szCs w:val="28"/>
        </w:rPr>
      </w:pPr>
      <w:r w:rsidRPr="004678B6">
        <w:rPr>
          <w:sz w:val="28"/>
          <w:szCs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EE021F" w:rsidRPr="004678B6" w:rsidRDefault="00EE021F" w:rsidP="004678B6">
      <w:pPr>
        <w:rPr>
          <w:sz w:val="28"/>
          <w:szCs w:val="28"/>
        </w:rPr>
      </w:pPr>
      <w:r w:rsidRPr="004678B6">
        <w:rPr>
          <w:sz w:val="28"/>
          <w:szCs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EE021F" w:rsidRPr="004678B6" w:rsidRDefault="00EE021F" w:rsidP="004678B6">
      <w:pPr>
        <w:rPr>
          <w:sz w:val="28"/>
          <w:szCs w:val="28"/>
        </w:rPr>
      </w:pPr>
      <w:r w:rsidRPr="004678B6">
        <w:rPr>
          <w:sz w:val="28"/>
          <w:szCs w:val="28"/>
        </w:rP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EE021F" w:rsidRPr="004678B6" w:rsidRDefault="00EE021F" w:rsidP="004678B6">
      <w:pPr>
        <w:rPr>
          <w:sz w:val="28"/>
          <w:szCs w:val="28"/>
        </w:rPr>
      </w:pPr>
      <w:r w:rsidRPr="004678B6">
        <w:rPr>
          <w:sz w:val="28"/>
          <w:szCs w:val="28"/>
        </w:rPr>
        <w:t>различать биологически активные вещества (витамины, ферменты, гормоны), выявлять их роль в процессе обмена веществ и превращения энергии;</w:t>
      </w:r>
    </w:p>
    <w:p w:rsidR="00EE021F" w:rsidRPr="004678B6" w:rsidRDefault="00EE021F" w:rsidP="004678B6">
      <w:pPr>
        <w:rPr>
          <w:sz w:val="28"/>
          <w:szCs w:val="28"/>
        </w:rPr>
      </w:pPr>
      <w:r w:rsidRPr="004678B6">
        <w:rPr>
          <w:sz w:val="28"/>
          <w:szCs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EE021F" w:rsidRPr="004678B6" w:rsidRDefault="00EE021F" w:rsidP="004678B6">
      <w:pPr>
        <w:rPr>
          <w:sz w:val="28"/>
          <w:szCs w:val="28"/>
        </w:rPr>
      </w:pPr>
      <w:r w:rsidRPr="004678B6">
        <w:rPr>
          <w:sz w:val="28"/>
          <w:szCs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EE021F" w:rsidRPr="004678B6" w:rsidRDefault="00EE021F" w:rsidP="004678B6">
      <w:pPr>
        <w:rPr>
          <w:sz w:val="28"/>
          <w:szCs w:val="28"/>
        </w:rPr>
      </w:pPr>
      <w:r w:rsidRPr="004678B6">
        <w:rPr>
          <w:sz w:val="28"/>
          <w:szCs w:val="28"/>
        </w:rPr>
        <w:t>применять биологические модели для выявления особенностей строения и функционирования органов и систем органов человека;</w:t>
      </w:r>
    </w:p>
    <w:p w:rsidR="00EE021F" w:rsidRPr="004678B6" w:rsidRDefault="00EE021F" w:rsidP="004678B6">
      <w:pPr>
        <w:rPr>
          <w:sz w:val="28"/>
          <w:szCs w:val="28"/>
        </w:rPr>
      </w:pPr>
      <w:r w:rsidRPr="004678B6">
        <w:rPr>
          <w:sz w:val="28"/>
          <w:szCs w:val="28"/>
        </w:rPr>
        <w:t>объяснять нейрогуморальную регуляцию процессов жизнедеятельности организма человека;</w:t>
      </w:r>
    </w:p>
    <w:p w:rsidR="00EE021F" w:rsidRPr="004678B6" w:rsidRDefault="00EE021F" w:rsidP="004678B6">
      <w:pPr>
        <w:rPr>
          <w:sz w:val="28"/>
          <w:szCs w:val="28"/>
        </w:rPr>
      </w:pPr>
      <w:r w:rsidRPr="004678B6">
        <w:rPr>
          <w:sz w:val="28"/>
          <w:szCs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EE021F" w:rsidRPr="004678B6" w:rsidRDefault="00EE021F" w:rsidP="004678B6">
      <w:pPr>
        <w:rPr>
          <w:sz w:val="28"/>
          <w:szCs w:val="28"/>
        </w:rPr>
      </w:pPr>
      <w:r w:rsidRPr="004678B6">
        <w:rPr>
          <w:sz w:val="28"/>
          <w:szCs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EE021F" w:rsidRPr="004678B6" w:rsidRDefault="00EE021F" w:rsidP="004678B6">
      <w:pPr>
        <w:rPr>
          <w:sz w:val="28"/>
          <w:szCs w:val="28"/>
        </w:rPr>
      </w:pPr>
      <w:r w:rsidRPr="004678B6">
        <w:rPr>
          <w:sz w:val="28"/>
          <w:szCs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E021F" w:rsidRPr="004678B6" w:rsidRDefault="00EE021F" w:rsidP="004678B6">
      <w:pPr>
        <w:rPr>
          <w:sz w:val="28"/>
          <w:szCs w:val="28"/>
        </w:rPr>
      </w:pPr>
      <w:r w:rsidRPr="004678B6">
        <w:rPr>
          <w:sz w:val="28"/>
          <w:szCs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EE021F" w:rsidRPr="004678B6" w:rsidRDefault="00EE021F" w:rsidP="004678B6">
      <w:pPr>
        <w:rPr>
          <w:sz w:val="28"/>
          <w:szCs w:val="28"/>
        </w:rPr>
      </w:pPr>
      <w:r w:rsidRPr="004678B6">
        <w:rPr>
          <w:sz w:val="28"/>
          <w:szCs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EE021F" w:rsidRPr="004678B6" w:rsidRDefault="00EE021F" w:rsidP="004678B6">
      <w:pPr>
        <w:rPr>
          <w:sz w:val="28"/>
          <w:szCs w:val="28"/>
        </w:rPr>
      </w:pPr>
      <w:r w:rsidRPr="004678B6">
        <w:rPr>
          <w:sz w:val="28"/>
          <w:szCs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EE021F" w:rsidRPr="004678B6" w:rsidRDefault="00EE021F" w:rsidP="004678B6">
      <w:pPr>
        <w:rPr>
          <w:sz w:val="28"/>
          <w:szCs w:val="28"/>
        </w:rPr>
      </w:pPr>
      <w:r w:rsidRPr="004678B6">
        <w:rPr>
          <w:sz w:val="28"/>
          <w:szCs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EE021F" w:rsidRPr="004678B6" w:rsidRDefault="00EE021F" w:rsidP="004678B6">
      <w:pPr>
        <w:rPr>
          <w:sz w:val="28"/>
          <w:szCs w:val="28"/>
        </w:rPr>
      </w:pPr>
      <w:r w:rsidRPr="004678B6">
        <w:rPr>
          <w:sz w:val="28"/>
          <w:szCs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EE021F" w:rsidRPr="004678B6" w:rsidRDefault="00EE021F" w:rsidP="004678B6">
      <w:pPr>
        <w:rPr>
          <w:sz w:val="28"/>
          <w:szCs w:val="28"/>
        </w:rPr>
      </w:pPr>
      <w:r w:rsidRPr="004678B6">
        <w:rPr>
          <w:sz w:val="28"/>
          <w:szCs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EE021F" w:rsidRPr="004678B6" w:rsidRDefault="00EE021F" w:rsidP="004678B6">
      <w:pPr>
        <w:rPr>
          <w:sz w:val="28"/>
          <w:szCs w:val="28"/>
        </w:rPr>
      </w:pPr>
      <w:r w:rsidRPr="004678B6">
        <w:rPr>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E021F" w:rsidRPr="004678B6" w:rsidRDefault="00EE021F" w:rsidP="004678B6">
      <w:pPr>
        <w:rPr>
          <w:sz w:val="28"/>
          <w:szCs w:val="28"/>
        </w:rPr>
      </w:pPr>
      <w:r w:rsidRPr="004678B6">
        <w:rPr>
          <w:sz w:val="28"/>
          <w:szCs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EE021F" w:rsidRPr="004678B6" w:rsidRDefault="00EE021F" w:rsidP="004678B6">
      <w:pPr>
        <w:rPr>
          <w:sz w:val="28"/>
          <w:szCs w:val="28"/>
        </w:rPr>
      </w:pPr>
      <w:r w:rsidRPr="004678B6">
        <w:rPr>
          <w:sz w:val="28"/>
          <w:szCs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EE021F" w:rsidRPr="004678B6" w:rsidRDefault="00EE021F" w:rsidP="004678B6">
      <w:pPr>
        <w:rPr>
          <w:sz w:val="28"/>
          <w:szCs w:val="28"/>
        </w:rPr>
      </w:pPr>
      <w:r w:rsidRPr="004678B6">
        <w:rPr>
          <w:sz w:val="28"/>
          <w:szCs w:val="28"/>
        </w:rPr>
        <w:t>1.2.3.16. Предметная область «Основы духовно-нравственной культуры народов России»</w:t>
      </w:r>
    </w:p>
    <w:p w:rsidR="00EE021F" w:rsidRPr="004678B6" w:rsidRDefault="00EE021F" w:rsidP="004678B6">
      <w:pPr>
        <w:rPr>
          <w:sz w:val="28"/>
          <w:szCs w:val="28"/>
        </w:rPr>
      </w:pPr>
      <w:r w:rsidRPr="004678B6">
        <w:rPr>
          <w:sz w:val="28"/>
          <w:szCs w:val="28"/>
        </w:rPr>
        <w:t>Учебный курс «Основы духовно-нравственной культуры народов России» (ОДНКНР)</w:t>
      </w:r>
    </w:p>
    <w:p w:rsidR="00EE021F" w:rsidRPr="004678B6" w:rsidRDefault="00EE021F" w:rsidP="004678B6">
      <w:pPr>
        <w:rPr>
          <w:sz w:val="28"/>
          <w:szCs w:val="28"/>
        </w:rPr>
      </w:pPr>
      <w:r w:rsidRPr="004678B6">
        <w:rPr>
          <w:sz w:val="28"/>
          <w:szCs w:val="28"/>
        </w:rPr>
        <w:t>К концу обучения в 5 классе обучающийся получит следующие предметные результаты по отдельным темам программы по ОДНКНР:</w:t>
      </w:r>
    </w:p>
    <w:p w:rsidR="00EE021F" w:rsidRPr="004678B6" w:rsidRDefault="00EE021F" w:rsidP="004678B6">
      <w:pPr>
        <w:rPr>
          <w:sz w:val="28"/>
          <w:szCs w:val="28"/>
        </w:rPr>
      </w:pPr>
      <w:r w:rsidRPr="004678B6">
        <w:rPr>
          <w:sz w:val="28"/>
          <w:szCs w:val="28"/>
        </w:rPr>
        <w:t>Тематический блок 1. «Россия – наш общий дом».</w:t>
      </w:r>
    </w:p>
    <w:p w:rsidR="00EE021F" w:rsidRPr="004678B6" w:rsidRDefault="00EE021F" w:rsidP="004678B6">
      <w:pPr>
        <w:rPr>
          <w:sz w:val="28"/>
          <w:szCs w:val="28"/>
        </w:rPr>
      </w:pPr>
      <w:r w:rsidRPr="004678B6">
        <w:rPr>
          <w:sz w:val="28"/>
          <w:szCs w:val="28"/>
        </w:rPr>
        <w:t>Тема 1. Зачем изучать курс «Основы духовно-нравственной культуры народов России»?</w:t>
      </w:r>
    </w:p>
    <w:p w:rsidR="00EE021F" w:rsidRPr="004678B6" w:rsidRDefault="00EE021F" w:rsidP="004678B6">
      <w:pPr>
        <w:rPr>
          <w:sz w:val="28"/>
          <w:szCs w:val="28"/>
        </w:rPr>
      </w:pPr>
      <w:r w:rsidRPr="004678B6">
        <w:rPr>
          <w:sz w:val="28"/>
          <w:szCs w:val="28"/>
        </w:rPr>
        <w:t>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rsidR="00EE021F" w:rsidRPr="004678B6" w:rsidRDefault="00EE021F" w:rsidP="004678B6">
      <w:pPr>
        <w:rPr>
          <w:sz w:val="28"/>
          <w:szCs w:val="28"/>
        </w:rPr>
      </w:pPr>
      <w:r w:rsidRPr="004678B6">
        <w:rPr>
          <w:sz w:val="28"/>
          <w:szCs w:val="28"/>
        </w:rP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rsidR="00EE021F" w:rsidRPr="004678B6" w:rsidRDefault="00EE021F" w:rsidP="004678B6">
      <w:pPr>
        <w:rPr>
          <w:sz w:val="28"/>
          <w:szCs w:val="28"/>
        </w:rPr>
      </w:pPr>
      <w:r w:rsidRPr="004678B6">
        <w:rPr>
          <w:sz w:val="28"/>
          <w:szCs w:val="28"/>
        </w:rPr>
        <w:t xml:space="preserve">понимать взаимосвязь между языком и культурой, духовно-нравственным развитием личности и социальным поведением. </w:t>
      </w:r>
    </w:p>
    <w:p w:rsidR="00EE021F" w:rsidRPr="004678B6" w:rsidRDefault="00EE021F" w:rsidP="004678B6">
      <w:pPr>
        <w:rPr>
          <w:sz w:val="28"/>
          <w:szCs w:val="28"/>
        </w:rPr>
      </w:pPr>
      <w:r w:rsidRPr="004678B6">
        <w:rPr>
          <w:sz w:val="28"/>
          <w:szCs w:val="28"/>
        </w:rPr>
        <w:t>Тема 2. Наш дом – Россия.</w:t>
      </w:r>
    </w:p>
    <w:p w:rsidR="00EE021F" w:rsidRPr="004678B6" w:rsidRDefault="00EE021F" w:rsidP="004678B6">
      <w:pPr>
        <w:rPr>
          <w:sz w:val="28"/>
          <w:szCs w:val="28"/>
        </w:rPr>
      </w:pPr>
      <w:r w:rsidRPr="004678B6">
        <w:rPr>
          <w:sz w:val="28"/>
          <w:szCs w:val="28"/>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EE021F" w:rsidRPr="004678B6" w:rsidRDefault="00EE021F" w:rsidP="004678B6">
      <w:pPr>
        <w:rPr>
          <w:sz w:val="28"/>
          <w:szCs w:val="28"/>
        </w:rPr>
      </w:pPr>
      <w:r w:rsidRPr="004678B6">
        <w:rPr>
          <w:sz w:val="28"/>
          <w:szCs w:val="28"/>
        </w:rPr>
        <w:t>знать о современном состоянии культурного и религиозного разнообразия народов Российской Федерации, причинах культурных различий;</w:t>
      </w:r>
    </w:p>
    <w:p w:rsidR="00EE021F" w:rsidRPr="004678B6" w:rsidRDefault="00EE021F" w:rsidP="004678B6">
      <w:pPr>
        <w:rPr>
          <w:sz w:val="28"/>
          <w:szCs w:val="28"/>
        </w:rPr>
      </w:pPr>
      <w:r w:rsidRPr="004678B6">
        <w:rPr>
          <w:sz w:val="28"/>
          <w:szCs w:val="28"/>
        </w:rP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EE021F" w:rsidRPr="004678B6" w:rsidRDefault="00EE021F" w:rsidP="004678B6">
      <w:pPr>
        <w:rPr>
          <w:sz w:val="28"/>
          <w:szCs w:val="28"/>
        </w:rPr>
      </w:pPr>
      <w:r w:rsidRPr="004678B6">
        <w:rPr>
          <w:sz w:val="28"/>
          <w:szCs w:val="28"/>
        </w:rPr>
        <w:t>Тема 3. Язык и история.</w:t>
      </w:r>
    </w:p>
    <w:p w:rsidR="00EE021F" w:rsidRPr="004678B6" w:rsidRDefault="00EE021F" w:rsidP="004678B6">
      <w:pPr>
        <w:rPr>
          <w:sz w:val="28"/>
          <w:szCs w:val="28"/>
        </w:rPr>
      </w:pPr>
      <w:r w:rsidRPr="004678B6">
        <w:rPr>
          <w:sz w:val="28"/>
          <w:szCs w:val="28"/>
        </w:rPr>
        <w:t>Знать и понимать, что такое язык, каковы важность его изучения и влияние на миропонимание личности;</w:t>
      </w:r>
    </w:p>
    <w:p w:rsidR="00EE021F" w:rsidRPr="004678B6" w:rsidRDefault="00EE021F" w:rsidP="004678B6">
      <w:pPr>
        <w:rPr>
          <w:sz w:val="28"/>
          <w:szCs w:val="28"/>
        </w:rPr>
      </w:pPr>
      <w:r w:rsidRPr="004678B6">
        <w:rPr>
          <w:sz w:val="28"/>
          <w:szCs w:val="28"/>
        </w:rPr>
        <w:t>иметь базовые представления о формировании языка как носителя духовно-нравственных смыслов культуры;</w:t>
      </w:r>
    </w:p>
    <w:p w:rsidR="00EE021F" w:rsidRPr="004678B6" w:rsidRDefault="00EE021F" w:rsidP="004678B6">
      <w:pPr>
        <w:rPr>
          <w:sz w:val="28"/>
          <w:szCs w:val="28"/>
        </w:rPr>
      </w:pPr>
      <w:r w:rsidRPr="004678B6">
        <w:rPr>
          <w:sz w:val="28"/>
          <w:szCs w:val="28"/>
        </w:rPr>
        <w:t>понимать суть и смысл коммуникативной роли языка, в том числе в организации межкультурного диалога и взаимодействия;</w:t>
      </w:r>
    </w:p>
    <w:p w:rsidR="00EE021F" w:rsidRPr="004678B6" w:rsidRDefault="00EE021F" w:rsidP="004678B6">
      <w:pPr>
        <w:rPr>
          <w:sz w:val="28"/>
          <w:szCs w:val="28"/>
        </w:rPr>
      </w:pPr>
      <w:r w:rsidRPr="004678B6">
        <w:rPr>
          <w:sz w:val="28"/>
          <w:szCs w:val="28"/>
        </w:rPr>
        <w:t>обосновывать своё понимание необходимости нравственной чистоты языка, важности лингвистической гигиены, речевого этикета.</w:t>
      </w:r>
    </w:p>
    <w:p w:rsidR="00EE021F" w:rsidRPr="004678B6" w:rsidRDefault="00EE021F" w:rsidP="004678B6">
      <w:pPr>
        <w:rPr>
          <w:sz w:val="28"/>
          <w:szCs w:val="28"/>
        </w:rPr>
      </w:pPr>
      <w:r w:rsidRPr="004678B6">
        <w:rPr>
          <w:sz w:val="28"/>
          <w:szCs w:val="28"/>
        </w:rPr>
        <w:t>Тема 4. Русский язык – язык общения и язык возможностей.</w:t>
      </w:r>
    </w:p>
    <w:p w:rsidR="00EE021F" w:rsidRPr="004678B6" w:rsidRDefault="00EE021F" w:rsidP="004678B6">
      <w:pPr>
        <w:rPr>
          <w:sz w:val="28"/>
          <w:szCs w:val="28"/>
        </w:rPr>
      </w:pPr>
      <w:r w:rsidRPr="004678B6">
        <w:rPr>
          <w:sz w:val="28"/>
          <w:szCs w:val="28"/>
        </w:rPr>
        <w:t>Иметь базовые представления о происхождении и развитии русского языка, его взаимосвязи с языками других народов России;</w:t>
      </w:r>
    </w:p>
    <w:p w:rsidR="00EE021F" w:rsidRPr="004678B6" w:rsidRDefault="00EE021F" w:rsidP="004678B6">
      <w:pPr>
        <w:rPr>
          <w:sz w:val="28"/>
          <w:szCs w:val="28"/>
        </w:rPr>
      </w:pPr>
      <w:r w:rsidRPr="004678B6">
        <w:rPr>
          <w:sz w:val="28"/>
          <w:szCs w:val="28"/>
        </w:rP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EE021F" w:rsidRPr="004678B6" w:rsidRDefault="00EE021F" w:rsidP="004678B6">
      <w:pPr>
        <w:rPr>
          <w:sz w:val="28"/>
          <w:szCs w:val="28"/>
        </w:rPr>
      </w:pPr>
      <w:r w:rsidRPr="004678B6">
        <w:rPr>
          <w:sz w:val="28"/>
          <w:szCs w:val="28"/>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EE021F" w:rsidRPr="004678B6" w:rsidRDefault="00EE021F" w:rsidP="004678B6">
      <w:pPr>
        <w:rPr>
          <w:sz w:val="28"/>
          <w:szCs w:val="28"/>
        </w:rPr>
      </w:pPr>
      <w:r w:rsidRPr="004678B6">
        <w:rPr>
          <w:sz w:val="28"/>
          <w:szCs w:val="28"/>
        </w:rPr>
        <w:t>иметь представление о нравственных категориях русского языка и их происхождении.</w:t>
      </w:r>
    </w:p>
    <w:p w:rsidR="00EE021F" w:rsidRPr="004678B6" w:rsidRDefault="00EE021F" w:rsidP="004678B6">
      <w:pPr>
        <w:rPr>
          <w:sz w:val="28"/>
          <w:szCs w:val="28"/>
        </w:rPr>
      </w:pPr>
      <w:r w:rsidRPr="004678B6">
        <w:rPr>
          <w:sz w:val="28"/>
          <w:szCs w:val="28"/>
        </w:rPr>
        <w:t>Тема 5. Истоки родной культуры.</w:t>
      </w:r>
    </w:p>
    <w:p w:rsidR="00EE021F" w:rsidRPr="004678B6" w:rsidRDefault="00EE021F" w:rsidP="004678B6">
      <w:pPr>
        <w:rPr>
          <w:sz w:val="28"/>
          <w:szCs w:val="28"/>
        </w:rPr>
      </w:pPr>
      <w:r w:rsidRPr="004678B6">
        <w:rPr>
          <w:sz w:val="28"/>
          <w:szCs w:val="28"/>
        </w:rPr>
        <w:t>Иметь сформированное представление о понятие «культура»;</w:t>
      </w:r>
    </w:p>
    <w:p w:rsidR="00EE021F" w:rsidRPr="004678B6" w:rsidRDefault="00EE021F" w:rsidP="004678B6">
      <w:pPr>
        <w:rPr>
          <w:sz w:val="28"/>
          <w:szCs w:val="28"/>
        </w:rPr>
      </w:pPr>
      <w:r w:rsidRPr="004678B6">
        <w:rPr>
          <w:sz w:val="28"/>
          <w:szCs w:val="28"/>
        </w:rPr>
        <w:t xml:space="preserve">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 </w:t>
      </w:r>
    </w:p>
    <w:p w:rsidR="00EE021F" w:rsidRPr="004678B6" w:rsidRDefault="00EE021F" w:rsidP="004678B6">
      <w:pPr>
        <w:rPr>
          <w:sz w:val="28"/>
          <w:szCs w:val="28"/>
        </w:rPr>
      </w:pPr>
      <w:r w:rsidRPr="004678B6">
        <w:rPr>
          <w:sz w:val="28"/>
          <w:szCs w:val="28"/>
        </w:rPr>
        <w:t>уметь выделять общие черты в культуре различных народов, обосновывать их значение и причины.</w:t>
      </w:r>
    </w:p>
    <w:p w:rsidR="00EE021F" w:rsidRPr="004678B6" w:rsidRDefault="00EE021F" w:rsidP="004678B6">
      <w:pPr>
        <w:rPr>
          <w:sz w:val="28"/>
          <w:szCs w:val="28"/>
        </w:rPr>
      </w:pPr>
      <w:r w:rsidRPr="004678B6">
        <w:rPr>
          <w:sz w:val="28"/>
          <w:szCs w:val="28"/>
        </w:rPr>
        <w:t>Тема 6. Материальная культура.</w:t>
      </w:r>
    </w:p>
    <w:p w:rsidR="00EE021F" w:rsidRPr="004678B6" w:rsidRDefault="00EE021F" w:rsidP="004678B6">
      <w:pPr>
        <w:rPr>
          <w:sz w:val="28"/>
          <w:szCs w:val="28"/>
        </w:rPr>
      </w:pPr>
      <w:r w:rsidRPr="004678B6">
        <w:rPr>
          <w:sz w:val="28"/>
          <w:szCs w:val="28"/>
        </w:rPr>
        <w:t>Иметь представление об артефактах культуры;</w:t>
      </w:r>
    </w:p>
    <w:p w:rsidR="00EE021F" w:rsidRPr="004678B6" w:rsidRDefault="00EE021F" w:rsidP="004678B6">
      <w:pPr>
        <w:rPr>
          <w:sz w:val="28"/>
          <w:szCs w:val="28"/>
        </w:rPr>
      </w:pPr>
      <w:r w:rsidRPr="004678B6">
        <w:rPr>
          <w:sz w:val="28"/>
          <w:szCs w:val="28"/>
        </w:rPr>
        <w:t>иметь базовое представление о традиционных укладах хозяйства: земледелии, скотоводстве, охоте, рыболовстве;</w:t>
      </w:r>
    </w:p>
    <w:p w:rsidR="00EE021F" w:rsidRPr="004678B6" w:rsidRDefault="00EE021F" w:rsidP="004678B6">
      <w:pPr>
        <w:rPr>
          <w:sz w:val="28"/>
          <w:szCs w:val="28"/>
        </w:rPr>
      </w:pPr>
      <w:r w:rsidRPr="004678B6">
        <w:rPr>
          <w:sz w:val="28"/>
          <w:szCs w:val="28"/>
        </w:rPr>
        <w:t>понимать взаимосвязь между хозяйственным укладом и проявлениями духовной культуры;</w:t>
      </w:r>
    </w:p>
    <w:p w:rsidR="00EE021F" w:rsidRPr="004678B6" w:rsidRDefault="00EE021F" w:rsidP="004678B6">
      <w:pPr>
        <w:rPr>
          <w:sz w:val="28"/>
          <w:szCs w:val="28"/>
        </w:rPr>
      </w:pPr>
      <w:r w:rsidRPr="004678B6">
        <w:rPr>
          <w:sz w:val="28"/>
          <w:szCs w:val="28"/>
        </w:rP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EE021F" w:rsidRPr="004678B6" w:rsidRDefault="00EE021F" w:rsidP="004678B6">
      <w:pPr>
        <w:rPr>
          <w:sz w:val="28"/>
          <w:szCs w:val="28"/>
        </w:rPr>
      </w:pPr>
      <w:r w:rsidRPr="004678B6">
        <w:rPr>
          <w:sz w:val="28"/>
          <w:szCs w:val="28"/>
        </w:rPr>
        <w:t>Тема 7. Духовная культура.</w:t>
      </w:r>
    </w:p>
    <w:p w:rsidR="00EE021F" w:rsidRPr="004678B6" w:rsidRDefault="00EE021F" w:rsidP="004678B6">
      <w:pPr>
        <w:rPr>
          <w:sz w:val="28"/>
          <w:szCs w:val="28"/>
        </w:rPr>
      </w:pPr>
      <w:r w:rsidRPr="004678B6">
        <w:rPr>
          <w:sz w:val="28"/>
          <w:szCs w:val="28"/>
        </w:rPr>
        <w:t>Иметь представление о таких культурных концептах как «искусство», «наука», «религия»;</w:t>
      </w:r>
    </w:p>
    <w:p w:rsidR="00EE021F" w:rsidRPr="004678B6" w:rsidRDefault="00EE021F" w:rsidP="004678B6">
      <w:pPr>
        <w:rPr>
          <w:sz w:val="28"/>
          <w:szCs w:val="28"/>
        </w:rPr>
      </w:pPr>
      <w:r w:rsidRPr="004678B6">
        <w:rPr>
          <w:sz w:val="28"/>
          <w:szCs w:val="28"/>
        </w:rPr>
        <w:t>знать и давать определения терминам «мораль», «нравственность», «духовные ценности», «духовность» на доступном для обучающихся уровне осмысления;</w:t>
      </w:r>
    </w:p>
    <w:p w:rsidR="00EE021F" w:rsidRPr="004678B6" w:rsidRDefault="00EE021F" w:rsidP="004678B6">
      <w:pPr>
        <w:rPr>
          <w:sz w:val="28"/>
          <w:szCs w:val="28"/>
        </w:rPr>
      </w:pPr>
      <w:r w:rsidRPr="004678B6">
        <w:rPr>
          <w:sz w:val="28"/>
          <w:szCs w:val="28"/>
        </w:rPr>
        <w:t>понимать смысл и взаимосвязь названных терминов с формами их репрезентации в культуре;</w:t>
      </w:r>
    </w:p>
    <w:p w:rsidR="00EE021F" w:rsidRPr="004678B6" w:rsidRDefault="00EE021F" w:rsidP="004678B6">
      <w:pPr>
        <w:rPr>
          <w:sz w:val="28"/>
          <w:szCs w:val="28"/>
        </w:rPr>
      </w:pPr>
      <w:r w:rsidRPr="004678B6">
        <w:rPr>
          <w:sz w:val="28"/>
          <w:szCs w:val="28"/>
        </w:rPr>
        <w:t>осознавать значение культурных символов, нравственный и духовный смысл культурных артефактов;</w:t>
      </w:r>
    </w:p>
    <w:p w:rsidR="00EE021F" w:rsidRPr="004678B6" w:rsidRDefault="00EE021F" w:rsidP="004678B6">
      <w:pPr>
        <w:rPr>
          <w:sz w:val="28"/>
          <w:szCs w:val="28"/>
        </w:rPr>
      </w:pPr>
      <w:r w:rsidRPr="004678B6">
        <w:rPr>
          <w:sz w:val="28"/>
          <w:szCs w:val="28"/>
        </w:rPr>
        <w:t>знать, что такое знаки и символы, уметь соотносить их с культурными явлениями, с которыми они связаны.</w:t>
      </w:r>
    </w:p>
    <w:p w:rsidR="00EE021F" w:rsidRPr="004678B6" w:rsidRDefault="00EE021F" w:rsidP="004678B6">
      <w:pPr>
        <w:rPr>
          <w:sz w:val="28"/>
          <w:szCs w:val="28"/>
        </w:rPr>
      </w:pPr>
      <w:r w:rsidRPr="004678B6">
        <w:rPr>
          <w:sz w:val="28"/>
          <w:szCs w:val="28"/>
        </w:rPr>
        <w:t>Тема 8. Культура и религия.</w:t>
      </w:r>
    </w:p>
    <w:p w:rsidR="00EE021F" w:rsidRPr="004678B6" w:rsidRDefault="00EE021F" w:rsidP="004678B6">
      <w:pPr>
        <w:rPr>
          <w:sz w:val="28"/>
          <w:szCs w:val="28"/>
        </w:rPr>
      </w:pPr>
      <w:r w:rsidRPr="004678B6">
        <w:rPr>
          <w:sz w:val="28"/>
          <w:szCs w:val="28"/>
        </w:rPr>
        <w:t>Иметь представление о понятии «религия», уметь пояснить её роль в жизни общества и основные социально-культурные функции;</w:t>
      </w:r>
    </w:p>
    <w:p w:rsidR="00EE021F" w:rsidRPr="004678B6" w:rsidRDefault="00EE021F" w:rsidP="004678B6">
      <w:pPr>
        <w:rPr>
          <w:sz w:val="28"/>
          <w:szCs w:val="28"/>
        </w:rPr>
      </w:pPr>
      <w:r w:rsidRPr="004678B6">
        <w:rPr>
          <w:sz w:val="28"/>
          <w:szCs w:val="28"/>
        </w:rPr>
        <w:t>осознавать связь религии и морали;</w:t>
      </w:r>
    </w:p>
    <w:p w:rsidR="00EE021F" w:rsidRPr="004678B6" w:rsidRDefault="00EE021F" w:rsidP="004678B6">
      <w:pPr>
        <w:rPr>
          <w:sz w:val="28"/>
          <w:szCs w:val="28"/>
        </w:rPr>
      </w:pPr>
      <w:r w:rsidRPr="004678B6">
        <w:rPr>
          <w:sz w:val="28"/>
          <w:szCs w:val="28"/>
        </w:rPr>
        <w:t>понимать роль и значение духовных ценностей в религиях народов России;</w:t>
      </w:r>
    </w:p>
    <w:p w:rsidR="00EE021F" w:rsidRPr="004678B6" w:rsidRDefault="00EE021F" w:rsidP="004678B6">
      <w:pPr>
        <w:rPr>
          <w:sz w:val="28"/>
          <w:szCs w:val="28"/>
        </w:rPr>
      </w:pPr>
      <w:r w:rsidRPr="004678B6">
        <w:rPr>
          <w:sz w:val="28"/>
          <w:szCs w:val="28"/>
        </w:rPr>
        <w:t>уметь характеризовать государство</w:t>
      </w:r>
      <w:r>
        <w:rPr>
          <w:sz w:val="28"/>
          <w:szCs w:val="28"/>
        </w:rPr>
        <w:t xml:space="preserve"> </w:t>
      </w:r>
      <w:r w:rsidRPr="004678B6">
        <w:rPr>
          <w:sz w:val="28"/>
          <w:szCs w:val="28"/>
        </w:rPr>
        <w:t>образующие конфессии России и их картины мира.</w:t>
      </w:r>
    </w:p>
    <w:p w:rsidR="00EE021F" w:rsidRPr="004678B6" w:rsidRDefault="00EE021F" w:rsidP="004678B6">
      <w:pPr>
        <w:rPr>
          <w:sz w:val="28"/>
          <w:szCs w:val="28"/>
        </w:rPr>
      </w:pPr>
      <w:r w:rsidRPr="004678B6">
        <w:rPr>
          <w:sz w:val="28"/>
          <w:szCs w:val="28"/>
        </w:rPr>
        <w:t>Тема 9. Культура и образование.</w:t>
      </w:r>
    </w:p>
    <w:p w:rsidR="00EE021F" w:rsidRPr="004678B6" w:rsidRDefault="00EE021F" w:rsidP="004678B6">
      <w:pPr>
        <w:rPr>
          <w:sz w:val="28"/>
          <w:szCs w:val="28"/>
        </w:rPr>
      </w:pPr>
      <w:r w:rsidRPr="004678B6">
        <w:rPr>
          <w:sz w:val="28"/>
          <w:szCs w:val="28"/>
        </w:rPr>
        <w:t>Характеризовать термин «образование» и уметь обосновать его важность для личности и общества;</w:t>
      </w:r>
    </w:p>
    <w:p w:rsidR="00EE021F" w:rsidRPr="004678B6" w:rsidRDefault="00EE021F" w:rsidP="004678B6">
      <w:pPr>
        <w:rPr>
          <w:sz w:val="28"/>
          <w:szCs w:val="28"/>
        </w:rPr>
      </w:pPr>
      <w:r w:rsidRPr="004678B6">
        <w:rPr>
          <w:sz w:val="28"/>
          <w:szCs w:val="28"/>
        </w:rPr>
        <w:t>иметь представление об основных ступенях образования в России и их необходимости;</w:t>
      </w:r>
    </w:p>
    <w:p w:rsidR="00EE021F" w:rsidRPr="004678B6" w:rsidRDefault="00EE021F" w:rsidP="004678B6">
      <w:pPr>
        <w:rPr>
          <w:sz w:val="28"/>
          <w:szCs w:val="28"/>
        </w:rPr>
      </w:pPr>
      <w:r w:rsidRPr="004678B6">
        <w:rPr>
          <w:sz w:val="28"/>
          <w:szCs w:val="28"/>
        </w:rPr>
        <w:t>понимать взаимосвязь культуры и образованности человека;</w:t>
      </w:r>
    </w:p>
    <w:p w:rsidR="00EE021F" w:rsidRPr="004678B6" w:rsidRDefault="00EE021F" w:rsidP="004678B6">
      <w:pPr>
        <w:rPr>
          <w:sz w:val="28"/>
          <w:szCs w:val="28"/>
        </w:rPr>
      </w:pPr>
      <w:r w:rsidRPr="004678B6">
        <w:rPr>
          <w:sz w:val="28"/>
          <w:szCs w:val="28"/>
        </w:rPr>
        <w:t>приводить примеры взаимосвязи между знанием, образованием и личностным и профессиональным ростом человека;</w:t>
      </w:r>
    </w:p>
    <w:p w:rsidR="00EE021F" w:rsidRPr="004678B6" w:rsidRDefault="00EE021F" w:rsidP="004678B6">
      <w:pPr>
        <w:rPr>
          <w:sz w:val="28"/>
          <w:szCs w:val="28"/>
        </w:rPr>
      </w:pPr>
      <w:r w:rsidRPr="004678B6">
        <w:rPr>
          <w:sz w:val="28"/>
          <w:szCs w:val="28"/>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EE021F" w:rsidRPr="004678B6" w:rsidRDefault="00EE021F" w:rsidP="004678B6">
      <w:pPr>
        <w:rPr>
          <w:sz w:val="28"/>
          <w:szCs w:val="28"/>
        </w:rPr>
      </w:pPr>
      <w:r w:rsidRPr="004678B6">
        <w:rPr>
          <w:sz w:val="28"/>
          <w:szCs w:val="28"/>
        </w:rPr>
        <w:t>Тема 10. Многообразие культур России (практическое занятие).</w:t>
      </w:r>
    </w:p>
    <w:p w:rsidR="00EE021F" w:rsidRPr="004678B6" w:rsidRDefault="00EE021F" w:rsidP="004678B6">
      <w:pPr>
        <w:rPr>
          <w:sz w:val="28"/>
          <w:szCs w:val="28"/>
        </w:rPr>
      </w:pPr>
      <w:r w:rsidRPr="004678B6">
        <w:rPr>
          <w:sz w:val="28"/>
          <w:szCs w:val="28"/>
        </w:rPr>
        <w:t>Иметь сформированные представления о закономерностях развития культуры и истории народов, их культурных особенностях;</w:t>
      </w:r>
    </w:p>
    <w:p w:rsidR="00EE021F" w:rsidRPr="004678B6" w:rsidRDefault="00EE021F" w:rsidP="004678B6">
      <w:pPr>
        <w:rPr>
          <w:sz w:val="28"/>
          <w:szCs w:val="28"/>
        </w:rPr>
      </w:pPr>
      <w:r w:rsidRPr="004678B6">
        <w:rPr>
          <w:sz w:val="28"/>
          <w:szCs w:val="28"/>
        </w:rPr>
        <w:t>выделять общее и единичное в культуре на основе предметных знаний о культуре своего народа;</w:t>
      </w:r>
    </w:p>
    <w:p w:rsidR="00EE021F" w:rsidRPr="004678B6" w:rsidRDefault="00EE021F" w:rsidP="004678B6">
      <w:pPr>
        <w:rPr>
          <w:sz w:val="28"/>
          <w:szCs w:val="28"/>
        </w:rPr>
      </w:pPr>
      <w:r w:rsidRPr="004678B6">
        <w:rPr>
          <w:sz w:val="28"/>
          <w:szCs w:val="28"/>
        </w:rPr>
        <w:t>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p>
    <w:p w:rsidR="00EE021F" w:rsidRPr="004678B6" w:rsidRDefault="00EE021F" w:rsidP="004678B6">
      <w:pPr>
        <w:rPr>
          <w:sz w:val="28"/>
          <w:szCs w:val="28"/>
        </w:rPr>
      </w:pPr>
      <w:r w:rsidRPr="004678B6">
        <w:rPr>
          <w:sz w:val="28"/>
          <w:szCs w:val="28"/>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rsidR="00EE021F" w:rsidRPr="004678B6" w:rsidRDefault="00EE021F" w:rsidP="004678B6">
      <w:pPr>
        <w:rPr>
          <w:sz w:val="28"/>
          <w:szCs w:val="28"/>
        </w:rPr>
      </w:pPr>
      <w:r w:rsidRPr="004678B6">
        <w:rPr>
          <w:sz w:val="28"/>
          <w:szCs w:val="28"/>
        </w:rPr>
        <w:t>Тематический блок 2. «Семья и духовно-нравственные ценности».</w:t>
      </w:r>
    </w:p>
    <w:p w:rsidR="00EE021F" w:rsidRPr="004678B6" w:rsidRDefault="00EE021F" w:rsidP="004678B6">
      <w:pPr>
        <w:rPr>
          <w:sz w:val="28"/>
          <w:szCs w:val="28"/>
        </w:rPr>
      </w:pPr>
      <w:r w:rsidRPr="004678B6">
        <w:rPr>
          <w:sz w:val="28"/>
          <w:szCs w:val="28"/>
        </w:rPr>
        <w:t>Тема 11. Семья – хранитель духовных ценностей.</w:t>
      </w:r>
    </w:p>
    <w:p w:rsidR="00EE021F" w:rsidRPr="004678B6" w:rsidRDefault="00EE021F" w:rsidP="004678B6">
      <w:pPr>
        <w:rPr>
          <w:sz w:val="28"/>
          <w:szCs w:val="28"/>
        </w:rPr>
      </w:pPr>
      <w:r w:rsidRPr="004678B6">
        <w:rPr>
          <w:sz w:val="28"/>
          <w:szCs w:val="28"/>
        </w:rPr>
        <w:t>Знать и понимать смысл термина «семья»;</w:t>
      </w:r>
    </w:p>
    <w:p w:rsidR="00EE021F" w:rsidRPr="004678B6" w:rsidRDefault="00EE021F" w:rsidP="004678B6">
      <w:pPr>
        <w:rPr>
          <w:sz w:val="28"/>
          <w:szCs w:val="28"/>
        </w:rPr>
      </w:pPr>
      <w:r w:rsidRPr="004678B6">
        <w:rPr>
          <w:sz w:val="28"/>
          <w:szCs w:val="28"/>
        </w:rPr>
        <w:t>иметь представление о взаимосвязях между типом культуры и особенностями семейного быта и отношений в семье;</w:t>
      </w:r>
    </w:p>
    <w:p w:rsidR="00EE021F" w:rsidRPr="004678B6" w:rsidRDefault="00EE021F" w:rsidP="004678B6">
      <w:pPr>
        <w:rPr>
          <w:sz w:val="28"/>
          <w:szCs w:val="28"/>
        </w:rPr>
      </w:pPr>
      <w:r w:rsidRPr="004678B6">
        <w:rPr>
          <w:sz w:val="28"/>
          <w:szCs w:val="28"/>
        </w:rPr>
        <w:t>осознавать значение термина «поколение» и его взаимосвязь с культурными особенностями своего времени;</w:t>
      </w:r>
    </w:p>
    <w:p w:rsidR="00EE021F" w:rsidRPr="004678B6" w:rsidRDefault="00EE021F" w:rsidP="004678B6">
      <w:pPr>
        <w:rPr>
          <w:sz w:val="28"/>
          <w:szCs w:val="28"/>
        </w:rPr>
      </w:pPr>
      <w:r w:rsidRPr="004678B6">
        <w:rPr>
          <w:sz w:val="28"/>
          <w:szCs w:val="28"/>
        </w:rPr>
        <w:t>уметь составить рассказ о своей семье в соответствии с культурно-историческими условиями её существования;</w:t>
      </w:r>
    </w:p>
    <w:p w:rsidR="00EE021F" w:rsidRPr="004678B6" w:rsidRDefault="00EE021F" w:rsidP="004678B6">
      <w:pPr>
        <w:rPr>
          <w:sz w:val="28"/>
          <w:szCs w:val="28"/>
        </w:rPr>
      </w:pPr>
      <w:r w:rsidRPr="004678B6">
        <w:rPr>
          <w:sz w:val="28"/>
          <w:szCs w:val="28"/>
        </w:rPr>
        <w:t>понимать и обосновывать такие понятия, как «счастливая семья», «семейное счастье»;</w:t>
      </w:r>
    </w:p>
    <w:p w:rsidR="00EE021F" w:rsidRPr="004678B6" w:rsidRDefault="00EE021F" w:rsidP="004678B6">
      <w:pPr>
        <w:rPr>
          <w:sz w:val="28"/>
          <w:szCs w:val="28"/>
        </w:rPr>
      </w:pPr>
      <w:r w:rsidRPr="004678B6">
        <w:rPr>
          <w:sz w:val="28"/>
          <w:szCs w:val="28"/>
        </w:rPr>
        <w:t>осознавать и уметь доказывать важность семьи как хранителя традиций и её воспитательную роль;</w:t>
      </w:r>
    </w:p>
    <w:p w:rsidR="00EE021F" w:rsidRPr="004678B6" w:rsidRDefault="00EE021F" w:rsidP="004678B6">
      <w:pPr>
        <w:rPr>
          <w:sz w:val="28"/>
          <w:szCs w:val="28"/>
        </w:rPr>
      </w:pPr>
      <w:r w:rsidRPr="004678B6">
        <w:rPr>
          <w:sz w:val="28"/>
          <w:szCs w:val="28"/>
        </w:rPr>
        <w:t>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rsidR="00EE021F" w:rsidRPr="004678B6" w:rsidRDefault="00EE021F" w:rsidP="004678B6">
      <w:pPr>
        <w:rPr>
          <w:sz w:val="28"/>
          <w:szCs w:val="28"/>
        </w:rPr>
      </w:pPr>
      <w:r w:rsidRPr="004678B6">
        <w:rPr>
          <w:sz w:val="28"/>
          <w:szCs w:val="28"/>
        </w:rPr>
        <w:t>Тема 12. Родина начинается с семьи.</w:t>
      </w:r>
    </w:p>
    <w:p w:rsidR="00EE021F" w:rsidRPr="004678B6" w:rsidRDefault="00EE021F" w:rsidP="004678B6">
      <w:pPr>
        <w:rPr>
          <w:sz w:val="28"/>
          <w:szCs w:val="28"/>
        </w:rPr>
      </w:pPr>
      <w:r w:rsidRPr="004678B6">
        <w:rPr>
          <w:sz w:val="28"/>
          <w:szCs w:val="28"/>
        </w:rPr>
        <w:t>Знать и уметь объяснить понятие «Родина»;</w:t>
      </w:r>
    </w:p>
    <w:p w:rsidR="00EE021F" w:rsidRPr="004678B6" w:rsidRDefault="00EE021F" w:rsidP="004678B6">
      <w:pPr>
        <w:rPr>
          <w:sz w:val="28"/>
          <w:szCs w:val="28"/>
        </w:rPr>
      </w:pPr>
      <w:r w:rsidRPr="004678B6">
        <w:rPr>
          <w:sz w:val="28"/>
          <w:szCs w:val="28"/>
        </w:rPr>
        <w:t>осознавать взаимосвязь и различия между концептами «Отечество» и «Родина»;</w:t>
      </w:r>
    </w:p>
    <w:p w:rsidR="00EE021F" w:rsidRPr="004678B6" w:rsidRDefault="00EE021F" w:rsidP="004678B6">
      <w:pPr>
        <w:rPr>
          <w:sz w:val="28"/>
          <w:szCs w:val="28"/>
        </w:rPr>
      </w:pPr>
      <w:r w:rsidRPr="004678B6">
        <w:rPr>
          <w:sz w:val="28"/>
          <w:szCs w:val="28"/>
        </w:rPr>
        <w:t xml:space="preserve">понимать, что такое история семьи, каковы формы её выражения и сохранения; </w:t>
      </w:r>
    </w:p>
    <w:p w:rsidR="00EE021F" w:rsidRPr="004678B6" w:rsidRDefault="00EE021F" w:rsidP="004678B6">
      <w:pPr>
        <w:rPr>
          <w:sz w:val="28"/>
          <w:szCs w:val="28"/>
        </w:rPr>
      </w:pPr>
      <w:r w:rsidRPr="004678B6">
        <w:rPr>
          <w:sz w:val="28"/>
          <w:szCs w:val="28"/>
        </w:rPr>
        <w:t>обосновывать и доказывать взаимосвязь истории семьи и истории народа, государства, человечества.</w:t>
      </w:r>
    </w:p>
    <w:p w:rsidR="00EE021F" w:rsidRPr="004678B6" w:rsidRDefault="00EE021F" w:rsidP="004678B6">
      <w:pPr>
        <w:rPr>
          <w:sz w:val="28"/>
          <w:szCs w:val="28"/>
        </w:rPr>
      </w:pPr>
      <w:r w:rsidRPr="004678B6">
        <w:rPr>
          <w:sz w:val="28"/>
          <w:szCs w:val="28"/>
        </w:rPr>
        <w:t>Тема 13. Традиции семейного воспитания в России.</w:t>
      </w:r>
    </w:p>
    <w:p w:rsidR="00EE021F" w:rsidRPr="004678B6" w:rsidRDefault="00EE021F" w:rsidP="004678B6">
      <w:pPr>
        <w:rPr>
          <w:sz w:val="28"/>
          <w:szCs w:val="28"/>
        </w:rPr>
      </w:pPr>
      <w:r w:rsidRPr="004678B6">
        <w:rPr>
          <w:sz w:val="28"/>
          <w:szCs w:val="28"/>
        </w:rPr>
        <w:t>Иметь представление о семейных традициях и обосновывать их важность как ключевых элементах семейных отношений;</w:t>
      </w:r>
    </w:p>
    <w:p w:rsidR="00EE021F" w:rsidRPr="004678B6" w:rsidRDefault="00EE021F" w:rsidP="004678B6">
      <w:pPr>
        <w:rPr>
          <w:sz w:val="28"/>
          <w:szCs w:val="28"/>
        </w:rPr>
      </w:pPr>
      <w:r w:rsidRPr="004678B6">
        <w:rPr>
          <w:sz w:val="28"/>
          <w:szCs w:val="28"/>
        </w:rPr>
        <w:t>знать и понимать взаимосвязь семейных традиций и культуры собственного этноса;</w:t>
      </w:r>
    </w:p>
    <w:p w:rsidR="00EE021F" w:rsidRPr="004678B6" w:rsidRDefault="00EE021F" w:rsidP="004678B6">
      <w:pPr>
        <w:rPr>
          <w:sz w:val="28"/>
          <w:szCs w:val="28"/>
        </w:rPr>
      </w:pPr>
      <w:r w:rsidRPr="004678B6">
        <w:rPr>
          <w:sz w:val="28"/>
          <w:szCs w:val="28"/>
        </w:rPr>
        <w:t>уметь рассказывать о семейных традициях своего народа и народов России, собственной семьи;</w:t>
      </w:r>
    </w:p>
    <w:p w:rsidR="00EE021F" w:rsidRPr="004678B6" w:rsidRDefault="00EE021F" w:rsidP="004678B6">
      <w:pPr>
        <w:rPr>
          <w:sz w:val="28"/>
          <w:szCs w:val="28"/>
        </w:rPr>
      </w:pPr>
      <w:r w:rsidRPr="004678B6">
        <w:rPr>
          <w:sz w:val="28"/>
          <w:szCs w:val="28"/>
        </w:rPr>
        <w:t>осознавать роль семейных традиций в культуре общества, трансляции ценностей, духовно-нравственных идеалов.</w:t>
      </w:r>
    </w:p>
    <w:p w:rsidR="00EE021F" w:rsidRPr="004678B6" w:rsidRDefault="00EE021F" w:rsidP="004678B6">
      <w:pPr>
        <w:rPr>
          <w:sz w:val="28"/>
          <w:szCs w:val="28"/>
        </w:rPr>
      </w:pPr>
      <w:r w:rsidRPr="004678B6">
        <w:rPr>
          <w:sz w:val="28"/>
          <w:szCs w:val="28"/>
        </w:rPr>
        <w:t>Тема 14. Образ семьи в культуре народов России.</w:t>
      </w:r>
    </w:p>
    <w:p w:rsidR="00EE021F" w:rsidRPr="004678B6" w:rsidRDefault="00EE021F" w:rsidP="004678B6">
      <w:pPr>
        <w:rPr>
          <w:sz w:val="28"/>
          <w:szCs w:val="28"/>
        </w:rPr>
      </w:pPr>
      <w:r w:rsidRPr="004678B6">
        <w:rPr>
          <w:sz w:val="28"/>
          <w:szCs w:val="28"/>
        </w:rPr>
        <w:t>Знать и называть традиционные сказочные и фольклорные сюжеты о семье, семейных обязанностях;</w:t>
      </w:r>
    </w:p>
    <w:p w:rsidR="00EE021F" w:rsidRPr="004678B6" w:rsidRDefault="00EE021F" w:rsidP="004678B6">
      <w:pPr>
        <w:rPr>
          <w:sz w:val="28"/>
          <w:szCs w:val="28"/>
        </w:rPr>
      </w:pPr>
      <w:r w:rsidRPr="004678B6">
        <w:rPr>
          <w:sz w:val="28"/>
          <w:szCs w:val="28"/>
        </w:rPr>
        <w:t>уметь обосновывать своё понимание семейных ценностей, выраженных в фольклорных сюжетах;</w:t>
      </w:r>
    </w:p>
    <w:p w:rsidR="00EE021F" w:rsidRPr="004678B6" w:rsidRDefault="00EE021F" w:rsidP="004678B6">
      <w:pPr>
        <w:rPr>
          <w:sz w:val="28"/>
          <w:szCs w:val="28"/>
        </w:rPr>
      </w:pPr>
      <w:r w:rsidRPr="004678B6">
        <w:rPr>
          <w:sz w:val="28"/>
          <w:szCs w:val="28"/>
        </w:rP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rsidR="00EE021F" w:rsidRPr="004678B6" w:rsidRDefault="00EE021F" w:rsidP="004678B6">
      <w:pPr>
        <w:rPr>
          <w:sz w:val="28"/>
          <w:szCs w:val="28"/>
        </w:rPr>
      </w:pPr>
      <w:r w:rsidRPr="004678B6">
        <w:rPr>
          <w:sz w:val="28"/>
          <w:szCs w:val="28"/>
        </w:rPr>
        <w:t>понимать и обосновывать важность семейных ценностей с использованием различного иллюстративного материала.</w:t>
      </w:r>
    </w:p>
    <w:p w:rsidR="00EE021F" w:rsidRPr="004678B6" w:rsidRDefault="00EE021F" w:rsidP="004678B6">
      <w:pPr>
        <w:rPr>
          <w:sz w:val="28"/>
          <w:szCs w:val="28"/>
        </w:rPr>
      </w:pPr>
      <w:r w:rsidRPr="004678B6">
        <w:rPr>
          <w:sz w:val="28"/>
          <w:szCs w:val="28"/>
        </w:rPr>
        <w:t>Тема 15. Труд в истории семьи.</w:t>
      </w:r>
    </w:p>
    <w:p w:rsidR="00EE021F" w:rsidRPr="004678B6" w:rsidRDefault="00EE021F" w:rsidP="004678B6">
      <w:pPr>
        <w:rPr>
          <w:sz w:val="28"/>
          <w:szCs w:val="28"/>
        </w:rPr>
      </w:pPr>
      <w:r w:rsidRPr="004678B6">
        <w:rPr>
          <w:sz w:val="28"/>
          <w:szCs w:val="28"/>
        </w:rPr>
        <w:t>Знать и понимать, что такое семейное хозяйство и домашний труд;</w:t>
      </w:r>
    </w:p>
    <w:p w:rsidR="00EE021F" w:rsidRPr="004678B6" w:rsidRDefault="00EE021F" w:rsidP="004678B6">
      <w:pPr>
        <w:rPr>
          <w:sz w:val="28"/>
          <w:szCs w:val="28"/>
        </w:rPr>
      </w:pPr>
      <w:r w:rsidRPr="004678B6">
        <w:rPr>
          <w:sz w:val="28"/>
          <w:szCs w:val="28"/>
        </w:rP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EE021F" w:rsidRPr="004678B6" w:rsidRDefault="00EE021F" w:rsidP="004678B6">
      <w:pPr>
        <w:rPr>
          <w:sz w:val="28"/>
          <w:szCs w:val="28"/>
        </w:rPr>
      </w:pPr>
      <w:r w:rsidRPr="004678B6">
        <w:rPr>
          <w:sz w:val="28"/>
          <w:szCs w:val="28"/>
        </w:rPr>
        <w:t>осознавать и оценивать семейный уклад и взаимосвязь с социально-экономической структурой общества в форме большой и малой семей;</w:t>
      </w:r>
    </w:p>
    <w:p w:rsidR="00EE021F" w:rsidRPr="004678B6" w:rsidRDefault="00EE021F" w:rsidP="004678B6">
      <w:pPr>
        <w:rPr>
          <w:sz w:val="28"/>
          <w:szCs w:val="28"/>
        </w:rPr>
      </w:pPr>
      <w:r w:rsidRPr="004678B6">
        <w:rPr>
          <w:sz w:val="28"/>
          <w:szCs w:val="28"/>
        </w:rPr>
        <w:t>характеризовать распределение семейного труда и осознавать его важность для укрепления целостности семьи.</w:t>
      </w:r>
    </w:p>
    <w:p w:rsidR="00EE021F" w:rsidRPr="004678B6" w:rsidRDefault="00EE021F" w:rsidP="004678B6">
      <w:pPr>
        <w:rPr>
          <w:sz w:val="28"/>
          <w:szCs w:val="28"/>
        </w:rPr>
      </w:pPr>
      <w:r w:rsidRPr="004678B6">
        <w:rPr>
          <w:sz w:val="28"/>
          <w:szCs w:val="28"/>
        </w:rPr>
        <w:t>Тема 16. Семья в современном мире (практическое занятие).</w:t>
      </w:r>
    </w:p>
    <w:p w:rsidR="00EE021F" w:rsidRPr="004678B6" w:rsidRDefault="00EE021F" w:rsidP="004678B6">
      <w:pPr>
        <w:rPr>
          <w:sz w:val="28"/>
          <w:szCs w:val="28"/>
        </w:rPr>
      </w:pPr>
      <w:r w:rsidRPr="004678B6">
        <w:rPr>
          <w:sz w:val="28"/>
          <w:szCs w:val="28"/>
        </w:rP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EE021F" w:rsidRPr="004678B6" w:rsidRDefault="00EE021F" w:rsidP="004678B6">
      <w:pPr>
        <w:rPr>
          <w:sz w:val="28"/>
          <w:szCs w:val="28"/>
        </w:rPr>
      </w:pPr>
      <w:r w:rsidRPr="004678B6">
        <w:rPr>
          <w:sz w:val="28"/>
          <w:szCs w:val="28"/>
        </w:rPr>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EE021F" w:rsidRPr="004678B6" w:rsidRDefault="00EE021F" w:rsidP="004678B6">
      <w:pPr>
        <w:rPr>
          <w:sz w:val="28"/>
          <w:szCs w:val="28"/>
        </w:rPr>
      </w:pPr>
      <w:r w:rsidRPr="004678B6">
        <w:rPr>
          <w:sz w:val="28"/>
          <w:szCs w:val="28"/>
        </w:rPr>
        <w:t>предполагать и доказывать наличие взаимосвязи между культурой и духовно-нравственными ценностями семьи;</w:t>
      </w:r>
    </w:p>
    <w:p w:rsidR="00EE021F" w:rsidRPr="004678B6" w:rsidRDefault="00EE021F" w:rsidP="004678B6">
      <w:pPr>
        <w:rPr>
          <w:sz w:val="28"/>
          <w:szCs w:val="28"/>
        </w:rPr>
      </w:pPr>
      <w:r w:rsidRPr="004678B6">
        <w:rPr>
          <w:sz w:val="28"/>
          <w:szCs w:val="28"/>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EE021F" w:rsidRPr="004678B6" w:rsidRDefault="00EE021F" w:rsidP="004678B6">
      <w:pPr>
        <w:rPr>
          <w:sz w:val="28"/>
          <w:szCs w:val="28"/>
        </w:rPr>
      </w:pPr>
      <w:r w:rsidRPr="004678B6">
        <w:rPr>
          <w:sz w:val="28"/>
          <w:szCs w:val="28"/>
        </w:rPr>
        <w:t>Тематический блок 3. «Духовно-нравственное богатство личности».</w:t>
      </w:r>
    </w:p>
    <w:p w:rsidR="00EE021F" w:rsidRPr="004678B6" w:rsidRDefault="00EE021F" w:rsidP="004678B6">
      <w:pPr>
        <w:rPr>
          <w:sz w:val="28"/>
          <w:szCs w:val="28"/>
        </w:rPr>
      </w:pPr>
      <w:r w:rsidRPr="004678B6">
        <w:rPr>
          <w:sz w:val="28"/>
          <w:szCs w:val="28"/>
        </w:rPr>
        <w:t>Тема 17. Личность – общество – культура.</w:t>
      </w:r>
    </w:p>
    <w:p w:rsidR="00EE021F" w:rsidRPr="004678B6" w:rsidRDefault="00EE021F" w:rsidP="004678B6">
      <w:pPr>
        <w:rPr>
          <w:sz w:val="28"/>
          <w:szCs w:val="28"/>
        </w:rPr>
      </w:pPr>
      <w:r w:rsidRPr="004678B6">
        <w:rPr>
          <w:sz w:val="28"/>
          <w:szCs w:val="28"/>
        </w:rPr>
        <w:t>Знать и понимать значение термина «человек» в контексте духовно-нравственной культуры;</w:t>
      </w:r>
    </w:p>
    <w:p w:rsidR="00EE021F" w:rsidRPr="004678B6" w:rsidRDefault="00EE021F" w:rsidP="004678B6">
      <w:pPr>
        <w:rPr>
          <w:sz w:val="28"/>
          <w:szCs w:val="28"/>
        </w:rPr>
      </w:pPr>
      <w:r w:rsidRPr="004678B6">
        <w:rPr>
          <w:sz w:val="28"/>
          <w:szCs w:val="28"/>
        </w:rPr>
        <w:t>уметь обосновать взаимосвязь и взаимообусловленность чело века и общества, человека и культуры;</w:t>
      </w:r>
    </w:p>
    <w:p w:rsidR="00EE021F" w:rsidRPr="004678B6" w:rsidRDefault="00EE021F" w:rsidP="004678B6">
      <w:pPr>
        <w:rPr>
          <w:sz w:val="28"/>
          <w:szCs w:val="28"/>
        </w:rPr>
      </w:pPr>
      <w:r w:rsidRPr="004678B6">
        <w:rPr>
          <w:sz w:val="28"/>
          <w:szCs w:val="28"/>
        </w:rPr>
        <w:t>понимать и объяснять различия между обоснованием термина «личность» в быту, в контексте культуры и творчества;</w:t>
      </w:r>
    </w:p>
    <w:p w:rsidR="00EE021F" w:rsidRPr="004678B6" w:rsidRDefault="00EE021F" w:rsidP="004678B6">
      <w:pPr>
        <w:rPr>
          <w:sz w:val="28"/>
          <w:szCs w:val="28"/>
        </w:rPr>
      </w:pPr>
      <w:r w:rsidRPr="004678B6">
        <w:rPr>
          <w:sz w:val="28"/>
          <w:szCs w:val="28"/>
        </w:rPr>
        <w:t>знать, что такое гуманизм, иметь представление о его источниках в культуре.</w:t>
      </w:r>
    </w:p>
    <w:p w:rsidR="00EE021F" w:rsidRPr="004678B6" w:rsidRDefault="00EE021F" w:rsidP="004678B6">
      <w:pPr>
        <w:rPr>
          <w:sz w:val="28"/>
          <w:szCs w:val="28"/>
        </w:rPr>
      </w:pPr>
      <w:r w:rsidRPr="004678B6">
        <w:rPr>
          <w:sz w:val="28"/>
          <w:szCs w:val="28"/>
        </w:rPr>
        <w:t>Тема 18. Духовный мир человека. Человек – творец культуры.</w:t>
      </w:r>
    </w:p>
    <w:p w:rsidR="00EE021F" w:rsidRPr="004678B6" w:rsidRDefault="00EE021F" w:rsidP="004678B6">
      <w:pPr>
        <w:rPr>
          <w:sz w:val="28"/>
          <w:szCs w:val="28"/>
        </w:rPr>
      </w:pPr>
      <w:r w:rsidRPr="004678B6">
        <w:rPr>
          <w:sz w:val="28"/>
          <w:szCs w:val="28"/>
        </w:rPr>
        <w:t>Знать значение термина «творчество» в нескольких аспектах и понимать границы их применимости;</w:t>
      </w:r>
    </w:p>
    <w:p w:rsidR="00EE021F" w:rsidRPr="004678B6" w:rsidRDefault="00EE021F" w:rsidP="004678B6">
      <w:pPr>
        <w:rPr>
          <w:sz w:val="28"/>
          <w:szCs w:val="28"/>
        </w:rPr>
      </w:pPr>
      <w:r w:rsidRPr="004678B6">
        <w:rPr>
          <w:sz w:val="28"/>
          <w:szCs w:val="28"/>
        </w:rPr>
        <w:t>осознавать и доказывать важность морально- нравственных ограничений в творчестве;</w:t>
      </w:r>
    </w:p>
    <w:p w:rsidR="00EE021F" w:rsidRPr="004678B6" w:rsidRDefault="00EE021F" w:rsidP="004678B6">
      <w:pPr>
        <w:rPr>
          <w:sz w:val="28"/>
          <w:szCs w:val="28"/>
        </w:rPr>
      </w:pPr>
      <w:r w:rsidRPr="004678B6">
        <w:rPr>
          <w:sz w:val="28"/>
          <w:szCs w:val="28"/>
        </w:rPr>
        <w:t>обосновывать важность творчества как реализацию духовно-нравственных ценностей человека;</w:t>
      </w:r>
    </w:p>
    <w:p w:rsidR="00EE021F" w:rsidRPr="004678B6" w:rsidRDefault="00EE021F" w:rsidP="004678B6">
      <w:pPr>
        <w:rPr>
          <w:sz w:val="28"/>
          <w:szCs w:val="28"/>
        </w:rPr>
      </w:pPr>
      <w:r w:rsidRPr="004678B6">
        <w:rPr>
          <w:sz w:val="28"/>
          <w:szCs w:val="28"/>
        </w:rPr>
        <w:t>доказывать детерминированность творчества культурой своего этноса;</w:t>
      </w:r>
    </w:p>
    <w:p w:rsidR="00EE021F" w:rsidRPr="004678B6" w:rsidRDefault="00EE021F" w:rsidP="004678B6">
      <w:pPr>
        <w:rPr>
          <w:sz w:val="28"/>
          <w:szCs w:val="28"/>
        </w:rPr>
      </w:pPr>
      <w:r w:rsidRPr="004678B6">
        <w:rPr>
          <w:sz w:val="28"/>
          <w:szCs w:val="28"/>
        </w:rPr>
        <w:t>знать и уметь объяснить взаимосвязь труда и творчества.</w:t>
      </w:r>
    </w:p>
    <w:p w:rsidR="00EE021F" w:rsidRPr="004678B6" w:rsidRDefault="00EE021F" w:rsidP="004678B6">
      <w:pPr>
        <w:rPr>
          <w:sz w:val="28"/>
          <w:szCs w:val="28"/>
        </w:rPr>
      </w:pPr>
      <w:r w:rsidRPr="004678B6">
        <w:rPr>
          <w:sz w:val="28"/>
          <w:szCs w:val="28"/>
        </w:rPr>
        <w:t>Тема 19. Личность и духовно-нравственные ценности.</w:t>
      </w:r>
    </w:p>
    <w:p w:rsidR="00EE021F" w:rsidRPr="004678B6" w:rsidRDefault="00EE021F" w:rsidP="004678B6">
      <w:pPr>
        <w:rPr>
          <w:sz w:val="28"/>
          <w:szCs w:val="28"/>
        </w:rPr>
      </w:pPr>
      <w:r w:rsidRPr="004678B6">
        <w:rPr>
          <w:sz w:val="28"/>
          <w:szCs w:val="28"/>
        </w:rPr>
        <w:t>Знать и уметь объяснить значение и роль морали и нравственности в жизни человека;</w:t>
      </w:r>
    </w:p>
    <w:p w:rsidR="00EE021F" w:rsidRPr="004678B6" w:rsidRDefault="00EE021F" w:rsidP="004678B6">
      <w:pPr>
        <w:rPr>
          <w:sz w:val="28"/>
          <w:szCs w:val="28"/>
        </w:rPr>
      </w:pPr>
      <w:r w:rsidRPr="004678B6">
        <w:rPr>
          <w:sz w:val="28"/>
          <w:szCs w:val="28"/>
        </w:rPr>
        <w:t>обосновывать происхождение духовных ценностей, понимание идеалов добра и зла;</w:t>
      </w:r>
    </w:p>
    <w:p w:rsidR="00EE021F" w:rsidRPr="004678B6" w:rsidRDefault="00EE021F" w:rsidP="004678B6">
      <w:pPr>
        <w:rPr>
          <w:sz w:val="28"/>
          <w:szCs w:val="28"/>
        </w:rPr>
      </w:pPr>
      <w:r w:rsidRPr="004678B6">
        <w:rPr>
          <w:sz w:val="28"/>
          <w:szCs w:val="28"/>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rsidR="00EE021F" w:rsidRPr="004678B6" w:rsidRDefault="00EE021F" w:rsidP="004678B6">
      <w:pPr>
        <w:rPr>
          <w:sz w:val="28"/>
          <w:szCs w:val="28"/>
        </w:rPr>
      </w:pPr>
      <w:r w:rsidRPr="004678B6">
        <w:rPr>
          <w:sz w:val="28"/>
          <w:szCs w:val="28"/>
        </w:rPr>
        <w:t>Тематический блок 4. «Культурное единство России».</w:t>
      </w:r>
    </w:p>
    <w:p w:rsidR="00EE021F" w:rsidRPr="004678B6" w:rsidRDefault="00EE021F" w:rsidP="004678B6">
      <w:pPr>
        <w:rPr>
          <w:sz w:val="28"/>
          <w:szCs w:val="28"/>
        </w:rPr>
      </w:pPr>
      <w:r w:rsidRPr="004678B6">
        <w:rPr>
          <w:sz w:val="28"/>
          <w:szCs w:val="28"/>
        </w:rPr>
        <w:t>Тема 20. Историческая память как духовно-нравственная ценность.</w:t>
      </w:r>
    </w:p>
    <w:p w:rsidR="00EE021F" w:rsidRPr="004678B6" w:rsidRDefault="00EE021F" w:rsidP="004678B6">
      <w:pPr>
        <w:rPr>
          <w:sz w:val="28"/>
          <w:szCs w:val="28"/>
        </w:rPr>
      </w:pPr>
      <w:r w:rsidRPr="004678B6">
        <w:rPr>
          <w:sz w:val="28"/>
          <w:szCs w:val="28"/>
        </w:rPr>
        <w:t xml:space="preserve">Понимать и уметь объяснять суть термина «история», знать основные исторические периоды и уметь выделять их сущностные черты; </w:t>
      </w:r>
    </w:p>
    <w:p w:rsidR="00EE021F" w:rsidRPr="004678B6" w:rsidRDefault="00EE021F" w:rsidP="004678B6">
      <w:pPr>
        <w:rPr>
          <w:sz w:val="28"/>
          <w:szCs w:val="28"/>
        </w:rPr>
      </w:pPr>
      <w:r w:rsidRPr="004678B6">
        <w:rPr>
          <w:sz w:val="28"/>
          <w:szCs w:val="28"/>
        </w:rPr>
        <w:t>иметь представление о значении и функциях изучения истории;</w:t>
      </w:r>
    </w:p>
    <w:p w:rsidR="00EE021F" w:rsidRPr="004678B6" w:rsidRDefault="00EE021F" w:rsidP="004678B6">
      <w:pPr>
        <w:rPr>
          <w:sz w:val="28"/>
          <w:szCs w:val="28"/>
        </w:rPr>
      </w:pPr>
      <w:r w:rsidRPr="004678B6">
        <w:rPr>
          <w:sz w:val="28"/>
          <w:szCs w:val="28"/>
        </w:rP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rsidR="00EE021F" w:rsidRPr="004678B6" w:rsidRDefault="00EE021F" w:rsidP="004678B6">
      <w:pPr>
        <w:rPr>
          <w:sz w:val="28"/>
          <w:szCs w:val="28"/>
        </w:rPr>
      </w:pPr>
      <w:r w:rsidRPr="004678B6">
        <w:rPr>
          <w:sz w:val="28"/>
          <w:szCs w:val="28"/>
        </w:rPr>
        <w:t>Тема 21. Литература как язык культуры.</w:t>
      </w:r>
    </w:p>
    <w:p w:rsidR="00EE021F" w:rsidRPr="004678B6" w:rsidRDefault="00EE021F" w:rsidP="004678B6">
      <w:pPr>
        <w:rPr>
          <w:sz w:val="28"/>
          <w:szCs w:val="28"/>
        </w:rPr>
      </w:pPr>
      <w:r w:rsidRPr="004678B6">
        <w:rPr>
          <w:sz w:val="28"/>
          <w:szCs w:val="28"/>
        </w:rPr>
        <w:t>Знать и понимать отличия литературы от других видов художественного творчества;</w:t>
      </w:r>
    </w:p>
    <w:p w:rsidR="00EE021F" w:rsidRPr="004678B6" w:rsidRDefault="00EE021F" w:rsidP="004678B6">
      <w:pPr>
        <w:rPr>
          <w:sz w:val="28"/>
          <w:szCs w:val="28"/>
        </w:rPr>
      </w:pPr>
      <w:r w:rsidRPr="004678B6">
        <w:rPr>
          <w:sz w:val="28"/>
          <w:szCs w:val="28"/>
        </w:rPr>
        <w:t>рассказывать об особенностях литературного повествования, выделять простые выразительные средства литературного языка;</w:t>
      </w:r>
    </w:p>
    <w:p w:rsidR="00EE021F" w:rsidRPr="004678B6" w:rsidRDefault="00EE021F" w:rsidP="004678B6">
      <w:pPr>
        <w:rPr>
          <w:sz w:val="28"/>
          <w:szCs w:val="28"/>
        </w:rPr>
      </w:pPr>
      <w:r w:rsidRPr="004678B6">
        <w:rPr>
          <w:sz w:val="28"/>
          <w:szCs w:val="28"/>
        </w:rPr>
        <w:t>обосновывать и доказывать важность литературы как культурного явления, как формы трансляции культурных ценностей;</w:t>
      </w:r>
    </w:p>
    <w:p w:rsidR="00EE021F" w:rsidRPr="004678B6" w:rsidRDefault="00EE021F" w:rsidP="004678B6">
      <w:pPr>
        <w:rPr>
          <w:sz w:val="28"/>
          <w:szCs w:val="28"/>
        </w:rPr>
      </w:pPr>
      <w:r w:rsidRPr="004678B6">
        <w:rPr>
          <w:sz w:val="28"/>
          <w:szCs w:val="28"/>
        </w:rPr>
        <w:t>находить и обозначать средства выражения морального и нравственного смысла в литературных произведениях.</w:t>
      </w:r>
    </w:p>
    <w:p w:rsidR="00EE021F" w:rsidRPr="004678B6" w:rsidRDefault="00EE021F" w:rsidP="004678B6">
      <w:pPr>
        <w:rPr>
          <w:sz w:val="28"/>
          <w:szCs w:val="28"/>
        </w:rPr>
      </w:pPr>
      <w:r w:rsidRPr="004678B6">
        <w:rPr>
          <w:sz w:val="28"/>
          <w:szCs w:val="28"/>
        </w:rPr>
        <w:t>Тема 22. Взаимовлияние культур.</w:t>
      </w:r>
    </w:p>
    <w:p w:rsidR="00EE021F" w:rsidRPr="004678B6" w:rsidRDefault="00EE021F" w:rsidP="004678B6">
      <w:pPr>
        <w:rPr>
          <w:sz w:val="28"/>
          <w:szCs w:val="28"/>
        </w:rPr>
      </w:pPr>
      <w:r w:rsidRPr="004678B6">
        <w:rPr>
          <w:sz w:val="28"/>
          <w:szCs w:val="28"/>
        </w:rP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EE021F" w:rsidRPr="004678B6" w:rsidRDefault="00EE021F" w:rsidP="004678B6">
      <w:pPr>
        <w:rPr>
          <w:sz w:val="28"/>
          <w:szCs w:val="28"/>
        </w:rPr>
      </w:pPr>
      <w:r w:rsidRPr="004678B6">
        <w:rPr>
          <w:sz w:val="28"/>
          <w:szCs w:val="28"/>
        </w:rPr>
        <w:t>понимать и обосновывать важность сохранения культурного наследия;</w:t>
      </w:r>
    </w:p>
    <w:p w:rsidR="00EE021F" w:rsidRPr="004678B6" w:rsidRDefault="00EE021F" w:rsidP="004678B6">
      <w:pPr>
        <w:rPr>
          <w:sz w:val="28"/>
          <w:szCs w:val="28"/>
        </w:rPr>
      </w:pPr>
      <w:r w:rsidRPr="004678B6">
        <w:rPr>
          <w:sz w:val="28"/>
          <w:szCs w:val="28"/>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EE021F" w:rsidRPr="004678B6" w:rsidRDefault="00EE021F" w:rsidP="004678B6">
      <w:pPr>
        <w:rPr>
          <w:sz w:val="28"/>
          <w:szCs w:val="28"/>
        </w:rPr>
      </w:pPr>
      <w:r w:rsidRPr="004678B6">
        <w:rPr>
          <w:sz w:val="28"/>
          <w:szCs w:val="28"/>
        </w:rPr>
        <w:t>Тема 23. Духовно-нравственные ценности российского народа.</w:t>
      </w:r>
    </w:p>
    <w:p w:rsidR="00EE021F" w:rsidRPr="004678B6" w:rsidRDefault="00EE021F" w:rsidP="004678B6">
      <w:pPr>
        <w:rPr>
          <w:sz w:val="28"/>
          <w:szCs w:val="28"/>
        </w:rPr>
      </w:pPr>
      <w:r w:rsidRPr="004678B6">
        <w:rPr>
          <w:sz w:val="28"/>
          <w:szCs w:val="28"/>
        </w:rP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EE021F" w:rsidRPr="004678B6" w:rsidRDefault="00EE021F" w:rsidP="004678B6">
      <w:pPr>
        <w:rPr>
          <w:sz w:val="28"/>
          <w:szCs w:val="28"/>
        </w:rPr>
      </w:pPr>
      <w:r w:rsidRPr="004678B6">
        <w:rPr>
          <w:sz w:val="28"/>
          <w:szCs w:val="28"/>
        </w:rPr>
        <w:t>осознавать духовно-нравственные ценности в качестве базовых общегражданских ценностей российского общества и уметь доказывать это.</w:t>
      </w:r>
    </w:p>
    <w:p w:rsidR="00EE021F" w:rsidRPr="004678B6" w:rsidRDefault="00EE021F" w:rsidP="004678B6">
      <w:pPr>
        <w:rPr>
          <w:sz w:val="28"/>
          <w:szCs w:val="28"/>
        </w:rPr>
      </w:pPr>
      <w:r w:rsidRPr="004678B6">
        <w:rPr>
          <w:sz w:val="28"/>
          <w:szCs w:val="28"/>
        </w:rPr>
        <w:t>Тема 24. Регионы России: культурное многообразие.</w:t>
      </w:r>
    </w:p>
    <w:p w:rsidR="00EE021F" w:rsidRPr="004678B6" w:rsidRDefault="00EE021F" w:rsidP="004678B6">
      <w:pPr>
        <w:rPr>
          <w:sz w:val="28"/>
          <w:szCs w:val="28"/>
        </w:rPr>
      </w:pPr>
      <w:r w:rsidRPr="004678B6">
        <w:rPr>
          <w:sz w:val="28"/>
          <w:szCs w:val="28"/>
        </w:rPr>
        <w:t>Понимать принципы федеративного устройства России и концепт «полиэтничность»;</w:t>
      </w:r>
    </w:p>
    <w:p w:rsidR="00EE021F" w:rsidRPr="004678B6" w:rsidRDefault="00EE021F" w:rsidP="004678B6">
      <w:pPr>
        <w:rPr>
          <w:sz w:val="28"/>
          <w:szCs w:val="28"/>
        </w:rPr>
      </w:pPr>
      <w:r w:rsidRPr="004678B6">
        <w:rPr>
          <w:sz w:val="28"/>
          <w:szCs w:val="28"/>
        </w:rPr>
        <w:t>называть основные этносы Российской Федерации и регионы, где они традиционно проживают;</w:t>
      </w:r>
    </w:p>
    <w:p w:rsidR="00EE021F" w:rsidRPr="004678B6" w:rsidRDefault="00EE021F" w:rsidP="004678B6">
      <w:pPr>
        <w:rPr>
          <w:sz w:val="28"/>
          <w:szCs w:val="28"/>
        </w:rPr>
      </w:pPr>
      <w:r w:rsidRPr="004678B6">
        <w:rPr>
          <w:sz w:val="28"/>
          <w:szCs w:val="28"/>
        </w:rPr>
        <w:t>уметь объяснить значение словосочетаний «многонациональный народ Российской Федерации», «государство</w:t>
      </w:r>
      <w:r>
        <w:rPr>
          <w:sz w:val="28"/>
          <w:szCs w:val="28"/>
        </w:rPr>
        <w:t xml:space="preserve"> </w:t>
      </w:r>
      <w:r w:rsidRPr="004678B6">
        <w:rPr>
          <w:sz w:val="28"/>
          <w:szCs w:val="28"/>
        </w:rPr>
        <w:t>образующий народ», «титульный этнос»;</w:t>
      </w:r>
    </w:p>
    <w:p w:rsidR="00EE021F" w:rsidRPr="004678B6" w:rsidRDefault="00EE021F" w:rsidP="004678B6">
      <w:pPr>
        <w:rPr>
          <w:sz w:val="28"/>
          <w:szCs w:val="28"/>
        </w:rPr>
      </w:pPr>
      <w:r w:rsidRPr="004678B6">
        <w:rPr>
          <w:sz w:val="28"/>
          <w:szCs w:val="28"/>
        </w:rPr>
        <w:t>понимать ценность многообразия культурных укладов народов Российской Федерации;</w:t>
      </w:r>
    </w:p>
    <w:p w:rsidR="00EE021F" w:rsidRPr="004678B6" w:rsidRDefault="00EE021F" w:rsidP="004678B6">
      <w:pPr>
        <w:rPr>
          <w:sz w:val="28"/>
          <w:szCs w:val="28"/>
        </w:rPr>
      </w:pPr>
      <w:r w:rsidRPr="004678B6">
        <w:rPr>
          <w:sz w:val="28"/>
          <w:szCs w:val="28"/>
        </w:rPr>
        <w:t>демонстрировать готовность к сохранению межнационального и межрелигиозного согласия в России;</w:t>
      </w:r>
    </w:p>
    <w:p w:rsidR="00EE021F" w:rsidRPr="004678B6" w:rsidRDefault="00EE021F" w:rsidP="004678B6">
      <w:pPr>
        <w:rPr>
          <w:sz w:val="28"/>
          <w:szCs w:val="28"/>
        </w:rPr>
      </w:pPr>
      <w:r w:rsidRPr="004678B6">
        <w:rPr>
          <w:sz w:val="28"/>
          <w:szCs w:val="28"/>
        </w:rPr>
        <w:t>уметь выделять общие черты в культуре различных народов, обосновывать их значение и причины.</w:t>
      </w:r>
    </w:p>
    <w:p w:rsidR="00EE021F" w:rsidRPr="004678B6" w:rsidRDefault="00EE021F" w:rsidP="004678B6">
      <w:pPr>
        <w:rPr>
          <w:sz w:val="28"/>
          <w:szCs w:val="28"/>
        </w:rPr>
      </w:pPr>
      <w:r w:rsidRPr="004678B6">
        <w:rPr>
          <w:sz w:val="28"/>
          <w:szCs w:val="28"/>
        </w:rPr>
        <w:t>Тема 25. Праздники в культуре народов России.</w:t>
      </w:r>
    </w:p>
    <w:p w:rsidR="00EE021F" w:rsidRPr="004678B6" w:rsidRDefault="00EE021F" w:rsidP="004678B6">
      <w:pPr>
        <w:rPr>
          <w:sz w:val="28"/>
          <w:szCs w:val="28"/>
        </w:rPr>
      </w:pPr>
      <w:r w:rsidRPr="004678B6">
        <w:rPr>
          <w:sz w:val="28"/>
          <w:szCs w:val="28"/>
        </w:rPr>
        <w:t>Иметь представление о природе праздников и обосновывать их важность как элементов культуры;</w:t>
      </w:r>
    </w:p>
    <w:p w:rsidR="00EE021F" w:rsidRPr="004678B6" w:rsidRDefault="00EE021F" w:rsidP="004678B6">
      <w:pPr>
        <w:rPr>
          <w:sz w:val="28"/>
          <w:szCs w:val="28"/>
        </w:rPr>
      </w:pPr>
      <w:r w:rsidRPr="004678B6">
        <w:rPr>
          <w:sz w:val="28"/>
          <w:szCs w:val="28"/>
        </w:rPr>
        <w:t>устанавливать взаимосвязь праздников и культурного уклада;</w:t>
      </w:r>
    </w:p>
    <w:p w:rsidR="00EE021F" w:rsidRPr="004678B6" w:rsidRDefault="00EE021F" w:rsidP="004678B6">
      <w:pPr>
        <w:rPr>
          <w:sz w:val="28"/>
          <w:szCs w:val="28"/>
        </w:rPr>
      </w:pPr>
      <w:r w:rsidRPr="004678B6">
        <w:rPr>
          <w:sz w:val="28"/>
          <w:szCs w:val="28"/>
        </w:rPr>
        <w:t>различать основные типы праздников;</w:t>
      </w:r>
    </w:p>
    <w:p w:rsidR="00EE021F" w:rsidRPr="004678B6" w:rsidRDefault="00EE021F" w:rsidP="004678B6">
      <w:pPr>
        <w:rPr>
          <w:sz w:val="28"/>
          <w:szCs w:val="28"/>
        </w:rPr>
      </w:pPr>
      <w:r w:rsidRPr="004678B6">
        <w:rPr>
          <w:sz w:val="28"/>
          <w:szCs w:val="28"/>
        </w:rPr>
        <w:t>уметь рассказывать о праздничных традициях народов России и собственной семьи;</w:t>
      </w:r>
    </w:p>
    <w:p w:rsidR="00EE021F" w:rsidRPr="004678B6" w:rsidRDefault="00EE021F" w:rsidP="004678B6">
      <w:pPr>
        <w:rPr>
          <w:sz w:val="28"/>
          <w:szCs w:val="28"/>
        </w:rPr>
      </w:pPr>
      <w:r w:rsidRPr="004678B6">
        <w:rPr>
          <w:sz w:val="28"/>
          <w:szCs w:val="28"/>
        </w:rPr>
        <w:t>анализировать связь праздников и истории, культуры народов России;</w:t>
      </w:r>
    </w:p>
    <w:p w:rsidR="00EE021F" w:rsidRPr="004678B6" w:rsidRDefault="00EE021F" w:rsidP="004678B6">
      <w:pPr>
        <w:rPr>
          <w:sz w:val="28"/>
          <w:szCs w:val="28"/>
        </w:rPr>
      </w:pPr>
      <w:r w:rsidRPr="004678B6">
        <w:rPr>
          <w:sz w:val="28"/>
          <w:szCs w:val="28"/>
        </w:rPr>
        <w:t>понимать основной смысл семейных праздников;</w:t>
      </w:r>
    </w:p>
    <w:p w:rsidR="00EE021F" w:rsidRPr="004678B6" w:rsidRDefault="00EE021F" w:rsidP="004678B6">
      <w:pPr>
        <w:rPr>
          <w:sz w:val="28"/>
          <w:szCs w:val="28"/>
        </w:rPr>
      </w:pPr>
      <w:r w:rsidRPr="004678B6">
        <w:rPr>
          <w:sz w:val="28"/>
          <w:szCs w:val="28"/>
        </w:rPr>
        <w:t>определять нравственный смысл праздников народов России;</w:t>
      </w:r>
    </w:p>
    <w:p w:rsidR="00EE021F" w:rsidRPr="004678B6" w:rsidRDefault="00EE021F" w:rsidP="004678B6">
      <w:pPr>
        <w:rPr>
          <w:sz w:val="28"/>
          <w:szCs w:val="28"/>
        </w:rPr>
      </w:pPr>
      <w:r w:rsidRPr="004678B6">
        <w:rPr>
          <w:sz w:val="28"/>
          <w:szCs w:val="28"/>
        </w:rPr>
        <w:t>осознавать значение праздников как элементов культурной памяти народов России, как воплощение духовно-нравственных идеалов.</w:t>
      </w:r>
    </w:p>
    <w:p w:rsidR="00EE021F" w:rsidRPr="004678B6" w:rsidRDefault="00EE021F" w:rsidP="004678B6">
      <w:pPr>
        <w:rPr>
          <w:sz w:val="28"/>
          <w:szCs w:val="28"/>
        </w:rPr>
      </w:pPr>
      <w:r w:rsidRPr="004678B6">
        <w:rPr>
          <w:sz w:val="28"/>
          <w:szCs w:val="28"/>
        </w:rPr>
        <w:t>Тема 26. Памятники архитектуры народов России.</w:t>
      </w:r>
    </w:p>
    <w:p w:rsidR="00EE021F" w:rsidRPr="004678B6" w:rsidRDefault="00EE021F" w:rsidP="004678B6">
      <w:pPr>
        <w:rPr>
          <w:sz w:val="28"/>
          <w:szCs w:val="28"/>
        </w:rPr>
      </w:pPr>
      <w:r w:rsidRPr="004678B6">
        <w:rPr>
          <w:sz w:val="28"/>
          <w:szCs w:val="28"/>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EE021F" w:rsidRPr="004678B6" w:rsidRDefault="00EE021F" w:rsidP="004678B6">
      <w:pPr>
        <w:rPr>
          <w:sz w:val="28"/>
          <w:szCs w:val="28"/>
        </w:rPr>
      </w:pPr>
      <w:r w:rsidRPr="004678B6">
        <w:rPr>
          <w:sz w:val="28"/>
          <w:szCs w:val="28"/>
        </w:rPr>
        <w:t>понимать взаимосвязь между типом жилищ и типом хозяйственной деятельности;</w:t>
      </w:r>
    </w:p>
    <w:p w:rsidR="00EE021F" w:rsidRPr="004678B6" w:rsidRDefault="00EE021F" w:rsidP="004678B6">
      <w:pPr>
        <w:rPr>
          <w:sz w:val="28"/>
          <w:szCs w:val="28"/>
        </w:rPr>
      </w:pPr>
      <w:r w:rsidRPr="004678B6">
        <w:rPr>
          <w:sz w:val="28"/>
          <w:szCs w:val="28"/>
        </w:rPr>
        <w:t>осознавать и уметь охарактеризовать связь между уровнем научно-технического развития и типами жилищ;</w:t>
      </w:r>
    </w:p>
    <w:p w:rsidR="00EE021F" w:rsidRPr="004678B6" w:rsidRDefault="00EE021F" w:rsidP="004678B6">
      <w:pPr>
        <w:rPr>
          <w:sz w:val="28"/>
          <w:szCs w:val="28"/>
        </w:rPr>
      </w:pPr>
      <w:r w:rsidRPr="004678B6">
        <w:rPr>
          <w:sz w:val="28"/>
          <w:szCs w:val="28"/>
        </w:rPr>
        <w:t xml:space="preserve">осознавать и уметь объяснять взаимосвязь между особенностями архитектуры и духовно-нравственными ценностями народов России; </w:t>
      </w:r>
    </w:p>
    <w:p w:rsidR="00EE021F" w:rsidRPr="004678B6" w:rsidRDefault="00EE021F" w:rsidP="004678B6">
      <w:pPr>
        <w:rPr>
          <w:sz w:val="28"/>
          <w:szCs w:val="28"/>
        </w:rPr>
      </w:pPr>
      <w:r w:rsidRPr="004678B6">
        <w:rPr>
          <w:sz w:val="28"/>
          <w:szCs w:val="28"/>
        </w:rPr>
        <w:t>устанавливать связь между историей памятника и историей края, характеризовать памятники истории и культуры;</w:t>
      </w:r>
    </w:p>
    <w:p w:rsidR="00EE021F" w:rsidRPr="004678B6" w:rsidRDefault="00EE021F" w:rsidP="004678B6">
      <w:pPr>
        <w:rPr>
          <w:sz w:val="28"/>
          <w:szCs w:val="28"/>
        </w:rPr>
      </w:pPr>
      <w:r w:rsidRPr="004678B6">
        <w:rPr>
          <w:sz w:val="28"/>
          <w:szCs w:val="28"/>
        </w:rPr>
        <w:t>иметь представление о нравственном и научном смысле краеведческой работы.</w:t>
      </w:r>
    </w:p>
    <w:p w:rsidR="00EE021F" w:rsidRPr="004678B6" w:rsidRDefault="00EE021F" w:rsidP="004678B6">
      <w:pPr>
        <w:rPr>
          <w:sz w:val="28"/>
          <w:szCs w:val="28"/>
        </w:rPr>
      </w:pPr>
      <w:r w:rsidRPr="004678B6">
        <w:rPr>
          <w:sz w:val="28"/>
          <w:szCs w:val="28"/>
        </w:rPr>
        <w:t>Тема 27. Музыкальная культура народов России.</w:t>
      </w:r>
    </w:p>
    <w:p w:rsidR="00EE021F" w:rsidRPr="004678B6" w:rsidRDefault="00EE021F" w:rsidP="004678B6">
      <w:pPr>
        <w:rPr>
          <w:sz w:val="28"/>
          <w:szCs w:val="28"/>
        </w:rPr>
      </w:pPr>
      <w:r w:rsidRPr="004678B6">
        <w:rPr>
          <w:sz w:val="28"/>
          <w:szCs w:val="28"/>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rsidR="00EE021F" w:rsidRPr="004678B6" w:rsidRDefault="00EE021F" w:rsidP="004678B6">
      <w:pPr>
        <w:rPr>
          <w:sz w:val="28"/>
          <w:szCs w:val="28"/>
        </w:rPr>
      </w:pPr>
      <w:r w:rsidRPr="004678B6">
        <w:rPr>
          <w:sz w:val="28"/>
          <w:szCs w:val="28"/>
        </w:rPr>
        <w:t>обосновывать и доказывать важность музыки как культурного явления, как формы трансляции культурных ценностей;</w:t>
      </w:r>
    </w:p>
    <w:p w:rsidR="00EE021F" w:rsidRPr="004678B6" w:rsidRDefault="00EE021F" w:rsidP="004678B6">
      <w:pPr>
        <w:rPr>
          <w:sz w:val="28"/>
          <w:szCs w:val="28"/>
        </w:rPr>
      </w:pPr>
      <w:r w:rsidRPr="004678B6">
        <w:rPr>
          <w:sz w:val="28"/>
          <w:szCs w:val="28"/>
        </w:rPr>
        <w:t>находить и обозначать средства выражения морального и нравственного смысла музыкальных произведений;</w:t>
      </w:r>
    </w:p>
    <w:p w:rsidR="00EE021F" w:rsidRPr="004678B6" w:rsidRDefault="00EE021F" w:rsidP="004678B6">
      <w:pPr>
        <w:rPr>
          <w:sz w:val="28"/>
          <w:szCs w:val="28"/>
        </w:rPr>
      </w:pPr>
      <w:r w:rsidRPr="004678B6">
        <w:rPr>
          <w:sz w:val="28"/>
          <w:szCs w:val="28"/>
        </w:rPr>
        <w:t>знать основные темы музыкального творчества народов России, народные инструменты.</w:t>
      </w:r>
    </w:p>
    <w:p w:rsidR="00EE021F" w:rsidRPr="004678B6" w:rsidRDefault="00EE021F" w:rsidP="004678B6">
      <w:pPr>
        <w:rPr>
          <w:sz w:val="28"/>
          <w:szCs w:val="28"/>
        </w:rPr>
      </w:pPr>
      <w:r w:rsidRPr="004678B6">
        <w:rPr>
          <w:sz w:val="28"/>
          <w:szCs w:val="28"/>
        </w:rPr>
        <w:t>Тема 28. Изобразительное искусство народов России.</w:t>
      </w:r>
    </w:p>
    <w:p w:rsidR="00EE021F" w:rsidRPr="004678B6" w:rsidRDefault="00EE021F" w:rsidP="004678B6">
      <w:pPr>
        <w:rPr>
          <w:sz w:val="28"/>
          <w:szCs w:val="28"/>
        </w:rPr>
      </w:pPr>
      <w:r w:rsidRPr="004678B6">
        <w:rPr>
          <w:sz w:val="28"/>
          <w:szCs w:val="28"/>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rsidR="00EE021F" w:rsidRPr="004678B6" w:rsidRDefault="00EE021F" w:rsidP="004678B6">
      <w:pPr>
        <w:rPr>
          <w:sz w:val="28"/>
          <w:szCs w:val="28"/>
        </w:rPr>
      </w:pPr>
      <w:r w:rsidRPr="004678B6">
        <w:rPr>
          <w:sz w:val="28"/>
          <w:szCs w:val="28"/>
        </w:rPr>
        <w:t>уметь объяснить, что такое скульптура, живопись, графика, фольклорные орнаменты;</w:t>
      </w:r>
    </w:p>
    <w:p w:rsidR="00EE021F" w:rsidRPr="004678B6" w:rsidRDefault="00EE021F" w:rsidP="004678B6">
      <w:pPr>
        <w:rPr>
          <w:sz w:val="28"/>
          <w:szCs w:val="28"/>
        </w:rPr>
      </w:pPr>
      <w:r w:rsidRPr="004678B6">
        <w:rPr>
          <w:sz w:val="28"/>
          <w:szCs w:val="28"/>
        </w:rPr>
        <w:t>обосновывать и доказывать важность изобразительного искусства как культурного явления, как формы трансляции культурных ценностей;</w:t>
      </w:r>
    </w:p>
    <w:p w:rsidR="00EE021F" w:rsidRPr="004678B6" w:rsidRDefault="00EE021F" w:rsidP="004678B6">
      <w:pPr>
        <w:rPr>
          <w:sz w:val="28"/>
          <w:szCs w:val="28"/>
        </w:rPr>
      </w:pPr>
      <w:r w:rsidRPr="004678B6">
        <w:rPr>
          <w:sz w:val="28"/>
          <w:szCs w:val="28"/>
        </w:rPr>
        <w:t>находить и обозначать средства выражения морального и нравственного смысла изобразительного искусства;</w:t>
      </w:r>
    </w:p>
    <w:p w:rsidR="00EE021F" w:rsidRPr="004678B6" w:rsidRDefault="00EE021F" w:rsidP="004678B6">
      <w:pPr>
        <w:rPr>
          <w:sz w:val="28"/>
          <w:szCs w:val="28"/>
        </w:rPr>
      </w:pPr>
      <w:r w:rsidRPr="004678B6">
        <w:rPr>
          <w:sz w:val="28"/>
          <w:szCs w:val="28"/>
        </w:rPr>
        <w:t>знать основные темы изобразительного искусства народов России.</w:t>
      </w:r>
    </w:p>
    <w:p w:rsidR="00EE021F" w:rsidRPr="004678B6" w:rsidRDefault="00EE021F" w:rsidP="004678B6">
      <w:pPr>
        <w:rPr>
          <w:sz w:val="28"/>
          <w:szCs w:val="28"/>
        </w:rPr>
      </w:pPr>
      <w:r w:rsidRPr="004678B6">
        <w:rPr>
          <w:sz w:val="28"/>
          <w:szCs w:val="28"/>
        </w:rPr>
        <w:t>Тема 29. Фольклор и литература народов России.</w:t>
      </w:r>
    </w:p>
    <w:p w:rsidR="00EE021F" w:rsidRPr="004678B6" w:rsidRDefault="00EE021F" w:rsidP="004678B6">
      <w:pPr>
        <w:rPr>
          <w:sz w:val="28"/>
          <w:szCs w:val="28"/>
        </w:rPr>
      </w:pPr>
      <w:r w:rsidRPr="004678B6">
        <w:rPr>
          <w:sz w:val="28"/>
          <w:szCs w:val="28"/>
        </w:rPr>
        <w:t>Знать и понимать, что такое пословицы и поговорки, обосновывать важность и нужность этих языковых выразительных средств;</w:t>
      </w:r>
    </w:p>
    <w:p w:rsidR="00EE021F" w:rsidRPr="004678B6" w:rsidRDefault="00EE021F" w:rsidP="004678B6">
      <w:pPr>
        <w:rPr>
          <w:sz w:val="28"/>
          <w:szCs w:val="28"/>
        </w:rPr>
      </w:pPr>
      <w:r w:rsidRPr="004678B6">
        <w:rPr>
          <w:sz w:val="28"/>
          <w:szCs w:val="28"/>
        </w:rPr>
        <w:t>понимать и объяснять, что такое эпос, миф, сказка, былина, песня;</w:t>
      </w:r>
    </w:p>
    <w:p w:rsidR="00EE021F" w:rsidRPr="004678B6" w:rsidRDefault="00EE021F" w:rsidP="004678B6">
      <w:pPr>
        <w:rPr>
          <w:sz w:val="28"/>
          <w:szCs w:val="28"/>
        </w:rPr>
      </w:pPr>
      <w:r w:rsidRPr="004678B6">
        <w:rPr>
          <w:sz w:val="28"/>
          <w:szCs w:val="28"/>
        </w:rPr>
        <w:t>воспринимать и объяснять на примерах важность понимания фольклора как отражения истории народа и его ценностей, морали и нравственности;</w:t>
      </w:r>
    </w:p>
    <w:p w:rsidR="00EE021F" w:rsidRPr="004678B6" w:rsidRDefault="00EE021F" w:rsidP="004678B6">
      <w:pPr>
        <w:rPr>
          <w:sz w:val="28"/>
          <w:szCs w:val="28"/>
        </w:rPr>
      </w:pPr>
      <w:r w:rsidRPr="004678B6">
        <w:rPr>
          <w:sz w:val="28"/>
          <w:szCs w:val="28"/>
        </w:rPr>
        <w:t>знать, что такое национальная литература и каковы её выразительные средства;</w:t>
      </w:r>
    </w:p>
    <w:p w:rsidR="00EE021F" w:rsidRPr="004678B6" w:rsidRDefault="00EE021F" w:rsidP="004678B6">
      <w:pPr>
        <w:rPr>
          <w:sz w:val="28"/>
          <w:szCs w:val="28"/>
        </w:rPr>
      </w:pPr>
      <w:r w:rsidRPr="004678B6">
        <w:rPr>
          <w:sz w:val="28"/>
          <w:szCs w:val="28"/>
        </w:rPr>
        <w:t xml:space="preserve">оценивать морально-нравственный потенциал национальной литературы. </w:t>
      </w:r>
    </w:p>
    <w:p w:rsidR="00EE021F" w:rsidRPr="004678B6" w:rsidRDefault="00EE021F" w:rsidP="004678B6">
      <w:pPr>
        <w:rPr>
          <w:sz w:val="28"/>
          <w:szCs w:val="28"/>
        </w:rPr>
      </w:pPr>
      <w:r w:rsidRPr="004678B6">
        <w:rPr>
          <w:sz w:val="28"/>
          <w:szCs w:val="28"/>
        </w:rPr>
        <w:t>Тема 30. Бытовые традиции народов России: пища, одежда, дом.</w:t>
      </w:r>
    </w:p>
    <w:p w:rsidR="00EE021F" w:rsidRPr="004678B6" w:rsidRDefault="00EE021F" w:rsidP="004678B6">
      <w:pPr>
        <w:rPr>
          <w:sz w:val="28"/>
          <w:szCs w:val="28"/>
        </w:rPr>
      </w:pPr>
      <w:r w:rsidRPr="004678B6">
        <w:rPr>
          <w:sz w:val="28"/>
          <w:szCs w:val="28"/>
        </w:rPr>
        <w:t>Знать и уметь объяснить взаимосвязь между бытом и природными условиями проживания народа на примерах из истории и культуры своего региона;</w:t>
      </w:r>
    </w:p>
    <w:p w:rsidR="00EE021F" w:rsidRPr="004678B6" w:rsidRDefault="00EE021F" w:rsidP="004678B6">
      <w:pPr>
        <w:rPr>
          <w:sz w:val="28"/>
          <w:szCs w:val="28"/>
        </w:rPr>
      </w:pPr>
      <w:r w:rsidRPr="004678B6">
        <w:rPr>
          <w:sz w:val="28"/>
          <w:szCs w:val="28"/>
        </w:rP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rsidR="00EE021F" w:rsidRPr="004678B6" w:rsidRDefault="00EE021F" w:rsidP="004678B6">
      <w:pPr>
        <w:rPr>
          <w:sz w:val="28"/>
          <w:szCs w:val="28"/>
        </w:rPr>
      </w:pPr>
      <w:r w:rsidRPr="004678B6">
        <w:rPr>
          <w:sz w:val="28"/>
          <w:szCs w:val="28"/>
        </w:rP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rsidR="00EE021F" w:rsidRPr="004678B6" w:rsidRDefault="00EE021F" w:rsidP="004678B6">
      <w:pPr>
        <w:rPr>
          <w:sz w:val="28"/>
          <w:szCs w:val="28"/>
        </w:rPr>
      </w:pPr>
      <w:r w:rsidRPr="004678B6">
        <w:rPr>
          <w:sz w:val="28"/>
          <w:szCs w:val="28"/>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rsidR="00EE021F" w:rsidRPr="004678B6" w:rsidRDefault="00EE021F" w:rsidP="004678B6">
      <w:pPr>
        <w:rPr>
          <w:sz w:val="28"/>
          <w:szCs w:val="28"/>
        </w:rPr>
      </w:pPr>
      <w:r w:rsidRPr="004678B6">
        <w:rPr>
          <w:sz w:val="28"/>
          <w:szCs w:val="28"/>
        </w:rPr>
        <w:t>Тема 31. Культурная карта России (практическое занятие).</w:t>
      </w:r>
    </w:p>
    <w:p w:rsidR="00EE021F" w:rsidRPr="004678B6" w:rsidRDefault="00EE021F" w:rsidP="004678B6">
      <w:pPr>
        <w:rPr>
          <w:sz w:val="28"/>
          <w:szCs w:val="28"/>
        </w:rPr>
      </w:pPr>
      <w:r w:rsidRPr="004678B6">
        <w:rPr>
          <w:sz w:val="28"/>
          <w:szCs w:val="28"/>
        </w:rPr>
        <w:t>Знать и уметь объяснить отличия культурной географии от физической и политической географии;</w:t>
      </w:r>
    </w:p>
    <w:p w:rsidR="00EE021F" w:rsidRPr="004678B6" w:rsidRDefault="00EE021F" w:rsidP="004678B6">
      <w:pPr>
        <w:rPr>
          <w:sz w:val="28"/>
          <w:szCs w:val="28"/>
        </w:rPr>
      </w:pPr>
      <w:r w:rsidRPr="004678B6">
        <w:rPr>
          <w:sz w:val="28"/>
          <w:szCs w:val="28"/>
        </w:rPr>
        <w:t>понимать, что такое культурная карта народов России;</w:t>
      </w:r>
    </w:p>
    <w:p w:rsidR="00EE021F" w:rsidRPr="004678B6" w:rsidRDefault="00EE021F" w:rsidP="004678B6">
      <w:pPr>
        <w:rPr>
          <w:sz w:val="28"/>
          <w:szCs w:val="28"/>
        </w:rPr>
      </w:pPr>
      <w:r w:rsidRPr="004678B6">
        <w:rPr>
          <w:sz w:val="28"/>
          <w:szCs w:val="28"/>
        </w:rPr>
        <w:t>описывать отдельные области культурной карты в соответствии с их особенностями.</w:t>
      </w:r>
    </w:p>
    <w:p w:rsidR="00EE021F" w:rsidRPr="004678B6" w:rsidRDefault="00EE021F" w:rsidP="004678B6">
      <w:pPr>
        <w:rPr>
          <w:sz w:val="28"/>
          <w:szCs w:val="28"/>
        </w:rPr>
      </w:pPr>
      <w:r w:rsidRPr="004678B6">
        <w:rPr>
          <w:sz w:val="28"/>
          <w:szCs w:val="28"/>
        </w:rPr>
        <w:t>Тема 32. Единство страны – залог будущего России.</w:t>
      </w:r>
    </w:p>
    <w:p w:rsidR="00EE021F" w:rsidRPr="004678B6" w:rsidRDefault="00EE021F" w:rsidP="004678B6">
      <w:pPr>
        <w:rPr>
          <w:sz w:val="28"/>
          <w:szCs w:val="28"/>
        </w:rPr>
      </w:pPr>
      <w:r w:rsidRPr="004678B6">
        <w:rPr>
          <w:sz w:val="28"/>
          <w:szCs w:val="28"/>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rsidR="00EE021F" w:rsidRPr="004678B6" w:rsidRDefault="00EE021F" w:rsidP="004678B6">
      <w:pPr>
        <w:rPr>
          <w:sz w:val="28"/>
          <w:szCs w:val="28"/>
        </w:rPr>
      </w:pPr>
      <w:r w:rsidRPr="004678B6">
        <w:rPr>
          <w:sz w:val="28"/>
          <w:szCs w:val="28"/>
        </w:rPr>
        <w:t>понимать и доказывать важность и преимущества этого единства перед требованиями национального самоопределения отдельных этносов.</w:t>
      </w:r>
    </w:p>
    <w:p w:rsidR="00EE021F" w:rsidRPr="004678B6" w:rsidRDefault="00EE021F" w:rsidP="004678B6">
      <w:pPr>
        <w:rPr>
          <w:sz w:val="28"/>
          <w:szCs w:val="28"/>
        </w:rPr>
      </w:pPr>
      <w:r w:rsidRPr="004678B6">
        <w:rPr>
          <w:sz w:val="28"/>
          <w:szCs w:val="28"/>
        </w:rPr>
        <w:t>К концу обучения в 6 классе обучающийся получит следующие предметные результаты по отдельным темам программы по ОДНКНР.</w:t>
      </w:r>
    </w:p>
    <w:p w:rsidR="00EE021F" w:rsidRPr="004678B6" w:rsidRDefault="00EE021F" w:rsidP="004678B6">
      <w:pPr>
        <w:rPr>
          <w:sz w:val="28"/>
          <w:szCs w:val="28"/>
        </w:rPr>
      </w:pPr>
      <w:r w:rsidRPr="004678B6">
        <w:rPr>
          <w:sz w:val="28"/>
          <w:szCs w:val="28"/>
        </w:rPr>
        <w:t>Тематический блок 1. «Культура как социальность».</w:t>
      </w:r>
    </w:p>
    <w:p w:rsidR="00EE021F" w:rsidRDefault="00EE021F" w:rsidP="004678B6">
      <w:pPr>
        <w:rPr>
          <w:sz w:val="28"/>
          <w:szCs w:val="28"/>
        </w:rPr>
      </w:pPr>
    </w:p>
    <w:p w:rsidR="00EE021F" w:rsidRPr="004678B6" w:rsidRDefault="00EE021F" w:rsidP="004678B6">
      <w:pPr>
        <w:rPr>
          <w:sz w:val="28"/>
          <w:szCs w:val="28"/>
        </w:rPr>
      </w:pPr>
      <w:r w:rsidRPr="004678B6">
        <w:rPr>
          <w:sz w:val="28"/>
          <w:szCs w:val="28"/>
        </w:rPr>
        <w:t>Тема 1. Мир культуры: его структура.</w:t>
      </w:r>
    </w:p>
    <w:p w:rsidR="00EE021F" w:rsidRPr="004678B6" w:rsidRDefault="00EE021F" w:rsidP="004678B6">
      <w:pPr>
        <w:rPr>
          <w:sz w:val="28"/>
          <w:szCs w:val="28"/>
        </w:rPr>
      </w:pPr>
      <w:r w:rsidRPr="004678B6">
        <w:rPr>
          <w:sz w:val="28"/>
          <w:szCs w:val="28"/>
        </w:rPr>
        <w:t>Знать и уметь объяснить структуру культуры как социального явления;</w:t>
      </w:r>
    </w:p>
    <w:p w:rsidR="00EE021F" w:rsidRPr="004678B6" w:rsidRDefault="00EE021F" w:rsidP="004678B6">
      <w:pPr>
        <w:rPr>
          <w:sz w:val="28"/>
          <w:szCs w:val="28"/>
        </w:rPr>
      </w:pPr>
      <w:r w:rsidRPr="004678B6">
        <w:rPr>
          <w:sz w:val="28"/>
          <w:szCs w:val="28"/>
        </w:rPr>
        <w:t>понимать специфику социальных явлений, их ключевые отличия от природных явлений;</w:t>
      </w:r>
    </w:p>
    <w:p w:rsidR="00EE021F" w:rsidRPr="004678B6" w:rsidRDefault="00EE021F" w:rsidP="004678B6">
      <w:pPr>
        <w:rPr>
          <w:sz w:val="28"/>
          <w:szCs w:val="28"/>
        </w:rPr>
      </w:pPr>
      <w:r w:rsidRPr="004678B6">
        <w:rPr>
          <w:sz w:val="28"/>
          <w:szCs w:val="28"/>
        </w:rPr>
        <w:t>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w:t>
      </w:r>
    </w:p>
    <w:p w:rsidR="00EE021F" w:rsidRPr="004678B6" w:rsidRDefault="00EE021F" w:rsidP="004678B6">
      <w:pPr>
        <w:rPr>
          <w:sz w:val="28"/>
          <w:szCs w:val="28"/>
        </w:rPr>
      </w:pPr>
      <w:r w:rsidRPr="004678B6">
        <w:rPr>
          <w:sz w:val="28"/>
          <w:szCs w:val="28"/>
        </w:rPr>
        <w:t xml:space="preserve">понимать зависимость социальных процессов от культурно-исторических процессов; </w:t>
      </w:r>
    </w:p>
    <w:p w:rsidR="00EE021F" w:rsidRPr="004678B6" w:rsidRDefault="00EE021F" w:rsidP="004678B6">
      <w:pPr>
        <w:rPr>
          <w:sz w:val="28"/>
          <w:szCs w:val="28"/>
        </w:rPr>
      </w:pPr>
      <w:r w:rsidRPr="004678B6">
        <w:rPr>
          <w:sz w:val="28"/>
          <w:szCs w:val="28"/>
        </w:rPr>
        <w:t>уметь объяснить взаимосвязь между научно-техническим прогрессом и этапами развития социума.</w:t>
      </w:r>
    </w:p>
    <w:p w:rsidR="00EE021F" w:rsidRPr="004678B6" w:rsidRDefault="00EE021F" w:rsidP="004678B6">
      <w:pPr>
        <w:rPr>
          <w:sz w:val="28"/>
          <w:szCs w:val="28"/>
        </w:rPr>
      </w:pPr>
      <w:r w:rsidRPr="004678B6">
        <w:rPr>
          <w:sz w:val="28"/>
          <w:szCs w:val="28"/>
        </w:rPr>
        <w:t>Тема 2. Культура России: многообразие регионов.</w:t>
      </w:r>
    </w:p>
    <w:p w:rsidR="00EE021F" w:rsidRPr="004678B6" w:rsidRDefault="00EE021F" w:rsidP="004678B6">
      <w:pPr>
        <w:rPr>
          <w:sz w:val="28"/>
          <w:szCs w:val="28"/>
        </w:rPr>
      </w:pPr>
      <w:r w:rsidRPr="004678B6">
        <w:rPr>
          <w:sz w:val="28"/>
          <w:szCs w:val="28"/>
        </w:rPr>
        <w:t>Характеризовать административно-территориальное деление России;</w:t>
      </w:r>
    </w:p>
    <w:p w:rsidR="00EE021F" w:rsidRPr="004678B6" w:rsidRDefault="00EE021F" w:rsidP="004678B6">
      <w:pPr>
        <w:rPr>
          <w:sz w:val="28"/>
          <w:szCs w:val="28"/>
        </w:rPr>
      </w:pPr>
      <w:r w:rsidRPr="004678B6">
        <w:rPr>
          <w:sz w:val="28"/>
          <w:szCs w:val="28"/>
        </w:rPr>
        <w:t>знать количество регионов, различать субъекты и федеральные округа, уметь показать их на административной карте России;</w:t>
      </w:r>
    </w:p>
    <w:p w:rsidR="00EE021F" w:rsidRPr="004678B6" w:rsidRDefault="00EE021F" w:rsidP="004678B6">
      <w:pPr>
        <w:rPr>
          <w:sz w:val="28"/>
          <w:szCs w:val="28"/>
        </w:rPr>
      </w:pPr>
      <w:r w:rsidRPr="004678B6">
        <w:rPr>
          <w:sz w:val="28"/>
          <w:szCs w:val="28"/>
        </w:rPr>
        <w:t>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w:t>
      </w:r>
    </w:p>
    <w:p w:rsidR="00EE021F" w:rsidRPr="004678B6" w:rsidRDefault="00EE021F" w:rsidP="004678B6">
      <w:pPr>
        <w:rPr>
          <w:sz w:val="28"/>
          <w:szCs w:val="28"/>
        </w:rPr>
      </w:pPr>
      <w:r w:rsidRPr="004678B6">
        <w:rPr>
          <w:sz w:val="28"/>
          <w:szCs w:val="28"/>
        </w:rPr>
        <w:t>объяснять принцип равенства прав каждого человека, вне зависимости от его принадлежности к тому или иному народу;</w:t>
      </w:r>
    </w:p>
    <w:p w:rsidR="00EE021F" w:rsidRPr="004678B6" w:rsidRDefault="00EE021F" w:rsidP="004678B6">
      <w:pPr>
        <w:rPr>
          <w:sz w:val="28"/>
          <w:szCs w:val="28"/>
        </w:rPr>
      </w:pPr>
      <w:r w:rsidRPr="004678B6">
        <w:rPr>
          <w:sz w:val="28"/>
          <w:szCs w:val="28"/>
        </w:rPr>
        <w:t>понимать ценность многообразия культурных укладов народов Российской Федерации;</w:t>
      </w:r>
    </w:p>
    <w:p w:rsidR="00EE021F" w:rsidRPr="004678B6" w:rsidRDefault="00EE021F" w:rsidP="004678B6">
      <w:pPr>
        <w:rPr>
          <w:sz w:val="28"/>
          <w:szCs w:val="28"/>
        </w:rPr>
      </w:pPr>
      <w:r w:rsidRPr="004678B6">
        <w:rPr>
          <w:sz w:val="28"/>
          <w:szCs w:val="28"/>
        </w:rPr>
        <w:t>демонстрировать готовность к сохранению межнационального и межрелигиозного согласия в России;</w:t>
      </w:r>
    </w:p>
    <w:p w:rsidR="00EE021F" w:rsidRPr="004678B6" w:rsidRDefault="00EE021F" w:rsidP="004678B6">
      <w:pPr>
        <w:rPr>
          <w:sz w:val="28"/>
          <w:szCs w:val="28"/>
        </w:rPr>
      </w:pPr>
      <w:r w:rsidRPr="004678B6">
        <w:rPr>
          <w:sz w:val="28"/>
          <w:szCs w:val="28"/>
        </w:rPr>
        <w:t>характеризовать духовную культуру всех народов России как общее достояние и богатство нашей многонациональной Родины.</w:t>
      </w:r>
    </w:p>
    <w:p w:rsidR="00EE021F" w:rsidRPr="004678B6" w:rsidRDefault="00EE021F" w:rsidP="004678B6">
      <w:pPr>
        <w:rPr>
          <w:sz w:val="28"/>
          <w:szCs w:val="28"/>
        </w:rPr>
      </w:pPr>
      <w:r w:rsidRPr="004678B6">
        <w:rPr>
          <w:sz w:val="28"/>
          <w:szCs w:val="28"/>
        </w:rPr>
        <w:t>Тема 3. История быта как история культуры.</w:t>
      </w:r>
    </w:p>
    <w:p w:rsidR="00EE021F" w:rsidRPr="004678B6" w:rsidRDefault="00EE021F" w:rsidP="004678B6">
      <w:pPr>
        <w:rPr>
          <w:sz w:val="28"/>
          <w:szCs w:val="28"/>
        </w:rPr>
      </w:pPr>
      <w:r w:rsidRPr="004678B6">
        <w:rPr>
          <w:sz w:val="28"/>
          <w:szCs w:val="28"/>
        </w:rPr>
        <w:t>Понимать смысл понятия «домашнее хозяйство» и характеризовать его типы;</w:t>
      </w:r>
    </w:p>
    <w:p w:rsidR="00EE021F" w:rsidRPr="004678B6" w:rsidRDefault="00EE021F" w:rsidP="004678B6">
      <w:pPr>
        <w:rPr>
          <w:sz w:val="28"/>
          <w:szCs w:val="28"/>
        </w:rPr>
      </w:pPr>
      <w:r w:rsidRPr="004678B6">
        <w:rPr>
          <w:sz w:val="28"/>
          <w:szCs w:val="28"/>
        </w:rPr>
        <w:t>понимать взаимосвязь между хозяйственной деятельностью народов России и особенностями исторического периода;</w:t>
      </w:r>
    </w:p>
    <w:p w:rsidR="00EE021F" w:rsidRPr="004678B6" w:rsidRDefault="00EE021F" w:rsidP="004678B6">
      <w:pPr>
        <w:rPr>
          <w:sz w:val="28"/>
          <w:szCs w:val="28"/>
        </w:rPr>
      </w:pPr>
      <w:r w:rsidRPr="004678B6">
        <w:rPr>
          <w:sz w:val="28"/>
          <w:szCs w:val="28"/>
        </w:rPr>
        <w:t>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w:t>
      </w:r>
    </w:p>
    <w:p w:rsidR="00EE021F" w:rsidRPr="004678B6" w:rsidRDefault="00EE021F" w:rsidP="004678B6">
      <w:pPr>
        <w:rPr>
          <w:sz w:val="28"/>
          <w:szCs w:val="28"/>
        </w:rPr>
      </w:pPr>
      <w:r w:rsidRPr="004678B6">
        <w:rPr>
          <w:sz w:val="28"/>
          <w:szCs w:val="28"/>
        </w:rPr>
        <w:t>Тема 4. Прогресс: технический и социальный.</w:t>
      </w:r>
    </w:p>
    <w:p w:rsidR="00EE021F" w:rsidRPr="004678B6" w:rsidRDefault="00EE021F" w:rsidP="004678B6">
      <w:pPr>
        <w:rPr>
          <w:sz w:val="28"/>
          <w:szCs w:val="28"/>
        </w:rPr>
      </w:pPr>
      <w:r w:rsidRPr="004678B6">
        <w:rPr>
          <w:sz w:val="28"/>
          <w:szCs w:val="28"/>
        </w:rPr>
        <w:t>Знать, что такое труд, производительность труда и разделение труда, характеризовать их роль и значение в истории и современном обществе;</w:t>
      </w:r>
    </w:p>
    <w:p w:rsidR="00EE021F" w:rsidRPr="004678B6" w:rsidRDefault="00EE021F" w:rsidP="004678B6">
      <w:pPr>
        <w:rPr>
          <w:sz w:val="28"/>
          <w:szCs w:val="28"/>
        </w:rPr>
      </w:pPr>
      <w:r w:rsidRPr="004678B6">
        <w:rPr>
          <w:sz w:val="28"/>
          <w:szCs w:val="28"/>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EE021F" w:rsidRPr="004678B6" w:rsidRDefault="00EE021F" w:rsidP="004678B6">
      <w:pPr>
        <w:rPr>
          <w:sz w:val="28"/>
          <w:szCs w:val="28"/>
        </w:rPr>
      </w:pPr>
      <w:r w:rsidRPr="004678B6">
        <w:rPr>
          <w:sz w:val="28"/>
          <w:szCs w:val="28"/>
        </w:rPr>
        <w:t>демонстрировать понимание роли обслуживающего труда, его социальной и духовно-нравственной важности;</w:t>
      </w:r>
    </w:p>
    <w:p w:rsidR="00EE021F" w:rsidRPr="004678B6" w:rsidRDefault="00EE021F" w:rsidP="004678B6">
      <w:pPr>
        <w:rPr>
          <w:sz w:val="28"/>
          <w:szCs w:val="28"/>
        </w:rPr>
      </w:pPr>
      <w:r w:rsidRPr="004678B6">
        <w:rPr>
          <w:sz w:val="28"/>
          <w:szCs w:val="28"/>
        </w:rPr>
        <w:t>понимать взаимосвязи между механизацией домашнего труда и изменениями социальных взаимосвязей в обществе;</w:t>
      </w:r>
    </w:p>
    <w:p w:rsidR="00EE021F" w:rsidRPr="004678B6" w:rsidRDefault="00EE021F" w:rsidP="004678B6">
      <w:pPr>
        <w:rPr>
          <w:sz w:val="28"/>
          <w:szCs w:val="28"/>
        </w:rPr>
      </w:pPr>
      <w:r w:rsidRPr="004678B6">
        <w:rPr>
          <w:sz w:val="28"/>
          <w:szCs w:val="28"/>
        </w:rPr>
        <w:t xml:space="preserve">осознавать и обосновывать влияние технологий на культуру и ценности общества. </w:t>
      </w:r>
    </w:p>
    <w:p w:rsidR="00EE021F" w:rsidRPr="004678B6" w:rsidRDefault="00EE021F" w:rsidP="004678B6">
      <w:pPr>
        <w:rPr>
          <w:sz w:val="28"/>
          <w:szCs w:val="28"/>
        </w:rPr>
      </w:pPr>
      <w:r w:rsidRPr="004678B6">
        <w:rPr>
          <w:sz w:val="28"/>
          <w:szCs w:val="28"/>
        </w:rPr>
        <w:t>Тема 5. Образование в культуре народов России.</w:t>
      </w:r>
    </w:p>
    <w:p w:rsidR="00EE021F" w:rsidRPr="004678B6" w:rsidRDefault="00EE021F" w:rsidP="004678B6">
      <w:pPr>
        <w:rPr>
          <w:sz w:val="28"/>
          <w:szCs w:val="28"/>
        </w:rPr>
      </w:pPr>
      <w:r w:rsidRPr="004678B6">
        <w:rPr>
          <w:sz w:val="28"/>
          <w:szCs w:val="28"/>
        </w:rPr>
        <w:t>Иметь представление об истории образования и его роли в обществе на различных этапах его развития;</w:t>
      </w:r>
    </w:p>
    <w:p w:rsidR="00EE021F" w:rsidRPr="004678B6" w:rsidRDefault="00EE021F" w:rsidP="004678B6">
      <w:pPr>
        <w:rPr>
          <w:sz w:val="28"/>
          <w:szCs w:val="28"/>
        </w:rPr>
      </w:pPr>
      <w:r w:rsidRPr="004678B6">
        <w:rPr>
          <w:sz w:val="28"/>
          <w:szCs w:val="28"/>
        </w:rPr>
        <w:t>понимать и обосновывать роль ценностей в обществе, их зависимость от процесса познания;</w:t>
      </w:r>
    </w:p>
    <w:p w:rsidR="00EE021F" w:rsidRPr="004678B6" w:rsidRDefault="00EE021F" w:rsidP="004678B6">
      <w:pPr>
        <w:rPr>
          <w:sz w:val="28"/>
          <w:szCs w:val="28"/>
        </w:rPr>
      </w:pPr>
      <w:r w:rsidRPr="004678B6">
        <w:rPr>
          <w:sz w:val="28"/>
          <w:szCs w:val="28"/>
        </w:rPr>
        <w:t>понимать специфику каждого уровня образования, её роль в современных общественных процессах;</w:t>
      </w:r>
    </w:p>
    <w:p w:rsidR="00EE021F" w:rsidRPr="004678B6" w:rsidRDefault="00EE021F" w:rsidP="004678B6">
      <w:pPr>
        <w:rPr>
          <w:sz w:val="28"/>
          <w:szCs w:val="28"/>
        </w:rPr>
      </w:pPr>
      <w:r w:rsidRPr="004678B6">
        <w:rPr>
          <w:sz w:val="28"/>
          <w:szCs w:val="28"/>
        </w:rPr>
        <w:t>обосновывать важность образования в современном мире и ценность знания;</w:t>
      </w:r>
    </w:p>
    <w:p w:rsidR="00EE021F" w:rsidRPr="004678B6" w:rsidRDefault="00EE021F" w:rsidP="004678B6">
      <w:pPr>
        <w:rPr>
          <w:sz w:val="28"/>
          <w:szCs w:val="28"/>
        </w:rPr>
      </w:pPr>
      <w:r w:rsidRPr="004678B6">
        <w:rPr>
          <w:sz w:val="28"/>
          <w:szCs w:val="28"/>
        </w:rPr>
        <w:t>характеризовать образование как часть процесса формирования духовно-нравственных ориентиров человека.</w:t>
      </w:r>
    </w:p>
    <w:p w:rsidR="00EE021F" w:rsidRPr="004678B6" w:rsidRDefault="00EE021F" w:rsidP="004678B6">
      <w:pPr>
        <w:rPr>
          <w:sz w:val="28"/>
          <w:szCs w:val="28"/>
        </w:rPr>
      </w:pPr>
      <w:r w:rsidRPr="004678B6">
        <w:rPr>
          <w:sz w:val="28"/>
          <w:szCs w:val="28"/>
        </w:rPr>
        <w:t>Тема 6. Права и обязанности человека.</w:t>
      </w:r>
    </w:p>
    <w:p w:rsidR="00EE021F" w:rsidRPr="004678B6" w:rsidRDefault="00EE021F" w:rsidP="004678B6">
      <w:pPr>
        <w:rPr>
          <w:sz w:val="28"/>
          <w:szCs w:val="28"/>
        </w:rPr>
      </w:pPr>
      <w:r w:rsidRPr="004678B6">
        <w:rPr>
          <w:sz w:val="28"/>
          <w:szCs w:val="28"/>
        </w:rPr>
        <w:t>Знать термины «права человека», «естественные права человека», «правовая культура»;</w:t>
      </w:r>
    </w:p>
    <w:p w:rsidR="00EE021F" w:rsidRPr="004678B6" w:rsidRDefault="00EE021F" w:rsidP="004678B6">
      <w:pPr>
        <w:rPr>
          <w:sz w:val="28"/>
          <w:szCs w:val="28"/>
        </w:rPr>
      </w:pPr>
      <w:r w:rsidRPr="004678B6">
        <w:rPr>
          <w:sz w:val="28"/>
          <w:szCs w:val="28"/>
        </w:rPr>
        <w:t>характеризовать историю формирования комплекса понятий, связанных с правами;</w:t>
      </w:r>
    </w:p>
    <w:p w:rsidR="00EE021F" w:rsidRPr="004678B6" w:rsidRDefault="00EE021F" w:rsidP="004678B6">
      <w:pPr>
        <w:rPr>
          <w:sz w:val="28"/>
          <w:szCs w:val="28"/>
        </w:rPr>
      </w:pPr>
      <w:r w:rsidRPr="004678B6">
        <w:rPr>
          <w:sz w:val="28"/>
          <w:szCs w:val="28"/>
        </w:rPr>
        <w:t>понимать и обосновывать важность прав человека как привилегии и обязанности человека;</w:t>
      </w:r>
    </w:p>
    <w:p w:rsidR="00EE021F" w:rsidRPr="004678B6" w:rsidRDefault="00EE021F" w:rsidP="004678B6">
      <w:pPr>
        <w:rPr>
          <w:sz w:val="28"/>
          <w:szCs w:val="28"/>
        </w:rPr>
      </w:pPr>
      <w:r w:rsidRPr="004678B6">
        <w:rPr>
          <w:sz w:val="28"/>
          <w:szCs w:val="28"/>
        </w:rPr>
        <w:t>понимать необходимость соблюдения прав человека;</w:t>
      </w:r>
    </w:p>
    <w:p w:rsidR="00EE021F" w:rsidRPr="004678B6" w:rsidRDefault="00EE021F" w:rsidP="004678B6">
      <w:pPr>
        <w:rPr>
          <w:sz w:val="28"/>
          <w:szCs w:val="28"/>
        </w:rPr>
      </w:pPr>
      <w:r w:rsidRPr="004678B6">
        <w:rPr>
          <w:sz w:val="28"/>
          <w:szCs w:val="28"/>
        </w:rPr>
        <w:t>понимать и уметь объяснить необходимость сохранения паритета между правами и обязанностями человека в обществе;</w:t>
      </w:r>
    </w:p>
    <w:p w:rsidR="00EE021F" w:rsidRPr="004678B6" w:rsidRDefault="00EE021F" w:rsidP="004678B6">
      <w:pPr>
        <w:rPr>
          <w:sz w:val="28"/>
          <w:szCs w:val="28"/>
        </w:rPr>
      </w:pPr>
      <w:r w:rsidRPr="004678B6">
        <w:rPr>
          <w:sz w:val="28"/>
          <w:szCs w:val="28"/>
        </w:rPr>
        <w:t>приводить примеры формирования правовой культуры из истории народов России.</w:t>
      </w:r>
    </w:p>
    <w:p w:rsidR="00EE021F" w:rsidRPr="004678B6" w:rsidRDefault="00EE021F" w:rsidP="004678B6">
      <w:pPr>
        <w:rPr>
          <w:sz w:val="28"/>
          <w:szCs w:val="28"/>
        </w:rPr>
      </w:pPr>
      <w:r w:rsidRPr="004678B6">
        <w:rPr>
          <w:sz w:val="28"/>
          <w:szCs w:val="28"/>
        </w:rPr>
        <w:t>Тема 7. Общество и религия: духовно-нравственное взаимодействие.</w:t>
      </w:r>
    </w:p>
    <w:p w:rsidR="00EE021F" w:rsidRPr="004678B6" w:rsidRDefault="00EE021F" w:rsidP="004678B6">
      <w:pPr>
        <w:rPr>
          <w:sz w:val="28"/>
          <w:szCs w:val="28"/>
        </w:rPr>
      </w:pPr>
      <w:r w:rsidRPr="004678B6">
        <w:rPr>
          <w:sz w:val="28"/>
          <w:szCs w:val="28"/>
        </w:rPr>
        <w:t>Знать и понимать смысл терминов «религия», «конфессия», «атеизм», «свободомыслие»;</w:t>
      </w:r>
    </w:p>
    <w:p w:rsidR="00EE021F" w:rsidRPr="004678B6" w:rsidRDefault="00EE021F" w:rsidP="004678B6">
      <w:pPr>
        <w:rPr>
          <w:sz w:val="28"/>
          <w:szCs w:val="28"/>
        </w:rPr>
      </w:pPr>
      <w:r w:rsidRPr="004678B6">
        <w:rPr>
          <w:sz w:val="28"/>
          <w:szCs w:val="28"/>
        </w:rPr>
        <w:t>характеризовать основные культурообразующие конфессии;</w:t>
      </w:r>
    </w:p>
    <w:p w:rsidR="00EE021F" w:rsidRPr="004678B6" w:rsidRDefault="00EE021F" w:rsidP="004678B6">
      <w:pPr>
        <w:rPr>
          <w:sz w:val="28"/>
          <w:szCs w:val="28"/>
        </w:rPr>
      </w:pPr>
      <w:r w:rsidRPr="004678B6">
        <w:rPr>
          <w:sz w:val="28"/>
          <w:szCs w:val="28"/>
        </w:rPr>
        <w:t>знать и уметь объяснять роль религии в истории и на современном этапе общественного развития;</w:t>
      </w:r>
    </w:p>
    <w:p w:rsidR="00EE021F" w:rsidRPr="004678B6" w:rsidRDefault="00EE021F" w:rsidP="004678B6">
      <w:pPr>
        <w:rPr>
          <w:sz w:val="28"/>
          <w:szCs w:val="28"/>
        </w:rPr>
      </w:pPr>
      <w:r w:rsidRPr="004678B6">
        <w:rPr>
          <w:sz w:val="28"/>
          <w:szCs w:val="28"/>
        </w:rPr>
        <w:t>понимать и обосновывать роль религий как источника культурного развития общества.</w:t>
      </w:r>
    </w:p>
    <w:p w:rsidR="00EE021F" w:rsidRPr="004678B6" w:rsidRDefault="00EE021F" w:rsidP="004678B6">
      <w:pPr>
        <w:rPr>
          <w:sz w:val="28"/>
          <w:szCs w:val="28"/>
        </w:rPr>
      </w:pPr>
      <w:r w:rsidRPr="004678B6">
        <w:rPr>
          <w:sz w:val="28"/>
          <w:szCs w:val="28"/>
        </w:rPr>
        <w:t>Тема 8. Современный мир: самое важное (практическое занятие).</w:t>
      </w:r>
    </w:p>
    <w:p w:rsidR="00EE021F" w:rsidRPr="004678B6" w:rsidRDefault="00EE021F" w:rsidP="004678B6">
      <w:pPr>
        <w:rPr>
          <w:sz w:val="28"/>
          <w:szCs w:val="28"/>
        </w:rPr>
      </w:pPr>
      <w:r w:rsidRPr="004678B6">
        <w:rPr>
          <w:sz w:val="28"/>
          <w:szCs w:val="28"/>
        </w:rPr>
        <w:t>Характеризовать основные процессы, протекающие в современном обществе, его духовно-нравственные ориентиры;</w:t>
      </w:r>
    </w:p>
    <w:p w:rsidR="00EE021F" w:rsidRPr="004678B6" w:rsidRDefault="00EE021F" w:rsidP="004678B6">
      <w:pPr>
        <w:rPr>
          <w:sz w:val="28"/>
          <w:szCs w:val="28"/>
        </w:rPr>
      </w:pPr>
      <w:r w:rsidRPr="004678B6">
        <w:rPr>
          <w:sz w:val="28"/>
          <w:szCs w:val="28"/>
        </w:rP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rsidR="00EE021F" w:rsidRPr="004678B6" w:rsidRDefault="00EE021F" w:rsidP="004678B6">
      <w:pPr>
        <w:rPr>
          <w:sz w:val="28"/>
          <w:szCs w:val="28"/>
        </w:rPr>
      </w:pPr>
      <w:r w:rsidRPr="004678B6">
        <w:rPr>
          <w:sz w:val="28"/>
          <w:szCs w:val="28"/>
        </w:rPr>
        <w:t xml:space="preserve">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 </w:t>
      </w:r>
    </w:p>
    <w:p w:rsidR="00EE021F" w:rsidRPr="004678B6" w:rsidRDefault="00EE021F" w:rsidP="004678B6">
      <w:pPr>
        <w:rPr>
          <w:sz w:val="28"/>
          <w:szCs w:val="28"/>
        </w:rPr>
      </w:pPr>
      <w:r w:rsidRPr="004678B6">
        <w:rPr>
          <w:sz w:val="28"/>
          <w:szCs w:val="28"/>
        </w:rPr>
        <w:t>Тематический блок 2. «Человек и его отражение в культуре».</w:t>
      </w:r>
    </w:p>
    <w:p w:rsidR="00EE021F" w:rsidRPr="004678B6" w:rsidRDefault="00EE021F" w:rsidP="004678B6">
      <w:pPr>
        <w:rPr>
          <w:sz w:val="28"/>
          <w:szCs w:val="28"/>
        </w:rPr>
      </w:pPr>
      <w:r w:rsidRPr="004678B6">
        <w:rPr>
          <w:sz w:val="28"/>
          <w:szCs w:val="28"/>
        </w:rPr>
        <w:t>Тема 9. Духовно-нравственный облик и идеал человека.</w:t>
      </w:r>
    </w:p>
    <w:p w:rsidR="00EE021F" w:rsidRPr="004678B6" w:rsidRDefault="00EE021F" w:rsidP="004678B6">
      <w:pPr>
        <w:rPr>
          <w:sz w:val="28"/>
          <w:szCs w:val="28"/>
        </w:rPr>
      </w:pPr>
      <w:r w:rsidRPr="004678B6">
        <w:rPr>
          <w:sz w:val="28"/>
          <w:szCs w:val="28"/>
        </w:rPr>
        <w:t>Объяснять, как проявляется мораль и нравственность через описание личных качеств человека;</w:t>
      </w:r>
    </w:p>
    <w:p w:rsidR="00EE021F" w:rsidRPr="004678B6" w:rsidRDefault="00EE021F" w:rsidP="004678B6">
      <w:pPr>
        <w:rPr>
          <w:sz w:val="28"/>
          <w:szCs w:val="28"/>
        </w:rPr>
      </w:pPr>
      <w:r w:rsidRPr="004678B6">
        <w:rPr>
          <w:sz w:val="28"/>
          <w:szCs w:val="28"/>
        </w:rPr>
        <w:t>осознавать, какие личностные качества соотносятся с теми или иными моральными и нравственными ценностями;</w:t>
      </w:r>
    </w:p>
    <w:p w:rsidR="00EE021F" w:rsidRPr="004678B6" w:rsidRDefault="00EE021F" w:rsidP="004678B6">
      <w:pPr>
        <w:rPr>
          <w:sz w:val="28"/>
          <w:szCs w:val="28"/>
        </w:rPr>
      </w:pPr>
      <w:r w:rsidRPr="004678B6">
        <w:rPr>
          <w:sz w:val="28"/>
          <w:szCs w:val="28"/>
        </w:rPr>
        <w:t>понимать различия между этикой и этикетом и их взаимосвязь;</w:t>
      </w:r>
    </w:p>
    <w:p w:rsidR="00EE021F" w:rsidRPr="004678B6" w:rsidRDefault="00EE021F" w:rsidP="004678B6">
      <w:pPr>
        <w:rPr>
          <w:sz w:val="28"/>
          <w:szCs w:val="28"/>
        </w:rPr>
      </w:pPr>
      <w:r w:rsidRPr="004678B6">
        <w:rPr>
          <w:sz w:val="28"/>
          <w:szCs w:val="28"/>
        </w:rPr>
        <w:t>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EE021F" w:rsidRPr="004678B6" w:rsidRDefault="00EE021F" w:rsidP="004678B6">
      <w:pPr>
        <w:rPr>
          <w:sz w:val="28"/>
          <w:szCs w:val="28"/>
        </w:rPr>
      </w:pPr>
      <w:r w:rsidRPr="004678B6">
        <w:rPr>
          <w:sz w:val="28"/>
          <w:szCs w:val="28"/>
        </w:rPr>
        <w:t>характеризовать взаимосвязь таких понятий как «свобода», «ответственность», «право» и «долг»;</w:t>
      </w:r>
    </w:p>
    <w:p w:rsidR="00EE021F" w:rsidRPr="004678B6" w:rsidRDefault="00EE021F" w:rsidP="004678B6">
      <w:pPr>
        <w:rPr>
          <w:sz w:val="28"/>
          <w:szCs w:val="28"/>
        </w:rPr>
      </w:pPr>
      <w:r w:rsidRPr="004678B6">
        <w:rPr>
          <w:sz w:val="28"/>
          <w:szCs w:val="28"/>
        </w:rPr>
        <w:t>понимать важность коллективизма как ценности современной России и его приоритет перед идеологией индивидуализма;</w:t>
      </w:r>
    </w:p>
    <w:p w:rsidR="00EE021F" w:rsidRPr="004678B6" w:rsidRDefault="00EE021F" w:rsidP="004678B6">
      <w:pPr>
        <w:rPr>
          <w:sz w:val="28"/>
          <w:szCs w:val="28"/>
        </w:rPr>
      </w:pPr>
      <w:r w:rsidRPr="004678B6">
        <w:rPr>
          <w:sz w:val="28"/>
          <w:szCs w:val="28"/>
        </w:rPr>
        <w:t>приводить примеры идеалов человека в историко-культурном пространстве современной России.</w:t>
      </w:r>
    </w:p>
    <w:p w:rsidR="00EE021F" w:rsidRPr="004678B6" w:rsidRDefault="00EE021F" w:rsidP="004678B6">
      <w:pPr>
        <w:rPr>
          <w:sz w:val="28"/>
          <w:szCs w:val="28"/>
        </w:rPr>
      </w:pPr>
      <w:r w:rsidRPr="004678B6">
        <w:rPr>
          <w:sz w:val="28"/>
          <w:szCs w:val="28"/>
        </w:rPr>
        <w:t>Тема 10. Взросление человека в культуре народов России.</w:t>
      </w:r>
    </w:p>
    <w:p w:rsidR="00EE021F" w:rsidRPr="004678B6" w:rsidRDefault="00EE021F" w:rsidP="004678B6">
      <w:pPr>
        <w:rPr>
          <w:sz w:val="28"/>
          <w:szCs w:val="28"/>
        </w:rPr>
      </w:pPr>
      <w:r w:rsidRPr="004678B6">
        <w:rPr>
          <w:sz w:val="28"/>
          <w:szCs w:val="28"/>
        </w:rPr>
        <w:t>Понимать различие между процессами антропогенеза и антропосоциогенеза;</w:t>
      </w:r>
    </w:p>
    <w:p w:rsidR="00EE021F" w:rsidRPr="004678B6" w:rsidRDefault="00EE021F" w:rsidP="004678B6">
      <w:pPr>
        <w:rPr>
          <w:sz w:val="28"/>
          <w:szCs w:val="28"/>
        </w:rPr>
      </w:pPr>
      <w:r w:rsidRPr="004678B6">
        <w:rPr>
          <w:sz w:val="28"/>
          <w:szCs w:val="28"/>
        </w:rPr>
        <w:t>характеризовать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w:t>
      </w:r>
    </w:p>
    <w:p w:rsidR="00EE021F" w:rsidRPr="004678B6" w:rsidRDefault="00EE021F" w:rsidP="004678B6">
      <w:pPr>
        <w:rPr>
          <w:sz w:val="28"/>
          <w:szCs w:val="28"/>
        </w:rPr>
      </w:pPr>
      <w:r w:rsidRPr="004678B6">
        <w:rPr>
          <w:sz w:val="28"/>
          <w:szCs w:val="28"/>
        </w:rPr>
        <w:t>обосновывать важность взаимодействия человека и общества, характеризовать негативные эффекты социальной изоляции;</w:t>
      </w:r>
    </w:p>
    <w:p w:rsidR="00EE021F" w:rsidRPr="004678B6" w:rsidRDefault="00EE021F" w:rsidP="004678B6">
      <w:pPr>
        <w:rPr>
          <w:sz w:val="28"/>
          <w:szCs w:val="28"/>
        </w:rPr>
      </w:pPr>
      <w:r w:rsidRPr="004678B6">
        <w:rPr>
          <w:sz w:val="28"/>
          <w:szCs w:val="28"/>
        </w:rPr>
        <w:t>знать и уметь демонстрировать своё понимание самостоятельности, её роли в развитии личности, во взаимодействии с другими людьми.</w:t>
      </w:r>
    </w:p>
    <w:p w:rsidR="00EE021F" w:rsidRPr="004678B6" w:rsidRDefault="00EE021F" w:rsidP="004678B6">
      <w:pPr>
        <w:rPr>
          <w:sz w:val="28"/>
          <w:szCs w:val="28"/>
        </w:rPr>
      </w:pPr>
      <w:r w:rsidRPr="004678B6">
        <w:rPr>
          <w:sz w:val="28"/>
          <w:szCs w:val="28"/>
        </w:rPr>
        <w:t>Тема 11. Религия как источник нравственности.</w:t>
      </w:r>
    </w:p>
    <w:p w:rsidR="00EE021F" w:rsidRPr="004678B6" w:rsidRDefault="00EE021F" w:rsidP="004678B6">
      <w:pPr>
        <w:rPr>
          <w:sz w:val="28"/>
          <w:szCs w:val="28"/>
        </w:rPr>
      </w:pPr>
      <w:r w:rsidRPr="004678B6">
        <w:rPr>
          <w:sz w:val="28"/>
          <w:szCs w:val="28"/>
        </w:rPr>
        <w:t>Характеризовать нравственный потенциал религии;</w:t>
      </w:r>
    </w:p>
    <w:p w:rsidR="00EE021F" w:rsidRPr="004678B6" w:rsidRDefault="00EE021F" w:rsidP="004678B6">
      <w:pPr>
        <w:rPr>
          <w:sz w:val="28"/>
          <w:szCs w:val="28"/>
        </w:rPr>
      </w:pPr>
      <w:r w:rsidRPr="004678B6">
        <w:rPr>
          <w:sz w:val="28"/>
          <w:szCs w:val="28"/>
        </w:rPr>
        <w:t>знать и уметь излагать нравственные принципы государствообразующих конфессий России;</w:t>
      </w:r>
    </w:p>
    <w:p w:rsidR="00EE021F" w:rsidRPr="004678B6" w:rsidRDefault="00EE021F" w:rsidP="004678B6">
      <w:pPr>
        <w:rPr>
          <w:sz w:val="28"/>
          <w:szCs w:val="28"/>
        </w:rPr>
      </w:pPr>
      <w:r w:rsidRPr="004678B6">
        <w:rPr>
          <w:sz w:val="28"/>
          <w:szCs w:val="28"/>
        </w:rPr>
        <w:t>знать основные требования к нравственному идеалу человека в государствообразующих религиях современной России;</w:t>
      </w:r>
    </w:p>
    <w:p w:rsidR="00EE021F" w:rsidRPr="004678B6" w:rsidRDefault="00EE021F" w:rsidP="004678B6">
      <w:pPr>
        <w:rPr>
          <w:sz w:val="28"/>
          <w:szCs w:val="28"/>
        </w:rPr>
      </w:pPr>
      <w:r w:rsidRPr="004678B6">
        <w:rPr>
          <w:sz w:val="28"/>
          <w:szCs w:val="28"/>
        </w:rPr>
        <w:t>уметь обосновывать важность религиозных моральных и нравственных ценностей для современного общества.</w:t>
      </w:r>
    </w:p>
    <w:p w:rsidR="00EE021F" w:rsidRPr="004678B6" w:rsidRDefault="00EE021F" w:rsidP="004678B6">
      <w:pPr>
        <w:rPr>
          <w:sz w:val="28"/>
          <w:szCs w:val="28"/>
        </w:rPr>
      </w:pPr>
      <w:r w:rsidRPr="004678B6">
        <w:rPr>
          <w:sz w:val="28"/>
          <w:szCs w:val="28"/>
        </w:rPr>
        <w:t>Тема 12. Наука как источник знания о человеке.</w:t>
      </w:r>
    </w:p>
    <w:p w:rsidR="00EE021F" w:rsidRPr="004678B6" w:rsidRDefault="00EE021F" w:rsidP="004678B6">
      <w:pPr>
        <w:rPr>
          <w:sz w:val="28"/>
          <w:szCs w:val="28"/>
        </w:rPr>
      </w:pPr>
      <w:r w:rsidRPr="004678B6">
        <w:rPr>
          <w:sz w:val="28"/>
          <w:szCs w:val="28"/>
        </w:rPr>
        <w:t>Понимать и характеризовать смысл понятия «гуманитарное знание»;</w:t>
      </w:r>
    </w:p>
    <w:p w:rsidR="00EE021F" w:rsidRPr="004678B6" w:rsidRDefault="00EE021F" w:rsidP="004678B6">
      <w:pPr>
        <w:rPr>
          <w:sz w:val="28"/>
          <w:szCs w:val="28"/>
        </w:rPr>
      </w:pPr>
      <w:r w:rsidRPr="004678B6">
        <w:rPr>
          <w:sz w:val="28"/>
          <w:szCs w:val="28"/>
        </w:rPr>
        <w:t>определять нравственный смысл гуманитарного знания, его системообразующую роль в современной культуре;</w:t>
      </w:r>
    </w:p>
    <w:p w:rsidR="00EE021F" w:rsidRPr="004678B6" w:rsidRDefault="00EE021F" w:rsidP="004678B6">
      <w:pPr>
        <w:rPr>
          <w:sz w:val="28"/>
          <w:szCs w:val="28"/>
        </w:rPr>
      </w:pPr>
      <w:r w:rsidRPr="004678B6">
        <w:rPr>
          <w:sz w:val="28"/>
          <w:szCs w:val="28"/>
        </w:rPr>
        <w:t>характеризовать понятие «культура» как процесс самопознания общества, как его внутреннюю самоактуализацию;</w:t>
      </w:r>
    </w:p>
    <w:p w:rsidR="00EE021F" w:rsidRPr="004678B6" w:rsidRDefault="00EE021F" w:rsidP="004678B6">
      <w:pPr>
        <w:rPr>
          <w:sz w:val="28"/>
          <w:szCs w:val="28"/>
        </w:rPr>
      </w:pPr>
      <w:r w:rsidRPr="004678B6">
        <w:rPr>
          <w:sz w:val="28"/>
          <w:szCs w:val="28"/>
        </w:rPr>
        <w:t>осознавать и доказывать взаимосвязь различных областей гуманитарного знания.</w:t>
      </w:r>
    </w:p>
    <w:p w:rsidR="00EE021F" w:rsidRPr="004678B6" w:rsidRDefault="00EE021F" w:rsidP="004678B6">
      <w:pPr>
        <w:rPr>
          <w:sz w:val="28"/>
          <w:szCs w:val="28"/>
        </w:rPr>
      </w:pPr>
      <w:r w:rsidRPr="004678B6">
        <w:rPr>
          <w:sz w:val="28"/>
          <w:szCs w:val="28"/>
        </w:rPr>
        <w:t>Тема 13. Этика и нравственность как категории духовной культуры.</w:t>
      </w:r>
    </w:p>
    <w:p w:rsidR="00EE021F" w:rsidRPr="004678B6" w:rsidRDefault="00EE021F" w:rsidP="004678B6">
      <w:pPr>
        <w:rPr>
          <w:sz w:val="28"/>
          <w:szCs w:val="28"/>
        </w:rPr>
      </w:pPr>
      <w:r w:rsidRPr="004678B6">
        <w:rPr>
          <w:sz w:val="28"/>
          <w:szCs w:val="28"/>
        </w:rPr>
        <w:t>Характеризовать многосторонность понятия «этика»;</w:t>
      </w:r>
    </w:p>
    <w:p w:rsidR="00EE021F" w:rsidRPr="004678B6" w:rsidRDefault="00EE021F" w:rsidP="004678B6">
      <w:pPr>
        <w:rPr>
          <w:sz w:val="28"/>
          <w:szCs w:val="28"/>
        </w:rPr>
      </w:pPr>
      <w:r w:rsidRPr="004678B6">
        <w:rPr>
          <w:sz w:val="28"/>
          <w:szCs w:val="28"/>
        </w:rPr>
        <w:t>понимать особенности этики как науки;</w:t>
      </w:r>
    </w:p>
    <w:p w:rsidR="00EE021F" w:rsidRPr="004678B6" w:rsidRDefault="00EE021F" w:rsidP="004678B6">
      <w:pPr>
        <w:rPr>
          <w:sz w:val="28"/>
          <w:szCs w:val="28"/>
        </w:rPr>
      </w:pPr>
      <w:r w:rsidRPr="004678B6">
        <w:rPr>
          <w:sz w:val="28"/>
          <w:szCs w:val="28"/>
        </w:rPr>
        <w:t>объяснять понятия «добро» и «зло» с помощью примеров в истории и культуре народов России и соотносить их с личным опытом;</w:t>
      </w:r>
    </w:p>
    <w:p w:rsidR="00EE021F" w:rsidRPr="004678B6" w:rsidRDefault="00EE021F" w:rsidP="004678B6">
      <w:pPr>
        <w:rPr>
          <w:sz w:val="28"/>
          <w:szCs w:val="28"/>
        </w:rPr>
      </w:pPr>
      <w:r w:rsidRPr="004678B6">
        <w:rPr>
          <w:sz w:val="28"/>
          <w:szCs w:val="28"/>
        </w:rPr>
        <w:t>обосновывать важность и необходимость нравственности для социального благополучия общества и личности.</w:t>
      </w:r>
    </w:p>
    <w:p w:rsidR="00EE021F" w:rsidRPr="004678B6" w:rsidRDefault="00EE021F" w:rsidP="004678B6">
      <w:pPr>
        <w:rPr>
          <w:sz w:val="28"/>
          <w:szCs w:val="28"/>
        </w:rPr>
      </w:pPr>
      <w:r w:rsidRPr="004678B6">
        <w:rPr>
          <w:sz w:val="28"/>
          <w:szCs w:val="28"/>
        </w:rPr>
        <w:t>Тема 14. Самопознание (практическое занятие).</w:t>
      </w:r>
    </w:p>
    <w:p w:rsidR="00EE021F" w:rsidRPr="004678B6" w:rsidRDefault="00EE021F" w:rsidP="004678B6">
      <w:pPr>
        <w:rPr>
          <w:sz w:val="28"/>
          <w:szCs w:val="28"/>
        </w:rPr>
      </w:pPr>
      <w:r w:rsidRPr="004678B6">
        <w:rPr>
          <w:sz w:val="28"/>
          <w:szCs w:val="28"/>
        </w:rPr>
        <w:t>Характеризовать понятия «самопознание», «автобиография», «автопортрет», «рефлексия»;</w:t>
      </w:r>
    </w:p>
    <w:p w:rsidR="00EE021F" w:rsidRPr="004678B6" w:rsidRDefault="00EE021F" w:rsidP="004678B6">
      <w:pPr>
        <w:rPr>
          <w:sz w:val="28"/>
          <w:szCs w:val="28"/>
        </w:rPr>
      </w:pPr>
      <w:r w:rsidRPr="004678B6">
        <w:rPr>
          <w:sz w:val="28"/>
          <w:szCs w:val="28"/>
        </w:rPr>
        <w:t>уметь соотносить понятия «мораль», «нравственность», «ценности» с самопознанием и рефлексией на доступном для обучающихся уровне;</w:t>
      </w:r>
    </w:p>
    <w:p w:rsidR="00EE021F" w:rsidRPr="004678B6" w:rsidRDefault="00EE021F" w:rsidP="004678B6">
      <w:pPr>
        <w:rPr>
          <w:sz w:val="28"/>
          <w:szCs w:val="28"/>
        </w:rPr>
      </w:pPr>
      <w:r w:rsidRPr="004678B6">
        <w:rPr>
          <w:sz w:val="28"/>
          <w:szCs w:val="28"/>
        </w:rPr>
        <w:t>доказывать и обосновывать свои нравственные убеждения.</w:t>
      </w:r>
    </w:p>
    <w:p w:rsidR="00EE021F" w:rsidRPr="004678B6" w:rsidRDefault="00EE021F" w:rsidP="004678B6">
      <w:pPr>
        <w:rPr>
          <w:sz w:val="28"/>
          <w:szCs w:val="28"/>
        </w:rPr>
      </w:pPr>
      <w:r w:rsidRPr="004678B6">
        <w:rPr>
          <w:sz w:val="28"/>
          <w:szCs w:val="28"/>
        </w:rPr>
        <w:t>Тематический блок 3. «Человек как член общества».</w:t>
      </w:r>
    </w:p>
    <w:p w:rsidR="00EE021F" w:rsidRPr="004678B6" w:rsidRDefault="00EE021F" w:rsidP="004678B6">
      <w:pPr>
        <w:rPr>
          <w:sz w:val="28"/>
          <w:szCs w:val="28"/>
        </w:rPr>
      </w:pPr>
      <w:r w:rsidRPr="004678B6">
        <w:rPr>
          <w:sz w:val="28"/>
          <w:szCs w:val="28"/>
        </w:rPr>
        <w:t>Тема 15. Труд делает человека человеком.</w:t>
      </w:r>
    </w:p>
    <w:p w:rsidR="00EE021F" w:rsidRPr="004678B6" w:rsidRDefault="00EE021F" w:rsidP="004678B6">
      <w:pPr>
        <w:rPr>
          <w:sz w:val="28"/>
          <w:szCs w:val="28"/>
        </w:rPr>
      </w:pPr>
      <w:r w:rsidRPr="004678B6">
        <w:rPr>
          <w:sz w:val="28"/>
          <w:szCs w:val="28"/>
        </w:rPr>
        <w:t>Характеризовать важность труда и его роль в современном обществе;</w:t>
      </w:r>
    </w:p>
    <w:p w:rsidR="00EE021F" w:rsidRDefault="00EE021F" w:rsidP="004678B6">
      <w:pPr>
        <w:rPr>
          <w:sz w:val="28"/>
          <w:szCs w:val="28"/>
        </w:rPr>
      </w:pPr>
      <w:r w:rsidRPr="004678B6">
        <w:rPr>
          <w:sz w:val="28"/>
          <w:szCs w:val="28"/>
        </w:rPr>
        <w:t>соотносить понятия «добросовестный труд» и «экономическое благополучие»;</w:t>
      </w:r>
    </w:p>
    <w:p w:rsidR="00EE021F" w:rsidRPr="004678B6" w:rsidRDefault="00EE021F" w:rsidP="004678B6">
      <w:pPr>
        <w:rPr>
          <w:sz w:val="28"/>
          <w:szCs w:val="28"/>
        </w:rPr>
      </w:pPr>
      <w:r w:rsidRPr="004678B6">
        <w:rPr>
          <w:sz w:val="28"/>
          <w:szCs w:val="28"/>
        </w:rPr>
        <w:t xml:space="preserve">объяснять понятия «безделье», «лень», «тунеядство»; </w:t>
      </w:r>
    </w:p>
    <w:p w:rsidR="00EE021F" w:rsidRPr="004678B6" w:rsidRDefault="00EE021F" w:rsidP="004678B6">
      <w:pPr>
        <w:rPr>
          <w:sz w:val="28"/>
          <w:szCs w:val="28"/>
        </w:rPr>
      </w:pPr>
      <w:r w:rsidRPr="004678B6">
        <w:rPr>
          <w:sz w:val="28"/>
          <w:szCs w:val="28"/>
        </w:rPr>
        <w:t>понимать важность и уметь обосновать необходимость их преодоления для самого себя;</w:t>
      </w:r>
    </w:p>
    <w:p w:rsidR="00EE021F" w:rsidRPr="004678B6" w:rsidRDefault="00EE021F" w:rsidP="004678B6">
      <w:pPr>
        <w:rPr>
          <w:sz w:val="28"/>
          <w:szCs w:val="28"/>
        </w:rPr>
      </w:pPr>
      <w:r w:rsidRPr="004678B6">
        <w:rPr>
          <w:sz w:val="28"/>
          <w:szCs w:val="28"/>
        </w:rPr>
        <w:t>оценивать общественные процессы в области общественной оценки труда;</w:t>
      </w:r>
    </w:p>
    <w:p w:rsidR="00EE021F" w:rsidRPr="004678B6" w:rsidRDefault="00EE021F" w:rsidP="004678B6">
      <w:pPr>
        <w:rPr>
          <w:sz w:val="28"/>
          <w:szCs w:val="28"/>
        </w:rPr>
      </w:pPr>
      <w:r w:rsidRPr="004678B6">
        <w:rPr>
          <w:sz w:val="28"/>
          <w:szCs w:val="28"/>
        </w:rPr>
        <w:t>осознавать и демонстрировать значимость трудолюбия, трудовых подвигов, социальной ответственности за свой труд;</w:t>
      </w:r>
    </w:p>
    <w:p w:rsidR="00EE021F" w:rsidRPr="004678B6" w:rsidRDefault="00EE021F" w:rsidP="004678B6">
      <w:pPr>
        <w:rPr>
          <w:sz w:val="28"/>
          <w:szCs w:val="28"/>
        </w:rPr>
      </w:pPr>
      <w:r w:rsidRPr="004678B6">
        <w:rPr>
          <w:sz w:val="28"/>
          <w:szCs w:val="28"/>
        </w:rPr>
        <w:t>объяснять важность труда и его экономической стоимости;</w:t>
      </w:r>
    </w:p>
    <w:p w:rsidR="00EE021F" w:rsidRPr="004678B6" w:rsidRDefault="00EE021F" w:rsidP="004678B6">
      <w:pPr>
        <w:rPr>
          <w:sz w:val="28"/>
          <w:szCs w:val="28"/>
        </w:rPr>
      </w:pPr>
      <w:r w:rsidRPr="004678B6">
        <w:rPr>
          <w:sz w:val="28"/>
          <w:szCs w:val="28"/>
        </w:rPr>
        <w:t>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w:t>
      </w:r>
    </w:p>
    <w:p w:rsidR="00EE021F" w:rsidRPr="004678B6" w:rsidRDefault="00EE021F" w:rsidP="004678B6">
      <w:pPr>
        <w:rPr>
          <w:sz w:val="28"/>
          <w:szCs w:val="28"/>
        </w:rPr>
      </w:pPr>
      <w:r w:rsidRPr="004678B6">
        <w:rPr>
          <w:sz w:val="28"/>
          <w:szCs w:val="28"/>
        </w:rPr>
        <w:t xml:space="preserve">Тема 16. Подвиг: как узнать героя? </w:t>
      </w:r>
    </w:p>
    <w:p w:rsidR="00EE021F" w:rsidRPr="004678B6" w:rsidRDefault="00EE021F" w:rsidP="004678B6">
      <w:pPr>
        <w:rPr>
          <w:sz w:val="28"/>
          <w:szCs w:val="28"/>
        </w:rPr>
      </w:pPr>
      <w:r w:rsidRPr="004678B6">
        <w:rPr>
          <w:sz w:val="28"/>
          <w:szCs w:val="28"/>
        </w:rPr>
        <w:t>Характеризовать понятия «подвиг», «героизм», «самопожертвование»;</w:t>
      </w:r>
    </w:p>
    <w:p w:rsidR="00EE021F" w:rsidRPr="004678B6" w:rsidRDefault="00EE021F" w:rsidP="004678B6">
      <w:pPr>
        <w:rPr>
          <w:sz w:val="28"/>
          <w:szCs w:val="28"/>
        </w:rPr>
      </w:pPr>
      <w:r w:rsidRPr="004678B6">
        <w:rPr>
          <w:sz w:val="28"/>
          <w:szCs w:val="28"/>
        </w:rPr>
        <w:t>понимать отличия подвига на войне и в мирное время;</w:t>
      </w:r>
    </w:p>
    <w:p w:rsidR="00EE021F" w:rsidRPr="004678B6" w:rsidRDefault="00EE021F" w:rsidP="004678B6">
      <w:pPr>
        <w:rPr>
          <w:sz w:val="28"/>
          <w:szCs w:val="28"/>
        </w:rPr>
      </w:pPr>
      <w:r w:rsidRPr="004678B6">
        <w:rPr>
          <w:sz w:val="28"/>
          <w:szCs w:val="28"/>
        </w:rPr>
        <w:t>уметь доказывать важность героических примеров для жизни общества;</w:t>
      </w:r>
    </w:p>
    <w:p w:rsidR="00EE021F" w:rsidRPr="004678B6" w:rsidRDefault="00EE021F" w:rsidP="004678B6">
      <w:pPr>
        <w:rPr>
          <w:sz w:val="28"/>
          <w:szCs w:val="28"/>
        </w:rPr>
      </w:pPr>
      <w:r w:rsidRPr="004678B6">
        <w:rPr>
          <w:sz w:val="28"/>
          <w:szCs w:val="28"/>
        </w:rPr>
        <w:t>знать и называть героев современного общества и исторических личностей;</w:t>
      </w:r>
    </w:p>
    <w:p w:rsidR="00EE021F" w:rsidRPr="004678B6" w:rsidRDefault="00EE021F" w:rsidP="004678B6">
      <w:pPr>
        <w:rPr>
          <w:sz w:val="28"/>
          <w:szCs w:val="28"/>
        </w:rPr>
      </w:pPr>
      <w:r w:rsidRPr="004678B6">
        <w:rPr>
          <w:sz w:val="28"/>
          <w:szCs w:val="28"/>
        </w:rPr>
        <w:t>обосновывать разграничение понятий «героизм» и «псевдогероизм» через значимость для общества и понимание последствий.</w:t>
      </w:r>
    </w:p>
    <w:p w:rsidR="00EE021F" w:rsidRPr="004678B6" w:rsidRDefault="00EE021F" w:rsidP="004678B6">
      <w:pPr>
        <w:rPr>
          <w:sz w:val="28"/>
          <w:szCs w:val="28"/>
        </w:rPr>
      </w:pPr>
      <w:r w:rsidRPr="004678B6">
        <w:rPr>
          <w:sz w:val="28"/>
          <w:szCs w:val="28"/>
        </w:rPr>
        <w:t>Тема 17. Люди в обществе: духовно-нравственное взаимовлияние.</w:t>
      </w:r>
    </w:p>
    <w:p w:rsidR="00EE021F" w:rsidRPr="004678B6" w:rsidRDefault="00EE021F" w:rsidP="004678B6">
      <w:pPr>
        <w:rPr>
          <w:sz w:val="28"/>
          <w:szCs w:val="28"/>
        </w:rPr>
      </w:pPr>
      <w:r w:rsidRPr="004678B6">
        <w:rPr>
          <w:sz w:val="28"/>
          <w:szCs w:val="28"/>
        </w:rPr>
        <w:t>Характеризовать понятие «социальные отношения»;</w:t>
      </w:r>
    </w:p>
    <w:p w:rsidR="00EE021F" w:rsidRPr="004678B6" w:rsidRDefault="00EE021F" w:rsidP="004678B6">
      <w:pPr>
        <w:rPr>
          <w:sz w:val="28"/>
          <w:szCs w:val="28"/>
        </w:rPr>
      </w:pPr>
      <w:r w:rsidRPr="004678B6">
        <w:rPr>
          <w:sz w:val="28"/>
          <w:szCs w:val="28"/>
        </w:rPr>
        <w:t>понимать смысл понятия «человек как субъект социальных отношений» в приложении к его нравственному и духовному развитию;</w:t>
      </w:r>
    </w:p>
    <w:p w:rsidR="00EE021F" w:rsidRPr="004678B6" w:rsidRDefault="00EE021F" w:rsidP="004678B6">
      <w:pPr>
        <w:rPr>
          <w:sz w:val="28"/>
          <w:szCs w:val="28"/>
        </w:rPr>
      </w:pPr>
      <w:r w:rsidRPr="004678B6">
        <w:rPr>
          <w:sz w:val="28"/>
          <w:szCs w:val="28"/>
        </w:rPr>
        <w:t>осознавать роль малых и больших социальных групп в нравственном состоянии личности;</w:t>
      </w:r>
    </w:p>
    <w:p w:rsidR="00EE021F" w:rsidRPr="004678B6" w:rsidRDefault="00EE021F" w:rsidP="004678B6">
      <w:pPr>
        <w:rPr>
          <w:sz w:val="28"/>
          <w:szCs w:val="28"/>
        </w:rPr>
      </w:pPr>
      <w:r w:rsidRPr="004678B6">
        <w:rPr>
          <w:sz w:val="28"/>
          <w:szCs w:val="28"/>
        </w:rPr>
        <w:t>обосновывать понятия «дружба», «предательство», «честь», «коллективизм» и приводить примеры из истории, культуры и литературы;</w:t>
      </w:r>
    </w:p>
    <w:p w:rsidR="00EE021F" w:rsidRPr="004678B6" w:rsidRDefault="00EE021F" w:rsidP="004678B6">
      <w:pPr>
        <w:rPr>
          <w:sz w:val="28"/>
          <w:szCs w:val="28"/>
        </w:rPr>
      </w:pPr>
      <w:r w:rsidRPr="004678B6">
        <w:rPr>
          <w:sz w:val="28"/>
          <w:szCs w:val="28"/>
        </w:rPr>
        <w:t>обосновывать важность и находить нравственные основания социальной взаимопомощи, в том числе благотворительности;</w:t>
      </w:r>
    </w:p>
    <w:p w:rsidR="00EE021F" w:rsidRPr="004678B6" w:rsidRDefault="00EE021F" w:rsidP="004678B6">
      <w:pPr>
        <w:rPr>
          <w:sz w:val="28"/>
          <w:szCs w:val="28"/>
        </w:rPr>
      </w:pPr>
      <w:r w:rsidRPr="004678B6">
        <w:rPr>
          <w:sz w:val="28"/>
          <w:szCs w:val="28"/>
        </w:rPr>
        <w:t>понимать и характеризовать понятие «этика предпринимательства» в социальном аспекте.</w:t>
      </w:r>
    </w:p>
    <w:p w:rsidR="00EE021F" w:rsidRPr="004678B6" w:rsidRDefault="00EE021F" w:rsidP="004678B6">
      <w:pPr>
        <w:rPr>
          <w:sz w:val="28"/>
          <w:szCs w:val="28"/>
        </w:rPr>
      </w:pPr>
      <w:r w:rsidRPr="004678B6">
        <w:rPr>
          <w:sz w:val="28"/>
          <w:szCs w:val="28"/>
        </w:rPr>
        <w:t>Тема 18. Проблемы современного общества как отражение его духовно-нравственного самосознания.</w:t>
      </w:r>
    </w:p>
    <w:p w:rsidR="00EE021F" w:rsidRPr="004678B6" w:rsidRDefault="00EE021F" w:rsidP="004678B6">
      <w:pPr>
        <w:rPr>
          <w:sz w:val="28"/>
          <w:szCs w:val="28"/>
        </w:rPr>
      </w:pPr>
      <w:r w:rsidRPr="004678B6">
        <w:rPr>
          <w:sz w:val="28"/>
          <w:szCs w:val="28"/>
        </w:rPr>
        <w:t>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w:t>
      </w:r>
    </w:p>
    <w:p w:rsidR="00EE021F" w:rsidRPr="004678B6" w:rsidRDefault="00EE021F" w:rsidP="004678B6">
      <w:pPr>
        <w:rPr>
          <w:sz w:val="28"/>
          <w:szCs w:val="28"/>
        </w:rPr>
      </w:pPr>
      <w:r w:rsidRPr="004678B6">
        <w:rPr>
          <w:sz w:val="28"/>
          <w:szCs w:val="28"/>
        </w:rPr>
        <w:t>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rsidR="00EE021F" w:rsidRPr="004678B6" w:rsidRDefault="00EE021F" w:rsidP="004678B6">
      <w:pPr>
        <w:rPr>
          <w:sz w:val="28"/>
          <w:szCs w:val="28"/>
        </w:rPr>
      </w:pPr>
      <w:r w:rsidRPr="004678B6">
        <w:rPr>
          <w:sz w:val="28"/>
          <w:szCs w:val="28"/>
        </w:rP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rsidR="00EE021F" w:rsidRPr="004678B6" w:rsidRDefault="00EE021F" w:rsidP="004678B6">
      <w:pPr>
        <w:rPr>
          <w:sz w:val="28"/>
          <w:szCs w:val="28"/>
        </w:rPr>
      </w:pPr>
      <w:r w:rsidRPr="004678B6">
        <w:rPr>
          <w:sz w:val="28"/>
          <w:szCs w:val="28"/>
        </w:rPr>
        <w:t>Тема 19. Духовно-нравственные ориентиры социальных отношений.</w:t>
      </w:r>
    </w:p>
    <w:p w:rsidR="00EE021F" w:rsidRPr="004678B6" w:rsidRDefault="00EE021F" w:rsidP="004678B6">
      <w:pPr>
        <w:rPr>
          <w:sz w:val="28"/>
          <w:szCs w:val="28"/>
        </w:rPr>
      </w:pPr>
      <w:r w:rsidRPr="004678B6">
        <w:rPr>
          <w:sz w:val="28"/>
          <w:szCs w:val="28"/>
        </w:rPr>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w:t>
      </w:r>
    </w:p>
    <w:p w:rsidR="00EE021F" w:rsidRPr="004678B6" w:rsidRDefault="00EE021F" w:rsidP="004678B6">
      <w:pPr>
        <w:rPr>
          <w:sz w:val="28"/>
          <w:szCs w:val="28"/>
        </w:rPr>
      </w:pPr>
      <w:r w:rsidRPr="004678B6">
        <w:rPr>
          <w:sz w:val="28"/>
          <w:szCs w:val="28"/>
        </w:rP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rsidR="00EE021F" w:rsidRPr="004678B6" w:rsidRDefault="00EE021F" w:rsidP="004678B6">
      <w:pPr>
        <w:rPr>
          <w:sz w:val="28"/>
          <w:szCs w:val="28"/>
        </w:rPr>
      </w:pPr>
      <w:r w:rsidRPr="004678B6">
        <w:rPr>
          <w:sz w:val="28"/>
          <w:szCs w:val="28"/>
        </w:rPr>
        <w:t>уметь самостоятельно находить информацию о благотворительных, волонтёрских и социальных проектах в регионе своего проживания.</w:t>
      </w:r>
    </w:p>
    <w:p w:rsidR="00EE021F" w:rsidRPr="004678B6" w:rsidRDefault="00EE021F" w:rsidP="004678B6">
      <w:pPr>
        <w:rPr>
          <w:sz w:val="28"/>
          <w:szCs w:val="28"/>
        </w:rPr>
      </w:pPr>
      <w:r w:rsidRPr="004678B6">
        <w:rPr>
          <w:sz w:val="28"/>
          <w:szCs w:val="28"/>
        </w:rPr>
        <w:t>Тема 20. Гуманизм как сущностная характеристика духовно-нравственной культуры народов России.</w:t>
      </w:r>
    </w:p>
    <w:p w:rsidR="00EE021F" w:rsidRPr="004678B6" w:rsidRDefault="00EE021F" w:rsidP="004678B6">
      <w:pPr>
        <w:rPr>
          <w:sz w:val="28"/>
          <w:szCs w:val="28"/>
        </w:rPr>
      </w:pPr>
      <w:r w:rsidRPr="004678B6">
        <w:rPr>
          <w:sz w:val="28"/>
          <w:szCs w:val="28"/>
        </w:rPr>
        <w:t>Характеризовать понятие «гуманизм» как источник духовно-нравственных ценностей российского народа;</w:t>
      </w:r>
    </w:p>
    <w:p w:rsidR="00EE021F" w:rsidRPr="004678B6" w:rsidRDefault="00EE021F" w:rsidP="004678B6">
      <w:pPr>
        <w:rPr>
          <w:sz w:val="28"/>
          <w:szCs w:val="28"/>
        </w:rPr>
      </w:pPr>
      <w:r w:rsidRPr="004678B6">
        <w:rPr>
          <w:sz w:val="28"/>
          <w:szCs w:val="28"/>
        </w:rPr>
        <w:t>находить и обосновывать проявления гуманизма в историко-культурном наследии народов России;</w:t>
      </w:r>
    </w:p>
    <w:p w:rsidR="00EE021F" w:rsidRPr="004678B6" w:rsidRDefault="00EE021F" w:rsidP="004678B6">
      <w:pPr>
        <w:rPr>
          <w:sz w:val="28"/>
          <w:szCs w:val="28"/>
        </w:rPr>
      </w:pPr>
      <w:r w:rsidRPr="004678B6">
        <w:rPr>
          <w:sz w:val="28"/>
          <w:szCs w:val="28"/>
        </w:rPr>
        <w:t>знать и понимать важность гуманизма для формирования высоконравственной личности, государственной политики, взаимоотношений в обществе;</w:t>
      </w:r>
    </w:p>
    <w:p w:rsidR="00EE021F" w:rsidRPr="004678B6" w:rsidRDefault="00EE021F" w:rsidP="004678B6">
      <w:pPr>
        <w:rPr>
          <w:sz w:val="28"/>
          <w:szCs w:val="28"/>
        </w:rPr>
      </w:pPr>
      <w:r w:rsidRPr="004678B6">
        <w:rPr>
          <w:sz w:val="28"/>
          <w:szCs w:val="28"/>
        </w:rPr>
        <w:t>находить и объяснять гуманистические проявления в современной культуре.</w:t>
      </w:r>
    </w:p>
    <w:p w:rsidR="00EE021F" w:rsidRPr="004678B6" w:rsidRDefault="00EE021F" w:rsidP="004678B6">
      <w:pPr>
        <w:rPr>
          <w:sz w:val="28"/>
          <w:szCs w:val="28"/>
        </w:rPr>
      </w:pPr>
      <w:r w:rsidRPr="004678B6">
        <w:rPr>
          <w:sz w:val="28"/>
          <w:szCs w:val="28"/>
        </w:rPr>
        <w:t>Тема 21. Социальные профессии, их важность для сохранения духовно-нравственного облика общества.</w:t>
      </w:r>
    </w:p>
    <w:p w:rsidR="00EE021F" w:rsidRPr="004678B6" w:rsidRDefault="00EE021F" w:rsidP="004678B6">
      <w:pPr>
        <w:rPr>
          <w:sz w:val="28"/>
          <w:szCs w:val="28"/>
        </w:rPr>
      </w:pPr>
      <w:r w:rsidRPr="004678B6">
        <w:rPr>
          <w:sz w:val="28"/>
          <w:szCs w:val="28"/>
        </w:rPr>
        <w:t>Характеризовать понятия «социальные профессии», «помогающие профессии»;</w:t>
      </w:r>
    </w:p>
    <w:p w:rsidR="00EE021F" w:rsidRPr="004678B6" w:rsidRDefault="00EE021F" w:rsidP="004678B6">
      <w:pPr>
        <w:rPr>
          <w:sz w:val="28"/>
          <w:szCs w:val="28"/>
        </w:rPr>
      </w:pPr>
      <w:r w:rsidRPr="004678B6">
        <w:rPr>
          <w:sz w:val="28"/>
          <w:szCs w:val="28"/>
        </w:rPr>
        <w:t>иметь представление о духовно-нравственных качествах, необходимых представителям социальных профессий;</w:t>
      </w:r>
    </w:p>
    <w:p w:rsidR="00EE021F" w:rsidRPr="004678B6" w:rsidRDefault="00EE021F" w:rsidP="004678B6">
      <w:pPr>
        <w:rPr>
          <w:sz w:val="28"/>
          <w:szCs w:val="28"/>
        </w:rPr>
      </w:pPr>
      <w:r w:rsidRPr="004678B6">
        <w:rPr>
          <w:sz w:val="28"/>
          <w:szCs w:val="28"/>
        </w:rPr>
        <w:t>осознавать и обосновывать ответственность личности при выборе социальных профессий;</w:t>
      </w:r>
    </w:p>
    <w:p w:rsidR="00EE021F" w:rsidRPr="004678B6" w:rsidRDefault="00EE021F" w:rsidP="004678B6">
      <w:pPr>
        <w:rPr>
          <w:sz w:val="28"/>
          <w:szCs w:val="28"/>
        </w:rPr>
      </w:pPr>
      <w:r w:rsidRPr="004678B6">
        <w:rPr>
          <w:sz w:val="28"/>
          <w:szCs w:val="28"/>
        </w:rPr>
        <w:t>приводить примеры из литературы и истории, современной жизни, подтверждающие данную точку зрения.</w:t>
      </w:r>
    </w:p>
    <w:p w:rsidR="00EE021F" w:rsidRPr="004678B6" w:rsidRDefault="00EE021F" w:rsidP="004678B6">
      <w:pPr>
        <w:rPr>
          <w:sz w:val="28"/>
          <w:szCs w:val="28"/>
        </w:rPr>
      </w:pPr>
      <w:r w:rsidRPr="004678B6">
        <w:rPr>
          <w:sz w:val="28"/>
          <w:szCs w:val="28"/>
        </w:rPr>
        <w:t>Тема 22. Выдающиеся благотворители в истории. Благотворительность как нравственный долг.</w:t>
      </w:r>
    </w:p>
    <w:p w:rsidR="00EE021F" w:rsidRPr="004678B6" w:rsidRDefault="00EE021F" w:rsidP="004678B6">
      <w:pPr>
        <w:rPr>
          <w:sz w:val="28"/>
          <w:szCs w:val="28"/>
        </w:rPr>
      </w:pPr>
      <w:r w:rsidRPr="004678B6">
        <w:rPr>
          <w:sz w:val="28"/>
          <w:szCs w:val="28"/>
        </w:rPr>
        <w:t>Характеризовать понятие «благотворительность» и его эволюцию в истории России;</w:t>
      </w:r>
    </w:p>
    <w:p w:rsidR="00EE021F" w:rsidRPr="004678B6" w:rsidRDefault="00EE021F" w:rsidP="004678B6">
      <w:pPr>
        <w:rPr>
          <w:sz w:val="28"/>
          <w:szCs w:val="28"/>
        </w:rPr>
      </w:pPr>
      <w:r w:rsidRPr="004678B6">
        <w:rPr>
          <w:sz w:val="28"/>
          <w:szCs w:val="28"/>
        </w:rPr>
        <w:t>доказывать важность меценатства в современном обществе для общества в целом и для духовно-нравственного развития личности самого мецената;</w:t>
      </w:r>
    </w:p>
    <w:p w:rsidR="00EE021F" w:rsidRPr="004678B6" w:rsidRDefault="00EE021F" w:rsidP="004678B6">
      <w:pPr>
        <w:rPr>
          <w:sz w:val="28"/>
          <w:szCs w:val="28"/>
        </w:rPr>
      </w:pPr>
      <w:r w:rsidRPr="004678B6">
        <w:rPr>
          <w:sz w:val="28"/>
          <w:szCs w:val="28"/>
        </w:rPr>
        <w:t>характеризовать понятие «социальный долг», обосновывать его важную роль в жизни общества;</w:t>
      </w:r>
    </w:p>
    <w:p w:rsidR="00EE021F" w:rsidRPr="004678B6" w:rsidRDefault="00EE021F" w:rsidP="004678B6">
      <w:pPr>
        <w:rPr>
          <w:sz w:val="28"/>
          <w:szCs w:val="28"/>
        </w:rPr>
      </w:pPr>
      <w:r w:rsidRPr="004678B6">
        <w:rPr>
          <w:sz w:val="28"/>
          <w:szCs w:val="28"/>
        </w:rPr>
        <w:t xml:space="preserve">приводить примеры выдающихся благотворителей в истории и современной России; </w:t>
      </w:r>
    </w:p>
    <w:p w:rsidR="00EE021F" w:rsidRPr="004678B6" w:rsidRDefault="00EE021F" w:rsidP="004678B6">
      <w:pPr>
        <w:rPr>
          <w:sz w:val="28"/>
          <w:szCs w:val="28"/>
        </w:rPr>
      </w:pPr>
      <w:r w:rsidRPr="004678B6">
        <w:rPr>
          <w:sz w:val="28"/>
          <w:szCs w:val="28"/>
        </w:rPr>
        <w:t>понимать смысл внеэкономической благотворительности: волонтёрской деятельности, аргументированно объяснять её важность.</w:t>
      </w:r>
    </w:p>
    <w:p w:rsidR="00EE021F" w:rsidRPr="004678B6" w:rsidRDefault="00EE021F" w:rsidP="004678B6">
      <w:pPr>
        <w:rPr>
          <w:sz w:val="28"/>
          <w:szCs w:val="28"/>
        </w:rPr>
      </w:pPr>
      <w:r w:rsidRPr="004678B6">
        <w:rPr>
          <w:sz w:val="28"/>
          <w:szCs w:val="28"/>
        </w:rPr>
        <w:t>Тема 23. Выдающиеся учёные России. Наука как источник социального и духовного прогресса общества.</w:t>
      </w:r>
    </w:p>
    <w:p w:rsidR="00EE021F" w:rsidRPr="004678B6" w:rsidRDefault="00EE021F" w:rsidP="004678B6">
      <w:pPr>
        <w:rPr>
          <w:sz w:val="28"/>
          <w:szCs w:val="28"/>
        </w:rPr>
      </w:pPr>
      <w:r w:rsidRPr="004678B6">
        <w:rPr>
          <w:sz w:val="28"/>
          <w:szCs w:val="28"/>
        </w:rPr>
        <w:t>Характеризовать понятие «наука»;</w:t>
      </w:r>
    </w:p>
    <w:p w:rsidR="00EE021F" w:rsidRPr="004678B6" w:rsidRDefault="00EE021F" w:rsidP="004678B6">
      <w:pPr>
        <w:rPr>
          <w:sz w:val="28"/>
          <w:szCs w:val="28"/>
        </w:rPr>
      </w:pPr>
      <w:r w:rsidRPr="004678B6">
        <w:rPr>
          <w:sz w:val="28"/>
          <w:szCs w:val="28"/>
        </w:rPr>
        <w:t>уметь аргументированно обосновывать важность науки в современном обществе, прослеживать её связь с научно-техническим и социальным прогрессом;</w:t>
      </w:r>
    </w:p>
    <w:p w:rsidR="00EE021F" w:rsidRPr="004678B6" w:rsidRDefault="00EE021F" w:rsidP="004678B6">
      <w:pPr>
        <w:rPr>
          <w:sz w:val="28"/>
          <w:szCs w:val="28"/>
        </w:rPr>
      </w:pPr>
      <w:r w:rsidRPr="004678B6">
        <w:rPr>
          <w:sz w:val="28"/>
          <w:szCs w:val="28"/>
        </w:rPr>
        <w:t>называть имена выдающихся учёных России;</w:t>
      </w:r>
    </w:p>
    <w:p w:rsidR="00EE021F" w:rsidRPr="004678B6" w:rsidRDefault="00EE021F" w:rsidP="004678B6">
      <w:pPr>
        <w:rPr>
          <w:sz w:val="28"/>
          <w:szCs w:val="28"/>
        </w:rPr>
      </w:pPr>
      <w:r w:rsidRPr="004678B6">
        <w:rPr>
          <w:sz w:val="28"/>
          <w:szCs w:val="28"/>
        </w:rPr>
        <w:t>обосновывать важность понимания истории науки, получения и обоснования научного знания;</w:t>
      </w:r>
    </w:p>
    <w:p w:rsidR="00EE021F" w:rsidRPr="004678B6" w:rsidRDefault="00EE021F" w:rsidP="004678B6">
      <w:pPr>
        <w:rPr>
          <w:sz w:val="28"/>
          <w:szCs w:val="28"/>
        </w:rPr>
      </w:pPr>
      <w:r w:rsidRPr="004678B6">
        <w:rPr>
          <w:sz w:val="28"/>
          <w:szCs w:val="28"/>
        </w:rPr>
        <w:t>характеризовать и доказывать важность науки для благополучия общества, страны и государства;</w:t>
      </w:r>
    </w:p>
    <w:p w:rsidR="00EE021F" w:rsidRPr="004678B6" w:rsidRDefault="00EE021F" w:rsidP="004678B6">
      <w:pPr>
        <w:rPr>
          <w:sz w:val="28"/>
          <w:szCs w:val="28"/>
        </w:rPr>
      </w:pPr>
      <w:r w:rsidRPr="004678B6">
        <w:rPr>
          <w:sz w:val="28"/>
          <w:szCs w:val="28"/>
        </w:rPr>
        <w:t>обосновывать важность морали и нравственности в науке, её роль и вклад в доказательство этих понятий.</w:t>
      </w:r>
    </w:p>
    <w:p w:rsidR="00EE021F" w:rsidRPr="004678B6" w:rsidRDefault="00EE021F" w:rsidP="004678B6">
      <w:pPr>
        <w:rPr>
          <w:sz w:val="28"/>
          <w:szCs w:val="28"/>
        </w:rPr>
      </w:pPr>
      <w:r w:rsidRPr="004678B6">
        <w:rPr>
          <w:sz w:val="28"/>
          <w:szCs w:val="28"/>
        </w:rPr>
        <w:t>Тема 24. Моя профессия (практическое занятие).</w:t>
      </w:r>
    </w:p>
    <w:p w:rsidR="00EE021F" w:rsidRPr="004678B6" w:rsidRDefault="00EE021F" w:rsidP="004678B6">
      <w:pPr>
        <w:rPr>
          <w:sz w:val="28"/>
          <w:szCs w:val="28"/>
        </w:rPr>
      </w:pPr>
      <w:r w:rsidRPr="004678B6">
        <w:rPr>
          <w:sz w:val="28"/>
          <w:szCs w:val="28"/>
        </w:rPr>
        <w:t>Характеризовать понятие «профессия», предполагать характер и цель труда в определённой профессии;</w:t>
      </w:r>
    </w:p>
    <w:p w:rsidR="00EE021F" w:rsidRPr="004678B6" w:rsidRDefault="00EE021F" w:rsidP="004678B6">
      <w:pPr>
        <w:rPr>
          <w:sz w:val="28"/>
          <w:szCs w:val="28"/>
        </w:rPr>
      </w:pPr>
      <w:r w:rsidRPr="004678B6">
        <w:rPr>
          <w:sz w:val="28"/>
          <w:szCs w:val="28"/>
        </w:rP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rsidR="00EE021F" w:rsidRPr="004678B6" w:rsidRDefault="00EE021F" w:rsidP="004678B6">
      <w:pPr>
        <w:rPr>
          <w:sz w:val="28"/>
          <w:szCs w:val="28"/>
        </w:rPr>
      </w:pPr>
      <w:r w:rsidRPr="004678B6">
        <w:rPr>
          <w:sz w:val="28"/>
          <w:szCs w:val="28"/>
        </w:rPr>
        <w:t>Тематический блок 4. «Родина и патриотизм».</w:t>
      </w:r>
    </w:p>
    <w:p w:rsidR="00EE021F" w:rsidRPr="004678B6" w:rsidRDefault="00EE021F" w:rsidP="004678B6">
      <w:pPr>
        <w:rPr>
          <w:sz w:val="28"/>
          <w:szCs w:val="28"/>
        </w:rPr>
      </w:pPr>
      <w:r w:rsidRPr="004678B6">
        <w:rPr>
          <w:sz w:val="28"/>
          <w:szCs w:val="28"/>
        </w:rPr>
        <w:t>Тема 25. Гражданин.</w:t>
      </w:r>
    </w:p>
    <w:p w:rsidR="00EE021F" w:rsidRPr="004678B6" w:rsidRDefault="00EE021F" w:rsidP="004678B6">
      <w:pPr>
        <w:rPr>
          <w:sz w:val="28"/>
          <w:szCs w:val="28"/>
        </w:rPr>
      </w:pPr>
      <w:r w:rsidRPr="004678B6">
        <w:rPr>
          <w:sz w:val="28"/>
          <w:szCs w:val="28"/>
        </w:rPr>
        <w:t>Характеризовать понятия «Родина» и «гражданство», объяснять их взаимосвязь;</w:t>
      </w:r>
    </w:p>
    <w:p w:rsidR="00EE021F" w:rsidRPr="004678B6" w:rsidRDefault="00EE021F" w:rsidP="004678B6">
      <w:pPr>
        <w:rPr>
          <w:sz w:val="28"/>
          <w:szCs w:val="28"/>
        </w:rPr>
      </w:pPr>
      <w:r w:rsidRPr="004678B6">
        <w:rPr>
          <w:sz w:val="28"/>
          <w:szCs w:val="28"/>
        </w:rPr>
        <w:t>понимать духовно-нравственный характер патриотизма, ценностей гражданского самосознания;</w:t>
      </w:r>
    </w:p>
    <w:p w:rsidR="00EE021F" w:rsidRPr="004678B6" w:rsidRDefault="00EE021F" w:rsidP="004678B6">
      <w:pPr>
        <w:rPr>
          <w:sz w:val="28"/>
          <w:szCs w:val="28"/>
        </w:rPr>
      </w:pPr>
      <w:r w:rsidRPr="004678B6">
        <w:rPr>
          <w:sz w:val="28"/>
          <w:szCs w:val="28"/>
        </w:rPr>
        <w:t>понимать и уметь обосновывать нравственные качества гражданина.</w:t>
      </w:r>
    </w:p>
    <w:p w:rsidR="00EE021F" w:rsidRPr="004678B6" w:rsidRDefault="00EE021F" w:rsidP="004678B6">
      <w:pPr>
        <w:rPr>
          <w:sz w:val="28"/>
          <w:szCs w:val="28"/>
        </w:rPr>
      </w:pPr>
      <w:r w:rsidRPr="004678B6">
        <w:rPr>
          <w:sz w:val="28"/>
          <w:szCs w:val="28"/>
        </w:rPr>
        <w:t>Тема 26. Патриотизм.</w:t>
      </w:r>
    </w:p>
    <w:p w:rsidR="00EE021F" w:rsidRPr="004678B6" w:rsidRDefault="00EE021F" w:rsidP="004678B6">
      <w:pPr>
        <w:rPr>
          <w:sz w:val="28"/>
          <w:szCs w:val="28"/>
        </w:rPr>
      </w:pPr>
      <w:r w:rsidRPr="004678B6">
        <w:rPr>
          <w:sz w:val="28"/>
          <w:szCs w:val="28"/>
        </w:rPr>
        <w:t>Характеризовать понятие «патриотизм»;</w:t>
      </w:r>
    </w:p>
    <w:p w:rsidR="00EE021F" w:rsidRPr="004678B6" w:rsidRDefault="00EE021F" w:rsidP="004678B6">
      <w:pPr>
        <w:rPr>
          <w:sz w:val="28"/>
          <w:szCs w:val="28"/>
        </w:rPr>
      </w:pPr>
      <w:r w:rsidRPr="004678B6">
        <w:rPr>
          <w:sz w:val="28"/>
          <w:szCs w:val="28"/>
        </w:rPr>
        <w:t>приводить примеры патриотизма в истории и современном обществе;</w:t>
      </w:r>
    </w:p>
    <w:p w:rsidR="00EE021F" w:rsidRPr="004678B6" w:rsidRDefault="00EE021F" w:rsidP="004678B6">
      <w:pPr>
        <w:rPr>
          <w:sz w:val="28"/>
          <w:szCs w:val="28"/>
        </w:rPr>
      </w:pPr>
      <w:r w:rsidRPr="004678B6">
        <w:rPr>
          <w:sz w:val="28"/>
          <w:szCs w:val="28"/>
        </w:rPr>
        <w:t>различать истинный и ложный патриотизм через ориентированность на ценности толерантности, уважения к другим народам, их истории и культуре;</w:t>
      </w:r>
    </w:p>
    <w:p w:rsidR="00EE021F" w:rsidRPr="004678B6" w:rsidRDefault="00EE021F" w:rsidP="004678B6">
      <w:pPr>
        <w:rPr>
          <w:sz w:val="28"/>
          <w:szCs w:val="28"/>
        </w:rPr>
      </w:pPr>
      <w:r w:rsidRPr="004678B6">
        <w:rPr>
          <w:sz w:val="28"/>
          <w:szCs w:val="28"/>
        </w:rPr>
        <w:t>уметь обосновывать важность патриотизма.</w:t>
      </w:r>
    </w:p>
    <w:p w:rsidR="00EE021F" w:rsidRPr="004678B6" w:rsidRDefault="00EE021F" w:rsidP="004678B6">
      <w:pPr>
        <w:rPr>
          <w:sz w:val="28"/>
          <w:szCs w:val="28"/>
        </w:rPr>
      </w:pPr>
      <w:r w:rsidRPr="004678B6">
        <w:rPr>
          <w:sz w:val="28"/>
          <w:szCs w:val="28"/>
        </w:rPr>
        <w:t>Тема 27. Защита Родины: подвиг или долг?</w:t>
      </w:r>
    </w:p>
    <w:p w:rsidR="00EE021F" w:rsidRPr="004678B6" w:rsidRDefault="00EE021F" w:rsidP="004678B6">
      <w:pPr>
        <w:rPr>
          <w:sz w:val="28"/>
          <w:szCs w:val="28"/>
        </w:rPr>
      </w:pPr>
      <w:r w:rsidRPr="004678B6">
        <w:rPr>
          <w:sz w:val="28"/>
          <w:szCs w:val="28"/>
        </w:rPr>
        <w:t xml:space="preserve">Характеризовать понятия «война» и «мир»; </w:t>
      </w:r>
    </w:p>
    <w:p w:rsidR="00EE021F" w:rsidRPr="004678B6" w:rsidRDefault="00EE021F" w:rsidP="004678B6">
      <w:pPr>
        <w:rPr>
          <w:sz w:val="28"/>
          <w:szCs w:val="28"/>
        </w:rPr>
      </w:pPr>
      <w:r w:rsidRPr="004678B6">
        <w:rPr>
          <w:sz w:val="28"/>
          <w:szCs w:val="28"/>
        </w:rPr>
        <w:t>доказывать важность сохранения мира и согласия;</w:t>
      </w:r>
    </w:p>
    <w:p w:rsidR="00EE021F" w:rsidRPr="004678B6" w:rsidRDefault="00EE021F" w:rsidP="004678B6">
      <w:pPr>
        <w:rPr>
          <w:sz w:val="28"/>
          <w:szCs w:val="28"/>
        </w:rPr>
      </w:pPr>
      <w:r w:rsidRPr="004678B6">
        <w:rPr>
          <w:sz w:val="28"/>
          <w:szCs w:val="28"/>
        </w:rPr>
        <w:t>обосновывать роль защиты Отечества, её важность для гражданина;</w:t>
      </w:r>
    </w:p>
    <w:p w:rsidR="00EE021F" w:rsidRPr="004678B6" w:rsidRDefault="00EE021F" w:rsidP="004678B6">
      <w:pPr>
        <w:rPr>
          <w:sz w:val="28"/>
          <w:szCs w:val="28"/>
        </w:rPr>
      </w:pPr>
      <w:r w:rsidRPr="004678B6">
        <w:rPr>
          <w:sz w:val="28"/>
          <w:szCs w:val="28"/>
        </w:rPr>
        <w:t>понимать особенности защиты чести Отечества в спорте, науке, культуре;</w:t>
      </w:r>
    </w:p>
    <w:p w:rsidR="00EE021F" w:rsidRPr="004678B6" w:rsidRDefault="00EE021F" w:rsidP="004678B6">
      <w:pPr>
        <w:rPr>
          <w:sz w:val="28"/>
          <w:szCs w:val="28"/>
        </w:rPr>
      </w:pPr>
      <w:r w:rsidRPr="004678B6">
        <w:rPr>
          <w:sz w:val="28"/>
          <w:szCs w:val="28"/>
        </w:rPr>
        <w:t>характеризовать понятия «военный подвиг», «честь», «доблесть», обосновывать их важность, приводить примеры их проявлений.</w:t>
      </w:r>
    </w:p>
    <w:p w:rsidR="00EE021F" w:rsidRPr="004678B6" w:rsidRDefault="00EE021F" w:rsidP="004678B6">
      <w:pPr>
        <w:rPr>
          <w:sz w:val="28"/>
          <w:szCs w:val="28"/>
        </w:rPr>
      </w:pPr>
      <w:r w:rsidRPr="004678B6">
        <w:rPr>
          <w:sz w:val="28"/>
          <w:szCs w:val="28"/>
        </w:rPr>
        <w:t>Тема 28. Государство. Россия – наша родина.</w:t>
      </w:r>
    </w:p>
    <w:p w:rsidR="00EE021F" w:rsidRPr="004678B6" w:rsidRDefault="00EE021F" w:rsidP="004678B6">
      <w:pPr>
        <w:rPr>
          <w:sz w:val="28"/>
          <w:szCs w:val="28"/>
        </w:rPr>
      </w:pPr>
      <w:r w:rsidRPr="004678B6">
        <w:rPr>
          <w:sz w:val="28"/>
          <w:szCs w:val="28"/>
        </w:rPr>
        <w:t>Характеризовать понятие «государство»;</w:t>
      </w:r>
    </w:p>
    <w:p w:rsidR="00EE021F" w:rsidRPr="004678B6" w:rsidRDefault="00EE021F" w:rsidP="004678B6">
      <w:pPr>
        <w:rPr>
          <w:sz w:val="28"/>
          <w:szCs w:val="28"/>
        </w:rPr>
      </w:pPr>
      <w:r w:rsidRPr="004678B6">
        <w:rPr>
          <w:sz w:val="28"/>
          <w:szCs w:val="28"/>
        </w:rPr>
        <w:t>уметь выделять и формулировать основные особенности Российского государства с использованием исторических фактов и духовно-нравственные ценностей;</w:t>
      </w:r>
    </w:p>
    <w:p w:rsidR="00EE021F" w:rsidRPr="004678B6" w:rsidRDefault="00EE021F" w:rsidP="004678B6">
      <w:pPr>
        <w:rPr>
          <w:sz w:val="28"/>
          <w:szCs w:val="28"/>
        </w:rPr>
      </w:pPr>
      <w:r w:rsidRPr="004678B6">
        <w:rPr>
          <w:sz w:val="28"/>
          <w:szCs w:val="28"/>
        </w:rPr>
        <w:t>характеризовать понятие «закон» как существенную часть гражданской идентичности человека;</w:t>
      </w:r>
    </w:p>
    <w:p w:rsidR="00EE021F" w:rsidRPr="004678B6" w:rsidRDefault="00EE021F" w:rsidP="004678B6">
      <w:pPr>
        <w:rPr>
          <w:sz w:val="28"/>
          <w:szCs w:val="28"/>
        </w:rPr>
      </w:pPr>
      <w:r w:rsidRPr="004678B6">
        <w:rPr>
          <w:sz w:val="28"/>
          <w:szCs w:val="28"/>
        </w:rPr>
        <w:t>характеризовать понятие «гражданская идентичность», соотносить это понятие с необходимыми нравственными качествами человека.</w:t>
      </w:r>
    </w:p>
    <w:p w:rsidR="00EE021F" w:rsidRPr="004678B6" w:rsidRDefault="00EE021F" w:rsidP="004678B6">
      <w:pPr>
        <w:rPr>
          <w:sz w:val="28"/>
          <w:szCs w:val="28"/>
        </w:rPr>
      </w:pPr>
      <w:r w:rsidRPr="004678B6">
        <w:rPr>
          <w:sz w:val="28"/>
          <w:szCs w:val="28"/>
        </w:rPr>
        <w:t>Тема 29. Гражданская идентичность (практическое занятие).</w:t>
      </w:r>
    </w:p>
    <w:p w:rsidR="00EE021F" w:rsidRPr="004678B6" w:rsidRDefault="00EE021F" w:rsidP="004678B6">
      <w:pPr>
        <w:rPr>
          <w:sz w:val="28"/>
          <w:szCs w:val="28"/>
        </w:rPr>
      </w:pPr>
      <w:r w:rsidRPr="004678B6">
        <w:rPr>
          <w:sz w:val="28"/>
          <w:szCs w:val="28"/>
        </w:rPr>
        <w:t>Охарактеризовать свою гражданскую идентичность, её составляющие: этническую, религиозную, гендерную идентичности;</w:t>
      </w:r>
    </w:p>
    <w:p w:rsidR="00EE021F" w:rsidRPr="004678B6" w:rsidRDefault="00EE021F" w:rsidP="004678B6">
      <w:pPr>
        <w:rPr>
          <w:sz w:val="28"/>
          <w:szCs w:val="28"/>
        </w:rPr>
      </w:pPr>
      <w:r w:rsidRPr="004678B6">
        <w:rPr>
          <w:sz w:val="28"/>
          <w:szCs w:val="28"/>
        </w:rPr>
        <w:t>обосновывать важность духовно-нравственных качеств гражданина, указывать их источники.</w:t>
      </w:r>
    </w:p>
    <w:p w:rsidR="00EE021F" w:rsidRPr="004678B6" w:rsidRDefault="00EE021F" w:rsidP="004678B6">
      <w:pPr>
        <w:rPr>
          <w:sz w:val="28"/>
          <w:szCs w:val="28"/>
        </w:rPr>
      </w:pPr>
      <w:r w:rsidRPr="004678B6">
        <w:rPr>
          <w:sz w:val="28"/>
          <w:szCs w:val="28"/>
        </w:rPr>
        <w:t>Тема 30. Моя школа и мой класс (практическое занятие).</w:t>
      </w:r>
    </w:p>
    <w:p w:rsidR="00EE021F" w:rsidRPr="004678B6" w:rsidRDefault="00EE021F" w:rsidP="004678B6">
      <w:pPr>
        <w:rPr>
          <w:sz w:val="28"/>
          <w:szCs w:val="28"/>
        </w:rPr>
      </w:pPr>
      <w:r w:rsidRPr="004678B6">
        <w:rPr>
          <w:sz w:val="28"/>
          <w:szCs w:val="28"/>
        </w:rPr>
        <w:t>Характеризовать понятие «добрые дела» в контексте оценки собственных действий, их нравственного характера;</w:t>
      </w:r>
    </w:p>
    <w:p w:rsidR="00EE021F" w:rsidRPr="004678B6" w:rsidRDefault="00EE021F" w:rsidP="004678B6">
      <w:pPr>
        <w:rPr>
          <w:sz w:val="28"/>
          <w:szCs w:val="28"/>
        </w:rPr>
      </w:pPr>
      <w:r w:rsidRPr="004678B6">
        <w:rPr>
          <w:sz w:val="28"/>
          <w:szCs w:val="28"/>
        </w:rPr>
        <w:t>находить примеры добрых дел в реальности и уметь адаптировать их к потребностям класса.</w:t>
      </w:r>
    </w:p>
    <w:p w:rsidR="00EE021F" w:rsidRPr="004678B6" w:rsidRDefault="00EE021F" w:rsidP="004678B6">
      <w:pPr>
        <w:rPr>
          <w:sz w:val="28"/>
          <w:szCs w:val="28"/>
        </w:rPr>
      </w:pPr>
      <w:r w:rsidRPr="004678B6">
        <w:rPr>
          <w:sz w:val="28"/>
          <w:szCs w:val="28"/>
        </w:rPr>
        <w:t>Тема 31. Человек: какой он? (практическое занятие).</w:t>
      </w:r>
    </w:p>
    <w:p w:rsidR="00EE021F" w:rsidRPr="004678B6" w:rsidRDefault="00EE021F" w:rsidP="004678B6">
      <w:pPr>
        <w:rPr>
          <w:sz w:val="28"/>
          <w:szCs w:val="28"/>
        </w:rPr>
      </w:pPr>
      <w:r w:rsidRPr="004678B6">
        <w:rPr>
          <w:sz w:val="28"/>
          <w:szCs w:val="28"/>
        </w:rPr>
        <w:t>Характеризовать понятие «человек» как духовно-нравственный идеал;</w:t>
      </w:r>
    </w:p>
    <w:p w:rsidR="00EE021F" w:rsidRPr="004678B6" w:rsidRDefault="00EE021F" w:rsidP="004678B6">
      <w:pPr>
        <w:rPr>
          <w:sz w:val="28"/>
          <w:szCs w:val="28"/>
        </w:rPr>
      </w:pPr>
      <w:r w:rsidRPr="004678B6">
        <w:rPr>
          <w:sz w:val="28"/>
          <w:szCs w:val="28"/>
        </w:rPr>
        <w:t>приводить примеры духовно-нравственного идеала в культуре;</w:t>
      </w:r>
    </w:p>
    <w:p w:rsidR="00EE021F" w:rsidRPr="004678B6" w:rsidRDefault="00EE021F" w:rsidP="004678B6">
      <w:pPr>
        <w:rPr>
          <w:sz w:val="28"/>
          <w:szCs w:val="28"/>
        </w:rPr>
      </w:pPr>
      <w:r w:rsidRPr="004678B6">
        <w:rPr>
          <w:sz w:val="28"/>
          <w:szCs w:val="28"/>
        </w:rPr>
        <w:t>формулировать свой идеал человека и нравственные качества, которые ему присущи.</w:t>
      </w:r>
    </w:p>
    <w:p w:rsidR="00EE021F" w:rsidRPr="004678B6" w:rsidRDefault="00EE021F" w:rsidP="004678B6">
      <w:pPr>
        <w:rPr>
          <w:sz w:val="28"/>
          <w:szCs w:val="28"/>
        </w:rPr>
      </w:pPr>
      <w:r w:rsidRPr="004678B6">
        <w:rPr>
          <w:sz w:val="28"/>
          <w:szCs w:val="28"/>
        </w:rPr>
        <w:t>Тема 32. Человек и культура (проект).</w:t>
      </w:r>
    </w:p>
    <w:p w:rsidR="00EE021F" w:rsidRPr="004678B6" w:rsidRDefault="00EE021F" w:rsidP="004678B6">
      <w:pPr>
        <w:rPr>
          <w:sz w:val="28"/>
          <w:szCs w:val="28"/>
        </w:rPr>
      </w:pPr>
      <w:r w:rsidRPr="004678B6">
        <w:rPr>
          <w:sz w:val="28"/>
          <w:szCs w:val="28"/>
        </w:rPr>
        <w:t>Характеризовать грани взаимодействия человека и культуры;</w:t>
      </w:r>
    </w:p>
    <w:p w:rsidR="00EE021F" w:rsidRPr="004678B6" w:rsidRDefault="00EE021F" w:rsidP="004678B6">
      <w:pPr>
        <w:rPr>
          <w:sz w:val="28"/>
          <w:szCs w:val="28"/>
        </w:rPr>
      </w:pPr>
      <w:r w:rsidRPr="004678B6">
        <w:rPr>
          <w:sz w:val="28"/>
          <w:szCs w:val="28"/>
        </w:rPr>
        <w:t>уметь описать в выбранном направлении с помощью известных примеров образ человека, создаваемый произведениями культуры;</w:t>
      </w:r>
    </w:p>
    <w:p w:rsidR="00EE021F" w:rsidRPr="004678B6" w:rsidRDefault="00EE021F" w:rsidP="004678B6">
      <w:pPr>
        <w:rPr>
          <w:sz w:val="28"/>
          <w:szCs w:val="28"/>
        </w:rPr>
      </w:pPr>
      <w:r w:rsidRPr="004678B6">
        <w:rPr>
          <w:sz w:val="28"/>
          <w:szCs w:val="28"/>
        </w:rPr>
        <w:t>показать взаимосвязь человека и культуры через их взаимовлияние;</w:t>
      </w:r>
    </w:p>
    <w:p w:rsidR="00EE021F" w:rsidRPr="004678B6" w:rsidRDefault="00EE021F" w:rsidP="004678B6">
      <w:pPr>
        <w:rPr>
          <w:sz w:val="28"/>
          <w:szCs w:val="28"/>
        </w:rPr>
      </w:pPr>
      <w:r w:rsidRPr="004678B6">
        <w:rPr>
          <w:sz w:val="28"/>
          <w:szCs w:val="28"/>
        </w:rPr>
        <w:t>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стороны.</w:t>
      </w:r>
    </w:p>
    <w:p w:rsidR="00EE021F" w:rsidRPr="004678B6" w:rsidRDefault="00EE021F" w:rsidP="004678B6">
      <w:pPr>
        <w:rPr>
          <w:sz w:val="28"/>
          <w:szCs w:val="28"/>
        </w:rPr>
      </w:pPr>
      <w:r w:rsidRPr="004678B6">
        <w:rPr>
          <w:sz w:val="28"/>
          <w:szCs w:val="28"/>
        </w:rPr>
        <w:t>1.2.3.17. Предметная область «Искусство»</w:t>
      </w:r>
    </w:p>
    <w:p w:rsidR="00EE021F" w:rsidRPr="004678B6" w:rsidRDefault="00EE021F" w:rsidP="004678B6">
      <w:pPr>
        <w:rPr>
          <w:sz w:val="28"/>
          <w:szCs w:val="28"/>
        </w:rPr>
      </w:pPr>
      <w:r w:rsidRPr="004678B6">
        <w:rPr>
          <w:sz w:val="28"/>
          <w:szCs w:val="28"/>
        </w:rPr>
        <w:t>Учебный предмет «Изобразительное искусство»</w:t>
      </w:r>
    </w:p>
    <w:p w:rsidR="00EE021F" w:rsidRPr="004678B6" w:rsidRDefault="00EE021F" w:rsidP="004678B6">
      <w:pPr>
        <w:rPr>
          <w:sz w:val="28"/>
          <w:szCs w:val="28"/>
        </w:rPr>
      </w:pPr>
      <w:r w:rsidRPr="004678B6">
        <w:rPr>
          <w:sz w:val="28"/>
          <w:szCs w:val="28"/>
        </w:rPr>
        <w:t xml:space="preserve">К концу обучения в 5 классе обучающийся получит следующие предметные результаты по отдельным темам программы по изобразительному искусству. </w:t>
      </w:r>
    </w:p>
    <w:p w:rsidR="00EE021F" w:rsidRPr="004678B6" w:rsidRDefault="00EE021F" w:rsidP="004678B6">
      <w:pPr>
        <w:rPr>
          <w:sz w:val="28"/>
          <w:szCs w:val="28"/>
        </w:rPr>
      </w:pPr>
      <w:r w:rsidRPr="004678B6">
        <w:rPr>
          <w:sz w:val="28"/>
          <w:szCs w:val="28"/>
        </w:rPr>
        <w:t>Модуль № 1 «Декоративно-прикладное и народное искусство»:</w:t>
      </w:r>
    </w:p>
    <w:p w:rsidR="00EE021F" w:rsidRPr="004678B6" w:rsidRDefault="00EE021F" w:rsidP="004678B6">
      <w:pPr>
        <w:rPr>
          <w:sz w:val="28"/>
          <w:szCs w:val="28"/>
        </w:rPr>
      </w:pPr>
      <w:r w:rsidRPr="004678B6">
        <w:rPr>
          <w:sz w:val="28"/>
          <w:szCs w:val="28"/>
        </w:rPr>
        <w:t xml:space="preserve">знать о многообразии видов декоративно-прикладного искусства: народного, классического, современного, искусства, промыслов; </w:t>
      </w:r>
    </w:p>
    <w:p w:rsidR="00EE021F" w:rsidRPr="004678B6" w:rsidRDefault="00EE021F" w:rsidP="004678B6">
      <w:pPr>
        <w:rPr>
          <w:sz w:val="28"/>
          <w:szCs w:val="28"/>
        </w:rPr>
      </w:pPr>
      <w:r w:rsidRPr="004678B6">
        <w:rPr>
          <w:sz w:val="28"/>
          <w:szCs w:val="28"/>
        </w:rP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EE021F" w:rsidRPr="004678B6" w:rsidRDefault="00EE021F" w:rsidP="004678B6">
      <w:pPr>
        <w:rPr>
          <w:sz w:val="28"/>
          <w:szCs w:val="28"/>
        </w:rPr>
      </w:pPr>
      <w:r w:rsidRPr="004678B6">
        <w:rPr>
          <w:sz w:val="28"/>
          <w:szCs w:val="28"/>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EE021F" w:rsidRPr="004678B6" w:rsidRDefault="00EE021F" w:rsidP="004678B6">
      <w:pPr>
        <w:rPr>
          <w:sz w:val="28"/>
          <w:szCs w:val="28"/>
        </w:rPr>
      </w:pPr>
      <w:r w:rsidRPr="004678B6">
        <w:rPr>
          <w:sz w:val="28"/>
          <w:szCs w:val="28"/>
        </w:rPr>
        <w:t>характеризовать коммуникативные, познавательные и культовые функции декоративно-прикладного искусства;</w:t>
      </w:r>
    </w:p>
    <w:p w:rsidR="00EE021F" w:rsidRPr="004678B6" w:rsidRDefault="00EE021F" w:rsidP="004678B6">
      <w:pPr>
        <w:rPr>
          <w:sz w:val="28"/>
          <w:szCs w:val="28"/>
        </w:rPr>
      </w:pPr>
      <w:r w:rsidRPr="004678B6">
        <w:rPr>
          <w:sz w:val="28"/>
          <w:szCs w:val="28"/>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EE021F" w:rsidRPr="004678B6" w:rsidRDefault="00EE021F" w:rsidP="004678B6">
      <w:pPr>
        <w:rPr>
          <w:sz w:val="28"/>
          <w:szCs w:val="28"/>
        </w:rPr>
      </w:pPr>
      <w:r w:rsidRPr="004678B6">
        <w:rPr>
          <w:sz w:val="28"/>
          <w:szCs w:val="28"/>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EE021F" w:rsidRPr="004678B6" w:rsidRDefault="00EE021F" w:rsidP="004678B6">
      <w:pPr>
        <w:rPr>
          <w:sz w:val="28"/>
          <w:szCs w:val="28"/>
        </w:rPr>
      </w:pPr>
      <w:r w:rsidRPr="004678B6">
        <w:rPr>
          <w:sz w:val="28"/>
          <w:szCs w:val="28"/>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rsidR="00EE021F" w:rsidRPr="004678B6" w:rsidRDefault="00EE021F" w:rsidP="004678B6">
      <w:pPr>
        <w:rPr>
          <w:sz w:val="28"/>
          <w:szCs w:val="28"/>
        </w:rPr>
      </w:pPr>
      <w:r w:rsidRPr="004678B6">
        <w:rPr>
          <w:sz w:val="28"/>
          <w:szCs w:val="28"/>
        </w:rPr>
        <w:t>знать специфику образного языка декоративного искусства – его знаковую природу, орнаментальность, стилизацию изображения;</w:t>
      </w:r>
    </w:p>
    <w:p w:rsidR="00EE021F" w:rsidRPr="004678B6" w:rsidRDefault="00EE021F" w:rsidP="004678B6">
      <w:pPr>
        <w:rPr>
          <w:sz w:val="28"/>
          <w:szCs w:val="28"/>
        </w:rPr>
      </w:pPr>
      <w:r w:rsidRPr="004678B6">
        <w:rPr>
          <w:sz w:val="28"/>
          <w:szCs w:val="28"/>
        </w:rPr>
        <w:t>различать разные виды орнамента по сюжетной основе: геометрический, растительный, зооморфный, антропоморфный;</w:t>
      </w:r>
    </w:p>
    <w:p w:rsidR="00EE021F" w:rsidRPr="004678B6" w:rsidRDefault="00EE021F" w:rsidP="004678B6">
      <w:pPr>
        <w:rPr>
          <w:sz w:val="28"/>
          <w:szCs w:val="28"/>
        </w:rPr>
      </w:pPr>
      <w:r w:rsidRPr="004678B6">
        <w:rPr>
          <w:sz w:val="28"/>
          <w:szCs w:val="28"/>
        </w:rPr>
        <w:t>владеть практическими навыками самостоятельного творческого создания орнаментов ленточных, сетчатых, центрических;</w:t>
      </w:r>
    </w:p>
    <w:p w:rsidR="00EE021F" w:rsidRPr="004678B6" w:rsidRDefault="00EE021F" w:rsidP="004678B6">
      <w:pPr>
        <w:rPr>
          <w:sz w:val="28"/>
          <w:szCs w:val="28"/>
        </w:rPr>
      </w:pPr>
      <w:r w:rsidRPr="004678B6">
        <w:rPr>
          <w:sz w:val="28"/>
          <w:szCs w:val="28"/>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EE021F" w:rsidRPr="004678B6" w:rsidRDefault="00EE021F" w:rsidP="004678B6">
      <w:pPr>
        <w:rPr>
          <w:sz w:val="28"/>
          <w:szCs w:val="28"/>
        </w:rPr>
      </w:pPr>
      <w:r w:rsidRPr="004678B6">
        <w:rPr>
          <w:sz w:val="28"/>
          <w:szCs w:val="28"/>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EE021F" w:rsidRPr="004678B6" w:rsidRDefault="00EE021F" w:rsidP="004678B6">
      <w:pPr>
        <w:rPr>
          <w:sz w:val="28"/>
          <w:szCs w:val="28"/>
        </w:rPr>
      </w:pPr>
      <w:r w:rsidRPr="004678B6">
        <w:rPr>
          <w:sz w:val="28"/>
          <w:szCs w:val="28"/>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EE021F" w:rsidRPr="004678B6" w:rsidRDefault="00EE021F" w:rsidP="004678B6">
      <w:pPr>
        <w:rPr>
          <w:sz w:val="28"/>
          <w:szCs w:val="28"/>
        </w:rPr>
      </w:pPr>
      <w:r w:rsidRPr="004678B6">
        <w:rPr>
          <w:sz w:val="28"/>
          <w:szCs w:val="28"/>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EE021F" w:rsidRPr="004678B6" w:rsidRDefault="00EE021F" w:rsidP="004678B6">
      <w:pPr>
        <w:rPr>
          <w:sz w:val="28"/>
          <w:szCs w:val="28"/>
        </w:rPr>
      </w:pPr>
      <w:r w:rsidRPr="004678B6">
        <w:rPr>
          <w:sz w:val="28"/>
          <w:szCs w:val="28"/>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EE021F" w:rsidRPr="004678B6" w:rsidRDefault="00EE021F" w:rsidP="004678B6">
      <w:pPr>
        <w:rPr>
          <w:sz w:val="28"/>
          <w:szCs w:val="28"/>
        </w:rPr>
      </w:pPr>
      <w:r w:rsidRPr="004678B6">
        <w:rPr>
          <w:sz w:val="28"/>
          <w:szCs w:val="28"/>
        </w:rPr>
        <w:t>иметь практический опыт изображения характерных традиционных предметов крестьянского быта;</w:t>
      </w:r>
    </w:p>
    <w:p w:rsidR="00EE021F" w:rsidRPr="004678B6" w:rsidRDefault="00EE021F" w:rsidP="004678B6">
      <w:pPr>
        <w:rPr>
          <w:sz w:val="28"/>
          <w:szCs w:val="28"/>
        </w:rPr>
      </w:pPr>
      <w:r w:rsidRPr="004678B6">
        <w:rPr>
          <w:sz w:val="28"/>
          <w:szCs w:val="28"/>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EE021F" w:rsidRPr="004678B6" w:rsidRDefault="00EE021F" w:rsidP="004678B6">
      <w:pPr>
        <w:rPr>
          <w:sz w:val="28"/>
          <w:szCs w:val="28"/>
        </w:rPr>
      </w:pPr>
      <w:r w:rsidRPr="004678B6">
        <w:rPr>
          <w:sz w:val="28"/>
          <w:szCs w:val="28"/>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EE021F" w:rsidRPr="004678B6" w:rsidRDefault="00EE021F" w:rsidP="004678B6">
      <w:pPr>
        <w:rPr>
          <w:sz w:val="28"/>
          <w:szCs w:val="28"/>
        </w:rPr>
      </w:pPr>
      <w:r w:rsidRPr="004678B6">
        <w:rPr>
          <w:sz w:val="28"/>
          <w:szCs w:val="28"/>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EE021F" w:rsidRPr="004678B6" w:rsidRDefault="00EE021F" w:rsidP="004678B6">
      <w:pPr>
        <w:rPr>
          <w:sz w:val="28"/>
          <w:szCs w:val="28"/>
        </w:rPr>
      </w:pPr>
      <w:r w:rsidRPr="004678B6">
        <w:rPr>
          <w:sz w:val="28"/>
          <w:szCs w:val="28"/>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EE021F" w:rsidRPr="004678B6" w:rsidRDefault="00EE021F" w:rsidP="004678B6">
      <w:pPr>
        <w:rPr>
          <w:sz w:val="28"/>
          <w:szCs w:val="28"/>
        </w:rPr>
      </w:pPr>
      <w:r w:rsidRPr="004678B6">
        <w:rPr>
          <w:sz w:val="28"/>
          <w:szCs w:val="28"/>
        </w:rPr>
        <w:t>объяснять значение народных промыслов и традиций художественного ремесла в современной жизни;</w:t>
      </w:r>
    </w:p>
    <w:p w:rsidR="00EE021F" w:rsidRPr="004678B6" w:rsidRDefault="00EE021F" w:rsidP="004678B6">
      <w:pPr>
        <w:rPr>
          <w:sz w:val="28"/>
          <w:szCs w:val="28"/>
        </w:rPr>
      </w:pPr>
      <w:r w:rsidRPr="004678B6">
        <w:rPr>
          <w:sz w:val="28"/>
          <w:szCs w:val="28"/>
        </w:rPr>
        <w:t>рассказывать о происхождении народных художественных промыслов, о соотношении ремесла и искусства;</w:t>
      </w:r>
    </w:p>
    <w:p w:rsidR="00EE021F" w:rsidRPr="004678B6" w:rsidRDefault="00EE021F" w:rsidP="004678B6">
      <w:pPr>
        <w:rPr>
          <w:sz w:val="28"/>
          <w:szCs w:val="28"/>
        </w:rPr>
      </w:pPr>
      <w:r w:rsidRPr="004678B6">
        <w:rPr>
          <w:sz w:val="28"/>
          <w:szCs w:val="28"/>
        </w:rPr>
        <w:t>называть характерные черты орнаментов и изделий ряда отечественных народных художественных промыслов;</w:t>
      </w:r>
    </w:p>
    <w:p w:rsidR="00EE021F" w:rsidRPr="004678B6" w:rsidRDefault="00EE021F" w:rsidP="004678B6">
      <w:pPr>
        <w:rPr>
          <w:sz w:val="28"/>
          <w:szCs w:val="28"/>
        </w:rPr>
      </w:pPr>
      <w:r w:rsidRPr="004678B6">
        <w:rPr>
          <w:sz w:val="28"/>
          <w:szCs w:val="28"/>
        </w:rPr>
        <w:t>характеризовать древние образы народного искусства в произведениях современных народных промыслов;</w:t>
      </w:r>
    </w:p>
    <w:p w:rsidR="00EE021F" w:rsidRPr="004678B6" w:rsidRDefault="00EE021F" w:rsidP="004678B6">
      <w:pPr>
        <w:rPr>
          <w:sz w:val="28"/>
          <w:szCs w:val="28"/>
        </w:rPr>
      </w:pPr>
      <w:r w:rsidRPr="004678B6">
        <w:rPr>
          <w:sz w:val="28"/>
          <w:szCs w:val="28"/>
        </w:rPr>
        <w:t>уметь перечислять материалы, используемые в народных художественных промыслах: дерево, глина, металл, стекло;</w:t>
      </w:r>
    </w:p>
    <w:p w:rsidR="00EE021F" w:rsidRPr="004678B6" w:rsidRDefault="00EE021F" w:rsidP="004678B6">
      <w:pPr>
        <w:rPr>
          <w:sz w:val="28"/>
          <w:szCs w:val="28"/>
        </w:rPr>
      </w:pPr>
      <w:r w:rsidRPr="004678B6">
        <w:rPr>
          <w:sz w:val="28"/>
          <w:szCs w:val="28"/>
        </w:rPr>
        <w:t>различать изделия народных художественных промыслов по материалу изготовления и технике декора;</w:t>
      </w:r>
    </w:p>
    <w:p w:rsidR="00EE021F" w:rsidRPr="004678B6" w:rsidRDefault="00EE021F" w:rsidP="004678B6">
      <w:pPr>
        <w:rPr>
          <w:sz w:val="28"/>
          <w:szCs w:val="28"/>
        </w:rPr>
      </w:pPr>
      <w:r w:rsidRPr="004678B6">
        <w:rPr>
          <w:sz w:val="28"/>
          <w:szCs w:val="28"/>
        </w:rPr>
        <w:t>объяснять связь между материалом, формой и техникой декора в произведениях народных промыслов;</w:t>
      </w:r>
    </w:p>
    <w:p w:rsidR="00EE021F" w:rsidRPr="004678B6" w:rsidRDefault="00EE021F" w:rsidP="004678B6">
      <w:pPr>
        <w:rPr>
          <w:sz w:val="28"/>
          <w:szCs w:val="28"/>
        </w:rPr>
      </w:pPr>
      <w:r w:rsidRPr="004678B6">
        <w:rPr>
          <w:sz w:val="28"/>
          <w:szCs w:val="28"/>
        </w:rPr>
        <w:t>иметь представление о приёмах и последовательности работы при создании изделий некоторых художественных промыслов;</w:t>
      </w:r>
    </w:p>
    <w:p w:rsidR="00EE021F" w:rsidRPr="004678B6" w:rsidRDefault="00EE021F" w:rsidP="004678B6">
      <w:pPr>
        <w:rPr>
          <w:sz w:val="28"/>
          <w:szCs w:val="28"/>
        </w:rPr>
      </w:pPr>
      <w:r w:rsidRPr="004678B6">
        <w:rPr>
          <w:sz w:val="28"/>
          <w:szCs w:val="28"/>
        </w:rPr>
        <w:t>уметь изображать фрагменты орнаментов, отдельные сюжеты, детали или общий вид изделий ряда отечественных художественных промыслов;</w:t>
      </w:r>
    </w:p>
    <w:p w:rsidR="00EE021F" w:rsidRPr="004678B6" w:rsidRDefault="00EE021F" w:rsidP="004678B6">
      <w:pPr>
        <w:rPr>
          <w:sz w:val="28"/>
          <w:szCs w:val="28"/>
        </w:rPr>
      </w:pPr>
      <w:r w:rsidRPr="004678B6">
        <w:rPr>
          <w:sz w:val="28"/>
          <w:szCs w:val="28"/>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EE021F" w:rsidRPr="004678B6" w:rsidRDefault="00EE021F" w:rsidP="004678B6">
      <w:pPr>
        <w:rPr>
          <w:sz w:val="28"/>
          <w:szCs w:val="28"/>
        </w:rPr>
      </w:pPr>
      <w:r w:rsidRPr="004678B6">
        <w:rPr>
          <w:sz w:val="28"/>
          <w:szCs w:val="28"/>
        </w:rPr>
        <w:t>понимать и объяснять значение государственной символики, иметь представление о значении и содержании геральдики;</w:t>
      </w:r>
    </w:p>
    <w:p w:rsidR="00EE021F" w:rsidRPr="004678B6" w:rsidRDefault="00EE021F" w:rsidP="004678B6">
      <w:pPr>
        <w:rPr>
          <w:sz w:val="28"/>
          <w:szCs w:val="28"/>
        </w:rPr>
      </w:pPr>
      <w:r w:rsidRPr="004678B6">
        <w:rPr>
          <w:sz w:val="28"/>
          <w:szCs w:val="28"/>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EE021F" w:rsidRPr="004678B6" w:rsidRDefault="00EE021F" w:rsidP="004678B6">
      <w:pPr>
        <w:rPr>
          <w:sz w:val="28"/>
          <w:szCs w:val="28"/>
        </w:rPr>
      </w:pPr>
      <w:r w:rsidRPr="004678B6">
        <w:rPr>
          <w:sz w:val="28"/>
          <w:szCs w:val="28"/>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rsidR="00EE021F" w:rsidRPr="004678B6" w:rsidRDefault="00EE021F" w:rsidP="004678B6">
      <w:pPr>
        <w:rPr>
          <w:sz w:val="28"/>
          <w:szCs w:val="28"/>
        </w:rPr>
      </w:pPr>
      <w:r w:rsidRPr="004678B6">
        <w:rPr>
          <w:sz w:val="28"/>
          <w:szCs w:val="28"/>
        </w:rPr>
        <w:t>иметь навыки коллективной практической творческой работы по оформлению пространства школы и школьных праздников. К концу обучения в 6 классе обучающийся получит следующие предметные результаты по отдельным темам программы по изобразительному искусству.</w:t>
      </w:r>
    </w:p>
    <w:p w:rsidR="00EE021F" w:rsidRPr="004678B6" w:rsidRDefault="00EE021F" w:rsidP="004678B6">
      <w:pPr>
        <w:rPr>
          <w:sz w:val="28"/>
          <w:szCs w:val="28"/>
        </w:rPr>
      </w:pPr>
      <w:r w:rsidRPr="004678B6">
        <w:rPr>
          <w:sz w:val="28"/>
          <w:szCs w:val="28"/>
        </w:rPr>
        <w:t>Модуль № 2 «Живопись, графика, скульптура»:</w:t>
      </w:r>
    </w:p>
    <w:p w:rsidR="00EE021F" w:rsidRPr="004678B6" w:rsidRDefault="00EE021F" w:rsidP="004678B6">
      <w:pPr>
        <w:rPr>
          <w:sz w:val="28"/>
          <w:szCs w:val="28"/>
        </w:rPr>
      </w:pPr>
      <w:r w:rsidRPr="004678B6">
        <w:rPr>
          <w:sz w:val="28"/>
          <w:szCs w:val="28"/>
        </w:rPr>
        <w:t>характеризовать различия между пространственными и временными видами искусства и их значение в жизни людей;</w:t>
      </w:r>
    </w:p>
    <w:p w:rsidR="00EE021F" w:rsidRPr="004678B6" w:rsidRDefault="00EE021F" w:rsidP="004678B6">
      <w:pPr>
        <w:rPr>
          <w:sz w:val="28"/>
          <w:szCs w:val="28"/>
        </w:rPr>
      </w:pPr>
      <w:r w:rsidRPr="004678B6">
        <w:rPr>
          <w:sz w:val="28"/>
          <w:szCs w:val="28"/>
        </w:rPr>
        <w:t>объяснять причины деления пространственных искусств на виды;</w:t>
      </w:r>
    </w:p>
    <w:p w:rsidR="00EE021F" w:rsidRPr="004678B6" w:rsidRDefault="00EE021F" w:rsidP="004678B6">
      <w:pPr>
        <w:rPr>
          <w:sz w:val="28"/>
          <w:szCs w:val="28"/>
        </w:rPr>
      </w:pPr>
      <w:r w:rsidRPr="004678B6">
        <w:rPr>
          <w:sz w:val="28"/>
          <w:szCs w:val="28"/>
        </w:rPr>
        <w:t>знать основные виды живописи, графики и скульптуры, объяснять их назначение в жизни людей.</w:t>
      </w:r>
    </w:p>
    <w:p w:rsidR="00EE021F" w:rsidRPr="004678B6" w:rsidRDefault="00EE021F" w:rsidP="004678B6">
      <w:pPr>
        <w:rPr>
          <w:sz w:val="28"/>
          <w:szCs w:val="28"/>
        </w:rPr>
      </w:pPr>
      <w:r w:rsidRPr="004678B6">
        <w:rPr>
          <w:sz w:val="28"/>
          <w:szCs w:val="28"/>
        </w:rPr>
        <w:t>Язык изобразительного искусства и его выразительные средства:</w:t>
      </w:r>
    </w:p>
    <w:p w:rsidR="00EE021F" w:rsidRPr="004678B6" w:rsidRDefault="00EE021F" w:rsidP="004678B6">
      <w:pPr>
        <w:rPr>
          <w:sz w:val="28"/>
          <w:szCs w:val="28"/>
        </w:rPr>
      </w:pPr>
      <w:r w:rsidRPr="004678B6">
        <w:rPr>
          <w:sz w:val="28"/>
          <w:szCs w:val="28"/>
        </w:rPr>
        <w:t>различать и характеризовать традиционные художественные материалы для графики, живописи, скульптуры;</w:t>
      </w:r>
    </w:p>
    <w:p w:rsidR="00EE021F" w:rsidRPr="004678B6" w:rsidRDefault="00EE021F" w:rsidP="004678B6">
      <w:pPr>
        <w:rPr>
          <w:sz w:val="28"/>
          <w:szCs w:val="28"/>
        </w:rPr>
      </w:pPr>
      <w:r w:rsidRPr="004678B6">
        <w:rPr>
          <w:sz w:val="28"/>
          <w:szCs w:val="28"/>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EE021F" w:rsidRPr="004678B6" w:rsidRDefault="00EE021F" w:rsidP="004678B6">
      <w:pPr>
        <w:rPr>
          <w:sz w:val="28"/>
          <w:szCs w:val="28"/>
        </w:rPr>
      </w:pPr>
      <w:r w:rsidRPr="004678B6">
        <w:rPr>
          <w:sz w:val="28"/>
          <w:szCs w:val="28"/>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EE021F" w:rsidRPr="004678B6" w:rsidRDefault="00EE021F" w:rsidP="004678B6">
      <w:pPr>
        <w:rPr>
          <w:sz w:val="28"/>
          <w:szCs w:val="28"/>
        </w:rPr>
      </w:pPr>
      <w:r w:rsidRPr="004678B6">
        <w:rPr>
          <w:sz w:val="28"/>
          <w:szCs w:val="28"/>
        </w:rPr>
        <w:t>иметь представление о различных художественных техниках в использовании художественных материалов;</w:t>
      </w:r>
    </w:p>
    <w:p w:rsidR="00EE021F" w:rsidRPr="004678B6" w:rsidRDefault="00EE021F" w:rsidP="004678B6">
      <w:pPr>
        <w:rPr>
          <w:sz w:val="28"/>
          <w:szCs w:val="28"/>
        </w:rPr>
      </w:pPr>
      <w:r w:rsidRPr="004678B6">
        <w:rPr>
          <w:sz w:val="28"/>
          <w:szCs w:val="28"/>
        </w:rPr>
        <w:t>понимать роль рисунка как основы изобразительной деятельности;</w:t>
      </w:r>
    </w:p>
    <w:p w:rsidR="00EE021F" w:rsidRPr="004678B6" w:rsidRDefault="00EE021F" w:rsidP="004678B6">
      <w:pPr>
        <w:rPr>
          <w:sz w:val="28"/>
          <w:szCs w:val="28"/>
        </w:rPr>
      </w:pPr>
      <w:r w:rsidRPr="004678B6">
        <w:rPr>
          <w:sz w:val="28"/>
          <w:szCs w:val="28"/>
        </w:rPr>
        <w:t>иметь опыт учебного рисунка – светотеневого изображения объёмных форм;</w:t>
      </w:r>
    </w:p>
    <w:p w:rsidR="00EE021F" w:rsidRPr="004678B6" w:rsidRDefault="00EE021F" w:rsidP="004678B6">
      <w:pPr>
        <w:rPr>
          <w:sz w:val="28"/>
          <w:szCs w:val="28"/>
        </w:rPr>
      </w:pPr>
      <w:r w:rsidRPr="004678B6">
        <w:rPr>
          <w:sz w:val="28"/>
          <w:szCs w:val="28"/>
        </w:rPr>
        <w:t>знать основы линейной перспективы и уметь изображать объёмные геометрические тела на двухмерной плоскости;</w:t>
      </w:r>
    </w:p>
    <w:p w:rsidR="00EE021F" w:rsidRPr="004678B6" w:rsidRDefault="00EE021F" w:rsidP="004678B6">
      <w:pPr>
        <w:rPr>
          <w:sz w:val="28"/>
          <w:szCs w:val="28"/>
        </w:rPr>
      </w:pPr>
      <w:r w:rsidRPr="004678B6">
        <w:rPr>
          <w:sz w:val="28"/>
          <w:szCs w:val="28"/>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EE021F" w:rsidRPr="004678B6" w:rsidRDefault="00EE021F" w:rsidP="004678B6">
      <w:pPr>
        <w:rPr>
          <w:sz w:val="28"/>
          <w:szCs w:val="28"/>
        </w:rPr>
      </w:pPr>
      <w:r w:rsidRPr="004678B6">
        <w:rPr>
          <w:sz w:val="28"/>
          <w:szCs w:val="28"/>
        </w:rPr>
        <w:t>понимать содержание понятий «тон», «тональные отношения» и иметь опыт их визуального анализа;</w:t>
      </w:r>
    </w:p>
    <w:p w:rsidR="00EE021F" w:rsidRPr="004678B6" w:rsidRDefault="00EE021F" w:rsidP="004678B6">
      <w:pPr>
        <w:rPr>
          <w:sz w:val="28"/>
          <w:szCs w:val="28"/>
        </w:rPr>
      </w:pPr>
      <w:r w:rsidRPr="004678B6">
        <w:rPr>
          <w:sz w:val="28"/>
          <w:szCs w:val="28"/>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EE021F" w:rsidRPr="004678B6" w:rsidRDefault="00EE021F" w:rsidP="004678B6">
      <w:pPr>
        <w:rPr>
          <w:sz w:val="28"/>
          <w:szCs w:val="28"/>
        </w:rPr>
      </w:pPr>
      <w:r w:rsidRPr="004678B6">
        <w:rPr>
          <w:sz w:val="28"/>
          <w:szCs w:val="28"/>
        </w:rPr>
        <w:t>иметь опыт линейного рисунка, понимать выразительные возможности линии;</w:t>
      </w:r>
    </w:p>
    <w:p w:rsidR="00EE021F" w:rsidRPr="004678B6" w:rsidRDefault="00EE021F" w:rsidP="004678B6">
      <w:pPr>
        <w:rPr>
          <w:sz w:val="28"/>
          <w:szCs w:val="28"/>
        </w:rPr>
      </w:pPr>
      <w:r w:rsidRPr="004678B6">
        <w:rPr>
          <w:sz w:val="28"/>
          <w:szCs w:val="28"/>
        </w:rPr>
        <w:t>иметь опыт творческого композиционного рисунка в ответ на заданную учебную задачу или как самостоятельное творческое действие;</w:t>
      </w:r>
    </w:p>
    <w:p w:rsidR="00EE021F" w:rsidRPr="004678B6" w:rsidRDefault="00EE021F" w:rsidP="004678B6">
      <w:pPr>
        <w:rPr>
          <w:sz w:val="28"/>
          <w:szCs w:val="28"/>
        </w:rPr>
      </w:pPr>
      <w:r w:rsidRPr="004678B6">
        <w:rPr>
          <w:sz w:val="28"/>
          <w:szCs w:val="28"/>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EE021F" w:rsidRPr="004678B6" w:rsidRDefault="00EE021F" w:rsidP="004678B6">
      <w:pPr>
        <w:rPr>
          <w:sz w:val="28"/>
          <w:szCs w:val="28"/>
        </w:rPr>
      </w:pPr>
      <w:r w:rsidRPr="004678B6">
        <w:rPr>
          <w:sz w:val="28"/>
          <w:szCs w:val="28"/>
        </w:rPr>
        <w:t>определять содержание понятий «колорит», «цветовые отношения», «цветовой контраст» и иметь навыки практической работы гуашью и акварелью;</w:t>
      </w:r>
    </w:p>
    <w:p w:rsidR="00EE021F" w:rsidRPr="004678B6" w:rsidRDefault="00EE021F" w:rsidP="004678B6">
      <w:pPr>
        <w:rPr>
          <w:sz w:val="28"/>
          <w:szCs w:val="28"/>
        </w:rPr>
      </w:pPr>
      <w:r w:rsidRPr="004678B6">
        <w:rPr>
          <w:sz w:val="28"/>
          <w:szCs w:val="28"/>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EE021F" w:rsidRPr="004678B6" w:rsidRDefault="00EE021F" w:rsidP="004678B6">
      <w:pPr>
        <w:rPr>
          <w:sz w:val="28"/>
          <w:szCs w:val="28"/>
        </w:rPr>
      </w:pPr>
      <w:r w:rsidRPr="004678B6">
        <w:rPr>
          <w:sz w:val="28"/>
          <w:szCs w:val="28"/>
        </w:rPr>
        <w:t>Жанры изобразительного искусства:</w:t>
      </w:r>
    </w:p>
    <w:p w:rsidR="00EE021F" w:rsidRPr="004678B6" w:rsidRDefault="00EE021F" w:rsidP="004678B6">
      <w:pPr>
        <w:rPr>
          <w:sz w:val="28"/>
          <w:szCs w:val="28"/>
        </w:rPr>
      </w:pPr>
      <w:r w:rsidRPr="004678B6">
        <w:rPr>
          <w:sz w:val="28"/>
          <w:szCs w:val="28"/>
        </w:rPr>
        <w:t>объяснять понятие «жанры в изобразительном искусстве», перечислять жанры;</w:t>
      </w:r>
    </w:p>
    <w:p w:rsidR="00EE021F" w:rsidRPr="004678B6" w:rsidRDefault="00EE021F" w:rsidP="004678B6">
      <w:pPr>
        <w:rPr>
          <w:sz w:val="28"/>
          <w:szCs w:val="28"/>
        </w:rPr>
      </w:pPr>
      <w:r w:rsidRPr="004678B6">
        <w:rPr>
          <w:sz w:val="28"/>
          <w:szCs w:val="28"/>
        </w:rPr>
        <w:t>объяснять разницу между предметом изображения, сюжетом и содержанием произведения искусства.</w:t>
      </w:r>
    </w:p>
    <w:p w:rsidR="00EE021F" w:rsidRPr="004678B6" w:rsidRDefault="00EE021F" w:rsidP="004678B6">
      <w:pPr>
        <w:rPr>
          <w:sz w:val="28"/>
          <w:szCs w:val="28"/>
        </w:rPr>
      </w:pPr>
      <w:r w:rsidRPr="004678B6">
        <w:rPr>
          <w:sz w:val="28"/>
          <w:szCs w:val="28"/>
        </w:rPr>
        <w:t>Натюрморт:</w:t>
      </w:r>
    </w:p>
    <w:p w:rsidR="00EE021F" w:rsidRPr="004678B6" w:rsidRDefault="00EE021F" w:rsidP="004678B6">
      <w:pPr>
        <w:rPr>
          <w:sz w:val="28"/>
          <w:szCs w:val="28"/>
        </w:rPr>
      </w:pPr>
      <w:r w:rsidRPr="004678B6">
        <w:rPr>
          <w:sz w:val="28"/>
          <w:szCs w:val="28"/>
        </w:rP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w:t>
      </w:r>
    </w:p>
    <w:p w:rsidR="00EE021F" w:rsidRPr="004678B6" w:rsidRDefault="00EE021F" w:rsidP="004678B6">
      <w:pPr>
        <w:rPr>
          <w:sz w:val="28"/>
          <w:szCs w:val="28"/>
        </w:rPr>
      </w:pPr>
      <w:r w:rsidRPr="004678B6">
        <w:rPr>
          <w:sz w:val="28"/>
          <w:szCs w:val="28"/>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EE021F" w:rsidRPr="004678B6" w:rsidRDefault="00EE021F" w:rsidP="004678B6">
      <w:pPr>
        <w:rPr>
          <w:sz w:val="28"/>
          <w:szCs w:val="28"/>
        </w:rPr>
      </w:pPr>
      <w:r w:rsidRPr="004678B6">
        <w:rPr>
          <w:sz w:val="28"/>
          <w:szCs w:val="28"/>
        </w:rPr>
        <w:t>знать и уметь применять в рисунке правила линейной перспективы и изображения объёмного предмета в двухмерном пространстве листа;</w:t>
      </w:r>
    </w:p>
    <w:p w:rsidR="00EE021F" w:rsidRPr="004678B6" w:rsidRDefault="00EE021F" w:rsidP="004678B6">
      <w:pPr>
        <w:rPr>
          <w:sz w:val="28"/>
          <w:szCs w:val="28"/>
        </w:rPr>
      </w:pPr>
      <w:r w:rsidRPr="004678B6">
        <w:rPr>
          <w:sz w:val="28"/>
          <w:szCs w:val="28"/>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EE021F" w:rsidRPr="004678B6" w:rsidRDefault="00EE021F" w:rsidP="004678B6">
      <w:pPr>
        <w:rPr>
          <w:sz w:val="28"/>
          <w:szCs w:val="28"/>
        </w:rPr>
      </w:pPr>
      <w:r w:rsidRPr="004678B6">
        <w:rPr>
          <w:sz w:val="28"/>
          <w:szCs w:val="28"/>
        </w:rPr>
        <w:t>иметь опыт создания графического натюрморта;</w:t>
      </w:r>
    </w:p>
    <w:p w:rsidR="00EE021F" w:rsidRPr="004678B6" w:rsidRDefault="00EE021F" w:rsidP="004678B6">
      <w:pPr>
        <w:rPr>
          <w:sz w:val="28"/>
          <w:szCs w:val="28"/>
        </w:rPr>
      </w:pPr>
      <w:r w:rsidRPr="004678B6">
        <w:rPr>
          <w:sz w:val="28"/>
          <w:szCs w:val="28"/>
        </w:rPr>
        <w:t>иметь опыт создания натюрморта средствами живописи.</w:t>
      </w:r>
    </w:p>
    <w:p w:rsidR="00EE021F" w:rsidRPr="004678B6" w:rsidRDefault="00EE021F" w:rsidP="004678B6">
      <w:pPr>
        <w:rPr>
          <w:sz w:val="28"/>
          <w:szCs w:val="28"/>
        </w:rPr>
      </w:pPr>
      <w:r w:rsidRPr="004678B6">
        <w:rPr>
          <w:sz w:val="28"/>
          <w:szCs w:val="28"/>
        </w:rPr>
        <w:t>Портрет:</w:t>
      </w:r>
    </w:p>
    <w:p w:rsidR="00EE021F" w:rsidRPr="004678B6" w:rsidRDefault="00EE021F" w:rsidP="004678B6">
      <w:pPr>
        <w:rPr>
          <w:sz w:val="28"/>
          <w:szCs w:val="28"/>
        </w:rPr>
      </w:pPr>
      <w:r w:rsidRPr="004678B6">
        <w:rPr>
          <w:sz w:val="28"/>
          <w:szCs w:val="28"/>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EE021F" w:rsidRPr="004678B6" w:rsidRDefault="00EE021F" w:rsidP="004678B6">
      <w:pPr>
        <w:rPr>
          <w:sz w:val="28"/>
          <w:szCs w:val="28"/>
        </w:rPr>
      </w:pPr>
      <w:r w:rsidRPr="004678B6">
        <w:rPr>
          <w:sz w:val="28"/>
          <w:szCs w:val="28"/>
        </w:rPr>
        <w:t>уметь сравнивать содержание портретного образа в искусстве Древнего Рима, эпохи Возрождения и Нового времени;</w:t>
      </w:r>
    </w:p>
    <w:p w:rsidR="00EE021F" w:rsidRPr="004678B6" w:rsidRDefault="00EE021F" w:rsidP="004678B6">
      <w:pPr>
        <w:rPr>
          <w:sz w:val="28"/>
          <w:szCs w:val="28"/>
        </w:rPr>
      </w:pPr>
      <w:r w:rsidRPr="004678B6">
        <w:rPr>
          <w:sz w:val="28"/>
          <w:szCs w:val="28"/>
        </w:rPr>
        <w:t>понимать, что в художественном портрете присутствует также выражение идеалов эпохи и авторская позиция художника;</w:t>
      </w:r>
    </w:p>
    <w:p w:rsidR="00EE021F" w:rsidRPr="004678B6" w:rsidRDefault="00EE021F" w:rsidP="004678B6">
      <w:pPr>
        <w:rPr>
          <w:sz w:val="28"/>
          <w:szCs w:val="28"/>
        </w:rPr>
      </w:pPr>
      <w:r w:rsidRPr="004678B6">
        <w:rPr>
          <w:sz w:val="28"/>
          <w:szCs w:val="28"/>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rsidR="00EE021F" w:rsidRPr="004678B6" w:rsidRDefault="00EE021F" w:rsidP="004678B6">
      <w:pPr>
        <w:rPr>
          <w:sz w:val="28"/>
          <w:szCs w:val="28"/>
        </w:rPr>
      </w:pPr>
      <w:r w:rsidRPr="004678B6">
        <w:rPr>
          <w:sz w:val="28"/>
          <w:szCs w:val="28"/>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другие авторы);</w:t>
      </w:r>
    </w:p>
    <w:p w:rsidR="00EE021F" w:rsidRPr="004678B6" w:rsidRDefault="00EE021F" w:rsidP="004678B6">
      <w:pPr>
        <w:rPr>
          <w:sz w:val="28"/>
          <w:szCs w:val="28"/>
        </w:rPr>
      </w:pPr>
      <w:r w:rsidRPr="004678B6">
        <w:rPr>
          <w:sz w:val="28"/>
          <w:szCs w:val="28"/>
        </w:rPr>
        <w:t>знать и претворять в рисунке основные позиции конструкции головы человека, пропорции лица, соотношение лицевой и черепной частей головы;</w:t>
      </w:r>
    </w:p>
    <w:p w:rsidR="00EE021F" w:rsidRPr="004678B6" w:rsidRDefault="00EE021F" w:rsidP="004678B6">
      <w:pPr>
        <w:rPr>
          <w:sz w:val="28"/>
          <w:szCs w:val="28"/>
        </w:rPr>
      </w:pPr>
      <w:r w:rsidRPr="004678B6">
        <w:rPr>
          <w:sz w:val="28"/>
          <w:szCs w:val="28"/>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EE021F" w:rsidRPr="004678B6" w:rsidRDefault="00EE021F" w:rsidP="004678B6">
      <w:pPr>
        <w:rPr>
          <w:sz w:val="28"/>
          <w:szCs w:val="28"/>
        </w:rPr>
      </w:pPr>
      <w:r w:rsidRPr="004678B6">
        <w:rPr>
          <w:sz w:val="28"/>
          <w:szCs w:val="28"/>
        </w:rPr>
        <w:t>иметь представление о скульптурном портрете в истории искусства, о выражении характера человека и образа эпохи в скульптурном портрете;</w:t>
      </w:r>
    </w:p>
    <w:p w:rsidR="00EE021F" w:rsidRPr="004678B6" w:rsidRDefault="00EE021F" w:rsidP="004678B6">
      <w:pPr>
        <w:rPr>
          <w:sz w:val="28"/>
          <w:szCs w:val="28"/>
        </w:rPr>
      </w:pPr>
      <w:r w:rsidRPr="004678B6">
        <w:rPr>
          <w:sz w:val="28"/>
          <w:szCs w:val="28"/>
        </w:rPr>
        <w:t>иметь начальный опыт лепки головы человека;</w:t>
      </w:r>
    </w:p>
    <w:p w:rsidR="00EE021F" w:rsidRPr="004678B6" w:rsidRDefault="00EE021F" w:rsidP="004678B6">
      <w:pPr>
        <w:rPr>
          <w:sz w:val="28"/>
          <w:szCs w:val="28"/>
        </w:rPr>
      </w:pPr>
      <w:r w:rsidRPr="004678B6">
        <w:rPr>
          <w:sz w:val="28"/>
          <w:szCs w:val="28"/>
        </w:rPr>
        <w:t>приобретать опыт графического портретного изображения как нового для себя видения индивидуальности человека;</w:t>
      </w:r>
    </w:p>
    <w:p w:rsidR="00EE021F" w:rsidRPr="004678B6" w:rsidRDefault="00EE021F" w:rsidP="004678B6">
      <w:pPr>
        <w:rPr>
          <w:sz w:val="28"/>
          <w:szCs w:val="28"/>
        </w:rPr>
      </w:pPr>
      <w:r w:rsidRPr="004678B6">
        <w:rPr>
          <w:sz w:val="28"/>
          <w:szCs w:val="28"/>
        </w:rPr>
        <w:t>иметь представление о графических портретах мастеров разных эпох, о разнообразии графических средств в изображении образа человека;</w:t>
      </w:r>
    </w:p>
    <w:p w:rsidR="00EE021F" w:rsidRPr="004678B6" w:rsidRDefault="00EE021F" w:rsidP="004678B6">
      <w:pPr>
        <w:rPr>
          <w:sz w:val="28"/>
          <w:szCs w:val="28"/>
        </w:rPr>
      </w:pPr>
      <w:r w:rsidRPr="004678B6">
        <w:rPr>
          <w:sz w:val="28"/>
          <w:szCs w:val="28"/>
        </w:rPr>
        <w:t>уметь характеризовать роль освещения как выразительного средства при создании художественного образа;</w:t>
      </w:r>
    </w:p>
    <w:p w:rsidR="00EE021F" w:rsidRPr="004678B6" w:rsidRDefault="00EE021F" w:rsidP="004678B6">
      <w:pPr>
        <w:rPr>
          <w:sz w:val="28"/>
          <w:szCs w:val="28"/>
        </w:rPr>
      </w:pPr>
      <w:r w:rsidRPr="004678B6">
        <w:rPr>
          <w:sz w:val="28"/>
          <w:szCs w:val="28"/>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EE021F" w:rsidRPr="004678B6" w:rsidRDefault="00EE021F" w:rsidP="004678B6">
      <w:pPr>
        <w:rPr>
          <w:sz w:val="28"/>
          <w:szCs w:val="28"/>
        </w:rPr>
      </w:pPr>
      <w:r w:rsidRPr="004678B6">
        <w:rPr>
          <w:sz w:val="28"/>
          <w:szCs w:val="28"/>
        </w:rPr>
        <w:t>иметь представление о жанре портрета в искусстве ХХ в. – западном и отечественном.</w:t>
      </w:r>
    </w:p>
    <w:p w:rsidR="00EE021F" w:rsidRPr="004678B6" w:rsidRDefault="00EE021F" w:rsidP="004678B6">
      <w:pPr>
        <w:rPr>
          <w:sz w:val="28"/>
          <w:szCs w:val="28"/>
        </w:rPr>
      </w:pPr>
      <w:r w:rsidRPr="004678B6">
        <w:rPr>
          <w:sz w:val="28"/>
          <w:szCs w:val="28"/>
        </w:rPr>
        <w:t>Пейзаж:</w:t>
      </w:r>
    </w:p>
    <w:p w:rsidR="00EE021F" w:rsidRPr="004678B6" w:rsidRDefault="00EE021F" w:rsidP="004678B6">
      <w:pPr>
        <w:rPr>
          <w:sz w:val="28"/>
          <w:szCs w:val="28"/>
        </w:rPr>
      </w:pPr>
      <w:r w:rsidRPr="004678B6">
        <w:rPr>
          <w:sz w:val="28"/>
          <w:szCs w:val="28"/>
        </w:rPr>
        <w:t>иметь представление и уметь сравнивать изображение пространства в эпоху Древнего мира, в Средневековом искусстве и в эпоху Возрождения;</w:t>
      </w:r>
    </w:p>
    <w:p w:rsidR="00EE021F" w:rsidRPr="004678B6" w:rsidRDefault="00EE021F" w:rsidP="004678B6">
      <w:pPr>
        <w:rPr>
          <w:sz w:val="28"/>
          <w:szCs w:val="28"/>
        </w:rPr>
      </w:pPr>
      <w:r w:rsidRPr="004678B6">
        <w:rPr>
          <w:sz w:val="28"/>
          <w:szCs w:val="28"/>
        </w:rPr>
        <w:t>знать правила построения линейной перспективы и уметь применять их в рисунке;</w:t>
      </w:r>
    </w:p>
    <w:p w:rsidR="00EE021F" w:rsidRPr="004678B6" w:rsidRDefault="00EE021F" w:rsidP="004678B6">
      <w:pPr>
        <w:rPr>
          <w:sz w:val="28"/>
          <w:szCs w:val="28"/>
        </w:rPr>
      </w:pPr>
      <w:r w:rsidRPr="004678B6">
        <w:rPr>
          <w:sz w:val="28"/>
          <w:szCs w:val="28"/>
        </w:rP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EE021F" w:rsidRPr="004678B6" w:rsidRDefault="00EE021F" w:rsidP="004678B6">
      <w:pPr>
        <w:rPr>
          <w:sz w:val="28"/>
          <w:szCs w:val="28"/>
        </w:rPr>
      </w:pPr>
      <w:r w:rsidRPr="004678B6">
        <w:rPr>
          <w:sz w:val="28"/>
          <w:szCs w:val="28"/>
        </w:rPr>
        <w:t>знать правила воздушной перспективы и уметь их применять на практике;</w:t>
      </w:r>
    </w:p>
    <w:p w:rsidR="00EE021F" w:rsidRPr="004678B6" w:rsidRDefault="00EE021F" w:rsidP="004678B6">
      <w:pPr>
        <w:rPr>
          <w:sz w:val="28"/>
          <w:szCs w:val="28"/>
        </w:rPr>
      </w:pPr>
      <w:r w:rsidRPr="004678B6">
        <w:rPr>
          <w:sz w:val="28"/>
          <w:szCs w:val="28"/>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EE021F" w:rsidRPr="004678B6" w:rsidRDefault="00EE021F" w:rsidP="004678B6">
      <w:pPr>
        <w:rPr>
          <w:sz w:val="28"/>
          <w:szCs w:val="28"/>
        </w:rPr>
      </w:pPr>
      <w:r w:rsidRPr="004678B6">
        <w:rPr>
          <w:sz w:val="28"/>
          <w:szCs w:val="28"/>
        </w:rPr>
        <w:t>иметь представление о морских пейзажах И. Айвазовского;</w:t>
      </w:r>
    </w:p>
    <w:p w:rsidR="00EE021F" w:rsidRPr="004678B6" w:rsidRDefault="00EE021F" w:rsidP="004678B6">
      <w:pPr>
        <w:rPr>
          <w:sz w:val="28"/>
          <w:szCs w:val="28"/>
        </w:rPr>
      </w:pPr>
      <w:r w:rsidRPr="004678B6">
        <w:rPr>
          <w:sz w:val="28"/>
          <w:szCs w:val="28"/>
        </w:rPr>
        <w:t>иметь представление об особенностях пленэрной живописи и колористической изменчивости состояний природы;</w:t>
      </w:r>
    </w:p>
    <w:p w:rsidR="00EE021F" w:rsidRPr="004678B6" w:rsidRDefault="00EE021F" w:rsidP="004678B6">
      <w:pPr>
        <w:rPr>
          <w:sz w:val="28"/>
          <w:szCs w:val="28"/>
        </w:rPr>
      </w:pPr>
      <w:r w:rsidRPr="004678B6">
        <w:rPr>
          <w:sz w:val="28"/>
          <w:szCs w:val="28"/>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EE021F" w:rsidRPr="004678B6" w:rsidRDefault="00EE021F" w:rsidP="004678B6">
      <w:pPr>
        <w:rPr>
          <w:sz w:val="28"/>
          <w:szCs w:val="28"/>
        </w:rPr>
      </w:pPr>
      <w:r w:rsidRPr="004678B6">
        <w:rPr>
          <w:sz w:val="28"/>
          <w:szCs w:val="28"/>
        </w:rPr>
        <w:t>уметь объяснять, как в пейзажной живописи развивался образ отечественной природы и каково его значение в развитии чувства Родины;</w:t>
      </w:r>
    </w:p>
    <w:p w:rsidR="00EE021F" w:rsidRPr="004678B6" w:rsidRDefault="00EE021F" w:rsidP="004678B6">
      <w:pPr>
        <w:rPr>
          <w:sz w:val="28"/>
          <w:szCs w:val="28"/>
        </w:rPr>
      </w:pPr>
      <w:r w:rsidRPr="004678B6">
        <w:rPr>
          <w:sz w:val="28"/>
          <w:szCs w:val="28"/>
        </w:rPr>
        <w:t>иметь опыт живописного изображения различных активно выраженных состояний природы;</w:t>
      </w:r>
    </w:p>
    <w:p w:rsidR="00EE021F" w:rsidRPr="004678B6" w:rsidRDefault="00EE021F" w:rsidP="004678B6">
      <w:pPr>
        <w:rPr>
          <w:sz w:val="28"/>
          <w:szCs w:val="28"/>
        </w:rPr>
      </w:pPr>
      <w:r w:rsidRPr="004678B6">
        <w:rPr>
          <w:sz w:val="28"/>
          <w:szCs w:val="28"/>
        </w:rPr>
        <w:t>иметь опыт пейзажных зарисовок, графического изображения природы по памяти и представлению;</w:t>
      </w:r>
    </w:p>
    <w:p w:rsidR="00EE021F" w:rsidRPr="004678B6" w:rsidRDefault="00EE021F" w:rsidP="004678B6">
      <w:pPr>
        <w:rPr>
          <w:sz w:val="28"/>
          <w:szCs w:val="28"/>
        </w:rPr>
      </w:pPr>
      <w:r w:rsidRPr="004678B6">
        <w:rPr>
          <w:sz w:val="28"/>
          <w:szCs w:val="28"/>
        </w:rPr>
        <w:t>иметь опыт художественной наблюдательности как способа развития интереса к окружающему миру и его художественно-поэтическому видению;</w:t>
      </w:r>
    </w:p>
    <w:p w:rsidR="00EE021F" w:rsidRPr="004678B6" w:rsidRDefault="00EE021F" w:rsidP="004678B6">
      <w:pPr>
        <w:rPr>
          <w:sz w:val="28"/>
          <w:szCs w:val="28"/>
        </w:rPr>
      </w:pPr>
      <w:r w:rsidRPr="004678B6">
        <w:rPr>
          <w:sz w:val="28"/>
          <w:szCs w:val="28"/>
        </w:rPr>
        <w:t>иметь опыт изображения городского пейзажа – по памяти или представлению;</w:t>
      </w:r>
    </w:p>
    <w:p w:rsidR="00EE021F" w:rsidRPr="004678B6" w:rsidRDefault="00EE021F" w:rsidP="004678B6">
      <w:pPr>
        <w:rPr>
          <w:sz w:val="28"/>
          <w:szCs w:val="28"/>
        </w:rPr>
      </w:pPr>
      <w:r w:rsidRPr="004678B6">
        <w:rPr>
          <w:sz w:val="28"/>
          <w:szCs w:val="28"/>
        </w:rPr>
        <w:t>иметь навыки восприятия образности городского пространства как выражения самобытного лица культуры и истории народа;</w:t>
      </w:r>
    </w:p>
    <w:p w:rsidR="00EE021F" w:rsidRPr="004678B6" w:rsidRDefault="00EE021F" w:rsidP="004678B6">
      <w:pPr>
        <w:rPr>
          <w:sz w:val="28"/>
          <w:szCs w:val="28"/>
        </w:rPr>
      </w:pPr>
      <w:r w:rsidRPr="004678B6">
        <w:rPr>
          <w:sz w:val="28"/>
          <w:szCs w:val="28"/>
        </w:rPr>
        <w:t>понимать и объяснять роль культурного наследия в городском пространстве, задачи его охраны и сохранения.</w:t>
      </w:r>
    </w:p>
    <w:p w:rsidR="00EE021F" w:rsidRPr="004678B6" w:rsidRDefault="00EE021F" w:rsidP="004678B6">
      <w:pPr>
        <w:rPr>
          <w:sz w:val="28"/>
          <w:szCs w:val="28"/>
        </w:rPr>
      </w:pPr>
      <w:r w:rsidRPr="004678B6">
        <w:rPr>
          <w:sz w:val="28"/>
          <w:szCs w:val="28"/>
        </w:rPr>
        <w:t>Бытовой жанр:</w:t>
      </w:r>
    </w:p>
    <w:p w:rsidR="00EE021F" w:rsidRPr="004678B6" w:rsidRDefault="00EE021F" w:rsidP="004678B6">
      <w:pPr>
        <w:rPr>
          <w:sz w:val="28"/>
          <w:szCs w:val="28"/>
        </w:rPr>
      </w:pPr>
      <w:r w:rsidRPr="004678B6">
        <w:rPr>
          <w:sz w:val="28"/>
          <w:szCs w:val="28"/>
        </w:rPr>
        <w:t>характеризовать роль изобразительного искусства в формировании представлений о жизни людей разных эпох и народов;</w:t>
      </w:r>
    </w:p>
    <w:p w:rsidR="00EE021F" w:rsidRPr="004678B6" w:rsidRDefault="00EE021F" w:rsidP="004678B6">
      <w:pPr>
        <w:rPr>
          <w:sz w:val="28"/>
          <w:szCs w:val="28"/>
        </w:rPr>
      </w:pPr>
      <w:r w:rsidRPr="004678B6">
        <w:rPr>
          <w:sz w:val="28"/>
          <w:szCs w:val="28"/>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EE021F" w:rsidRPr="004678B6" w:rsidRDefault="00EE021F" w:rsidP="004678B6">
      <w:pPr>
        <w:rPr>
          <w:sz w:val="28"/>
          <w:szCs w:val="28"/>
        </w:rPr>
      </w:pPr>
      <w:r w:rsidRPr="004678B6">
        <w:rPr>
          <w:sz w:val="28"/>
          <w:szCs w:val="28"/>
        </w:rPr>
        <w:t>различать тему, сюжет и содержание в жанровой картине, выявлять образ нравственных и ценностных смыслов в жанровой картине;</w:t>
      </w:r>
    </w:p>
    <w:p w:rsidR="00EE021F" w:rsidRPr="004678B6" w:rsidRDefault="00EE021F" w:rsidP="004678B6">
      <w:pPr>
        <w:rPr>
          <w:sz w:val="28"/>
          <w:szCs w:val="28"/>
        </w:rPr>
      </w:pPr>
      <w:r w:rsidRPr="004678B6">
        <w:rPr>
          <w:sz w:val="28"/>
          <w:szCs w:val="28"/>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EE021F" w:rsidRPr="004678B6" w:rsidRDefault="00EE021F" w:rsidP="004678B6">
      <w:pPr>
        <w:rPr>
          <w:sz w:val="28"/>
          <w:szCs w:val="28"/>
        </w:rPr>
      </w:pPr>
      <w:r w:rsidRPr="004678B6">
        <w:rPr>
          <w:sz w:val="28"/>
          <w:szCs w:val="28"/>
        </w:rPr>
        <w:t>уметь объяснять значение художественного изображения бытовой жизни людей в понимании истории человечества и современной жизни;</w:t>
      </w:r>
    </w:p>
    <w:p w:rsidR="00EE021F" w:rsidRPr="004678B6" w:rsidRDefault="00EE021F" w:rsidP="004678B6">
      <w:pPr>
        <w:rPr>
          <w:sz w:val="28"/>
          <w:szCs w:val="28"/>
        </w:rPr>
      </w:pPr>
      <w:r w:rsidRPr="004678B6">
        <w:rPr>
          <w:sz w:val="28"/>
          <w:szCs w:val="28"/>
        </w:rPr>
        <w:t>осознавать многообразие форм организации бытовой жизни и одновременно единство мира людей;</w:t>
      </w:r>
    </w:p>
    <w:p w:rsidR="00EE021F" w:rsidRPr="004678B6" w:rsidRDefault="00EE021F" w:rsidP="004678B6">
      <w:pPr>
        <w:rPr>
          <w:sz w:val="28"/>
          <w:szCs w:val="28"/>
        </w:rPr>
      </w:pPr>
      <w:r w:rsidRPr="004678B6">
        <w:rPr>
          <w:sz w:val="28"/>
          <w:szCs w:val="28"/>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EE021F" w:rsidRPr="004678B6" w:rsidRDefault="00EE021F" w:rsidP="004678B6">
      <w:pPr>
        <w:rPr>
          <w:sz w:val="28"/>
          <w:szCs w:val="28"/>
        </w:rPr>
      </w:pPr>
      <w:r w:rsidRPr="004678B6">
        <w:rPr>
          <w:sz w:val="28"/>
          <w:szCs w:val="28"/>
        </w:rPr>
        <w:t>иметь опыт изображения бытовой жизни разных народов в контексте традиций их искусства;</w:t>
      </w:r>
    </w:p>
    <w:p w:rsidR="00EE021F" w:rsidRPr="004678B6" w:rsidRDefault="00EE021F" w:rsidP="004678B6">
      <w:pPr>
        <w:rPr>
          <w:sz w:val="28"/>
          <w:szCs w:val="28"/>
        </w:rPr>
      </w:pPr>
      <w:r w:rsidRPr="004678B6">
        <w:rPr>
          <w:sz w:val="28"/>
          <w:szCs w:val="28"/>
        </w:rPr>
        <w:t>характеризовать понятие «бытовой жанр» и уметь приводить несколько примеров произведений европейского и отечественного искусства;</w:t>
      </w:r>
    </w:p>
    <w:p w:rsidR="00EE021F" w:rsidRPr="004678B6" w:rsidRDefault="00EE021F" w:rsidP="004678B6">
      <w:pPr>
        <w:rPr>
          <w:sz w:val="28"/>
          <w:szCs w:val="28"/>
        </w:rPr>
      </w:pPr>
      <w:r w:rsidRPr="004678B6">
        <w:rPr>
          <w:sz w:val="28"/>
          <w:szCs w:val="28"/>
        </w:rP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EE021F" w:rsidRPr="004678B6" w:rsidRDefault="00EE021F" w:rsidP="004678B6">
      <w:pPr>
        <w:rPr>
          <w:sz w:val="28"/>
          <w:szCs w:val="28"/>
        </w:rPr>
      </w:pPr>
      <w:r w:rsidRPr="004678B6">
        <w:rPr>
          <w:sz w:val="28"/>
          <w:szCs w:val="28"/>
        </w:rPr>
        <w:t>Исторический жанр:</w:t>
      </w:r>
    </w:p>
    <w:p w:rsidR="00EE021F" w:rsidRPr="004678B6" w:rsidRDefault="00EE021F" w:rsidP="004678B6">
      <w:pPr>
        <w:rPr>
          <w:sz w:val="28"/>
          <w:szCs w:val="28"/>
        </w:rPr>
      </w:pPr>
      <w:r w:rsidRPr="004678B6">
        <w:rPr>
          <w:sz w:val="28"/>
          <w:szCs w:val="28"/>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EE021F" w:rsidRPr="004678B6" w:rsidRDefault="00EE021F" w:rsidP="004678B6">
      <w:pPr>
        <w:rPr>
          <w:sz w:val="28"/>
          <w:szCs w:val="28"/>
        </w:rPr>
      </w:pPr>
      <w:r w:rsidRPr="004678B6">
        <w:rPr>
          <w:sz w:val="28"/>
          <w:szCs w:val="28"/>
        </w:rPr>
        <w:t>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rsidR="00EE021F" w:rsidRPr="004678B6" w:rsidRDefault="00EE021F" w:rsidP="004678B6">
      <w:pPr>
        <w:rPr>
          <w:sz w:val="28"/>
          <w:szCs w:val="28"/>
        </w:rPr>
      </w:pPr>
      <w:r w:rsidRPr="004678B6">
        <w:rPr>
          <w:sz w:val="28"/>
          <w:szCs w:val="28"/>
        </w:rPr>
        <w:t>иметь представление о развитии исторического жанра в творчестве отечественных художников ХХ в.;</w:t>
      </w:r>
    </w:p>
    <w:p w:rsidR="00EE021F" w:rsidRPr="004678B6" w:rsidRDefault="00EE021F" w:rsidP="004678B6">
      <w:pPr>
        <w:rPr>
          <w:sz w:val="28"/>
          <w:szCs w:val="28"/>
        </w:rPr>
      </w:pPr>
      <w:r w:rsidRPr="004678B6">
        <w:rPr>
          <w:sz w:val="28"/>
          <w:szCs w:val="28"/>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EE021F" w:rsidRPr="004678B6" w:rsidRDefault="00EE021F" w:rsidP="004678B6">
      <w:pPr>
        <w:rPr>
          <w:sz w:val="28"/>
          <w:szCs w:val="28"/>
        </w:rPr>
      </w:pPr>
      <w:r w:rsidRPr="004678B6">
        <w:rPr>
          <w:sz w:val="28"/>
          <w:szCs w:val="28"/>
        </w:rPr>
        <w:t>иметь представление о произведениях «Давид» Микеланджело, «Весна» С. Боттичелли;</w:t>
      </w:r>
    </w:p>
    <w:p w:rsidR="00EE021F" w:rsidRPr="004678B6" w:rsidRDefault="00EE021F" w:rsidP="004678B6">
      <w:pPr>
        <w:rPr>
          <w:sz w:val="28"/>
          <w:szCs w:val="28"/>
        </w:rPr>
      </w:pPr>
      <w:r w:rsidRPr="004678B6">
        <w:rPr>
          <w:sz w:val="28"/>
          <w:szCs w:val="28"/>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EE021F" w:rsidRPr="004678B6" w:rsidRDefault="00EE021F" w:rsidP="004678B6">
      <w:pPr>
        <w:rPr>
          <w:sz w:val="28"/>
          <w:szCs w:val="28"/>
        </w:rPr>
      </w:pPr>
      <w:r w:rsidRPr="004678B6">
        <w:rPr>
          <w:sz w:val="28"/>
          <w:szCs w:val="28"/>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EE021F" w:rsidRPr="004678B6" w:rsidRDefault="00EE021F" w:rsidP="004678B6">
      <w:pPr>
        <w:rPr>
          <w:sz w:val="28"/>
          <w:szCs w:val="28"/>
        </w:rPr>
      </w:pPr>
      <w:r w:rsidRPr="004678B6">
        <w:rPr>
          <w:sz w:val="28"/>
          <w:szCs w:val="28"/>
        </w:rPr>
        <w:t>Библейские темы в изобразительном искусстве:</w:t>
      </w:r>
    </w:p>
    <w:p w:rsidR="00EE021F" w:rsidRPr="004678B6" w:rsidRDefault="00EE021F" w:rsidP="004678B6">
      <w:pPr>
        <w:rPr>
          <w:sz w:val="28"/>
          <w:szCs w:val="28"/>
        </w:rPr>
      </w:pPr>
      <w:r w:rsidRPr="004678B6">
        <w:rPr>
          <w:sz w:val="28"/>
          <w:szCs w:val="28"/>
        </w:rPr>
        <w:t>знать о значении библейских сюжетов в истории культуры и узнавать сюжеты Священной истории в произведениях искусства;</w:t>
      </w:r>
    </w:p>
    <w:p w:rsidR="00EE021F" w:rsidRPr="004678B6" w:rsidRDefault="00EE021F" w:rsidP="004678B6">
      <w:pPr>
        <w:rPr>
          <w:sz w:val="28"/>
          <w:szCs w:val="28"/>
        </w:rPr>
      </w:pPr>
      <w:r w:rsidRPr="004678B6">
        <w:rPr>
          <w:sz w:val="28"/>
          <w:szCs w:val="28"/>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EE021F" w:rsidRPr="004678B6" w:rsidRDefault="00EE021F" w:rsidP="004678B6">
      <w:pPr>
        <w:rPr>
          <w:sz w:val="28"/>
          <w:szCs w:val="28"/>
        </w:rPr>
      </w:pPr>
      <w:r w:rsidRPr="004678B6">
        <w:rPr>
          <w:sz w:val="28"/>
          <w:szCs w:val="28"/>
        </w:rPr>
        <w:t>иметь представление о произведениях великих европейских художников на библейские темы. Например,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rsidR="00EE021F" w:rsidRPr="004678B6" w:rsidRDefault="00EE021F" w:rsidP="004678B6">
      <w:pPr>
        <w:rPr>
          <w:sz w:val="28"/>
          <w:szCs w:val="28"/>
        </w:rPr>
      </w:pPr>
      <w:r w:rsidRPr="004678B6">
        <w:rPr>
          <w:sz w:val="28"/>
          <w:szCs w:val="28"/>
        </w:rPr>
        <w:t>знать о картинах на библейские темы в истории русского искусства;</w:t>
      </w:r>
    </w:p>
    <w:p w:rsidR="00EE021F" w:rsidRPr="004678B6" w:rsidRDefault="00EE021F" w:rsidP="004678B6">
      <w:pPr>
        <w:rPr>
          <w:sz w:val="28"/>
          <w:szCs w:val="28"/>
        </w:rPr>
      </w:pPr>
      <w:r w:rsidRPr="004678B6">
        <w:rPr>
          <w:sz w:val="28"/>
          <w:szCs w:val="28"/>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других картин;</w:t>
      </w:r>
    </w:p>
    <w:p w:rsidR="00EE021F" w:rsidRPr="004678B6" w:rsidRDefault="00EE021F" w:rsidP="004678B6">
      <w:pPr>
        <w:rPr>
          <w:sz w:val="28"/>
          <w:szCs w:val="28"/>
        </w:rPr>
      </w:pPr>
      <w:r w:rsidRPr="004678B6">
        <w:rPr>
          <w:sz w:val="28"/>
          <w:szCs w:val="28"/>
        </w:rPr>
        <w:t>иметь представление о смысловом различии между иконой и картиной на библейские темы;</w:t>
      </w:r>
    </w:p>
    <w:p w:rsidR="00EE021F" w:rsidRPr="004678B6" w:rsidRDefault="00EE021F" w:rsidP="004678B6">
      <w:pPr>
        <w:rPr>
          <w:sz w:val="28"/>
          <w:szCs w:val="28"/>
        </w:rPr>
      </w:pPr>
      <w:r w:rsidRPr="004678B6">
        <w:rPr>
          <w:sz w:val="28"/>
          <w:szCs w:val="28"/>
        </w:rPr>
        <w:t>иметь знания о русской иконописи, о великих русских иконописцах: Андрее Рублёве, Феофане Греке, Дионисии;</w:t>
      </w:r>
    </w:p>
    <w:p w:rsidR="00EE021F" w:rsidRPr="004678B6" w:rsidRDefault="00EE021F" w:rsidP="004678B6">
      <w:pPr>
        <w:rPr>
          <w:sz w:val="28"/>
          <w:szCs w:val="28"/>
        </w:rPr>
      </w:pPr>
      <w:r w:rsidRPr="004678B6">
        <w:rPr>
          <w:sz w:val="28"/>
          <w:szCs w:val="28"/>
        </w:rPr>
        <w:t>воспринимать искусство древнерусской иконописи как уникальное и высокое достижение отечественной культуры;</w:t>
      </w:r>
    </w:p>
    <w:p w:rsidR="00EE021F" w:rsidRPr="004678B6" w:rsidRDefault="00EE021F" w:rsidP="004678B6">
      <w:pPr>
        <w:rPr>
          <w:sz w:val="28"/>
          <w:szCs w:val="28"/>
        </w:rPr>
      </w:pPr>
      <w:r w:rsidRPr="004678B6">
        <w:rPr>
          <w:sz w:val="28"/>
          <w:szCs w:val="28"/>
        </w:rPr>
        <w:t>объяснять творческий и деятельный характер восприятия произведений искусства на основе художественной культуры зрителя;</w:t>
      </w:r>
    </w:p>
    <w:p w:rsidR="00EE021F" w:rsidRPr="004678B6" w:rsidRDefault="00EE021F" w:rsidP="004678B6">
      <w:pPr>
        <w:rPr>
          <w:sz w:val="28"/>
          <w:szCs w:val="28"/>
        </w:rPr>
      </w:pPr>
      <w:r w:rsidRPr="004678B6">
        <w:rPr>
          <w:sz w:val="28"/>
          <w:szCs w:val="28"/>
        </w:rPr>
        <w:t>рассуждать о месте и значении изобразительного искусства в культуре, в жизни общества, в жизни человека.</w:t>
      </w:r>
    </w:p>
    <w:p w:rsidR="00EE021F" w:rsidRPr="004678B6" w:rsidRDefault="00EE021F" w:rsidP="004678B6">
      <w:pPr>
        <w:rPr>
          <w:sz w:val="28"/>
          <w:szCs w:val="28"/>
        </w:rPr>
      </w:pPr>
      <w:r w:rsidRPr="004678B6">
        <w:rPr>
          <w:sz w:val="28"/>
          <w:szCs w:val="28"/>
        </w:rPr>
        <w:t>К концу обучения в 7 классе обучающийся получит следующие предметные результаты по отдельным темам программы по изобразительному искусству.</w:t>
      </w:r>
    </w:p>
    <w:p w:rsidR="00EE021F" w:rsidRPr="004678B6" w:rsidRDefault="00EE021F" w:rsidP="004678B6">
      <w:pPr>
        <w:rPr>
          <w:sz w:val="28"/>
          <w:szCs w:val="28"/>
        </w:rPr>
      </w:pPr>
      <w:r w:rsidRPr="004678B6">
        <w:rPr>
          <w:sz w:val="28"/>
          <w:szCs w:val="28"/>
        </w:rPr>
        <w:t>Модуль № 3 «Архитектура и дизайн»:</w:t>
      </w:r>
    </w:p>
    <w:p w:rsidR="00EE021F" w:rsidRPr="004678B6" w:rsidRDefault="00EE021F" w:rsidP="004678B6">
      <w:pPr>
        <w:rPr>
          <w:sz w:val="28"/>
          <w:szCs w:val="28"/>
        </w:rPr>
      </w:pPr>
      <w:r w:rsidRPr="004678B6">
        <w:rPr>
          <w:sz w:val="28"/>
          <w:szCs w:val="28"/>
        </w:rP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rsidR="00EE021F" w:rsidRPr="004678B6" w:rsidRDefault="00EE021F" w:rsidP="004678B6">
      <w:pPr>
        <w:rPr>
          <w:sz w:val="28"/>
          <w:szCs w:val="28"/>
        </w:rPr>
      </w:pPr>
      <w:r w:rsidRPr="004678B6">
        <w:rPr>
          <w:sz w:val="28"/>
          <w:szCs w:val="28"/>
        </w:rPr>
        <w:t>объяснять роль архитектуры и дизайна в построении предметно-пространственной среды жизнедеятельности человека;</w:t>
      </w:r>
    </w:p>
    <w:p w:rsidR="00EE021F" w:rsidRPr="004678B6" w:rsidRDefault="00EE021F" w:rsidP="004678B6">
      <w:pPr>
        <w:rPr>
          <w:sz w:val="28"/>
          <w:szCs w:val="28"/>
        </w:rPr>
      </w:pPr>
      <w:r w:rsidRPr="004678B6">
        <w:rPr>
          <w:sz w:val="28"/>
          <w:szCs w:val="28"/>
        </w:rPr>
        <w:t>рассуждать о влиянии предметно-пространственной среды на чувства, установки и поведение человека;</w:t>
      </w:r>
    </w:p>
    <w:p w:rsidR="00EE021F" w:rsidRPr="004678B6" w:rsidRDefault="00EE021F" w:rsidP="004678B6">
      <w:pPr>
        <w:rPr>
          <w:sz w:val="28"/>
          <w:szCs w:val="28"/>
        </w:rPr>
      </w:pPr>
      <w:r w:rsidRPr="004678B6">
        <w:rPr>
          <w:sz w:val="28"/>
          <w:szCs w:val="28"/>
        </w:rPr>
        <w:t>рассуждать о том, как предметно-пространственная среда организует деятельность человека и представления о самом себе;</w:t>
      </w:r>
    </w:p>
    <w:p w:rsidR="00EE021F" w:rsidRPr="004678B6" w:rsidRDefault="00EE021F" w:rsidP="004678B6">
      <w:pPr>
        <w:rPr>
          <w:sz w:val="28"/>
          <w:szCs w:val="28"/>
        </w:rPr>
      </w:pPr>
      <w:r w:rsidRPr="004678B6">
        <w:rPr>
          <w:sz w:val="28"/>
          <w:szCs w:val="28"/>
        </w:rPr>
        <w:t>объяснять ценность сохранения культурного наследия, выраженного в архитектуре, предметах труда и быта разных эпох.</w:t>
      </w:r>
    </w:p>
    <w:p w:rsidR="00EE021F" w:rsidRPr="004678B6" w:rsidRDefault="00EE021F" w:rsidP="004678B6">
      <w:pPr>
        <w:rPr>
          <w:sz w:val="28"/>
          <w:szCs w:val="28"/>
        </w:rPr>
      </w:pPr>
      <w:r w:rsidRPr="004678B6">
        <w:rPr>
          <w:sz w:val="28"/>
          <w:szCs w:val="28"/>
        </w:rPr>
        <w:t>Графический дизайн:</w:t>
      </w:r>
    </w:p>
    <w:p w:rsidR="00EE021F" w:rsidRPr="004678B6" w:rsidRDefault="00EE021F" w:rsidP="004678B6">
      <w:pPr>
        <w:rPr>
          <w:sz w:val="28"/>
          <w:szCs w:val="28"/>
        </w:rPr>
      </w:pPr>
      <w:r w:rsidRPr="004678B6">
        <w:rPr>
          <w:sz w:val="28"/>
          <w:szCs w:val="28"/>
        </w:rPr>
        <w:t>объяснять понятие формальной композиции и её значение как основы языка конструктивных искусств;</w:t>
      </w:r>
    </w:p>
    <w:p w:rsidR="00EE021F" w:rsidRPr="004678B6" w:rsidRDefault="00EE021F" w:rsidP="004678B6">
      <w:pPr>
        <w:rPr>
          <w:sz w:val="28"/>
          <w:szCs w:val="28"/>
        </w:rPr>
      </w:pPr>
      <w:r w:rsidRPr="004678B6">
        <w:rPr>
          <w:sz w:val="28"/>
          <w:szCs w:val="28"/>
        </w:rPr>
        <w:t>объяснять основные средства – требования к композиции;</w:t>
      </w:r>
    </w:p>
    <w:p w:rsidR="00EE021F" w:rsidRPr="004678B6" w:rsidRDefault="00EE021F" w:rsidP="004678B6">
      <w:pPr>
        <w:rPr>
          <w:sz w:val="28"/>
          <w:szCs w:val="28"/>
        </w:rPr>
      </w:pPr>
      <w:r w:rsidRPr="004678B6">
        <w:rPr>
          <w:sz w:val="28"/>
          <w:szCs w:val="28"/>
        </w:rPr>
        <w:t>уметь перечислять и объяснять основные типы формальной композиции;</w:t>
      </w:r>
    </w:p>
    <w:p w:rsidR="00EE021F" w:rsidRPr="004678B6" w:rsidRDefault="00EE021F" w:rsidP="004678B6">
      <w:pPr>
        <w:rPr>
          <w:sz w:val="28"/>
          <w:szCs w:val="28"/>
        </w:rPr>
      </w:pPr>
      <w:r w:rsidRPr="004678B6">
        <w:rPr>
          <w:sz w:val="28"/>
          <w:szCs w:val="28"/>
        </w:rPr>
        <w:t>составлять различные формальные композиции на плоскости в зависимости от поставленных задач;</w:t>
      </w:r>
    </w:p>
    <w:p w:rsidR="00EE021F" w:rsidRPr="004678B6" w:rsidRDefault="00EE021F" w:rsidP="004678B6">
      <w:pPr>
        <w:rPr>
          <w:sz w:val="28"/>
          <w:szCs w:val="28"/>
        </w:rPr>
      </w:pPr>
      <w:r w:rsidRPr="004678B6">
        <w:rPr>
          <w:sz w:val="28"/>
          <w:szCs w:val="28"/>
        </w:rPr>
        <w:t>выделять при творческом построении композиции листа композиционную доминанту;</w:t>
      </w:r>
    </w:p>
    <w:p w:rsidR="00EE021F" w:rsidRPr="004678B6" w:rsidRDefault="00EE021F" w:rsidP="004678B6">
      <w:pPr>
        <w:rPr>
          <w:sz w:val="28"/>
          <w:szCs w:val="28"/>
        </w:rPr>
      </w:pPr>
      <w:r w:rsidRPr="004678B6">
        <w:rPr>
          <w:sz w:val="28"/>
          <w:szCs w:val="28"/>
        </w:rPr>
        <w:t>составлять формальные композиции на выражение в них движения и статики;</w:t>
      </w:r>
    </w:p>
    <w:p w:rsidR="00EE021F" w:rsidRPr="004678B6" w:rsidRDefault="00EE021F" w:rsidP="004678B6">
      <w:pPr>
        <w:rPr>
          <w:sz w:val="28"/>
          <w:szCs w:val="28"/>
        </w:rPr>
      </w:pPr>
      <w:r w:rsidRPr="004678B6">
        <w:rPr>
          <w:sz w:val="28"/>
          <w:szCs w:val="28"/>
        </w:rPr>
        <w:t>осваивать навыки вариативности в ритмической организации листа;</w:t>
      </w:r>
    </w:p>
    <w:p w:rsidR="00EE021F" w:rsidRPr="004678B6" w:rsidRDefault="00EE021F" w:rsidP="004678B6">
      <w:pPr>
        <w:rPr>
          <w:sz w:val="28"/>
          <w:szCs w:val="28"/>
        </w:rPr>
      </w:pPr>
      <w:r w:rsidRPr="004678B6">
        <w:rPr>
          <w:sz w:val="28"/>
          <w:szCs w:val="28"/>
        </w:rPr>
        <w:t>объяснять роль цвета в конструктивных искусствах;</w:t>
      </w:r>
    </w:p>
    <w:p w:rsidR="00EE021F" w:rsidRPr="004678B6" w:rsidRDefault="00EE021F" w:rsidP="004678B6">
      <w:pPr>
        <w:rPr>
          <w:sz w:val="28"/>
          <w:szCs w:val="28"/>
        </w:rPr>
      </w:pPr>
      <w:r w:rsidRPr="004678B6">
        <w:rPr>
          <w:sz w:val="28"/>
          <w:szCs w:val="28"/>
        </w:rPr>
        <w:t>различать технологию использования цвета в живописи и в конструктивных искусствах;</w:t>
      </w:r>
    </w:p>
    <w:p w:rsidR="00EE021F" w:rsidRPr="004678B6" w:rsidRDefault="00EE021F" w:rsidP="004678B6">
      <w:pPr>
        <w:rPr>
          <w:sz w:val="28"/>
          <w:szCs w:val="28"/>
        </w:rPr>
      </w:pPr>
      <w:r w:rsidRPr="004678B6">
        <w:rPr>
          <w:sz w:val="28"/>
          <w:szCs w:val="28"/>
        </w:rPr>
        <w:t>объяснять выражение «цветовой образ»;</w:t>
      </w:r>
    </w:p>
    <w:p w:rsidR="00EE021F" w:rsidRPr="004678B6" w:rsidRDefault="00EE021F" w:rsidP="004678B6">
      <w:pPr>
        <w:rPr>
          <w:sz w:val="28"/>
          <w:szCs w:val="28"/>
        </w:rPr>
      </w:pPr>
      <w:r w:rsidRPr="004678B6">
        <w:rPr>
          <w:sz w:val="28"/>
          <w:szCs w:val="28"/>
        </w:rPr>
        <w:t>применять цвет в графических композициях как акцент или доминанту, объединённые одним стилем;</w:t>
      </w:r>
    </w:p>
    <w:p w:rsidR="00EE021F" w:rsidRPr="004678B6" w:rsidRDefault="00EE021F" w:rsidP="004678B6">
      <w:pPr>
        <w:rPr>
          <w:sz w:val="28"/>
          <w:szCs w:val="28"/>
        </w:rPr>
      </w:pPr>
      <w:r w:rsidRPr="004678B6">
        <w:rPr>
          <w:sz w:val="28"/>
          <w:szCs w:val="28"/>
        </w:rPr>
        <w:t>определять шрифт как графический рисунок начертания букв, объединённых общим стилем, отвечающий законам художественной композиции;</w:t>
      </w:r>
    </w:p>
    <w:p w:rsidR="00EE021F" w:rsidRPr="004678B6" w:rsidRDefault="00EE021F" w:rsidP="004678B6">
      <w:pPr>
        <w:rPr>
          <w:sz w:val="28"/>
          <w:szCs w:val="28"/>
        </w:rPr>
      </w:pPr>
      <w:r w:rsidRPr="004678B6">
        <w:rPr>
          <w:sz w:val="28"/>
          <w:szCs w:val="28"/>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EE021F" w:rsidRPr="004678B6" w:rsidRDefault="00EE021F" w:rsidP="004678B6">
      <w:pPr>
        <w:rPr>
          <w:sz w:val="28"/>
          <w:szCs w:val="28"/>
        </w:rPr>
      </w:pPr>
      <w:r w:rsidRPr="004678B6">
        <w:rPr>
          <w:sz w:val="28"/>
          <w:szCs w:val="28"/>
        </w:rPr>
        <w:t>применять печатное слово, типографскую строку в качестве элементов графической композиции;</w:t>
      </w:r>
    </w:p>
    <w:p w:rsidR="00EE021F" w:rsidRPr="004678B6" w:rsidRDefault="00EE021F" w:rsidP="004678B6">
      <w:pPr>
        <w:rPr>
          <w:sz w:val="28"/>
          <w:szCs w:val="28"/>
        </w:rPr>
      </w:pPr>
      <w:r w:rsidRPr="004678B6">
        <w:rPr>
          <w:sz w:val="28"/>
          <w:szCs w:val="28"/>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EE021F" w:rsidRPr="004678B6" w:rsidRDefault="00EE021F" w:rsidP="004678B6">
      <w:pPr>
        <w:rPr>
          <w:sz w:val="28"/>
          <w:szCs w:val="28"/>
        </w:rPr>
      </w:pPr>
      <w:r w:rsidRPr="004678B6">
        <w:rPr>
          <w:sz w:val="28"/>
          <w:szCs w:val="28"/>
        </w:rPr>
        <w:t>иметь творческий опыт построения композиции плаката, поздравительной открытки или рекламы на основе соединения текста и изображения;</w:t>
      </w:r>
    </w:p>
    <w:p w:rsidR="00EE021F" w:rsidRPr="004678B6" w:rsidRDefault="00EE021F" w:rsidP="004678B6">
      <w:pPr>
        <w:rPr>
          <w:sz w:val="28"/>
          <w:szCs w:val="28"/>
        </w:rPr>
      </w:pPr>
      <w:r w:rsidRPr="004678B6">
        <w:rPr>
          <w:sz w:val="28"/>
          <w:szCs w:val="28"/>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EE021F" w:rsidRPr="004678B6" w:rsidRDefault="00EE021F" w:rsidP="004678B6">
      <w:pPr>
        <w:rPr>
          <w:sz w:val="28"/>
          <w:szCs w:val="28"/>
        </w:rPr>
      </w:pPr>
      <w:r w:rsidRPr="004678B6">
        <w:rPr>
          <w:sz w:val="28"/>
          <w:szCs w:val="28"/>
        </w:rPr>
        <w:t xml:space="preserve">Социальное значение дизайна и архитектуры как среды жизни человека: </w:t>
      </w:r>
    </w:p>
    <w:p w:rsidR="00EE021F" w:rsidRPr="004678B6" w:rsidRDefault="00EE021F" w:rsidP="004678B6">
      <w:pPr>
        <w:rPr>
          <w:sz w:val="28"/>
          <w:szCs w:val="28"/>
        </w:rPr>
      </w:pPr>
      <w:r w:rsidRPr="004678B6">
        <w:rPr>
          <w:sz w:val="28"/>
          <w:szCs w:val="28"/>
        </w:rPr>
        <w:t xml:space="preserve">иметь опыт построения объёмно-пространственной композиции как макета архитектурного пространства в реальной жизни; </w:t>
      </w:r>
    </w:p>
    <w:p w:rsidR="00EE021F" w:rsidRPr="004678B6" w:rsidRDefault="00EE021F" w:rsidP="004678B6">
      <w:pPr>
        <w:rPr>
          <w:sz w:val="28"/>
          <w:szCs w:val="28"/>
        </w:rPr>
      </w:pPr>
      <w:r w:rsidRPr="004678B6">
        <w:rPr>
          <w:sz w:val="28"/>
          <w:szCs w:val="28"/>
        </w:rPr>
        <w:t>выполнять построение макета пространственно-объёмной композиции по его чертежу;</w:t>
      </w:r>
    </w:p>
    <w:p w:rsidR="00EE021F" w:rsidRPr="004678B6" w:rsidRDefault="00EE021F" w:rsidP="004678B6">
      <w:pPr>
        <w:rPr>
          <w:sz w:val="28"/>
          <w:szCs w:val="28"/>
        </w:rPr>
      </w:pPr>
      <w:r w:rsidRPr="004678B6">
        <w:rPr>
          <w:sz w:val="28"/>
          <w:szCs w:val="28"/>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EE021F" w:rsidRPr="004678B6" w:rsidRDefault="00EE021F" w:rsidP="004678B6">
      <w:pPr>
        <w:rPr>
          <w:sz w:val="28"/>
          <w:szCs w:val="28"/>
        </w:rPr>
      </w:pPr>
      <w:r w:rsidRPr="004678B6">
        <w:rPr>
          <w:sz w:val="28"/>
          <w:szCs w:val="28"/>
        </w:rPr>
        <w:t>знать о роли строительного материала в эволюции архитектурных конструкций и изменении облика архитектурных сооружений;</w:t>
      </w:r>
    </w:p>
    <w:p w:rsidR="00EE021F" w:rsidRPr="004678B6" w:rsidRDefault="00EE021F" w:rsidP="004678B6">
      <w:pPr>
        <w:rPr>
          <w:sz w:val="28"/>
          <w:szCs w:val="28"/>
        </w:rPr>
      </w:pPr>
      <w:r w:rsidRPr="004678B6">
        <w:rPr>
          <w:sz w:val="28"/>
          <w:szCs w:val="28"/>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EE021F" w:rsidRPr="004678B6" w:rsidRDefault="00EE021F" w:rsidP="004678B6">
      <w:pPr>
        <w:rPr>
          <w:sz w:val="28"/>
          <w:szCs w:val="28"/>
        </w:rPr>
      </w:pPr>
      <w:r w:rsidRPr="004678B6">
        <w:rPr>
          <w:sz w:val="28"/>
          <w:szCs w:val="28"/>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EE021F" w:rsidRPr="004678B6" w:rsidRDefault="00EE021F" w:rsidP="004678B6">
      <w:pPr>
        <w:rPr>
          <w:sz w:val="28"/>
          <w:szCs w:val="28"/>
        </w:rPr>
      </w:pPr>
      <w:r w:rsidRPr="004678B6">
        <w:rPr>
          <w:sz w:val="28"/>
          <w:szCs w:val="28"/>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EE021F" w:rsidRPr="004678B6" w:rsidRDefault="00EE021F" w:rsidP="004678B6">
      <w:pPr>
        <w:rPr>
          <w:sz w:val="28"/>
          <w:szCs w:val="28"/>
        </w:rPr>
      </w:pPr>
      <w:r w:rsidRPr="004678B6">
        <w:rPr>
          <w:sz w:val="28"/>
          <w:szCs w:val="28"/>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EE021F" w:rsidRPr="004678B6" w:rsidRDefault="00EE021F" w:rsidP="004678B6">
      <w:pPr>
        <w:rPr>
          <w:sz w:val="28"/>
          <w:szCs w:val="28"/>
        </w:rPr>
      </w:pPr>
      <w:r w:rsidRPr="004678B6">
        <w:rPr>
          <w:sz w:val="28"/>
          <w:szCs w:val="28"/>
        </w:rPr>
        <w:t>определять понятие «городская среда»; рассматривать и объяснять планировку города как способ организации образа жизни людей;</w:t>
      </w:r>
    </w:p>
    <w:p w:rsidR="00EE021F" w:rsidRPr="004678B6" w:rsidRDefault="00EE021F" w:rsidP="004678B6">
      <w:pPr>
        <w:rPr>
          <w:sz w:val="28"/>
          <w:szCs w:val="28"/>
        </w:rPr>
      </w:pPr>
      <w:r w:rsidRPr="004678B6">
        <w:rPr>
          <w:sz w:val="28"/>
          <w:szCs w:val="28"/>
        </w:rPr>
        <w:t>знать различные виды планировки города, иметь опыт разработки построения городского пространства в виде макетной или графической схемы;</w:t>
      </w:r>
    </w:p>
    <w:p w:rsidR="00EE021F" w:rsidRPr="004678B6" w:rsidRDefault="00EE021F" w:rsidP="004678B6">
      <w:pPr>
        <w:rPr>
          <w:sz w:val="28"/>
          <w:szCs w:val="28"/>
        </w:rPr>
      </w:pPr>
      <w:r w:rsidRPr="004678B6">
        <w:rPr>
          <w:sz w:val="28"/>
          <w:szCs w:val="28"/>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EE021F" w:rsidRPr="004678B6" w:rsidRDefault="00EE021F" w:rsidP="004678B6">
      <w:pPr>
        <w:rPr>
          <w:sz w:val="28"/>
          <w:szCs w:val="28"/>
        </w:rPr>
      </w:pPr>
      <w:r w:rsidRPr="004678B6">
        <w:rPr>
          <w:sz w:val="28"/>
          <w:szCs w:val="28"/>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EE021F" w:rsidRPr="004678B6" w:rsidRDefault="00EE021F" w:rsidP="004678B6">
      <w:pPr>
        <w:rPr>
          <w:sz w:val="28"/>
          <w:szCs w:val="28"/>
        </w:rPr>
      </w:pPr>
      <w:r w:rsidRPr="004678B6">
        <w:rPr>
          <w:sz w:val="28"/>
          <w:szCs w:val="28"/>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EE021F" w:rsidRPr="004678B6" w:rsidRDefault="00EE021F" w:rsidP="004678B6">
      <w:pPr>
        <w:rPr>
          <w:sz w:val="28"/>
          <w:szCs w:val="28"/>
        </w:rPr>
      </w:pPr>
      <w:r w:rsidRPr="004678B6">
        <w:rPr>
          <w:sz w:val="28"/>
          <w:szCs w:val="28"/>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EE021F" w:rsidRPr="004678B6" w:rsidRDefault="00EE021F" w:rsidP="004678B6">
      <w:pPr>
        <w:rPr>
          <w:sz w:val="28"/>
          <w:szCs w:val="28"/>
        </w:rPr>
      </w:pPr>
      <w:r w:rsidRPr="004678B6">
        <w:rPr>
          <w:sz w:val="28"/>
          <w:szCs w:val="28"/>
        </w:rPr>
        <w:t>иметь опыт творческого проектирования интерьерного пространства для конкретных задач жизнедеятельности человека;</w:t>
      </w:r>
    </w:p>
    <w:p w:rsidR="00EE021F" w:rsidRPr="004678B6" w:rsidRDefault="00EE021F" w:rsidP="004678B6">
      <w:pPr>
        <w:rPr>
          <w:sz w:val="28"/>
          <w:szCs w:val="28"/>
        </w:rPr>
      </w:pPr>
      <w:r w:rsidRPr="004678B6">
        <w:rPr>
          <w:sz w:val="28"/>
          <w:szCs w:val="28"/>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EE021F" w:rsidRPr="004678B6" w:rsidRDefault="00EE021F" w:rsidP="004678B6">
      <w:pPr>
        <w:rPr>
          <w:sz w:val="28"/>
          <w:szCs w:val="28"/>
        </w:rPr>
      </w:pPr>
      <w:r w:rsidRPr="004678B6">
        <w:rPr>
          <w:sz w:val="28"/>
          <w:szCs w:val="28"/>
        </w:rPr>
        <w:t xml:space="preserve">иметь представление об истории костюма в истории разных эпох, характеризовать понятие моды в одежде; </w:t>
      </w:r>
    </w:p>
    <w:p w:rsidR="00EE021F" w:rsidRPr="004678B6" w:rsidRDefault="00EE021F" w:rsidP="004678B6">
      <w:pPr>
        <w:rPr>
          <w:sz w:val="28"/>
          <w:szCs w:val="28"/>
        </w:rPr>
      </w:pPr>
      <w:r w:rsidRPr="004678B6">
        <w:rPr>
          <w:sz w:val="28"/>
          <w:szCs w:val="28"/>
        </w:rP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EE021F" w:rsidRPr="004678B6" w:rsidRDefault="00EE021F" w:rsidP="004678B6">
      <w:pPr>
        <w:rPr>
          <w:sz w:val="28"/>
          <w:szCs w:val="28"/>
        </w:rPr>
      </w:pPr>
      <w:r w:rsidRPr="004678B6">
        <w:rPr>
          <w:sz w:val="28"/>
          <w:szCs w:val="28"/>
        </w:rPr>
        <w:t>иметь представление о конструкции костюма и применении законов композиции в проектировании одежды, ансамбле в костюме;</w:t>
      </w:r>
    </w:p>
    <w:p w:rsidR="00EE021F" w:rsidRPr="004678B6" w:rsidRDefault="00EE021F" w:rsidP="004678B6">
      <w:pPr>
        <w:rPr>
          <w:sz w:val="28"/>
          <w:szCs w:val="28"/>
        </w:rPr>
      </w:pPr>
      <w:r w:rsidRPr="004678B6">
        <w:rPr>
          <w:sz w:val="28"/>
          <w:szCs w:val="28"/>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EE021F" w:rsidRPr="004678B6" w:rsidRDefault="00EE021F" w:rsidP="004678B6">
      <w:pPr>
        <w:rPr>
          <w:sz w:val="28"/>
          <w:szCs w:val="28"/>
        </w:rPr>
      </w:pPr>
      <w:r w:rsidRPr="004678B6">
        <w:rPr>
          <w:sz w:val="28"/>
          <w:szCs w:val="28"/>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rsidR="00EE021F" w:rsidRPr="004678B6" w:rsidRDefault="00EE021F" w:rsidP="004678B6">
      <w:pPr>
        <w:rPr>
          <w:sz w:val="28"/>
          <w:szCs w:val="28"/>
        </w:rPr>
      </w:pPr>
      <w:r w:rsidRPr="004678B6">
        <w:rPr>
          <w:sz w:val="28"/>
          <w:szCs w:val="28"/>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EE021F" w:rsidRPr="004678B6" w:rsidRDefault="00EE021F" w:rsidP="004678B6">
      <w:pPr>
        <w:rPr>
          <w:sz w:val="28"/>
          <w:szCs w:val="28"/>
        </w:rPr>
      </w:pPr>
      <w:r w:rsidRPr="004678B6">
        <w:rPr>
          <w:sz w:val="28"/>
          <w:szCs w:val="28"/>
        </w:rPr>
        <w:t>1.2.3.18. Предметная область «Искусство»</w:t>
      </w:r>
    </w:p>
    <w:p w:rsidR="00EE021F" w:rsidRPr="004678B6" w:rsidRDefault="00EE021F" w:rsidP="004678B6">
      <w:pPr>
        <w:rPr>
          <w:sz w:val="28"/>
          <w:szCs w:val="28"/>
        </w:rPr>
      </w:pPr>
      <w:r w:rsidRPr="004678B6">
        <w:rPr>
          <w:sz w:val="28"/>
          <w:szCs w:val="28"/>
        </w:rPr>
        <w:t>Учебный предмет «Музыка»</w:t>
      </w:r>
    </w:p>
    <w:p w:rsidR="00EE021F" w:rsidRPr="004678B6" w:rsidRDefault="00EE021F" w:rsidP="004678B6">
      <w:pPr>
        <w:rPr>
          <w:sz w:val="28"/>
          <w:szCs w:val="28"/>
        </w:rPr>
      </w:pPr>
      <w:r w:rsidRPr="004678B6">
        <w:rPr>
          <w:sz w:val="28"/>
          <w:szCs w:val="28"/>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EE021F" w:rsidRPr="004678B6" w:rsidRDefault="00EE021F" w:rsidP="004678B6">
      <w:pPr>
        <w:rPr>
          <w:sz w:val="28"/>
          <w:szCs w:val="28"/>
        </w:rPr>
      </w:pPr>
      <w:r w:rsidRPr="004678B6">
        <w:rPr>
          <w:sz w:val="28"/>
          <w:szCs w:val="28"/>
        </w:rPr>
        <w:t>Обучающиеся, освоившие основную образовательную программу по музыке:</w:t>
      </w:r>
    </w:p>
    <w:p w:rsidR="00EE021F" w:rsidRPr="004678B6" w:rsidRDefault="00EE021F" w:rsidP="004678B6">
      <w:pPr>
        <w:rPr>
          <w:sz w:val="28"/>
          <w:szCs w:val="28"/>
        </w:rPr>
      </w:pPr>
      <w:r w:rsidRPr="004678B6">
        <w:rPr>
          <w:sz w:val="28"/>
          <w:szCs w:val="28"/>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EE021F" w:rsidRPr="004678B6" w:rsidRDefault="00EE021F" w:rsidP="004678B6">
      <w:pPr>
        <w:rPr>
          <w:sz w:val="28"/>
          <w:szCs w:val="28"/>
        </w:rPr>
      </w:pPr>
      <w:r w:rsidRPr="004678B6">
        <w:rPr>
          <w:sz w:val="28"/>
          <w:szCs w:val="28"/>
        </w:rPr>
        <w:t>воспринимают российскую музыкальную культуру как целостное и самобытное цивилизационное явление;</w:t>
      </w:r>
    </w:p>
    <w:p w:rsidR="00EE021F" w:rsidRPr="004678B6" w:rsidRDefault="00EE021F" w:rsidP="004678B6">
      <w:pPr>
        <w:rPr>
          <w:sz w:val="28"/>
          <w:szCs w:val="28"/>
        </w:rPr>
      </w:pPr>
      <w:r w:rsidRPr="004678B6">
        <w:rPr>
          <w:sz w:val="28"/>
          <w:szCs w:val="28"/>
        </w:rPr>
        <w:t>знают достижения отечественных мастеров музыкальной культуры, испытывают гордость за них;</w:t>
      </w:r>
    </w:p>
    <w:p w:rsidR="00EE021F" w:rsidRPr="004678B6" w:rsidRDefault="00EE021F" w:rsidP="004678B6">
      <w:pPr>
        <w:rPr>
          <w:sz w:val="28"/>
          <w:szCs w:val="28"/>
        </w:rPr>
      </w:pPr>
      <w:r w:rsidRPr="004678B6">
        <w:rPr>
          <w:sz w:val="28"/>
          <w:szCs w:val="28"/>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EE021F" w:rsidRPr="004678B6" w:rsidRDefault="00EE021F" w:rsidP="004678B6">
      <w:pPr>
        <w:rPr>
          <w:sz w:val="28"/>
          <w:szCs w:val="28"/>
        </w:rPr>
      </w:pPr>
      <w:r w:rsidRPr="004678B6">
        <w:rPr>
          <w:sz w:val="28"/>
          <w:szCs w:val="28"/>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EE021F" w:rsidRPr="004678B6" w:rsidRDefault="00EE021F" w:rsidP="004678B6">
      <w:pPr>
        <w:rPr>
          <w:sz w:val="28"/>
          <w:szCs w:val="28"/>
        </w:rPr>
      </w:pPr>
      <w:r w:rsidRPr="004678B6">
        <w:rPr>
          <w:sz w:val="28"/>
          <w:szCs w:val="28"/>
        </w:rPr>
        <w:t>К концу изучения модуля № 1 «Музыка моего края» обучающийся научится:</w:t>
      </w:r>
    </w:p>
    <w:p w:rsidR="00EE021F" w:rsidRPr="004678B6" w:rsidRDefault="00EE021F" w:rsidP="004678B6">
      <w:pPr>
        <w:rPr>
          <w:sz w:val="28"/>
          <w:szCs w:val="28"/>
        </w:rPr>
      </w:pPr>
      <w:r w:rsidRPr="004678B6">
        <w:rPr>
          <w:sz w:val="28"/>
          <w:szCs w:val="28"/>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rsidR="00EE021F" w:rsidRPr="004678B6" w:rsidRDefault="00EE021F" w:rsidP="004678B6">
      <w:pPr>
        <w:rPr>
          <w:sz w:val="28"/>
          <w:szCs w:val="28"/>
        </w:rPr>
      </w:pPr>
      <w:r w:rsidRPr="004678B6">
        <w:rPr>
          <w:sz w:val="28"/>
          <w:szCs w:val="28"/>
        </w:rPr>
        <w:t>исполнять и оценивать образцы музыкального фольклора и сочинения композиторов своей малой родины.</w:t>
      </w:r>
    </w:p>
    <w:p w:rsidR="00EE021F" w:rsidRPr="004678B6" w:rsidRDefault="00EE021F" w:rsidP="004678B6">
      <w:pPr>
        <w:rPr>
          <w:sz w:val="28"/>
          <w:szCs w:val="28"/>
        </w:rPr>
      </w:pPr>
      <w:r w:rsidRPr="004678B6">
        <w:rPr>
          <w:sz w:val="28"/>
          <w:szCs w:val="28"/>
        </w:rPr>
        <w:t>К концу изучения модуля № 2 «Народное музыкальное творчество России» обучающийся научится:</w:t>
      </w:r>
    </w:p>
    <w:p w:rsidR="00EE021F" w:rsidRPr="004678B6" w:rsidRDefault="00EE021F" w:rsidP="004678B6">
      <w:pPr>
        <w:rPr>
          <w:sz w:val="28"/>
          <w:szCs w:val="28"/>
        </w:rPr>
      </w:pPr>
      <w:r w:rsidRPr="004678B6">
        <w:rPr>
          <w:sz w:val="28"/>
          <w:szCs w:val="28"/>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EE021F" w:rsidRPr="004678B6" w:rsidRDefault="00EE021F" w:rsidP="004678B6">
      <w:pPr>
        <w:rPr>
          <w:sz w:val="28"/>
          <w:szCs w:val="28"/>
        </w:rPr>
      </w:pPr>
      <w:r w:rsidRPr="004678B6">
        <w:rPr>
          <w:sz w:val="28"/>
          <w:szCs w:val="28"/>
        </w:rPr>
        <w:t>различать на слух и исполнять произведения различных жанров фольклорной музыки;</w:t>
      </w:r>
    </w:p>
    <w:p w:rsidR="00EE021F" w:rsidRPr="004678B6" w:rsidRDefault="00EE021F" w:rsidP="004678B6">
      <w:pPr>
        <w:rPr>
          <w:sz w:val="28"/>
          <w:szCs w:val="28"/>
        </w:rPr>
      </w:pPr>
      <w:r w:rsidRPr="004678B6">
        <w:rPr>
          <w:sz w:val="28"/>
          <w:szCs w:val="28"/>
        </w:rPr>
        <w:t>определять на слух принадлежность народных музыкальных инструментов к группам духовых, струнных, ударно-шумовых инструментов;</w:t>
      </w:r>
    </w:p>
    <w:p w:rsidR="00EE021F" w:rsidRPr="004678B6" w:rsidRDefault="00EE021F" w:rsidP="004678B6">
      <w:pPr>
        <w:rPr>
          <w:sz w:val="28"/>
          <w:szCs w:val="28"/>
        </w:rPr>
      </w:pPr>
      <w:r w:rsidRPr="004678B6">
        <w:rPr>
          <w:sz w:val="28"/>
          <w:szCs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EE021F" w:rsidRPr="004678B6" w:rsidRDefault="00EE021F" w:rsidP="004678B6">
      <w:pPr>
        <w:rPr>
          <w:sz w:val="28"/>
          <w:szCs w:val="28"/>
        </w:rPr>
      </w:pPr>
      <w:r w:rsidRPr="004678B6">
        <w:rPr>
          <w:sz w:val="28"/>
          <w:szCs w:val="28"/>
        </w:rPr>
        <w:t>К концу изучения модуля № 3 «Русская классическая музыка» обучающийся научится:</w:t>
      </w:r>
    </w:p>
    <w:p w:rsidR="00EE021F" w:rsidRPr="004678B6" w:rsidRDefault="00EE021F" w:rsidP="004678B6">
      <w:pPr>
        <w:rPr>
          <w:sz w:val="28"/>
          <w:szCs w:val="28"/>
        </w:rPr>
      </w:pPr>
      <w:r w:rsidRPr="004678B6">
        <w:rPr>
          <w:sz w:val="28"/>
          <w:szCs w:val="28"/>
        </w:rPr>
        <w:t>различать на слух произведения русских композиторов-классиков, называть автора, произведение, исполнительский состав;</w:t>
      </w:r>
    </w:p>
    <w:p w:rsidR="00EE021F" w:rsidRPr="004678B6" w:rsidRDefault="00EE021F" w:rsidP="004678B6">
      <w:pPr>
        <w:rPr>
          <w:sz w:val="28"/>
          <w:szCs w:val="28"/>
        </w:rPr>
      </w:pPr>
      <w:r w:rsidRPr="004678B6">
        <w:rPr>
          <w:sz w:val="28"/>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EE021F" w:rsidRPr="004678B6" w:rsidRDefault="00EE021F" w:rsidP="004678B6">
      <w:pPr>
        <w:rPr>
          <w:sz w:val="28"/>
          <w:szCs w:val="28"/>
        </w:rPr>
      </w:pPr>
      <w:r w:rsidRPr="004678B6">
        <w:rPr>
          <w:sz w:val="28"/>
          <w:szCs w:val="28"/>
        </w:rPr>
        <w:t>исполнять (в том числе фрагментарно, отдельными темами) сочинения русских композиторов;</w:t>
      </w:r>
    </w:p>
    <w:p w:rsidR="00EE021F" w:rsidRPr="004678B6" w:rsidRDefault="00EE021F" w:rsidP="004678B6">
      <w:pPr>
        <w:rPr>
          <w:sz w:val="28"/>
          <w:szCs w:val="28"/>
        </w:rPr>
      </w:pPr>
      <w:r w:rsidRPr="004678B6">
        <w:rPr>
          <w:sz w:val="28"/>
          <w:szCs w:val="28"/>
        </w:rPr>
        <w:t>характеризовать творчество не менее двух отечественных композиторов-классиков, приводить примеры наиболее известных сочинений.</w:t>
      </w:r>
    </w:p>
    <w:p w:rsidR="00EE021F" w:rsidRPr="004678B6" w:rsidRDefault="00EE021F" w:rsidP="004678B6">
      <w:pPr>
        <w:rPr>
          <w:sz w:val="28"/>
          <w:szCs w:val="28"/>
        </w:rPr>
      </w:pPr>
      <w:r w:rsidRPr="004678B6">
        <w:rPr>
          <w:sz w:val="28"/>
          <w:szCs w:val="28"/>
        </w:rPr>
        <w:t>К концу изучения модуля № 4 «Жанры музыкального искусства» обучающийся научится:</w:t>
      </w:r>
    </w:p>
    <w:p w:rsidR="00EE021F" w:rsidRPr="004678B6" w:rsidRDefault="00EE021F" w:rsidP="004678B6">
      <w:pPr>
        <w:rPr>
          <w:sz w:val="28"/>
          <w:szCs w:val="28"/>
        </w:rPr>
      </w:pPr>
      <w:r w:rsidRPr="004678B6">
        <w:rPr>
          <w:sz w:val="28"/>
          <w:szCs w:val="28"/>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EE021F" w:rsidRPr="004678B6" w:rsidRDefault="00EE021F" w:rsidP="004678B6">
      <w:pPr>
        <w:rPr>
          <w:sz w:val="28"/>
          <w:szCs w:val="28"/>
        </w:rPr>
      </w:pPr>
      <w:r w:rsidRPr="004678B6">
        <w:rPr>
          <w:sz w:val="28"/>
          <w:szCs w:val="28"/>
        </w:rPr>
        <w:t>рассуждать о круге образов и средствах их воплощения, типичных для данного жанра;</w:t>
      </w:r>
    </w:p>
    <w:p w:rsidR="00EE021F" w:rsidRPr="004678B6" w:rsidRDefault="00EE021F" w:rsidP="004678B6">
      <w:pPr>
        <w:rPr>
          <w:sz w:val="28"/>
          <w:szCs w:val="28"/>
        </w:rPr>
      </w:pPr>
      <w:r w:rsidRPr="004678B6">
        <w:rPr>
          <w:sz w:val="28"/>
          <w:szCs w:val="28"/>
        </w:rPr>
        <w:t>выразительно исполнять произведения (в том числе фрагменты) вокальных, инструментальных и музыкально-театральных жанров.</w:t>
      </w:r>
    </w:p>
    <w:p w:rsidR="00EE021F" w:rsidRPr="004678B6" w:rsidRDefault="00EE021F" w:rsidP="004678B6">
      <w:pPr>
        <w:rPr>
          <w:sz w:val="28"/>
          <w:szCs w:val="28"/>
        </w:rPr>
      </w:pPr>
      <w:r w:rsidRPr="004678B6">
        <w:rPr>
          <w:sz w:val="28"/>
          <w:szCs w:val="28"/>
        </w:rPr>
        <w:t>К концу изучения модуля № 5 «Музыка народов мира» обучающийся научится:</w:t>
      </w:r>
    </w:p>
    <w:p w:rsidR="00EE021F" w:rsidRPr="004678B6" w:rsidRDefault="00EE021F" w:rsidP="004678B6">
      <w:pPr>
        <w:rPr>
          <w:sz w:val="28"/>
          <w:szCs w:val="28"/>
        </w:rPr>
      </w:pPr>
      <w:r w:rsidRPr="004678B6">
        <w:rPr>
          <w:sz w:val="28"/>
          <w:szCs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EE021F" w:rsidRPr="004678B6" w:rsidRDefault="00EE021F" w:rsidP="004678B6">
      <w:pPr>
        <w:rPr>
          <w:sz w:val="28"/>
          <w:szCs w:val="28"/>
        </w:rPr>
      </w:pPr>
      <w:r w:rsidRPr="004678B6">
        <w:rPr>
          <w:sz w:val="28"/>
          <w:szCs w:val="28"/>
        </w:rPr>
        <w:t>различать на слух и исполнять произведения различных жанров фольклорной музыки;</w:t>
      </w:r>
    </w:p>
    <w:p w:rsidR="00EE021F" w:rsidRPr="004678B6" w:rsidRDefault="00EE021F" w:rsidP="004678B6">
      <w:pPr>
        <w:rPr>
          <w:sz w:val="28"/>
          <w:szCs w:val="28"/>
        </w:rPr>
      </w:pPr>
      <w:r w:rsidRPr="004678B6">
        <w:rPr>
          <w:sz w:val="28"/>
          <w:szCs w:val="28"/>
        </w:rPr>
        <w:t>определять на слух принадлежность народных музыкальных инструментов к группам духовых, струнных, ударно-шумовых инструментов;</w:t>
      </w:r>
    </w:p>
    <w:p w:rsidR="00EE021F" w:rsidRPr="004678B6" w:rsidRDefault="00EE021F" w:rsidP="004678B6">
      <w:pPr>
        <w:rPr>
          <w:sz w:val="28"/>
          <w:szCs w:val="28"/>
        </w:rPr>
      </w:pPr>
      <w:r w:rsidRPr="004678B6">
        <w:rPr>
          <w:sz w:val="28"/>
          <w:szCs w:val="28"/>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EE021F" w:rsidRPr="004678B6" w:rsidRDefault="00EE021F" w:rsidP="004678B6">
      <w:pPr>
        <w:rPr>
          <w:sz w:val="28"/>
          <w:szCs w:val="28"/>
        </w:rPr>
      </w:pPr>
      <w:r w:rsidRPr="004678B6">
        <w:rPr>
          <w:sz w:val="28"/>
          <w:szCs w:val="28"/>
        </w:rPr>
        <w:t>К концу изучения модуля № 6 «Европейская классическая музыка» обучающийся научится:</w:t>
      </w:r>
    </w:p>
    <w:p w:rsidR="00EE021F" w:rsidRPr="004678B6" w:rsidRDefault="00EE021F" w:rsidP="004678B6">
      <w:pPr>
        <w:rPr>
          <w:sz w:val="28"/>
          <w:szCs w:val="28"/>
        </w:rPr>
      </w:pPr>
      <w:r w:rsidRPr="004678B6">
        <w:rPr>
          <w:sz w:val="28"/>
          <w:szCs w:val="28"/>
        </w:rPr>
        <w:t>различать на слух произведения европейских композиторов-классиков, называть автора, произведение, исполнительский состав;</w:t>
      </w:r>
    </w:p>
    <w:p w:rsidR="00EE021F" w:rsidRPr="004678B6" w:rsidRDefault="00EE021F" w:rsidP="004678B6">
      <w:pPr>
        <w:rPr>
          <w:sz w:val="28"/>
          <w:szCs w:val="28"/>
        </w:rPr>
      </w:pPr>
      <w:r w:rsidRPr="004678B6">
        <w:rPr>
          <w:sz w:val="28"/>
          <w:szCs w:val="28"/>
        </w:rPr>
        <w:t>определять принадлежность музыкального произведения к одному из художественных стилей (барокко, классицизм, романтизм, импрессионизм);</w:t>
      </w:r>
    </w:p>
    <w:p w:rsidR="00EE021F" w:rsidRPr="004678B6" w:rsidRDefault="00EE021F" w:rsidP="004678B6">
      <w:pPr>
        <w:rPr>
          <w:sz w:val="28"/>
          <w:szCs w:val="28"/>
        </w:rPr>
      </w:pPr>
      <w:r w:rsidRPr="004678B6">
        <w:rPr>
          <w:sz w:val="28"/>
          <w:szCs w:val="28"/>
        </w:rPr>
        <w:t>исполнять (в том числе фрагментарно) сочинения композиторов-классиков;</w:t>
      </w:r>
    </w:p>
    <w:p w:rsidR="00EE021F" w:rsidRPr="004678B6" w:rsidRDefault="00EE021F" w:rsidP="004678B6">
      <w:pPr>
        <w:rPr>
          <w:sz w:val="28"/>
          <w:szCs w:val="28"/>
        </w:rPr>
      </w:pPr>
      <w:r w:rsidRPr="004678B6">
        <w:rPr>
          <w:sz w:val="28"/>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EE021F" w:rsidRPr="004678B6" w:rsidRDefault="00EE021F" w:rsidP="004678B6">
      <w:pPr>
        <w:rPr>
          <w:sz w:val="28"/>
          <w:szCs w:val="28"/>
        </w:rPr>
      </w:pPr>
      <w:r w:rsidRPr="004678B6">
        <w:rPr>
          <w:sz w:val="28"/>
          <w:szCs w:val="28"/>
        </w:rPr>
        <w:t>характеризовать творчество не менее двух композиторов-классиков, приводить примеры наиболее известных сочинений.</w:t>
      </w:r>
    </w:p>
    <w:p w:rsidR="00EE021F" w:rsidRPr="004678B6" w:rsidRDefault="00EE021F" w:rsidP="004678B6">
      <w:pPr>
        <w:rPr>
          <w:sz w:val="28"/>
          <w:szCs w:val="28"/>
        </w:rPr>
      </w:pPr>
      <w:r w:rsidRPr="004678B6">
        <w:rPr>
          <w:sz w:val="28"/>
          <w:szCs w:val="28"/>
        </w:rPr>
        <w:t xml:space="preserve">К концу изучения модуля № 7 «Духовная музыка» обучающийся научится: </w:t>
      </w:r>
    </w:p>
    <w:p w:rsidR="00EE021F" w:rsidRPr="004678B6" w:rsidRDefault="00EE021F" w:rsidP="004678B6">
      <w:pPr>
        <w:rPr>
          <w:sz w:val="28"/>
          <w:szCs w:val="28"/>
        </w:rPr>
      </w:pPr>
      <w:r w:rsidRPr="004678B6">
        <w:rPr>
          <w:sz w:val="28"/>
          <w:szCs w:val="28"/>
        </w:rPr>
        <w:t>различать и характеризовать жанры и произведения русской и европейской духовной музыки;</w:t>
      </w:r>
    </w:p>
    <w:p w:rsidR="00EE021F" w:rsidRPr="004678B6" w:rsidRDefault="00EE021F" w:rsidP="004678B6">
      <w:pPr>
        <w:rPr>
          <w:sz w:val="28"/>
          <w:szCs w:val="28"/>
        </w:rPr>
      </w:pPr>
      <w:r w:rsidRPr="004678B6">
        <w:rPr>
          <w:sz w:val="28"/>
          <w:szCs w:val="28"/>
        </w:rPr>
        <w:t>исполнять произведения русской и европейской духовной музыки;</w:t>
      </w:r>
    </w:p>
    <w:p w:rsidR="00EE021F" w:rsidRPr="004678B6" w:rsidRDefault="00EE021F" w:rsidP="004678B6">
      <w:pPr>
        <w:rPr>
          <w:sz w:val="28"/>
          <w:szCs w:val="28"/>
        </w:rPr>
      </w:pPr>
      <w:r w:rsidRPr="004678B6">
        <w:rPr>
          <w:sz w:val="28"/>
          <w:szCs w:val="28"/>
        </w:rPr>
        <w:t>приводить примеры сочинений духовной музыки, называть их автора.</w:t>
      </w:r>
    </w:p>
    <w:p w:rsidR="00EE021F" w:rsidRPr="004678B6" w:rsidRDefault="00EE021F" w:rsidP="004678B6">
      <w:pPr>
        <w:rPr>
          <w:sz w:val="28"/>
          <w:szCs w:val="28"/>
        </w:rPr>
      </w:pPr>
      <w:r w:rsidRPr="004678B6">
        <w:rPr>
          <w:sz w:val="28"/>
          <w:szCs w:val="28"/>
        </w:rPr>
        <w:t>К концу изучения модуля № 8 «Современная музыка: основные жанры и направления» обучающийся научится:</w:t>
      </w:r>
    </w:p>
    <w:p w:rsidR="00EE021F" w:rsidRPr="004678B6" w:rsidRDefault="00EE021F" w:rsidP="004678B6">
      <w:pPr>
        <w:rPr>
          <w:sz w:val="28"/>
          <w:szCs w:val="28"/>
        </w:rPr>
      </w:pPr>
      <w:r w:rsidRPr="004678B6">
        <w:rPr>
          <w:sz w:val="28"/>
          <w:szCs w:val="28"/>
        </w:rPr>
        <w:t>определять и характеризовать стили, направления и жанры современной музыки;</w:t>
      </w:r>
    </w:p>
    <w:p w:rsidR="00EE021F" w:rsidRPr="004678B6" w:rsidRDefault="00EE021F" w:rsidP="004678B6">
      <w:pPr>
        <w:rPr>
          <w:sz w:val="28"/>
          <w:szCs w:val="28"/>
        </w:rPr>
      </w:pPr>
      <w:r w:rsidRPr="004678B6">
        <w:rPr>
          <w:sz w:val="28"/>
          <w:szCs w:val="28"/>
        </w:rPr>
        <w:t>различать и определять на слух виды оркестров, ансамблей, тембры музыкальных инструментов, входящих в их состав;</w:t>
      </w:r>
    </w:p>
    <w:p w:rsidR="00EE021F" w:rsidRPr="004678B6" w:rsidRDefault="00EE021F" w:rsidP="004678B6">
      <w:pPr>
        <w:rPr>
          <w:sz w:val="28"/>
          <w:szCs w:val="28"/>
        </w:rPr>
      </w:pPr>
      <w:r w:rsidRPr="004678B6">
        <w:rPr>
          <w:sz w:val="28"/>
          <w:szCs w:val="28"/>
        </w:rPr>
        <w:t>исполнять современные музыкальные произведения в разных видах деятельности.</w:t>
      </w:r>
    </w:p>
    <w:p w:rsidR="00EE021F" w:rsidRPr="004678B6" w:rsidRDefault="00EE021F" w:rsidP="004678B6">
      <w:pPr>
        <w:rPr>
          <w:sz w:val="28"/>
          <w:szCs w:val="28"/>
        </w:rPr>
      </w:pPr>
      <w:r w:rsidRPr="004678B6">
        <w:rPr>
          <w:sz w:val="28"/>
          <w:szCs w:val="28"/>
        </w:rPr>
        <w:t>К концу изучения модуля № 9 «Связь музыки с другими видами искусства» обучающийся научится:</w:t>
      </w:r>
    </w:p>
    <w:p w:rsidR="00EE021F" w:rsidRPr="004678B6" w:rsidRDefault="00EE021F" w:rsidP="004678B6">
      <w:pPr>
        <w:rPr>
          <w:sz w:val="28"/>
          <w:szCs w:val="28"/>
        </w:rPr>
      </w:pPr>
      <w:r w:rsidRPr="004678B6">
        <w:rPr>
          <w:sz w:val="28"/>
          <w:szCs w:val="28"/>
        </w:rPr>
        <w:t>определять стилевые и жанровые параллели между музыкой и другими видами искусств;</w:t>
      </w:r>
    </w:p>
    <w:p w:rsidR="00EE021F" w:rsidRPr="004678B6" w:rsidRDefault="00EE021F" w:rsidP="004678B6">
      <w:pPr>
        <w:rPr>
          <w:sz w:val="28"/>
          <w:szCs w:val="28"/>
        </w:rPr>
      </w:pPr>
      <w:r w:rsidRPr="004678B6">
        <w:rPr>
          <w:sz w:val="28"/>
          <w:szCs w:val="28"/>
        </w:rPr>
        <w:t>различать и анализировать средства выразительности разных видов искусств;</w:t>
      </w:r>
    </w:p>
    <w:p w:rsidR="00EE021F" w:rsidRPr="004678B6" w:rsidRDefault="00EE021F" w:rsidP="004678B6">
      <w:pPr>
        <w:rPr>
          <w:sz w:val="28"/>
          <w:szCs w:val="28"/>
        </w:rPr>
      </w:pPr>
      <w:r w:rsidRPr="004678B6">
        <w:rPr>
          <w:sz w:val="28"/>
          <w:szCs w:val="28"/>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EE021F" w:rsidRPr="004678B6" w:rsidRDefault="00EE021F" w:rsidP="004678B6">
      <w:pPr>
        <w:rPr>
          <w:sz w:val="28"/>
          <w:szCs w:val="28"/>
        </w:rPr>
      </w:pPr>
      <w:r w:rsidRPr="004678B6">
        <w:rPr>
          <w:sz w:val="28"/>
          <w:szCs w:val="28"/>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EE021F" w:rsidRPr="004678B6" w:rsidRDefault="00EE021F" w:rsidP="004678B6">
      <w:pPr>
        <w:rPr>
          <w:sz w:val="28"/>
          <w:szCs w:val="28"/>
        </w:rPr>
      </w:pPr>
      <w:r w:rsidRPr="004678B6">
        <w:rPr>
          <w:sz w:val="28"/>
          <w:szCs w:val="28"/>
        </w:rPr>
        <w:t>1.2.3.19. Предметная область «Технология»</w:t>
      </w:r>
    </w:p>
    <w:p w:rsidR="00EE021F" w:rsidRPr="004678B6" w:rsidRDefault="00EE021F" w:rsidP="004678B6">
      <w:pPr>
        <w:rPr>
          <w:sz w:val="28"/>
          <w:szCs w:val="28"/>
        </w:rPr>
      </w:pPr>
      <w:r w:rsidRPr="004678B6">
        <w:rPr>
          <w:sz w:val="28"/>
          <w:szCs w:val="28"/>
        </w:rPr>
        <w:t>Учебный предмет «Труд (технология)»</w:t>
      </w:r>
    </w:p>
    <w:p w:rsidR="00EE021F" w:rsidRPr="004678B6" w:rsidRDefault="00EE021F" w:rsidP="004678B6">
      <w:pPr>
        <w:rPr>
          <w:sz w:val="28"/>
          <w:szCs w:val="28"/>
        </w:rPr>
      </w:pPr>
      <w:r w:rsidRPr="004678B6">
        <w:rPr>
          <w:sz w:val="28"/>
          <w:szCs w:val="28"/>
        </w:rPr>
        <w:t>Предметные результаты освоения содержания модуля «Производство и технологии».</w:t>
      </w:r>
    </w:p>
    <w:p w:rsidR="00EE021F" w:rsidRPr="004678B6" w:rsidRDefault="00EE021F" w:rsidP="004678B6">
      <w:pPr>
        <w:rPr>
          <w:sz w:val="28"/>
          <w:szCs w:val="28"/>
        </w:rPr>
      </w:pPr>
      <w:r w:rsidRPr="004678B6">
        <w:rPr>
          <w:sz w:val="28"/>
          <w:szCs w:val="28"/>
        </w:rPr>
        <w:t>К концу обучения в 5 классе:</w:t>
      </w:r>
    </w:p>
    <w:p w:rsidR="00EE021F" w:rsidRPr="004678B6" w:rsidRDefault="00EE021F" w:rsidP="004678B6">
      <w:pPr>
        <w:rPr>
          <w:sz w:val="28"/>
          <w:szCs w:val="28"/>
        </w:rPr>
      </w:pPr>
      <w:r w:rsidRPr="004678B6">
        <w:rPr>
          <w:sz w:val="28"/>
          <w:szCs w:val="28"/>
        </w:rPr>
        <w:t>- называть и характеризовать технологии;</w:t>
      </w:r>
    </w:p>
    <w:p w:rsidR="00EE021F" w:rsidRPr="004678B6" w:rsidRDefault="00EE021F" w:rsidP="004678B6">
      <w:pPr>
        <w:rPr>
          <w:sz w:val="28"/>
          <w:szCs w:val="28"/>
        </w:rPr>
      </w:pPr>
      <w:r w:rsidRPr="004678B6">
        <w:rPr>
          <w:sz w:val="28"/>
          <w:szCs w:val="28"/>
        </w:rPr>
        <w:t>- называть и характеризовать потребности человека;</w:t>
      </w:r>
    </w:p>
    <w:p w:rsidR="00EE021F" w:rsidRPr="004678B6" w:rsidRDefault="00EE021F" w:rsidP="004678B6">
      <w:pPr>
        <w:rPr>
          <w:sz w:val="28"/>
          <w:szCs w:val="28"/>
        </w:rPr>
      </w:pPr>
      <w:r w:rsidRPr="004678B6">
        <w:rPr>
          <w:sz w:val="28"/>
          <w:szCs w:val="28"/>
        </w:rPr>
        <w:t>- классифицировать технику, описывать назначение техники;</w:t>
      </w:r>
    </w:p>
    <w:p w:rsidR="00EE021F" w:rsidRPr="004678B6" w:rsidRDefault="00EE021F" w:rsidP="004678B6">
      <w:pPr>
        <w:rPr>
          <w:sz w:val="28"/>
          <w:szCs w:val="28"/>
        </w:rPr>
      </w:pPr>
      <w:r w:rsidRPr="004678B6">
        <w:rPr>
          <w:sz w:val="28"/>
          <w:szCs w:val="28"/>
        </w:rPr>
        <w:t>- 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EE021F" w:rsidRPr="004678B6" w:rsidRDefault="00EE021F" w:rsidP="004678B6">
      <w:pPr>
        <w:rPr>
          <w:sz w:val="28"/>
          <w:szCs w:val="28"/>
        </w:rPr>
      </w:pPr>
      <w:r w:rsidRPr="004678B6">
        <w:rPr>
          <w:sz w:val="28"/>
          <w:szCs w:val="28"/>
        </w:rPr>
        <w:t>- использовать метод учебного проектирования, выполнять учебные проекты;</w:t>
      </w:r>
    </w:p>
    <w:p w:rsidR="00EE021F" w:rsidRPr="004678B6" w:rsidRDefault="00EE021F" w:rsidP="004678B6">
      <w:pPr>
        <w:rPr>
          <w:sz w:val="28"/>
          <w:szCs w:val="28"/>
        </w:rPr>
      </w:pPr>
      <w:r w:rsidRPr="004678B6">
        <w:rPr>
          <w:sz w:val="28"/>
          <w:szCs w:val="28"/>
        </w:rPr>
        <w:t>- называть и характеризовать профессии, связанные с миром техники   и технологий.</w:t>
      </w:r>
    </w:p>
    <w:p w:rsidR="00EE021F" w:rsidRPr="004678B6" w:rsidRDefault="00EE021F" w:rsidP="004678B6">
      <w:pPr>
        <w:rPr>
          <w:sz w:val="28"/>
          <w:szCs w:val="28"/>
        </w:rPr>
      </w:pPr>
      <w:r w:rsidRPr="004678B6">
        <w:rPr>
          <w:sz w:val="28"/>
          <w:szCs w:val="28"/>
        </w:rPr>
        <w:t>К концу обучения в 6 классе:</w:t>
      </w:r>
    </w:p>
    <w:p w:rsidR="00EE021F" w:rsidRPr="004678B6" w:rsidRDefault="00EE021F" w:rsidP="004678B6">
      <w:pPr>
        <w:rPr>
          <w:sz w:val="28"/>
          <w:szCs w:val="28"/>
        </w:rPr>
      </w:pPr>
      <w:r w:rsidRPr="004678B6">
        <w:rPr>
          <w:sz w:val="28"/>
          <w:szCs w:val="28"/>
        </w:rPr>
        <w:t>- называть и характеризовать машины и механизмы;</w:t>
      </w:r>
    </w:p>
    <w:p w:rsidR="00EE021F" w:rsidRPr="004678B6" w:rsidRDefault="00EE021F" w:rsidP="004678B6">
      <w:pPr>
        <w:rPr>
          <w:sz w:val="28"/>
          <w:szCs w:val="28"/>
        </w:rPr>
      </w:pPr>
      <w:r w:rsidRPr="004678B6">
        <w:rPr>
          <w:sz w:val="28"/>
          <w:szCs w:val="28"/>
        </w:rPr>
        <w:t>- характеризовать предметы труда в различных видах материального производства;</w:t>
      </w:r>
    </w:p>
    <w:p w:rsidR="00EE021F" w:rsidRPr="004678B6" w:rsidRDefault="00EE021F" w:rsidP="004678B6">
      <w:pPr>
        <w:rPr>
          <w:sz w:val="28"/>
          <w:szCs w:val="28"/>
        </w:rPr>
      </w:pPr>
      <w:r w:rsidRPr="004678B6">
        <w:rPr>
          <w:sz w:val="28"/>
          <w:szCs w:val="28"/>
        </w:rPr>
        <w:t>-характеризовать профессии, связанные с инженерной и изобретательской деятельностью.</w:t>
      </w:r>
    </w:p>
    <w:p w:rsidR="00EE021F" w:rsidRPr="004678B6" w:rsidRDefault="00EE021F" w:rsidP="004678B6">
      <w:pPr>
        <w:rPr>
          <w:sz w:val="28"/>
          <w:szCs w:val="28"/>
        </w:rPr>
      </w:pPr>
      <w:r w:rsidRPr="004678B6">
        <w:rPr>
          <w:sz w:val="28"/>
          <w:szCs w:val="28"/>
        </w:rPr>
        <w:t>К концу обучения в 7 классе:</w:t>
      </w:r>
    </w:p>
    <w:p w:rsidR="00EE021F" w:rsidRPr="004678B6" w:rsidRDefault="00EE021F" w:rsidP="004678B6">
      <w:pPr>
        <w:rPr>
          <w:sz w:val="28"/>
          <w:szCs w:val="28"/>
        </w:rPr>
      </w:pPr>
      <w:r w:rsidRPr="004678B6">
        <w:rPr>
          <w:sz w:val="28"/>
          <w:szCs w:val="28"/>
        </w:rPr>
        <w:t>- приводить примеры развития технологий;</w:t>
      </w:r>
    </w:p>
    <w:p w:rsidR="00EE021F" w:rsidRPr="004678B6" w:rsidRDefault="00EE021F" w:rsidP="004678B6">
      <w:pPr>
        <w:rPr>
          <w:sz w:val="28"/>
          <w:szCs w:val="28"/>
        </w:rPr>
      </w:pPr>
      <w:r w:rsidRPr="004678B6">
        <w:rPr>
          <w:sz w:val="28"/>
          <w:szCs w:val="28"/>
        </w:rPr>
        <w:t>- называть и характеризовать народные промыслы и ремесла России;</w:t>
      </w:r>
    </w:p>
    <w:p w:rsidR="00EE021F" w:rsidRPr="004678B6" w:rsidRDefault="00EE021F" w:rsidP="004678B6">
      <w:pPr>
        <w:rPr>
          <w:sz w:val="28"/>
          <w:szCs w:val="28"/>
        </w:rPr>
      </w:pPr>
      <w:r w:rsidRPr="004678B6">
        <w:rPr>
          <w:sz w:val="28"/>
          <w:szCs w:val="28"/>
        </w:rPr>
        <w:t>- оценивать области применения технологий, понимать их возможности   и ограничения;</w:t>
      </w:r>
    </w:p>
    <w:p w:rsidR="00EE021F" w:rsidRPr="004678B6" w:rsidRDefault="00EE021F" w:rsidP="004678B6">
      <w:pPr>
        <w:rPr>
          <w:sz w:val="28"/>
          <w:szCs w:val="28"/>
        </w:rPr>
      </w:pPr>
      <w:r w:rsidRPr="004678B6">
        <w:rPr>
          <w:sz w:val="28"/>
          <w:szCs w:val="28"/>
        </w:rPr>
        <w:t>- оценивать условия и риски применимости технологий с позиций экологических последствий;</w:t>
      </w:r>
    </w:p>
    <w:p w:rsidR="00EE021F" w:rsidRPr="004678B6" w:rsidRDefault="00EE021F" w:rsidP="004678B6">
      <w:pPr>
        <w:rPr>
          <w:sz w:val="28"/>
          <w:szCs w:val="28"/>
        </w:rPr>
      </w:pPr>
      <w:r w:rsidRPr="004678B6">
        <w:rPr>
          <w:sz w:val="28"/>
          <w:szCs w:val="28"/>
        </w:rPr>
        <w:t>- выявлять экологические проблемы;</w:t>
      </w:r>
    </w:p>
    <w:p w:rsidR="00EE021F" w:rsidRPr="004678B6" w:rsidRDefault="00EE021F" w:rsidP="004678B6">
      <w:pPr>
        <w:rPr>
          <w:sz w:val="28"/>
          <w:szCs w:val="28"/>
        </w:rPr>
      </w:pPr>
      <w:r w:rsidRPr="004678B6">
        <w:rPr>
          <w:sz w:val="28"/>
          <w:szCs w:val="28"/>
        </w:rPr>
        <w:t>- характеризовать профессии, связанные со сферой дизайна.</w:t>
      </w:r>
    </w:p>
    <w:p w:rsidR="00EE021F" w:rsidRPr="004678B6" w:rsidRDefault="00EE021F" w:rsidP="004678B6">
      <w:pPr>
        <w:rPr>
          <w:sz w:val="28"/>
          <w:szCs w:val="28"/>
        </w:rPr>
      </w:pPr>
      <w:r w:rsidRPr="004678B6">
        <w:rPr>
          <w:sz w:val="28"/>
          <w:szCs w:val="28"/>
        </w:rPr>
        <w:t>К концу обучения в 8 классе:</w:t>
      </w:r>
    </w:p>
    <w:p w:rsidR="00EE021F" w:rsidRPr="004678B6" w:rsidRDefault="00EE021F" w:rsidP="004678B6">
      <w:pPr>
        <w:rPr>
          <w:sz w:val="28"/>
          <w:szCs w:val="28"/>
        </w:rPr>
      </w:pPr>
      <w:r w:rsidRPr="004678B6">
        <w:rPr>
          <w:sz w:val="28"/>
          <w:szCs w:val="28"/>
        </w:rPr>
        <w:t>- называть основные принципы управления производственным   и технологическим процессами;</w:t>
      </w:r>
    </w:p>
    <w:p w:rsidR="00EE021F" w:rsidRPr="004678B6" w:rsidRDefault="00EE021F" w:rsidP="004678B6">
      <w:pPr>
        <w:rPr>
          <w:sz w:val="28"/>
          <w:szCs w:val="28"/>
        </w:rPr>
      </w:pPr>
      <w:r w:rsidRPr="004678B6">
        <w:rPr>
          <w:sz w:val="28"/>
          <w:szCs w:val="28"/>
        </w:rPr>
        <w:t>- анализировать возможности и сферу применения современных технологий;</w:t>
      </w:r>
    </w:p>
    <w:p w:rsidR="00EE021F" w:rsidRPr="004678B6" w:rsidRDefault="00EE021F" w:rsidP="004678B6">
      <w:pPr>
        <w:rPr>
          <w:sz w:val="28"/>
          <w:szCs w:val="28"/>
        </w:rPr>
      </w:pPr>
      <w:r w:rsidRPr="004678B6">
        <w:rPr>
          <w:sz w:val="28"/>
          <w:szCs w:val="28"/>
        </w:rPr>
        <w:t>- характеризовать направления развития и особенности перспективных технологий;</w:t>
      </w:r>
    </w:p>
    <w:p w:rsidR="00EE021F" w:rsidRPr="004678B6" w:rsidRDefault="00EE021F" w:rsidP="004678B6">
      <w:pPr>
        <w:rPr>
          <w:sz w:val="28"/>
          <w:szCs w:val="28"/>
        </w:rPr>
      </w:pPr>
      <w:r w:rsidRPr="004678B6">
        <w:rPr>
          <w:sz w:val="28"/>
          <w:szCs w:val="28"/>
        </w:rPr>
        <w:t>- предлагать предпринимательские идеи, обосновывать их решение;</w:t>
      </w:r>
    </w:p>
    <w:p w:rsidR="00EE021F" w:rsidRPr="004678B6" w:rsidRDefault="00EE021F" w:rsidP="004678B6">
      <w:pPr>
        <w:rPr>
          <w:sz w:val="28"/>
          <w:szCs w:val="28"/>
        </w:rPr>
      </w:pPr>
      <w:r w:rsidRPr="004678B6">
        <w:rPr>
          <w:sz w:val="28"/>
          <w:szCs w:val="28"/>
        </w:rPr>
        <w:t>- определять проблему, анализировать потребности в продукте;</w:t>
      </w:r>
    </w:p>
    <w:p w:rsidR="00EE021F" w:rsidRPr="004678B6" w:rsidRDefault="00EE021F" w:rsidP="004678B6">
      <w:pPr>
        <w:rPr>
          <w:sz w:val="28"/>
          <w:szCs w:val="28"/>
        </w:rPr>
      </w:pPr>
      <w:r w:rsidRPr="004678B6">
        <w:rPr>
          <w:sz w:val="28"/>
          <w:szCs w:val="28"/>
        </w:rPr>
        <w:t>- 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EE021F" w:rsidRPr="004678B6" w:rsidRDefault="00EE021F" w:rsidP="004678B6">
      <w:pPr>
        <w:rPr>
          <w:sz w:val="28"/>
          <w:szCs w:val="28"/>
        </w:rPr>
      </w:pPr>
      <w:r w:rsidRPr="004678B6">
        <w:rPr>
          <w:sz w:val="28"/>
          <w:szCs w:val="28"/>
        </w:rPr>
        <w:t>- характеризовать мир профессий, связанных с изучаемыми технологиями, их востребованность на рынке труда.</w:t>
      </w:r>
    </w:p>
    <w:p w:rsidR="00EE021F" w:rsidRPr="004678B6" w:rsidRDefault="00EE021F" w:rsidP="004678B6">
      <w:pPr>
        <w:rPr>
          <w:sz w:val="28"/>
          <w:szCs w:val="28"/>
        </w:rPr>
      </w:pPr>
      <w:r w:rsidRPr="004678B6">
        <w:rPr>
          <w:sz w:val="28"/>
          <w:szCs w:val="28"/>
        </w:rPr>
        <w:t>К концу обучения в 9 классе:</w:t>
      </w:r>
    </w:p>
    <w:p w:rsidR="00EE021F" w:rsidRPr="004678B6" w:rsidRDefault="00EE021F" w:rsidP="004678B6">
      <w:pPr>
        <w:rPr>
          <w:sz w:val="28"/>
          <w:szCs w:val="28"/>
        </w:rPr>
      </w:pPr>
      <w:r w:rsidRPr="004678B6">
        <w:rPr>
          <w:sz w:val="28"/>
          <w:szCs w:val="28"/>
        </w:rPr>
        <w:t>- характеризовать культуру предпринимательства, виды предпринимательской деятельности;</w:t>
      </w:r>
    </w:p>
    <w:p w:rsidR="00EE021F" w:rsidRPr="004678B6" w:rsidRDefault="00EE021F" w:rsidP="004678B6">
      <w:pPr>
        <w:rPr>
          <w:sz w:val="28"/>
          <w:szCs w:val="28"/>
        </w:rPr>
      </w:pPr>
      <w:r w:rsidRPr="004678B6">
        <w:rPr>
          <w:sz w:val="28"/>
          <w:szCs w:val="28"/>
        </w:rPr>
        <w:t>- создавать модели экономической деятельности;</w:t>
      </w:r>
    </w:p>
    <w:p w:rsidR="00EE021F" w:rsidRPr="004678B6" w:rsidRDefault="00EE021F" w:rsidP="004678B6">
      <w:pPr>
        <w:rPr>
          <w:sz w:val="28"/>
          <w:szCs w:val="28"/>
        </w:rPr>
      </w:pPr>
      <w:r w:rsidRPr="004678B6">
        <w:rPr>
          <w:sz w:val="28"/>
          <w:szCs w:val="28"/>
        </w:rPr>
        <w:t>- разрабатывать бизнес-проект;</w:t>
      </w:r>
    </w:p>
    <w:p w:rsidR="00EE021F" w:rsidRPr="004678B6" w:rsidRDefault="00EE021F" w:rsidP="004678B6">
      <w:pPr>
        <w:rPr>
          <w:sz w:val="28"/>
          <w:szCs w:val="28"/>
        </w:rPr>
      </w:pPr>
      <w:r w:rsidRPr="004678B6">
        <w:rPr>
          <w:sz w:val="28"/>
          <w:szCs w:val="28"/>
        </w:rPr>
        <w:t>- оценивать эффективность предпринимательской деятельности;</w:t>
      </w:r>
    </w:p>
    <w:p w:rsidR="00EE021F" w:rsidRPr="004678B6" w:rsidRDefault="00EE021F" w:rsidP="004678B6">
      <w:pPr>
        <w:rPr>
          <w:sz w:val="28"/>
          <w:szCs w:val="28"/>
        </w:rPr>
      </w:pPr>
      <w:r w:rsidRPr="004678B6">
        <w:rPr>
          <w:sz w:val="28"/>
          <w:szCs w:val="28"/>
        </w:rPr>
        <w:t>- планировать свое профессиональное образование и профессиональную карьеру.</w:t>
      </w:r>
    </w:p>
    <w:p w:rsidR="00EE021F" w:rsidRPr="004678B6" w:rsidRDefault="00EE021F" w:rsidP="004678B6">
      <w:pPr>
        <w:rPr>
          <w:sz w:val="28"/>
          <w:szCs w:val="28"/>
        </w:rPr>
      </w:pPr>
      <w:r w:rsidRPr="004678B6">
        <w:rPr>
          <w:sz w:val="28"/>
          <w:szCs w:val="28"/>
        </w:rPr>
        <w:t>Предметные результаты освоения содержания модуля «Компьютерная графика. Черчение».</w:t>
      </w:r>
    </w:p>
    <w:p w:rsidR="00EE021F" w:rsidRPr="004678B6" w:rsidRDefault="00EE021F" w:rsidP="004678B6">
      <w:pPr>
        <w:rPr>
          <w:sz w:val="28"/>
          <w:szCs w:val="28"/>
        </w:rPr>
      </w:pPr>
      <w:r w:rsidRPr="004678B6">
        <w:rPr>
          <w:sz w:val="28"/>
          <w:szCs w:val="28"/>
        </w:rPr>
        <w:t>К концу обучения в 5 классе:</w:t>
      </w:r>
    </w:p>
    <w:p w:rsidR="00EE021F" w:rsidRPr="004678B6" w:rsidRDefault="00EE021F" w:rsidP="004678B6">
      <w:pPr>
        <w:rPr>
          <w:sz w:val="28"/>
          <w:szCs w:val="28"/>
        </w:rPr>
      </w:pPr>
      <w:r w:rsidRPr="004678B6">
        <w:rPr>
          <w:sz w:val="28"/>
          <w:szCs w:val="28"/>
        </w:rPr>
        <w:t>- называть виды и области применения графической информации;</w:t>
      </w:r>
    </w:p>
    <w:p w:rsidR="00EE021F" w:rsidRPr="004678B6" w:rsidRDefault="00EE021F" w:rsidP="004678B6">
      <w:pPr>
        <w:rPr>
          <w:sz w:val="28"/>
          <w:szCs w:val="28"/>
        </w:rPr>
      </w:pPr>
      <w:r w:rsidRPr="004678B6">
        <w:rPr>
          <w:sz w:val="28"/>
          <w:szCs w:val="28"/>
        </w:rPr>
        <w:t>- называть типы графических изображений (рисунок, диаграмма, графики, графы, эскиз, технический рисунок, чертеж, схема, карта, пиктограмма и другие);</w:t>
      </w:r>
    </w:p>
    <w:p w:rsidR="00EE021F" w:rsidRPr="004678B6" w:rsidRDefault="00EE021F" w:rsidP="004678B6">
      <w:pPr>
        <w:rPr>
          <w:sz w:val="28"/>
          <w:szCs w:val="28"/>
        </w:rPr>
      </w:pPr>
      <w:r w:rsidRPr="004678B6">
        <w:rPr>
          <w:sz w:val="28"/>
          <w:szCs w:val="28"/>
        </w:rPr>
        <w:t>- называть основные элементы графических изображений (точка, линия, контур, буквы и цифры, условные знаки);</w:t>
      </w:r>
    </w:p>
    <w:p w:rsidR="00EE021F" w:rsidRPr="004678B6" w:rsidRDefault="00EE021F" w:rsidP="004678B6">
      <w:pPr>
        <w:rPr>
          <w:sz w:val="28"/>
          <w:szCs w:val="28"/>
        </w:rPr>
      </w:pPr>
      <w:r w:rsidRPr="004678B6">
        <w:rPr>
          <w:sz w:val="28"/>
          <w:szCs w:val="28"/>
        </w:rPr>
        <w:t>- называть и применять чертежные инструменты;</w:t>
      </w:r>
    </w:p>
    <w:p w:rsidR="00EE021F" w:rsidRPr="004678B6" w:rsidRDefault="00EE021F" w:rsidP="004678B6">
      <w:pPr>
        <w:rPr>
          <w:sz w:val="28"/>
          <w:szCs w:val="28"/>
        </w:rPr>
      </w:pPr>
      <w:r w:rsidRPr="004678B6">
        <w:rPr>
          <w:sz w:val="28"/>
          <w:szCs w:val="28"/>
        </w:rPr>
        <w:t>- читать и выполнять чертежи на листе А4 (рамка, основная надпись, масштаб, виды, нанесение размеров);</w:t>
      </w:r>
    </w:p>
    <w:p w:rsidR="00EE021F" w:rsidRPr="004678B6" w:rsidRDefault="00EE021F" w:rsidP="004678B6">
      <w:pPr>
        <w:rPr>
          <w:sz w:val="28"/>
          <w:szCs w:val="28"/>
        </w:rPr>
      </w:pPr>
      <w:r w:rsidRPr="004678B6">
        <w:rPr>
          <w:sz w:val="28"/>
          <w:szCs w:val="28"/>
        </w:rPr>
        <w:t>- характеризовать мир профессий, связанных с черчением, компьютерной графикой, их востребованность на рынке труда.</w:t>
      </w:r>
    </w:p>
    <w:p w:rsidR="00EE021F" w:rsidRPr="004678B6" w:rsidRDefault="00EE021F" w:rsidP="004678B6">
      <w:pPr>
        <w:rPr>
          <w:sz w:val="28"/>
          <w:szCs w:val="28"/>
        </w:rPr>
      </w:pPr>
      <w:r w:rsidRPr="004678B6">
        <w:rPr>
          <w:sz w:val="28"/>
          <w:szCs w:val="28"/>
        </w:rPr>
        <w:t>К концу обучения в 6 классе:</w:t>
      </w:r>
    </w:p>
    <w:p w:rsidR="00EE021F" w:rsidRPr="004678B6" w:rsidRDefault="00EE021F" w:rsidP="004678B6">
      <w:pPr>
        <w:rPr>
          <w:sz w:val="28"/>
          <w:szCs w:val="28"/>
        </w:rPr>
      </w:pPr>
      <w:r w:rsidRPr="004678B6">
        <w:rPr>
          <w:sz w:val="28"/>
          <w:szCs w:val="28"/>
        </w:rPr>
        <w:t>- знать и выполнять основные правила выполнения чертежей с использованием чертежных инструментов;</w:t>
      </w:r>
    </w:p>
    <w:p w:rsidR="00EE021F" w:rsidRPr="004678B6" w:rsidRDefault="00EE021F" w:rsidP="004678B6">
      <w:pPr>
        <w:rPr>
          <w:sz w:val="28"/>
          <w:szCs w:val="28"/>
        </w:rPr>
      </w:pPr>
      <w:r w:rsidRPr="004678B6">
        <w:rPr>
          <w:sz w:val="28"/>
          <w:szCs w:val="28"/>
        </w:rPr>
        <w:t>- знать и использовать для выполнения чертежей инструменты графического редактора;</w:t>
      </w:r>
    </w:p>
    <w:p w:rsidR="00EE021F" w:rsidRPr="004678B6" w:rsidRDefault="00EE021F" w:rsidP="004678B6">
      <w:pPr>
        <w:rPr>
          <w:sz w:val="28"/>
          <w:szCs w:val="28"/>
        </w:rPr>
      </w:pPr>
      <w:r w:rsidRPr="004678B6">
        <w:rPr>
          <w:sz w:val="28"/>
          <w:szCs w:val="28"/>
        </w:rPr>
        <w:t>- понимать смысл условных графических обозначений, создавать с их помощью графические тексты;</w:t>
      </w:r>
    </w:p>
    <w:p w:rsidR="00EE021F" w:rsidRPr="004678B6" w:rsidRDefault="00EE021F" w:rsidP="004678B6">
      <w:pPr>
        <w:rPr>
          <w:sz w:val="28"/>
          <w:szCs w:val="28"/>
        </w:rPr>
      </w:pPr>
      <w:r w:rsidRPr="004678B6">
        <w:rPr>
          <w:sz w:val="28"/>
          <w:szCs w:val="28"/>
        </w:rPr>
        <w:t>- создавать тексты, рисунки в графическом редакторе;</w:t>
      </w:r>
    </w:p>
    <w:p w:rsidR="00EE021F" w:rsidRPr="004678B6" w:rsidRDefault="00EE021F" w:rsidP="004678B6">
      <w:pPr>
        <w:rPr>
          <w:sz w:val="28"/>
          <w:szCs w:val="28"/>
        </w:rPr>
      </w:pPr>
      <w:r w:rsidRPr="004678B6">
        <w:rPr>
          <w:sz w:val="28"/>
          <w:szCs w:val="28"/>
        </w:rPr>
        <w:t>- характеризовать мир профессий, связанных с черчением, компьютерной графикой, их востребованность на рынке труда.</w:t>
      </w:r>
    </w:p>
    <w:p w:rsidR="00EE021F" w:rsidRPr="004678B6" w:rsidRDefault="00EE021F" w:rsidP="004678B6">
      <w:pPr>
        <w:rPr>
          <w:sz w:val="28"/>
          <w:szCs w:val="28"/>
        </w:rPr>
      </w:pPr>
      <w:r w:rsidRPr="004678B6">
        <w:rPr>
          <w:sz w:val="28"/>
          <w:szCs w:val="28"/>
        </w:rPr>
        <w:t>К концу обучения в 7 классе:</w:t>
      </w:r>
    </w:p>
    <w:p w:rsidR="00EE021F" w:rsidRPr="004678B6" w:rsidRDefault="00EE021F" w:rsidP="004678B6">
      <w:pPr>
        <w:rPr>
          <w:sz w:val="28"/>
          <w:szCs w:val="28"/>
        </w:rPr>
      </w:pPr>
      <w:r w:rsidRPr="004678B6">
        <w:rPr>
          <w:sz w:val="28"/>
          <w:szCs w:val="28"/>
        </w:rPr>
        <w:t>- называть виды конструкторской документации;</w:t>
      </w:r>
    </w:p>
    <w:p w:rsidR="00EE021F" w:rsidRPr="004678B6" w:rsidRDefault="00EE021F" w:rsidP="004678B6">
      <w:pPr>
        <w:rPr>
          <w:sz w:val="28"/>
          <w:szCs w:val="28"/>
        </w:rPr>
      </w:pPr>
      <w:r w:rsidRPr="004678B6">
        <w:rPr>
          <w:sz w:val="28"/>
          <w:szCs w:val="28"/>
        </w:rPr>
        <w:t>- называть и характеризовать виды графических моделей;</w:t>
      </w:r>
    </w:p>
    <w:p w:rsidR="00EE021F" w:rsidRPr="004678B6" w:rsidRDefault="00EE021F" w:rsidP="004678B6">
      <w:pPr>
        <w:rPr>
          <w:sz w:val="28"/>
          <w:szCs w:val="28"/>
        </w:rPr>
      </w:pPr>
      <w:r w:rsidRPr="004678B6">
        <w:rPr>
          <w:sz w:val="28"/>
          <w:szCs w:val="28"/>
        </w:rPr>
        <w:t>- выполнять и оформлять сборочный чертеж;</w:t>
      </w:r>
    </w:p>
    <w:p w:rsidR="00EE021F" w:rsidRPr="004678B6" w:rsidRDefault="00EE021F" w:rsidP="004678B6">
      <w:pPr>
        <w:rPr>
          <w:sz w:val="28"/>
          <w:szCs w:val="28"/>
        </w:rPr>
      </w:pPr>
      <w:r w:rsidRPr="004678B6">
        <w:rPr>
          <w:sz w:val="28"/>
          <w:szCs w:val="28"/>
        </w:rPr>
        <w:t>- владеть ручными способами вычерчивания чертежей, эскизов и технических рисунков деталей;</w:t>
      </w:r>
    </w:p>
    <w:p w:rsidR="00EE021F" w:rsidRPr="004678B6" w:rsidRDefault="00EE021F" w:rsidP="004678B6">
      <w:pPr>
        <w:rPr>
          <w:sz w:val="28"/>
          <w:szCs w:val="28"/>
        </w:rPr>
      </w:pPr>
      <w:r w:rsidRPr="004678B6">
        <w:rPr>
          <w:sz w:val="28"/>
          <w:szCs w:val="28"/>
        </w:rPr>
        <w:t>- владеть автоматизированными способами вычерчивания чертежей, эскизов   и технических рисунков;</w:t>
      </w:r>
    </w:p>
    <w:p w:rsidR="00EE021F" w:rsidRPr="004678B6" w:rsidRDefault="00EE021F" w:rsidP="004678B6">
      <w:pPr>
        <w:rPr>
          <w:sz w:val="28"/>
          <w:szCs w:val="28"/>
        </w:rPr>
      </w:pPr>
      <w:r w:rsidRPr="004678B6">
        <w:rPr>
          <w:sz w:val="28"/>
          <w:szCs w:val="28"/>
        </w:rPr>
        <w:t>- уметь читать чертежи деталей и осуществлять расчеты по чертежам;</w:t>
      </w:r>
    </w:p>
    <w:p w:rsidR="00EE021F" w:rsidRPr="004678B6" w:rsidRDefault="00EE021F" w:rsidP="004678B6">
      <w:pPr>
        <w:rPr>
          <w:sz w:val="28"/>
          <w:szCs w:val="28"/>
        </w:rPr>
      </w:pPr>
      <w:r w:rsidRPr="004678B6">
        <w:rPr>
          <w:sz w:val="28"/>
          <w:szCs w:val="28"/>
        </w:rPr>
        <w:t>- характеризовать мир профессий, связанных с черчением, компьютерной графикой, их востребованность на рынке труда.</w:t>
      </w:r>
    </w:p>
    <w:p w:rsidR="00EE021F" w:rsidRPr="004678B6" w:rsidRDefault="00EE021F" w:rsidP="004678B6">
      <w:pPr>
        <w:rPr>
          <w:sz w:val="28"/>
          <w:szCs w:val="28"/>
        </w:rPr>
      </w:pPr>
      <w:r w:rsidRPr="004678B6">
        <w:rPr>
          <w:sz w:val="28"/>
          <w:szCs w:val="28"/>
        </w:rPr>
        <w:t>К концу обучения в 8 классе:</w:t>
      </w:r>
    </w:p>
    <w:p w:rsidR="00EE021F" w:rsidRPr="004678B6" w:rsidRDefault="00EE021F" w:rsidP="004678B6">
      <w:pPr>
        <w:rPr>
          <w:sz w:val="28"/>
          <w:szCs w:val="28"/>
        </w:rPr>
      </w:pPr>
      <w:r w:rsidRPr="004678B6">
        <w:rPr>
          <w:sz w:val="28"/>
          <w:szCs w:val="28"/>
        </w:rPr>
        <w:t>- использовать программное обеспечение для создания проектной документации;</w:t>
      </w:r>
    </w:p>
    <w:p w:rsidR="00EE021F" w:rsidRPr="004678B6" w:rsidRDefault="00EE021F" w:rsidP="004678B6">
      <w:pPr>
        <w:rPr>
          <w:sz w:val="28"/>
          <w:szCs w:val="28"/>
        </w:rPr>
      </w:pPr>
      <w:r w:rsidRPr="004678B6">
        <w:rPr>
          <w:sz w:val="28"/>
          <w:szCs w:val="28"/>
        </w:rPr>
        <w:t>- создавать различные виды документов;</w:t>
      </w:r>
    </w:p>
    <w:p w:rsidR="00EE021F" w:rsidRPr="004678B6" w:rsidRDefault="00EE021F" w:rsidP="004678B6">
      <w:pPr>
        <w:rPr>
          <w:sz w:val="28"/>
          <w:szCs w:val="28"/>
        </w:rPr>
      </w:pPr>
      <w:r w:rsidRPr="004678B6">
        <w:rPr>
          <w:sz w:val="28"/>
          <w:szCs w:val="28"/>
        </w:rPr>
        <w:t>- владеть способами создания, редактирования и трансформации графических объектов;</w:t>
      </w:r>
    </w:p>
    <w:p w:rsidR="00EE021F" w:rsidRPr="004678B6" w:rsidRDefault="00EE021F" w:rsidP="004678B6">
      <w:pPr>
        <w:rPr>
          <w:sz w:val="28"/>
          <w:szCs w:val="28"/>
        </w:rPr>
      </w:pPr>
      <w:r w:rsidRPr="004678B6">
        <w:rPr>
          <w:sz w:val="28"/>
          <w:szCs w:val="28"/>
        </w:rPr>
        <w:t>- выполнять эскизы, схемы, чертежи с использованием чертежных инструментов и приспособлений и (или) с использованием программного обеспечения;</w:t>
      </w:r>
    </w:p>
    <w:p w:rsidR="00EE021F" w:rsidRPr="004678B6" w:rsidRDefault="00EE021F" w:rsidP="004678B6">
      <w:pPr>
        <w:rPr>
          <w:sz w:val="28"/>
          <w:szCs w:val="28"/>
        </w:rPr>
      </w:pPr>
      <w:r w:rsidRPr="004678B6">
        <w:rPr>
          <w:sz w:val="28"/>
          <w:szCs w:val="28"/>
        </w:rPr>
        <w:t>- создавать и редактировать сложные 3D-модели и сборочные чертежи;</w:t>
      </w:r>
    </w:p>
    <w:p w:rsidR="00EE021F" w:rsidRPr="004678B6" w:rsidRDefault="00EE021F" w:rsidP="004678B6">
      <w:pPr>
        <w:rPr>
          <w:sz w:val="28"/>
          <w:szCs w:val="28"/>
        </w:rPr>
      </w:pPr>
      <w:r w:rsidRPr="004678B6">
        <w:rPr>
          <w:sz w:val="28"/>
          <w:szCs w:val="28"/>
        </w:rPr>
        <w:t>- характеризовать мир профессий, связанных с черчением, компьютерной графикой, их востребованность на рынке труда.</w:t>
      </w:r>
    </w:p>
    <w:p w:rsidR="00EE021F" w:rsidRPr="004678B6" w:rsidRDefault="00EE021F" w:rsidP="004678B6">
      <w:pPr>
        <w:rPr>
          <w:sz w:val="28"/>
          <w:szCs w:val="28"/>
        </w:rPr>
      </w:pPr>
      <w:r w:rsidRPr="004678B6">
        <w:rPr>
          <w:sz w:val="28"/>
          <w:szCs w:val="28"/>
        </w:rPr>
        <w:t>К концу обучения в 9 классе:</w:t>
      </w:r>
    </w:p>
    <w:p w:rsidR="00EE021F" w:rsidRPr="004678B6" w:rsidRDefault="00EE021F" w:rsidP="004678B6">
      <w:pPr>
        <w:rPr>
          <w:sz w:val="28"/>
          <w:szCs w:val="28"/>
        </w:rPr>
      </w:pPr>
      <w:r w:rsidRPr="004678B6">
        <w:rPr>
          <w:sz w:val="28"/>
          <w:szCs w:val="28"/>
        </w:rPr>
        <w:t>- выполнять эскизы, схемы, чертежи с использованием чертежных инструментов и приспособлений и (или) в САПР;</w:t>
      </w:r>
    </w:p>
    <w:p w:rsidR="00EE021F" w:rsidRPr="004678B6" w:rsidRDefault="00EE021F" w:rsidP="004678B6">
      <w:pPr>
        <w:rPr>
          <w:sz w:val="28"/>
          <w:szCs w:val="28"/>
        </w:rPr>
      </w:pPr>
      <w:r w:rsidRPr="004678B6">
        <w:rPr>
          <w:sz w:val="28"/>
          <w:szCs w:val="28"/>
        </w:rPr>
        <w:t>- создавать 3D-модели в САПР;</w:t>
      </w:r>
    </w:p>
    <w:p w:rsidR="00EE021F" w:rsidRPr="004678B6" w:rsidRDefault="00EE021F" w:rsidP="004678B6">
      <w:pPr>
        <w:rPr>
          <w:sz w:val="28"/>
          <w:szCs w:val="28"/>
        </w:rPr>
      </w:pPr>
      <w:r w:rsidRPr="004678B6">
        <w:rPr>
          <w:sz w:val="28"/>
          <w:szCs w:val="28"/>
        </w:rPr>
        <w:t>- оформлять конструкторскую документацию, в том числе с использованием САПР;</w:t>
      </w:r>
    </w:p>
    <w:p w:rsidR="00EE021F" w:rsidRPr="004678B6" w:rsidRDefault="00EE021F" w:rsidP="004678B6">
      <w:pPr>
        <w:rPr>
          <w:sz w:val="28"/>
          <w:szCs w:val="28"/>
        </w:rPr>
      </w:pPr>
      <w:r w:rsidRPr="004678B6">
        <w:rPr>
          <w:sz w:val="28"/>
          <w:szCs w:val="28"/>
        </w:rPr>
        <w:t>- характеризовать мир профессий, связанных с изучаемыми технологиями, их востребованность на рынке труда.</w:t>
      </w:r>
    </w:p>
    <w:p w:rsidR="00EE021F" w:rsidRPr="004678B6" w:rsidRDefault="00EE021F" w:rsidP="004678B6">
      <w:pPr>
        <w:rPr>
          <w:sz w:val="28"/>
          <w:szCs w:val="28"/>
        </w:rPr>
      </w:pPr>
      <w:r w:rsidRPr="004678B6">
        <w:rPr>
          <w:sz w:val="28"/>
          <w:szCs w:val="28"/>
        </w:rPr>
        <w:t>Предметные результаты освоения содержания модуля «3D-моделирование, прототипирование, макетирование».</w:t>
      </w:r>
    </w:p>
    <w:p w:rsidR="00EE021F" w:rsidRPr="004678B6" w:rsidRDefault="00EE021F" w:rsidP="004678B6">
      <w:pPr>
        <w:rPr>
          <w:sz w:val="28"/>
          <w:szCs w:val="28"/>
        </w:rPr>
      </w:pPr>
      <w:r w:rsidRPr="004678B6">
        <w:rPr>
          <w:sz w:val="28"/>
          <w:szCs w:val="28"/>
        </w:rPr>
        <w:t>К концу обучения в 7 классе:</w:t>
      </w:r>
    </w:p>
    <w:p w:rsidR="00EE021F" w:rsidRPr="004678B6" w:rsidRDefault="00EE021F" w:rsidP="004678B6">
      <w:pPr>
        <w:rPr>
          <w:sz w:val="28"/>
          <w:szCs w:val="28"/>
        </w:rPr>
      </w:pPr>
      <w:r w:rsidRPr="004678B6">
        <w:rPr>
          <w:sz w:val="28"/>
          <w:szCs w:val="28"/>
        </w:rPr>
        <w:t>- называть виды, свойства и назначение моделей;</w:t>
      </w:r>
    </w:p>
    <w:p w:rsidR="00EE021F" w:rsidRPr="004678B6" w:rsidRDefault="00EE021F" w:rsidP="004678B6">
      <w:pPr>
        <w:rPr>
          <w:sz w:val="28"/>
          <w:szCs w:val="28"/>
        </w:rPr>
      </w:pPr>
      <w:r w:rsidRPr="004678B6">
        <w:rPr>
          <w:sz w:val="28"/>
          <w:szCs w:val="28"/>
        </w:rPr>
        <w:t>- называть виды макетов и их назначение;</w:t>
      </w:r>
    </w:p>
    <w:p w:rsidR="00EE021F" w:rsidRPr="004678B6" w:rsidRDefault="00EE021F" w:rsidP="004678B6">
      <w:pPr>
        <w:rPr>
          <w:sz w:val="28"/>
          <w:szCs w:val="28"/>
        </w:rPr>
      </w:pPr>
      <w:r w:rsidRPr="004678B6">
        <w:rPr>
          <w:sz w:val="28"/>
          <w:szCs w:val="28"/>
        </w:rPr>
        <w:t>- создавать макеты различных видов, в том числе с использованием программного обеспечения;</w:t>
      </w:r>
    </w:p>
    <w:p w:rsidR="00EE021F" w:rsidRPr="004678B6" w:rsidRDefault="00EE021F" w:rsidP="004678B6">
      <w:pPr>
        <w:rPr>
          <w:sz w:val="28"/>
          <w:szCs w:val="28"/>
        </w:rPr>
      </w:pPr>
      <w:r w:rsidRPr="004678B6">
        <w:rPr>
          <w:sz w:val="28"/>
          <w:szCs w:val="28"/>
        </w:rPr>
        <w:t>- выполнять развертку и соединять фрагменты макета;</w:t>
      </w:r>
    </w:p>
    <w:p w:rsidR="00EE021F" w:rsidRPr="004678B6" w:rsidRDefault="00EE021F" w:rsidP="004678B6">
      <w:pPr>
        <w:rPr>
          <w:sz w:val="28"/>
          <w:szCs w:val="28"/>
        </w:rPr>
      </w:pPr>
      <w:r w:rsidRPr="004678B6">
        <w:rPr>
          <w:sz w:val="28"/>
          <w:szCs w:val="28"/>
        </w:rPr>
        <w:t>- выполнять сборку деталей макета;</w:t>
      </w:r>
    </w:p>
    <w:p w:rsidR="00EE021F" w:rsidRPr="004678B6" w:rsidRDefault="00EE021F" w:rsidP="004678B6">
      <w:pPr>
        <w:rPr>
          <w:sz w:val="28"/>
          <w:szCs w:val="28"/>
        </w:rPr>
      </w:pPr>
      <w:r w:rsidRPr="004678B6">
        <w:rPr>
          <w:sz w:val="28"/>
          <w:szCs w:val="28"/>
        </w:rPr>
        <w:t>- разрабатывать графическую документацию;</w:t>
      </w:r>
    </w:p>
    <w:p w:rsidR="00EE021F" w:rsidRPr="004678B6" w:rsidRDefault="00EE021F" w:rsidP="004678B6">
      <w:pPr>
        <w:rPr>
          <w:sz w:val="28"/>
          <w:szCs w:val="28"/>
        </w:rPr>
      </w:pPr>
      <w:r w:rsidRPr="004678B6">
        <w:rPr>
          <w:sz w:val="28"/>
          <w:szCs w:val="28"/>
        </w:rPr>
        <w:t>- характеризовать мир профессий, связанных с изучаемыми технологиями макетирования, их востребованность на рынке труда.</w:t>
      </w:r>
    </w:p>
    <w:p w:rsidR="00EE021F" w:rsidRPr="004678B6" w:rsidRDefault="00EE021F" w:rsidP="004678B6">
      <w:pPr>
        <w:rPr>
          <w:sz w:val="28"/>
          <w:szCs w:val="28"/>
        </w:rPr>
      </w:pPr>
      <w:r w:rsidRPr="004678B6">
        <w:rPr>
          <w:sz w:val="28"/>
          <w:szCs w:val="28"/>
        </w:rPr>
        <w:t>К концу обучения в 8 классе:</w:t>
      </w:r>
    </w:p>
    <w:p w:rsidR="00EE021F" w:rsidRPr="004678B6" w:rsidRDefault="00EE021F" w:rsidP="004678B6">
      <w:pPr>
        <w:rPr>
          <w:sz w:val="28"/>
          <w:szCs w:val="28"/>
        </w:rPr>
      </w:pPr>
      <w:r w:rsidRPr="004678B6">
        <w:rPr>
          <w:sz w:val="28"/>
          <w:szCs w:val="28"/>
        </w:rPr>
        <w:t>- 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EE021F" w:rsidRPr="004678B6" w:rsidRDefault="00EE021F" w:rsidP="004678B6">
      <w:pPr>
        <w:rPr>
          <w:sz w:val="28"/>
          <w:szCs w:val="28"/>
        </w:rPr>
      </w:pPr>
      <w:r w:rsidRPr="004678B6">
        <w:rPr>
          <w:sz w:val="28"/>
          <w:szCs w:val="28"/>
        </w:rPr>
        <w:t>- создавать 3D-модели, используя программное обеспечение;</w:t>
      </w:r>
    </w:p>
    <w:p w:rsidR="00EE021F" w:rsidRPr="004678B6" w:rsidRDefault="00EE021F" w:rsidP="004678B6">
      <w:pPr>
        <w:rPr>
          <w:sz w:val="28"/>
          <w:szCs w:val="28"/>
        </w:rPr>
      </w:pPr>
      <w:r w:rsidRPr="004678B6">
        <w:rPr>
          <w:sz w:val="28"/>
          <w:szCs w:val="28"/>
        </w:rPr>
        <w:t>- устанавливать адекватность модели объекту и целям моделирования;</w:t>
      </w:r>
    </w:p>
    <w:p w:rsidR="00EE021F" w:rsidRPr="004678B6" w:rsidRDefault="00EE021F" w:rsidP="004678B6">
      <w:pPr>
        <w:rPr>
          <w:sz w:val="28"/>
          <w:szCs w:val="28"/>
        </w:rPr>
      </w:pPr>
      <w:r w:rsidRPr="004678B6">
        <w:rPr>
          <w:sz w:val="28"/>
          <w:szCs w:val="28"/>
        </w:rPr>
        <w:t>- проводить анализ и модернизацию компьютерной модели;</w:t>
      </w:r>
    </w:p>
    <w:p w:rsidR="00EE021F" w:rsidRPr="004678B6" w:rsidRDefault="00EE021F" w:rsidP="004678B6">
      <w:pPr>
        <w:rPr>
          <w:sz w:val="28"/>
          <w:szCs w:val="28"/>
        </w:rPr>
      </w:pPr>
      <w:r w:rsidRPr="004678B6">
        <w:rPr>
          <w:sz w:val="28"/>
          <w:szCs w:val="28"/>
        </w:rPr>
        <w:t>- изготавливать прототипы с использованием технологического оборудования (3D-принтер, лазерный гравер и другие);</w:t>
      </w:r>
    </w:p>
    <w:p w:rsidR="00EE021F" w:rsidRPr="004678B6" w:rsidRDefault="00EE021F" w:rsidP="004678B6">
      <w:pPr>
        <w:rPr>
          <w:sz w:val="28"/>
          <w:szCs w:val="28"/>
        </w:rPr>
      </w:pPr>
      <w:r w:rsidRPr="004678B6">
        <w:rPr>
          <w:sz w:val="28"/>
          <w:szCs w:val="28"/>
        </w:rPr>
        <w:t>- модернизировать прототип в соответствии с поставленной задачей;</w:t>
      </w:r>
    </w:p>
    <w:p w:rsidR="00EE021F" w:rsidRPr="004678B6" w:rsidRDefault="00EE021F" w:rsidP="004678B6">
      <w:pPr>
        <w:rPr>
          <w:sz w:val="28"/>
          <w:szCs w:val="28"/>
        </w:rPr>
      </w:pPr>
      <w:r w:rsidRPr="004678B6">
        <w:rPr>
          <w:sz w:val="28"/>
          <w:szCs w:val="28"/>
        </w:rPr>
        <w:t>- презентовать изделие;</w:t>
      </w:r>
    </w:p>
    <w:p w:rsidR="00EE021F" w:rsidRPr="004678B6" w:rsidRDefault="00EE021F" w:rsidP="004678B6">
      <w:pPr>
        <w:rPr>
          <w:sz w:val="28"/>
          <w:szCs w:val="28"/>
        </w:rPr>
      </w:pPr>
      <w:r w:rsidRPr="004678B6">
        <w:rPr>
          <w:sz w:val="28"/>
          <w:szCs w:val="28"/>
        </w:rPr>
        <w:t>- характеризовать мир профессий, связанных с изучаемыми технологиями   3D-моделирования, их востребованность на рынке труда.</w:t>
      </w:r>
    </w:p>
    <w:p w:rsidR="00EE021F" w:rsidRPr="004678B6" w:rsidRDefault="00EE021F" w:rsidP="004678B6">
      <w:pPr>
        <w:rPr>
          <w:sz w:val="28"/>
          <w:szCs w:val="28"/>
        </w:rPr>
      </w:pPr>
      <w:r w:rsidRPr="004678B6">
        <w:rPr>
          <w:sz w:val="28"/>
          <w:szCs w:val="28"/>
        </w:rPr>
        <w:t>К концу обучения в 9 классе:</w:t>
      </w:r>
    </w:p>
    <w:p w:rsidR="00EE021F" w:rsidRPr="004678B6" w:rsidRDefault="00EE021F" w:rsidP="004678B6">
      <w:pPr>
        <w:rPr>
          <w:sz w:val="28"/>
          <w:szCs w:val="28"/>
        </w:rPr>
      </w:pPr>
      <w:r w:rsidRPr="004678B6">
        <w:rPr>
          <w:sz w:val="28"/>
          <w:szCs w:val="28"/>
        </w:rPr>
        <w:t>- использовать редактор компьютерного трехмерного проектирования   для создания моделей сложных объектов;</w:t>
      </w:r>
    </w:p>
    <w:p w:rsidR="00EE021F" w:rsidRPr="004678B6" w:rsidRDefault="00EE021F" w:rsidP="004678B6">
      <w:pPr>
        <w:rPr>
          <w:sz w:val="28"/>
          <w:szCs w:val="28"/>
        </w:rPr>
      </w:pPr>
      <w:r w:rsidRPr="004678B6">
        <w:rPr>
          <w:sz w:val="28"/>
          <w:szCs w:val="28"/>
        </w:rPr>
        <w:t>- изготавливать прототипы с использованием технологического оборудования (3D-принтер, лазерный гравер и другие);</w:t>
      </w:r>
    </w:p>
    <w:p w:rsidR="00EE021F" w:rsidRPr="004678B6" w:rsidRDefault="00EE021F" w:rsidP="004678B6">
      <w:pPr>
        <w:rPr>
          <w:sz w:val="28"/>
          <w:szCs w:val="28"/>
        </w:rPr>
      </w:pPr>
      <w:r w:rsidRPr="004678B6">
        <w:rPr>
          <w:sz w:val="28"/>
          <w:szCs w:val="28"/>
        </w:rPr>
        <w:t>- называть и выполнять этапы аддитивного производства;</w:t>
      </w:r>
    </w:p>
    <w:p w:rsidR="00EE021F" w:rsidRPr="004678B6" w:rsidRDefault="00EE021F" w:rsidP="004678B6">
      <w:pPr>
        <w:rPr>
          <w:sz w:val="28"/>
          <w:szCs w:val="28"/>
        </w:rPr>
      </w:pPr>
      <w:r w:rsidRPr="004678B6">
        <w:rPr>
          <w:sz w:val="28"/>
          <w:szCs w:val="28"/>
        </w:rPr>
        <w:t>- модернизировать прототип в соответствии с поставленной задачей;</w:t>
      </w:r>
    </w:p>
    <w:p w:rsidR="00EE021F" w:rsidRPr="004678B6" w:rsidRDefault="00EE021F" w:rsidP="004678B6">
      <w:pPr>
        <w:rPr>
          <w:sz w:val="28"/>
          <w:szCs w:val="28"/>
        </w:rPr>
      </w:pPr>
      <w:r w:rsidRPr="004678B6">
        <w:rPr>
          <w:sz w:val="28"/>
          <w:szCs w:val="28"/>
        </w:rPr>
        <w:t>- называть области применения 3D-моделирования;</w:t>
      </w:r>
    </w:p>
    <w:p w:rsidR="00EE021F" w:rsidRPr="004678B6" w:rsidRDefault="00EE021F" w:rsidP="004678B6">
      <w:pPr>
        <w:rPr>
          <w:sz w:val="28"/>
          <w:szCs w:val="28"/>
        </w:rPr>
      </w:pPr>
      <w:r w:rsidRPr="004678B6">
        <w:rPr>
          <w:sz w:val="28"/>
          <w:szCs w:val="28"/>
        </w:rPr>
        <w:t>- характеризовать мир профессий, связанных с изучаемыми технологиями   3D-моделирования, их востребованность на рынке труда.</w:t>
      </w:r>
    </w:p>
    <w:p w:rsidR="00EE021F" w:rsidRPr="004678B6" w:rsidRDefault="00EE021F" w:rsidP="004678B6">
      <w:pPr>
        <w:rPr>
          <w:sz w:val="28"/>
          <w:szCs w:val="28"/>
        </w:rPr>
      </w:pPr>
      <w:r w:rsidRPr="004678B6">
        <w:rPr>
          <w:sz w:val="28"/>
          <w:szCs w:val="28"/>
        </w:rPr>
        <w:t>Предметные результаты освоения содержания модуля «Технологии обработки материалов и пищевых продуктов».</w:t>
      </w:r>
    </w:p>
    <w:p w:rsidR="00EE021F" w:rsidRPr="004678B6" w:rsidRDefault="00EE021F" w:rsidP="004678B6">
      <w:pPr>
        <w:rPr>
          <w:sz w:val="28"/>
          <w:szCs w:val="28"/>
        </w:rPr>
      </w:pPr>
      <w:r w:rsidRPr="004678B6">
        <w:rPr>
          <w:sz w:val="28"/>
          <w:szCs w:val="28"/>
        </w:rPr>
        <w:t>К концу обучения в 5 классе:</w:t>
      </w:r>
    </w:p>
    <w:p w:rsidR="00EE021F" w:rsidRPr="004678B6" w:rsidRDefault="00EE021F" w:rsidP="004678B6">
      <w:pPr>
        <w:rPr>
          <w:sz w:val="28"/>
          <w:szCs w:val="28"/>
        </w:rPr>
      </w:pPr>
      <w:r w:rsidRPr="004678B6">
        <w:rPr>
          <w:sz w:val="28"/>
          <w:szCs w:val="28"/>
        </w:rPr>
        <w:t>- 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w:t>
      </w:r>
    </w:p>
    <w:p w:rsidR="00EE021F" w:rsidRPr="004678B6" w:rsidRDefault="00EE021F" w:rsidP="004678B6">
      <w:pPr>
        <w:rPr>
          <w:sz w:val="28"/>
          <w:szCs w:val="28"/>
        </w:rPr>
      </w:pPr>
      <w:r w:rsidRPr="004678B6">
        <w:rPr>
          <w:sz w:val="28"/>
          <w:szCs w:val="28"/>
        </w:rPr>
        <w:t>- 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p>
    <w:p w:rsidR="00EE021F" w:rsidRPr="004678B6" w:rsidRDefault="00EE021F" w:rsidP="004678B6">
      <w:pPr>
        <w:rPr>
          <w:sz w:val="28"/>
          <w:szCs w:val="28"/>
        </w:rPr>
      </w:pPr>
      <w:r w:rsidRPr="004678B6">
        <w:rPr>
          <w:sz w:val="28"/>
          <w:szCs w:val="28"/>
        </w:rPr>
        <w:t>- называть и характеризовать виды бумаги, ее свойства, способы ее получения   и применения;</w:t>
      </w:r>
    </w:p>
    <w:p w:rsidR="00EE021F" w:rsidRPr="004678B6" w:rsidRDefault="00EE021F" w:rsidP="004678B6">
      <w:pPr>
        <w:rPr>
          <w:sz w:val="28"/>
          <w:szCs w:val="28"/>
        </w:rPr>
      </w:pPr>
      <w:r w:rsidRPr="004678B6">
        <w:rPr>
          <w:sz w:val="28"/>
          <w:szCs w:val="28"/>
        </w:rPr>
        <w:t>- называть народные промыслы по обработке древесины;</w:t>
      </w:r>
    </w:p>
    <w:p w:rsidR="00EE021F" w:rsidRPr="004678B6" w:rsidRDefault="00EE021F" w:rsidP="004678B6">
      <w:pPr>
        <w:rPr>
          <w:sz w:val="28"/>
          <w:szCs w:val="28"/>
        </w:rPr>
      </w:pPr>
      <w:r w:rsidRPr="004678B6">
        <w:rPr>
          <w:sz w:val="28"/>
          <w:szCs w:val="28"/>
        </w:rPr>
        <w:t>- характеризовать свойства конструкционных материалов;</w:t>
      </w:r>
    </w:p>
    <w:p w:rsidR="00EE021F" w:rsidRPr="004678B6" w:rsidRDefault="00EE021F" w:rsidP="004678B6">
      <w:pPr>
        <w:rPr>
          <w:sz w:val="28"/>
          <w:szCs w:val="28"/>
        </w:rPr>
      </w:pPr>
      <w:r w:rsidRPr="004678B6">
        <w:rPr>
          <w:sz w:val="28"/>
          <w:szCs w:val="28"/>
        </w:rPr>
        <w:t>- выбирать материалы для изготовления изделий с учетом их свойств, технологий обработки, инструментов и приспособлений;</w:t>
      </w:r>
    </w:p>
    <w:p w:rsidR="00EE021F" w:rsidRPr="004678B6" w:rsidRDefault="00EE021F" w:rsidP="004678B6">
      <w:pPr>
        <w:rPr>
          <w:sz w:val="28"/>
          <w:szCs w:val="28"/>
        </w:rPr>
      </w:pPr>
      <w:r w:rsidRPr="004678B6">
        <w:rPr>
          <w:sz w:val="28"/>
          <w:szCs w:val="28"/>
        </w:rPr>
        <w:t>- называть и характеризовать виды древесины, пиломатериалов;</w:t>
      </w:r>
    </w:p>
    <w:p w:rsidR="00EE021F" w:rsidRPr="004678B6" w:rsidRDefault="00EE021F" w:rsidP="004678B6">
      <w:pPr>
        <w:rPr>
          <w:sz w:val="28"/>
          <w:szCs w:val="28"/>
        </w:rPr>
      </w:pPr>
      <w:r w:rsidRPr="004678B6">
        <w:rPr>
          <w:sz w:val="28"/>
          <w:szCs w:val="28"/>
        </w:rPr>
        <w:t>- 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w:t>
      </w:r>
    </w:p>
    <w:p w:rsidR="00EE021F" w:rsidRPr="004678B6" w:rsidRDefault="00EE021F" w:rsidP="004678B6">
      <w:pPr>
        <w:rPr>
          <w:sz w:val="28"/>
          <w:szCs w:val="28"/>
        </w:rPr>
      </w:pPr>
      <w:r w:rsidRPr="004678B6">
        <w:rPr>
          <w:sz w:val="28"/>
          <w:szCs w:val="28"/>
        </w:rPr>
        <w:t>- исследовать, анализировать и сравнивать свойства древесины разных пород деревьев;</w:t>
      </w:r>
    </w:p>
    <w:p w:rsidR="00EE021F" w:rsidRPr="004678B6" w:rsidRDefault="00EE021F" w:rsidP="004678B6">
      <w:pPr>
        <w:rPr>
          <w:sz w:val="28"/>
          <w:szCs w:val="28"/>
        </w:rPr>
      </w:pPr>
      <w:r w:rsidRPr="004678B6">
        <w:rPr>
          <w:sz w:val="28"/>
          <w:szCs w:val="28"/>
        </w:rPr>
        <w:t>- знать и называть пищевую ценность яиц, круп, овощей;</w:t>
      </w:r>
    </w:p>
    <w:p w:rsidR="00EE021F" w:rsidRPr="004678B6" w:rsidRDefault="00EE021F" w:rsidP="004678B6">
      <w:pPr>
        <w:rPr>
          <w:sz w:val="28"/>
          <w:szCs w:val="28"/>
        </w:rPr>
      </w:pPr>
      <w:r w:rsidRPr="004678B6">
        <w:rPr>
          <w:sz w:val="28"/>
          <w:szCs w:val="28"/>
        </w:rPr>
        <w:t>- приводить примеры обработки пищевых продуктов, позволяющие максимально сохранять их пищевую ценность;</w:t>
      </w:r>
    </w:p>
    <w:p w:rsidR="00EE021F" w:rsidRPr="004678B6" w:rsidRDefault="00EE021F" w:rsidP="004678B6">
      <w:pPr>
        <w:rPr>
          <w:sz w:val="28"/>
          <w:szCs w:val="28"/>
        </w:rPr>
      </w:pPr>
      <w:r w:rsidRPr="004678B6">
        <w:rPr>
          <w:sz w:val="28"/>
          <w:szCs w:val="28"/>
        </w:rPr>
        <w:t>- называть и выполнять технологии первичной обработки овощей, круп;</w:t>
      </w:r>
    </w:p>
    <w:p w:rsidR="00EE021F" w:rsidRPr="004678B6" w:rsidRDefault="00EE021F" w:rsidP="004678B6">
      <w:pPr>
        <w:rPr>
          <w:sz w:val="28"/>
          <w:szCs w:val="28"/>
        </w:rPr>
      </w:pPr>
      <w:r w:rsidRPr="004678B6">
        <w:rPr>
          <w:sz w:val="28"/>
          <w:szCs w:val="28"/>
        </w:rPr>
        <w:t>- называть и выполнять технологии приготовления блюд из яиц, овощей, круп;</w:t>
      </w:r>
    </w:p>
    <w:p w:rsidR="00EE021F" w:rsidRPr="004678B6" w:rsidRDefault="00EE021F" w:rsidP="004678B6">
      <w:pPr>
        <w:rPr>
          <w:sz w:val="28"/>
          <w:szCs w:val="28"/>
        </w:rPr>
      </w:pPr>
      <w:r w:rsidRPr="004678B6">
        <w:rPr>
          <w:sz w:val="28"/>
          <w:szCs w:val="28"/>
        </w:rPr>
        <w:t>- называть виды планировки кухни; способы рационального размещения мебели;</w:t>
      </w:r>
    </w:p>
    <w:p w:rsidR="00EE021F" w:rsidRPr="004678B6" w:rsidRDefault="00EE021F" w:rsidP="004678B6">
      <w:pPr>
        <w:rPr>
          <w:sz w:val="28"/>
          <w:szCs w:val="28"/>
        </w:rPr>
      </w:pPr>
      <w:r w:rsidRPr="004678B6">
        <w:rPr>
          <w:sz w:val="28"/>
          <w:szCs w:val="28"/>
        </w:rPr>
        <w:t>- называть и характеризовать текстильные материалы, классифицировать   их, описывать основные этапы производства;</w:t>
      </w:r>
    </w:p>
    <w:p w:rsidR="00EE021F" w:rsidRPr="004678B6" w:rsidRDefault="00EE021F" w:rsidP="004678B6">
      <w:pPr>
        <w:rPr>
          <w:sz w:val="28"/>
          <w:szCs w:val="28"/>
        </w:rPr>
      </w:pPr>
      <w:r w:rsidRPr="004678B6">
        <w:rPr>
          <w:sz w:val="28"/>
          <w:szCs w:val="28"/>
        </w:rPr>
        <w:t>- анализировать и сравнивать свойства текстильных материалов;</w:t>
      </w:r>
    </w:p>
    <w:p w:rsidR="00EE021F" w:rsidRPr="004678B6" w:rsidRDefault="00EE021F" w:rsidP="004678B6">
      <w:pPr>
        <w:rPr>
          <w:sz w:val="28"/>
          <w:szCs w:val="28"/>
        </w:rPr>
      </w:pPr>
      <w:r w:rsidRPr="004678B6">
        <w:rPr>
          <w:sz w:val="28"/>
          <w:szCs w:val="28"/>
        </w:rPr>
        <w:t>- выбирать материалы, инструменты и оборудование для выполнения швейных работ;</w:t>
      </w:r>
    </w:p>
    <w:p w:rsidR="00EE021F" w:rsidRPr="004678B6" w:rsidRDefault="00EE021F" w:rsidP="004678B6">
      <w:pPr>
        <w:rPr>
          <w:sz w:val="28"/>
          <w:szCs w:val="28"/>
        </w:rPr>
      </w:pPr>
      <w:r w:rsidRPr="004678B6">
        <w:rPr>
          <w:sz w:val="28"/>
          <w:szCs w:val="28"/>
        </w:rPr>
        <w:t>- использовать ручные инструменты для выполнения швейных работ;</w:t>
      </w:r>
    </w:p>
    <w:p w:rsidR="00EE021F" w:rsidRPr="004678B6" w:rsidRDefault="00EE021F" w:rsidP="004678B6">
      <w:pPr>
        <w:rPr>
          <w:sz w:val="28"/>
          <w:szCs w:val="28"/>
        </w:rPr>
      </w:pPr>
      <w:r w:rsidRPr="004678B6">
        <w:rPr>
          <w:sz w:val="28"/>
          <w:szCs w:val="28"/>
        </w:rPr>
        <w:t>- подготавливать швейную машину к работе с учетом правил ее безопасной эксплуатации, выполнять простые операции машинной обработки (машинные строчки);</w:t>
      </w:r>
    </w:p>
    <w:p w:rsidR="00EE021F" w:rsidRPr="004678B6" w:rsidRDefault="00EE021F" w:rsidP="004678B6">
      <w:pPr>
        <w:rPr>
          <w:sz w:val="28"/>
          <w:szCs w:val="28"/>
        </w:rPr>
      </w:pPr>
      <w:r w:rsidRPr="004678B6">
        <w:rPr>
          <w:sz w:val="28"/>
          <w:szCs w:val="28"/>
        </w:rPr>
        <w:t>- выполнять последовательность изготовления швейных изделий, осуществлять контроль качества;</w:t>
      </w:r>
    </w:p>
    <w:p w:rsidR="00EE021F" w:rsidRPr="004678B6" w:rsidRDefault="00EE021F" w:rsidP="004678B6">
      <w:pPr>
        <w:rPr>
          <w:sz w:val="28"/>
          <w:szCs w:val="28"/>
        </w:rPr>
      </w:pPr>
      <w:r w:rsidRPr="004678B6">
        <w:rPr>
          <w:sz w:val="28"/>
          <w:szCs w:val="28"/>
        </w:rPr>
        <w:t>- характеризовать группы профессий, описывать тенденции их развития, объяснять социальное значение групп профессий.</w:t>
      </w:r>
    </w:p>
    <w:p w:rsidR="00EE021F" w:rsidRPr="004678B6" w:rsidRDefault="00EE021F" w:rsidP="004678B6">
      <w:pPr>
        <w:rPr>
          <w:sz w:val="28"/>
          <w:szCs w:val="28"/>
        </w:rPr>
      </w:pPr>
      <w:r w:rsidRPr="004678B6">
        <w:rPr>
          <w:sz w:val="28"/>
          <w:szCs w:val="28"/>
        </w:rPr>
        <w:t>К концу обучения в 6 классе:</w:t>
      </w:r>
    </w:p>
    <w:p w:rsidR="00EE021F" w:rsidRPr="004678B6" w:rsidRDefault="00EE021F" w:rsidP="004678B6">
      <w:pPr>
        <w:rPr>
          <w:sz w:val="28"/>
          <w:szCs w:val="28"/>
        </w:rPr>
      </w:pPr>
      <w:r w:rsidRPr="004678B6">
        <w:rPr>
          <w:sz w:val="28"/>
          <w:szCs w:val="28"/>
        </w:rPr>
        <w:t>- характеризовать свойства конструкционных материалов;</w:t>
      </w:r>
    </w:p>
    <w:p w:rsidR="00EE021F" w:rsidRPr="004678B6" w:rsidRDefault="00EE021F" w:rsidP="004678B6">
      <w:pPr>
        <w:rPr>
          <w:sz w:val="28"/>
          <w:szCs w:val="28"/>
        </w:rPr>
      </w:pPr>
      <w:r w:rsidRPr="004678B6">
        <w:rPr>
          <w:sz w:val="28"/>
          <w:szCs w:val="28"/>
        </w:rPr>
        <w:t>- называть народные промыслы по обработке металла;</w:t>
      </w:r>
    </w:p>
    <w:p w:rsidR="00EE021F" w:rsidRPr="004678B6" w:rsidRDefault="00EE021F" w:rsidP="004678B6">
      <w:pPr>
        <w:rPr>
          <w:sz w:val="28"/>
          <w:szCs w:val="28"/>
        </w:rPr>
      </w:pPr>
      <w:r w:rsidRPr="004678B6">
        <w:rPr>
          <w:sz w:val="28"/>
          <w:szCs w:val="28"/>
        </w:rPr>
        <w:t>- называть и характеризовать виды металлов и их сплавов;</w:t>
      </w:r>
    </w:p>
    <w:p w:rsidR="00EE021F" w:rsidRPr="004678B6" w:rsidRDefault="00EE021F" w:rsidP="004678B6">
      <w:pPr>
        <w:rPr>
          <w:sz w:val="28"/>
          <w:szCs w:val="28"/>
        </w:rPr>
      </w:pPr>
      <w:r w:rsidRPr="004678B6">
        <w:rPr>
          <w:sz w:val="28"/>
          <w:szCs w:val="28"/>
        </w:rPr>
        <w:t>- исследовать, анализировать и сравнивать свойства металлов и их сплавов;</w:t>
      </w:r>
    </w:p>
    <w:p w:rsidR="00EE021F" w:rsidRPr="004678B6" w:rsidRDefault="00EE021F" w:rsidP="004678B6">
      <w:pPr>
        <w:rPr>
          <w:sz w:val="28"/>
          <w:szCs w:val="28"/>
        </w:rPr>
      </w:pPr>
      <w:r w:rsidRPr="004678B6">
        <w:rPr>
          <w:sz w:val="28"/>
          <w:szCs w:val="28"/>
        </w:rPr>
        <w:t>- классифицировать и характеризовать инструменты, приспособления   и технологическое оборудование;</w:t>
      </w:r>
    </w:p>
    <w:p w:rsidR="00EE021F" w:rsidRPr="004678B6" w:rsidRDefault="00EE021F" w:rsidP="004678B6">
      <w:pPr>
        <w:rPr>
          <w:sz w:val="28"/>
          <w:szCs w:val="28"/>
        </w:rPr>
      </w:pPr>
      <w:r w:rsidRPr="004678B6">
        <w:rPr>
          <w:sz w:val="28"/>
          <w:szCs w:val="28"/>
        </w:rPr>
        <w:t>- использовать инструменты, приспособления и технологическое оборудование при обработке тонколистового металла, проволоки;</w:t>
      </w:r>
    </w:p>
    <w:p w:rsidR="00EE021F" w:rsidRPr="004678B6" w:rsidRDefault="00EE021F" w:rsidP="004678B6">
      <w:pPr>
        <w:rPr>
          <w:sz w:val="28"/>
          <w:szCs w:val="28"/>
        </w:rPr>
      </w:pPr>
      <w:r w:rsidRPr="004678B6">
        <w:rPr>
          <w:sz w:val="28"/>
          <w:szCs w:val="28"/>
        </w:rPr>
        <w:t>- выполнять технологические операции с использованием ручных инструментов, приспособлений, технологического оборудования;</w:t>
      </w:r>
    </w:p>
    <w:p w:rsidR="00EE021F" w:rsidRPr="004678B6" w:rsidRDefault="00EE021F" w:rsidP="004678B6">
      <w:pPr>
        <w:rPr>
          <w:sz w:val="28"/>
          <w:szCs w:val="28"/>
        </w:rPr>
      </w:pPr>
      <w:r w:rsidRPr="004678B6">
        <w:rPr>
          <w:sz w:val="28"/>
          <w:szCs w:val="28"/>
        </w:rPr>
        <w:t>- обрабатывать металлы и их сплавы слесарным инструментом;</w:t>
      </w:r>
    </w:p>
    <w:p w:rsidR="00EE021F" w:rsidRPr="004678B6" w:rsidRDefault="00EE021F" w:rsidP="004678B6">
      <w:pPr>
        <w:rPr>
          <w:sz w:val="28"/>
          <w:szCs w:val="28"/>
        </w:rPr>
      </w:pPr>
      <w:r w:rsidRPr="004678B6">
        <w:rPr>
          <w:sz w:val="28"/>
          <w:szCs w:val="28"/>
        </w:rPr>
        <w:t>- знать пищевую ценность молока и молочных продуктов;</w:t>
      </w:r>
    </w:p>
    <w:p w:rsidR="00EE021F" w:rsidRPr="004678B6" w:rsidRDefault="00EE021F" w:rsidP="004678B6">
      <w:pPr>
        <w:rPr>
          <w:sz w:val="28"/>
          <w:szCs w:val="28"/>
        </w:rPr>
      </w:pPr>
      <w:r w:rsidRPr="004678B6">
        <w:rPr>
          <w:sz w:val="28"/>
          <w:szCs w:val="28"/>
        </w:rPr>
        <w:t>- определять качество молочных продуктов, знать правила хранения продуктов;</w:t>
      </w:r>
    </w:p>
    <w:p w:rsidR="00EE021F" w:rsidRPr="004678B6" w:rsidRDefault="00EE021F" w:rsidP="004678B6">
      <w:pPr>
        <w:rPr>
          <w:sz w:val="28"/>
          <w:szCs w:val="28"/>
        </w:rPr>
      </w:pPr>
      <w:r w:rsidRPr="004678B6">
        <w:rPr>
          <w:sz w:val="28"/>
          <w:szCs w:val="28"/>
        </w:rPr>
        <w:t>- знать и уметь применять технологии приготовления блюд из молока   и молочных продуктов;</w:t>
      </w:r>
    </w:p>
    <w:p w:rsidR="00EE021F" w:rsidRPr="004678B6" w:rsidRDefault="00EE021F" w:rsidP="004678B6">
      <w:pPr>
        <w:rPr>
          <w:sz w:val="28"/>
          <w:szCs w:val="28"/>
        </w:rPr>
      </w:pPr>
      <w:r w:rsidRPr="004678B6">
        <w:rPr>
          <w:sz w:val="28"/>
          <w:szCs w:val="28"/>
        </w:rPr>
        <w:t>- называть виды теста, технологии приготовления разных видов теста;</w:t>
      </w:r>
    </w:p>
    <w:p w:rsidR="00EE021F" w:rsidRPr="004678B6" w:rsidRDefault="00EE021F" w:rsidP="004678B6">
      <w:pPr>
        <w:rPr>
          <w:sz w:val="28"/>
          <w:szCs w:val="28"/>
        </w:rPr>
      </w:pPr>
      <w:r w:rsidRPr="004678B6">
        <w:rPr>
          <w:sz w:val="28"/>
          <w:szCs w:val="28"/>
        </w:rPr>
        <w:t>- называть национальные блюда из разных видов теста;</w:t>
      </w:r>
    </w:p>
    <w:p w:rsidR="00EE021F" w:rsidRPr="004678B6" w:rsidRDefault="00EE021F" w:rsidP="004678B6">
      <w:pPr>
        <w:rPr>
          <w:sz w:val="28"/>
          <w:szCs w:val="28"/>
        </w:rPr>
      </w:pPr>
      <w:r w:rsidRPr="004678B6">
        <w:rPr>
          <w:sz w:val="28"/>
          <w:szCs w:val="28"/>
        </w:rPr>
        <w:t>- называть виды одежды, характеризовать стили одежды;</w:t>
      </w:r>
    </w:p>
    <w:p w:rsidR="00EE021F" w:rsidRPr="004678B6" w:rsidRDefault="00EE021F" w:rsidP="004678B6">
      <w:pPr>
        <w:rPr>
          <w:sz w:val="28"/>
          <w:szCs w:val="28"/>
        </w:rPr>
      </w:pPr>
      <w:r w:rsidRPr="004678B6">
        <w:rPr>
          <w:sz w:val="28"/>
          <w:szCs w:val="28"/>
        </w:rPr>
        <w:t>- характеризовать современные текстильные материалы, их получение   и свойства;</w:t>
      </w:r>
    </w:p>
    <w:p w:rsidR="00EE021F" w:rsidRPr="004678B6" w:rsidRDefault="00EE021F" w:rsidP="004678B6">
      <w:pPr>
        <w:rPr>
          <w:sz w:val="28"/>
          <w:szCs w:val="28"/>
        </w:rPr>
      </w:pPr>
      <w:r w:rsidRPr="004678B6">
        <w:rPr>
          <w:sz w:val="28"/>
          <w:szCs w:val="28"/>
        </w:rPr>
        <w:t>- выбирать текстильные материалы для изделий с учетом их свойств;</w:t>
      </w:r>
    </w:p>
    <w:p w:rsidR="00EE021F" w:rsidRPr="004678B6" w:rsidRDefault="00EE021F" w:rsidP="004678B6">
      <w:pPr>
        <w:rPr>
          <w:sz w:val="28"/>
          <w:szCs w:val="28"/>
        </w:rPr>
      </w:pPr>
      <w:r w:rsidRPr="004678B6">
        <w:rPr>
          <w:sz w:val="28"/>
          <w:szCs w:val="28"/>
        </w:rPr>
        <w:t>- самостоятельно выполнять чертеж выкроек швейного изделия;</w:t>
      </w:r>
    </w:p>
    <w:p w:rsidR="00EE021F" w:rsidRPr="004678B6" w:rsidRDefault="00EE021F" w:rsidP="004678B6">
      <w:pPr>
        <w:rPr>
          <w:sz w:val="28"/>
          <w:szCs w:val="28"/>
        </w:rPr>
      </w:pPr>
      <w:r w:rsidRPr="004678B6">
        <w:rPr>
          <w:sz w:val="28"/>
          <w:szCs w:val="28"/>
        </w:rPr>
        <w:t>- соблюдать последовательность технологических операций по раскрою, пошиву и отделке изделия;</w:t>
      </w:r>
    </w:p>
    <w:p w:rsidR="00EE021F" w:rsidRPr="004678B6" w:rsidRDefault="00EE021F" w:rsidP="004678B6">
      <w:pPr>
        <w:rPr>
          <w:sz w:val="28"/>
          <w:szCs w:val="28"/>
        </w:rPr>
      </w:pPr>
      <w:r w:rsidRPr="004678B6">
        <w:rPr>
          <w:sz w:val="28"/>
          <w:szCs w:val="28"/>
        </w:rPr>
        <w:t>- выполнять учебные проекты, соблюдая этапы и технологии изготовления проектных изделий;</w:t>
      </w:r>
    </w:p>
    <w:p w:rsidR="00EE021F" w:rsidRPr="004678B6" w:rsidRDefault="00EE021F" w:rsidP="004678B6">
      <w:pPr>
        <w:rPr>
          <w:sz w:val="28"/>
          <w:szCs w:val="28"/>
        </w:rPr>
      </w:pPr>
      <w:r w:rsidRPr="004678B6">
        <w:rPr>
          <w:sz w:val="28"/>
          <w:szCs w:val="28"/>
        </w:rPr>
        <w:t>- характеризовать мир профессий, связанных с изучаемыми технологиями, их востребованность на рынке труда.</w:t>
      </w:r>
    </w:p>
    <w:p w:rsidR="00EE021F" w:rsidRPr="004678B6" w:rsidRDefault="00EE021F" w:rsidP="004678B6">
      <w:pPr>
        <w:rPr>
          <w:sz w:val="28"/>
          <w:szCs w:val="28"/>
        </w:rPr>
      </w:pPr>
      <w:r w:rsidRPr="004678B6">
        <w:rPr>
          <w:sz w:val="28"/>
          <w:szCs w:val="28"/>
        </w:rPr>
        <w:t>К концу обучения в 7 классе:</w:t>
      </w:r>
    </w:p>
    <w:p w:rsidR="00EE021F" w:rsidRPr="004678B6" w:rsidRDefault="00EE021F" w:rsidP="004678B6">
      <w:pPr>
        <w:rPr>
          <w:sz w:val="28"/>
          <w:szCs w:val="28"/>
        </w:rPr>
      </w:pPr>
      <w:r w:rsidRPr="004678B6">
        <w:rPr>
          <w:sz w:val="28"/>
          <w:szCs w:val="28"/>
        </w:rPr>
        <w:t>- исследовать и анализировать свойства конструкционных материалов;</w:t>
      </w:r>
    </w:p>
    <w:p w:rsidR="00EE021F" w:rsidRPr="004678B6" w:rsidRDefault="00EE021F" w:rsidP="004678B6">
      <w:pPr>
        <w:rPr>
          <w:sz w:val="28"/>
          <w:szCs w:val="28"/>
        </w:rPr>
      </w:pPr>
      <w:r w:rsidRPr="004678B6">
        <w:rPr>
          <w:sz w:val="28"/>
          <w:szCs w:val="28"/>
        </w:rPr>
        <w:t>- выбирать инструменты и оборудование, необходимые для изготовления выбранного изделия по данной технологии;</w:t>
      </w:r>
    </w:p>
    <w:p w:rsidR="00EE021F" w:rsidRPr="004678B6" w:rsidRDefault="00EE021F" w:rsidP="004678B6">
      <w:pPr>
        <w:rPr>
          <w:sz w:val="28"/>
          <w:szCs w:val="28"/>
        </w:rPr>
      </w:pPr>
      <w:r w:rsidRPr="004678B6">
        <w:rPr>
          <w:sz w:val="28"/>
          <w:szCs w:val="28"/>
        </w:rPr>
        <w:t>- применять технологии механической обработки конструкционных материалов;</w:t>
      </w:r>
    </w:p>
    <w:p w:rsidR="00EE021F" w:rsidRPr="004678B6" w:rsidRDefault="00EE021F" w:rsidP="004678B6">
      <w:pPr>
        <w:rPr>
          <w:sz w:val="28"/>
          <w:szCs w:val="28"/>
        </w:rPr>
      </w:pPr>
      <w:r w:rsidRPr="004678B6">
        <w:rPr>
          <w:sz w:val="28"/>
          <w:szCs w:val="28"/>
        </w:rPr>
        <w:t>- осуществлять доступными средствами контроль качества изготавливаемого изделия, находить и устранять допущенные дефекты;</w:t>
      </w:r>
    </w:p>
    <w:p w:rsidR="00EE021F" w:rsidRPr="004678B6" w:rsidRDefault="00EE021F" w:rsidP="004678B6">
      <w:pPr>
        <w:rPr>
          <w:sz w:val="28"/>
          <w:szCs w:val="28"/>
        </w:rPr>
      </w:pPr>
      <w:r w:rsidRPr="004678B6">
        <w:rPr>
          <w:sz w:val="28"/>
          <w:szCs w:val="28"/>
        </w:rPr>
        <w:t>- выполнять художественное оформление изделий;</w:t>
      </w:r>
    </w:p>
    <w:p w:rsidR="00EE021F" w:rsidRPr="004678B6" w:rsidRDefault="00EE021F" w:rsidP="004678B6">
      <w:pPr>
        <w:rPr>
          <w:sz w:val="28"/>
          <w:szCs w:val="28"/>
        </w:rPr>
      </w:pPr>
      <w:r w:rsidRPr="004678B6">
        <w:rPr>
          <w:sz w:val="28"/>
          <w:szCs w:val="28"/>
        </w:rPr>
        <w:t>- называть современные материалы, анализировать их свойства, возможность применения в быту и на производстве;</w:t>
      </w:r>
    </w:p>
    <w:p w:rsidR="00EE021F" w:rsidRPr="004678B6" w:rsidRDefault="00EE021F" w:rsidP="004678B6">
      <w:pPr>
        <w:rPr>
          <w:sz w:val="28"/>
          <w:szCs w:val="28"/>
        </w:rPr>
      </w:pPr>
      <w:r w:rsidRPr="004678B6">
        <w:rPr>
          <w:sz w:val="28"/>
          <w:szCs w:val="28"/>
        </w:rPr>
        <w:t>- осуществлять изготовление субъективно нового продукта, опираясь на общую технологическую схему; оценивать пределы применимости данной технологии, в том числе с экономических и экологических позиций;</w:t>
      </w:r>
    </w:p>
    <w:p w:rsidR="00EE021F" w:rsidRPr="004678B6" w:rsidRDefault="00EE021F" w:rsidP="004678B6">
      <w:pPr>
        <w:rPr>
          <w:sz w:val="28"/>
          <w:szCs w:val="28"/>
        </w:rPr>
      </w:pPr>
      <w:r w:rsidRPr="004678B6">
        <w:rPr>
          <w:sz w:val="28"/>
          <w:szCs w:val="28"/>
        </w:rPr>
        <w:t>- знать пищевую ценность рыбы, морепродуктов; определять качество рыбы;</w:t>
      </w:r>
    </w:p>
    <w:p w:rsidR="00EE021F" w:rsidRPr="004678B6" w:rsidRDefault="00EE021F" w:rsidP="004678B6">
      <w:pPr>
        <w:rPr>
          <w:sz w:val="28"/>
          <w:szCs w:val="28"/>
        </w:rPr>
      </w:pPr>
      <w:r w:rsidRPr="004678B6">
        <w:rPr>
          <w:sz w:val="28"/>
          <w:szCs w:val="28"/>
        </w:rPr>
        <w:t xml:space="preserve"> -знать пищевую ценность мяса животных, мяса птицы, определять их качество;</w:t>
      </w:r>
    </w:p>
    <w:p w:rsidR="00EE021F" w:rsidRPr="004678B6" w:rsidRDefault="00EE021F" w:rsidP="004678B6">
      <w:pPr>
        <w:rPr>
          <w:sz w:val="28"/>
          <w:szCs w:val="28"/>
        </w:rPr>
      </w:pPr>
      <w:r w:rsidRPr="004678B6">
        <w:rPr>
          <w:sz w:val="28"/>
          <w:szCs w:val="28"/>
        </w:rPr>
        <w:t>- знать и уметь применять технологии приготовления блюд из рыбы,</w:t>
      </w:r>
    </w:p>
    <w:p w:rsidR="00EE021F" w:rsidRPr="004678B6" w:rsidRDefault="00EE021F" w:rsidP="004678B6">
      <w:pPr>
        <w:rPr>
          <w:sz w:val="28"/>
          <w:szCs w:val="28"/>
        </w:rPr>
      </w:pPr>
      <w:r w:rsidRPr="004678B6">
        <w:rPr>
          <w:sz w:val="28"/>
          <w:szCs w:val="28"/>
        </w:rPr>
        <w:t>- знать технологии приготовления из мяса животных, мяса птицы;</w:t>
      </w:r>
    </w:p>
    <w:p w:rsidR="00EE021F" w:rsidRPr="004678B6" w:rsidRDefault="00EE021F" w:rsidP="004678B6">
      <w:pPr>
        <w:rPr>
          <w:sz w:val="28"/>
          <w:szCs w:val="28"/>
        </w:rPr>
      </w:pPr>
      <w:r w:rsidRPr="004678B6">
        <w:rPr>
          <w:sz w:val="28"/>
          <w:szCs w:val="28"/>
        </w:rPr>
        <w:t>- называть блюда национальной кухни из рыбы, мяса;</w:t>
      </w:r>
    </w:p>
    <w:p w:rsidR="00EE021F" w:rsidRPr="004678B6" w:rsidRDefault="00EE021F" w:rsidP="004678B6">
      <w:pPr>
        <w:rPr>
          <w:sz w:val="28"/>
          <w:szCs w:val="28"/>
        </w:rPr>
      </w:pPr>
      <w:r w:rsidRPr="004678B6">
        <w:rPr>
          <w:sz w:val="28"/>
          <w:szCs w:val="28"/>
        </w:rPr>
        <w:t>- характеризовать конструкционные особенности костюма;</w:t>
      </w:r>
    </w:p>
    <w:p w:rsidR="00EE021F" w:rsidRPr="004678B6" w:rsidRDefault="00EE021F" w:rsidP="004678B6">
      <w:pPr>
        <w:rPr>
          <w:sz w:val="28"/>
          <w:szCs w:val="28"/>
        </w:rPr>
      </w:pPr>
      <w:r w:rsidRPr="004678B6">
        <w:rPr>
          <w:sz w:val="28"/>
          <w:szCs w:val="28"/>
        </w:rPr>
        <w:t>- выбирать текстильные материалы для изделий с учетом их свойств;</w:t>
      </w:r>
    </w:p>
    <w:p w:rsidR="00EE021F" w:rsidRPr="004678B6" w:rsidRDefault="00EE021F" w:rsidP="004678B6">
      <w:pPr>
        <w:rPr>
          <w:sz w:val="28"/>
          <w:szCs w:val="28"/>
        </w:rPr>
      </w:pPr>
      <w:r w:rsidRPr="004678B6">
        <w:rPr>
          <w:sz w:val="28"/>
          <w:szCs w:val="28"/>
        </w:rPr>
        <w:t>- самостоятельно выполнять чертеж выкроек швейного изделия;</w:t>
      </w:r>
    </w:p>
    <w:p w:rsidR="00EE021F" w:rsidRPr="004678B6" w:rsidRDefault="00EE021F" w:rsidP="004678B6">
      <w:pPr>
        <w:rPr>
          <w:sz w:val="28"/>
          <w:szCs w:val="28"/>
        </w:rPr>
      </w:pPr>
      <w:r w:rsidRPr="004678B6">
        <w:rPr>
          <w:sz w:val="28"/>
          <w:szCs w:val="28"/>
        </w:rPr>
        <w:t>- соблюдать последовательность технологических операций по раскрою, пошиву и отделке изделия;</w:t>
      </w:r>
    </w:p>
    <w:p w:rsidR="00EE021F" w:rsidRPr="004678B6" w:rsidRDefault="00EE021F" w:rsidP="004678B6">
      <w:pPr>
        <w:rPr>
          <w:sz w:val="28"/>
          <w:szCs w:val="28"/>
        </w:rPr>
      </w:pPr>
      <w:r w:rsidRPr="004678B6">
        <w:rPr>
          <w:sz w:val="28"/>
          <w:szCs w:val="28"/>
        </w:rPr>
        <w:t>- характеризовать мир профессий, связанных с изучаемыми технологиями, их востребованность на рынке труда</w:t>
      </w:r>
    </w:p>
    <w:p w:rsidR="00EE021F" w:rsidRPr="004678B6" w:rsidRDefault="00EE021F" w:rsidP="004678B6">
      <w:pPr>
        <w:rPr>
          <w:sz w:val="28"/>
          <w:szCs w:val="28"/>
        </w:rPr>
      </w:pPr>
      <w:r w:rsidRPr="004678B6">
        <w:rPr>
          <w:sz w:val="28"/>
          <w:szCs w:val="28"/>
        </w:rPr>
        <w:t>Предметные результаты освоения содержания модуля «Робототехника».</w:t>
      </w:r>
    </w:p>
    <w:p w:rsidR="00EE021F" w:rsidRPr="004678B6" w:rsidRDefault="00EE021F" w:rsidP="004678B6">
      <w:pPr>
        <w:rPr>
          <w:sz w:val="28"/>
          <w:szCs w:val="28"/>
        </w:rPr>
      </w:pPr>
      <w:r w:rsidRPr="004678B6">
        <w:rPr>
          <w:sz w:val="28"/>
          <w:szCs w:val="28"/>
        </w:rPr>
        <w:t>К концу обучения в 5 классе:</w:t>
      </w:r>
    </w:p>
    <w:p w:rsidR="00EE021F" w:rsidRPr="004678B6" w:rsidRDefault="00EE021F" w:rsidP="004678B6">
      <w:pPr>
        <w:rPr>
          <w:sz w:val="28"/>
          <w:szCs w:val="28"/>
        </w:rPr>
      </w:pPr>
      <w:r w:rsidRPr="004678B6">
        <w:rPr>
          <w:sz w:val="28"/>
          <w:szCs w:val="28"/>
        </w:rPr>
        <w:t>- классифицировать и характеризовать роботов по видам и назначению;</w:t>
      </w:r>
    </w:p>
    <w:p w:rsidR="00EE021F" w:rsidRPr="004678B6" w:rsidRDefault="00EE021F" w:rsidP="004678B6">
      <w:pPr>
        <w:rPr>
          <w:sz w:val="28"/>
          <w:szCs w:val="28"/>
        </w:rPr>
      </w:pPr>
      <w:r w:rsidRPr="004678B6">
        <w:rPr>
          <w:sz w:val="28"/>
          <w:szCs w:val="28"/>
        </w:rPr>
        <w:t>- знать основные законы робототехники;</w:t>
      </w:r>
    </w:p>
    <w:p w:rsidR="00EE021F" w:rsidRPr="004678B6" w:rsidRDefault="00EE021F" w:rsidP="004678B6">
      <w:pPr>
        <w:rPr>
          <w:sz w:val="28"/>
          <w:szCs w:val="28"/>
        </w:rPr>
      </w:pPr>
      <w:r w:rsidRPr="004678B6">
        <w:rPr>
          <w:sz w:val="28"/>
          <w:szCs w:val="28"/>
        </w:rPr>
        <w:t>- знать и характеризовать назначение деталей робототехнического конструктора;</w:t>
      </w:r>
    </w:p>
    <w:p w:rsidR="00EE021F" w:rsidRPr="004678B6" w:rsidRDefault="00EE021F" w:rsidP="004678B6">
      <w:pPr>
        <w:rPr>
          <w:sz w:val="28"/>
          <w:szCs w:val="28"/>
        </w:rPr>
      </w:pPr>
      <w:r w:rsidRPr="004678B6">
        <w:rPr>
          <w:sz w:val="28"/>
          <w:szCs w:val="28"/>
        </w:rPr>
        <w:t>- характеризовать составные части роботов, датчики в современных робототехнических системах;</w:t>
      </w:r>
    </w:p>
    <w:p w:rsidR="00EE021F" w:rsidRPr="004678B6" w:rsidRDefault="00EE021F" w:rsidP="004678B6">
      <w:pPr>
        <w:rPr>
          <w:sz w:val="28"/>
          <w:szCs w:val="28"/>
        </w:rPr>
      </w:pPr>
      <w:r w:rsidRPr="004678B6">
        <w:rPr>
          <w:sz w:val="28"/>
          <w:szCs w:val="28"/>
        </w:rPr>
        <w:t>- получить опыт моделирования машин и механизмов с помощью робототехнического конструктора;</w:t>
      </w:r>
    </w:p>
    <w:p w:rsidR="00EE021F" w:rsidRPr="004678B6" w:rsidRDefault="00EE021F" w:rsidP="004678B6">
      <w:pPr>
        <w:rPr>
          <w:sz w:val="28"/>
          <w:szCs w:val="28"/>
        </w:rPr>
      </w:pPr>
      <w:r w:rsidRPr="004678B6">
        <w:rPr>
          <w:sz w:val="28"/>
          <w:szCs w:val="28"/>
        </w:rPr>
        <w:t>- применять навыки моделирования машин и механизмов с помощью робототехнического конструктора;</w:t>
      </w:r>
    </w:p>
    <w:p w:rsidR="00EE021F" w:rsidRPr="004678B6" w:rsidRDefault="00EE021F" w:rsidP="004678B6">
      <w:pPr>
        <w:rPr>
          <w:sz w:val="28"/>
          <w:szCs w:val="28"/>
        </w:rPr>
      </w:pPr>
      <w:r w:rsidRPr="004678B6">
        <w:rPr>
          <w:sz w:val="28"/>
          <w:szCs w:val="28"/>
        </w:rPr>
        <w:t>- владеть навыками индивидуальной и коллективной деятельности, направленной на создание робототехнического продукта;</w:t>
      </w:r>
    </w:p>
    <w:p w:rsidR="00EE021F" w:rsidRPr="004678B6" w:rsidRDefault="00EE021F" w:rsidP="004678B6">
      <w:pPr>
        <w:rPr>
          <w:sz w:val="28"/>
          <w:szCs w:val="28"/>
        </w:rPr>
      </w:pPr>
      <w:r w:rsidRPr="004678B6">
        <w:rPr>
          <w:sz w:val="28"/>
          <w:szCs w:val="28"/>
        </w:rPr>
        <w:t>- характеризовать мир профессий, связанных с робототехникой.</w:t>
      </w:r>
    </w:p>
    <w:p w:rsidR="00EE021F" w:rsidRPr="004678B6" w:rsidRDefault="00EE021F" w:rsidP="004678B6">
      <w:pPr>
        <w:rPr>
          <w:sz w:val="28"/>
          <w:szCs w:val="28"/>
        </w:rPr>
      </w:pPr>
      <w:r w:rsidRPr="004678B6">
        <w:rPr>
          <w:sz w:val="28"/>
          <w:szCs w:val="28"/>
        </w:rPr>
        <w:t>К концу обучения в 6 классе:</w:t>
      </w:r>
    </w:p>
    <w:p w:rsidR="00EE021F" w:rsidRPr="004678B6" w:rsidRDefault="00EE021F" w:rsidP="004678B6">
      <w:pPr>
        <w:rPr>
          <w:sz w:val="28"/>
          <w:szCs w:val="28"/>
        </w:rPr>
      </w:pPr>
      <w:r w:rsidRPr="004678B6">
        <w:rPr>
          <w:sz w:val="28"/>
          <w:szCs w:val="28"/>
        </w:rPr>
        <w:t>- знать виды транспортных роботов, описывать их назначение;</w:t>
      </w:r>
    </w:p>
    <w:p w:rsidR="00EE021F" w:rsidRPr="004678B6" w:rsidRDefault="00EE021F" w:rsidP="004678B6">
      <w:pPr>
        <w:rPr>
          <w:sz w:val="28"/>
          <w:szCs w:val="28"/>
        </w:rPr>
      </w:pPr>
      <w:r w:rsidRPr="004678B6">
        <w:rPr>
          <w:sz w:val="28"/>
          <w:szCs w:val="28"/>
        </w:rPr>
        <w:t>- конструировать мобильного робота по схеме; усовершенствовать конструкцию;</w:t>
      </w:r>
    </w:p>
    <w:p w:rsidR="00EE021F" w:rsidRPr="004678B6" w:rsidRDefault="00EE021F" w:rsidP="004678B6">
      <w:pPr>
        <w:rPr>
          <w:sz w:val="28"/>
          <w:szCs w:val="28"/>
        </w:rPr>
      </w:pPr>
      <w:r w:rsidRPr="004678B6">
        <w:rPr>
          <w:sz w:val="28"/>
          <w:szCs w:val="28"/>
        </w:rPr>
        <w:t>- программировать мобильного робота;</w:t>
      </w:r>
    </w:p>
    <w:p w:rsidR="00EE021F" w:rsidRPr="004678B6" w:rsidRDefault="00EE021F" w:rsidP="004678B6">
      <w:pPr>
        <w:rPr>
          <w:sz w:val="28"/>
          <w:szCs w:val="28"/>
        </w:rPr>
      </w:pPr>
      <w:r w:rsidRPr="004678B6">
        <w:rPr>
          <w:sz w:val="28"/>
          <w:szCs w:val="28"/>
        </w:rPr>
        <w:t>- управлять мобильными роботами в компьютерно-управляемых средах;</w:t>
      </w:r>
    </w:p>
    <w:p w:rsidR="00EE021F" w:rsidRPr="004678B6" w:rsidRDefault="00EE021F" w:rsidP="004678B6">
      <w:pPr>
        <w:rPr>
          <w:sz w:val="28"/>
          <w:szCs w:val="28"/>
        </w:rPr>
      </w:pPr>
      <w:r w:rsidRPr="004678B6">
        <w:rPr>
          <w:sz w:val="28"/>
          <w:szCs w:val="28"/>
        </w:rPr>
        <w:t>- знать и характеризовать датчики, использованные при проектировании мобильного робота;</w:t>
      </w:r>
    </w:p>
    <w:p w:rsidR="00EE021F" w:rsidRPr="004678B6" w:rsidRDefault="00EE021F" w:rsidP="004678B6">
      <w:pPr>
        <w:rPr>
          <w:sz w:val="28"/>
          <w:szCs w:val="28"/>
        </w:rPr>
      </w:pPr>
      <w:r w:rsidRPr="004678B6">
        <w:rPr>
          <w:sz w:val="28"/>
          <w:szCs w:val="28"/>
        </w:rPr>
        <w:t>- уметь осуществлять робототехнические проекты;</w:t>
      </w:r>
    </w:p>
    <w:p w:rsidR="00EE021F" w:rsidRPr="004678B6" w:rsidRDefault="00EE021F" w:rsidP="004678B6">
      <w:pPr>
        <w:rPr>
          <w:sz w:val="28"/>
          <w:szCs w:val="28"/>
        </w:rPr>
      </w:pPr>
      <w:r w:rsidRPr="004678B6">
        <w:rPr>
          <w:sz w:val="28"/>
          <w:szCs w:val="28"/>
        </w:rPr>
        <w:t>- презентовать изделие;</w:t>
      </w:r>
    </w:p>
    <w:p w:rsidR="00EE021F" w:rsidRPr="004678B6" w:rsidRDefault="00EE021F" w:rsidP="004678B6">
      <w:pPr>
        <w:rPr>
          <w:sz w:val="28"/>
          <w:szCs w:val="28"/>
        </w:rPr>
      </w:pPr>
      <w:r w:rsidRPr="004678B6">
        <w:rPr>
          <w:sz w:val="28"/>
          <w:szCs w:val="28"/>
        </w:rPr>
        <w:t>- характеризовать мир профессий, связанных с робототехникой.</w:t>
      </w:r>
    </w:p>
    <w:p w:rsidR="00EE021F" w:rsidRPr="004678B6" w:rsidRDefault="00EE021F" w:rsidP="004678B6">
      <w:pPr>
        <w:rPr>
          <w:sz w:val="28"/>
          <w:szCs w:val="28"/>
        </w:rPr>
      </w:pPr>
      <w:r w:rsidRPr="004678B6">
        <w:rPr>
          <w:sz w:val="28"/>
          <w:szCs w:val="28"/>
        </w:rPr>
        <w:t>К концу обучения в 7 классе:</w:t>
      </w:r>
    </w:p>
    <w:p w:rsidR="00EE021F" w:rsidRPr="004678B6" w:rsidRDefault="00EE021F" w:rsidP="004678B6">
      <w:pPr>
        <w:rPr>
          <w:sz w:val="28"/>
          <w:szCs w:val="28"/>
        </w:rPr>
      </w:pPr>
      <w:r w:rsidRPr="004678B6">
        <w:rPr>
          <w:sz w:val="28"/>
          <w:szCs w:val="28"/>
        </w:rPr>
        <w:t>- знать виды промышленных роботов, описывать их назначение и функции;</w:t>
      </w:r>
    </w:p>
    <w:p w:rsidR="00EE021F" w:rsidRPr="004678B6" w:rsidRDefault="00EE021F" w:rsidP="004678B6">
      <w:pPr>
        <w:rPr>
          <w:sz w:val="28"/>
          <w:szCs w:val="28"/>
        </w:rPr>
      </w:pPr>
      <w:r w:rsidRPr="004678B6">
        <w:rPr>
          <w:sz w:val="28"/>
          <w:szCs w:val="28"/>
        </w:rPr>
        <w:t>- характеризовать беспилотные автоматизированные системы;</w:t>
      </w:r>
    </w:p>
    <w:p w:rsidR="00EE021F" w:rsidRPr="004678B6" w:rsidRDefault="00EE021F" w:rsidP="004678B6">
      <w:pPr>
        <w:rPr>
          <w:sz w:val="28"/>
          <w:szCs w:val="28"/>
        </w:rPr>
      </w:pPr>
      <w:r w:rsidRPr="004678B6">
        <w:rPr>
          <w:sz w:val="28"/>
          <w:szCs w:val="28"/>
        </w:rPr>
        <w:t>- знать виды бытовых роботов, описывать их назначение и функции;</w:t>
      </w:r>
    </w:p>
    <w:p w:rsidR="00EE021F" w:rsidRPr="004678B6" w:rsidRDefault="00EE021F" w:rsidP="004678B6">
      <w:pPr>
        <w:rPr>
          <w:sz w:val="28"/>
          <w:szCs w:val="28"/>
        </w:rPr>
      </w:pPr>
      <w:r w:rsidRPr="004678B6">
        <w:rPr>
          <w:sz w:val="28"/>
          <w:szCs w:val="28"/>
        </w:rPr>
        <w:t>- использовать датчики и программировать действие учебного робота   в зависимости от задач проекта;</w:t>
      </w:r>
    </w:p>
    <w:p w:rsidR="00EE021F" w:rsidRPr="004678B6" w:rsidRDefault="00EE021F" w:rsidP="004678B6">
      <w:pPr>
        <w:rPr>
          <w:sz w:val="28"/>
          <w:szCs w:val="28"/>
        </w:rPr>
      </w:pPr>
      <w:r w:rsidRPr="004678B6">
        <w:rPr>
          <w:sz w:val="28"/>
          <w:szCs w:val="28"/>
        </w:rPr>
        <w:t>- осуществлять робототехнические проекты, совершенствовать конструкцию, испытывать и презентовать результат проекта;</w:t>
      </w:r>
    </w:p>
    <w:p w:rsidR="00EE021F" w:rsidRPr="004678B6" w:rsidRDefault="00EE021F" w:rsidP="004678B6">
      <w:pPr>
        <w:rPr>
          <w:sz w:val="28"/>
          <w:szCs w:val="28"/>
        </w:rPr>
      </w:pPr>
      <w:r w:rsidRPr="004678B6">
        <w:rPr>
          <w:sz w:val="28"/>
          <w:szCs w:val="28"/>
        </w:rPr>
        <w:t>- характеризовать мир профессий, связанных с робототехникой.</w:t>
      </w:r>
    </w:p>
    <w:p w:rsidR="00EE021F" w:rsidRPr="004678B6" w:rsidRDefault="00EE021F" w:rsidP="004678B6">
      <w:pPr>
        <w:rPr>
          <w:sz w:val="28"/>
          <w:szCs w:val="28"/>
        </w:rPr>
      </w:pPr>
      <w:r w:rsidRPr="004678B6">
        <w:rPr>
          <w:sz w:val="28"/>
          <w:szCs w:val="28"/>
        </w:rPr>
        <w:t>К концу обучения в 8 классе:</w:t>
      </w:r>
    </w:p>
    <w:p w:rsidR="00EE021F" w:rsidRPr="004678B6" w:rsidRDefault="00EE021F" w:rsidP="004678B6">
      <w:pPr>
        <w:rPr>
          <w:sz w:val="28"/>
          <w:szCs w:val="28"/>
        </w:rPr>
      </w:pPr>
      <w:r w:rsidRPr="004678B6">
        <w:rPr>
          <w:sz w:val="28"/>
          <w:szCs w:val="28"/>
        </w:rPr>
        <w:t>- приводить примеры из истории развития беспилотного авиастроения, применения беспилотных летательных аппаратов;</w:t>
      </w:r>
    </w:p>
    <w:p w:rsidR="00EE021F" w:rsidRPr="004678B6" w:rsidRDefault="00EE021F" w:rsidP="004678B6">
      <w:pPr>
        <w:rPr>
          <w:sz w:val="28"/>
          <w:szCs w:val="28"/>
        </w:rPr>
      </w:pPr>
      <w:r w:rsidRPr="004678B6">
        <w:rPr>
          <w:sz w:val="28"/>
          <w:szCs w:val="28"/>
        </w:rPr>
        <w:t>- характеризовать конструкцию беспилотных летательных аппаратов; описывать сферы их применения;</w:t>
      </w:r>
    </w:p>
    <w:p w:rsidR="00EE021F" w:rsidRPr="004678B6" w:rsidRDefault="00EE021F" w:rsidP="004678B6">
      <w:pPr>
        <w:rPr>
          <w:sz w:val="28"/>
          <w:szCs w:val="28"/>
        </w:rPr>
      </w:pPr>
      <w:r w:rsidRPr="004678B6">
        <w:rPr>
          <w:sz w:val="28"/>
          <w:szCs w:val="28"/>
        </w:rPr>
        <w:t>- выполнять сборку беспилотного летательного аппарата;</w:t>
      </w:r>
    </w:p>
    <w:p w:rsidR="00EE021F" w:rsidRPr="004678B6" w:rsidRDefault="00EE021F" w:rsidP="004678B6">
      <w:pPr>
        <w:rPr>
          <w:sz w:val="28"/>
          <w:szCs w:val="28"/>
        </w:rPr>
      </w:pPr>
      <w:r w:rsidRPr="004678B6">
        <w:rPr>
          <w:sz w:val="28"/>
          <w:szCs w:val="28"/>
        </w:rPr>
        <w:t>- выполнять пилотирование беспилотных летательных аппаратов;</w:t>
      </w:r>
    </w:p>
    <w:p w:rsidR="00EE021F" w:rsidRPr="004678B6" w:rsidRDefault="00EE021F" w:rsidP="004678B6">
      <w:pPr>
        <w:rPr>
          <w:sz w:val="28"/>
          <w:szCs w:val="28"/>
        </w:rPr>
      </w:pPr>
      <w:r w:rsidRPr="004678B6">
        <w:rPr>
          <w:sz w:val="28"/>
          <w:szCs w:val="28"/>
        </w:rPr>
        <w:t>- соблюдать правила безопасного пилотирования беспилотных летательных аппаратов;</w:t>
      </w:r>
    </w:p>
    <w:p w:rsidR="00EE021F" w:rsidRPr="004678B6" w:rsidRDefault="00EE021F" w:rsidP="004678B6">
      <w:pPr>
        <w:rPr>
          <w:sz w:val="28"/>
          <w:szCs w:val="28"/>
        </w:rPr>
      </w:pPr>
      <w:r w:rsidRPr="004678B6">
        <w:rPr>
          <w:sz w:val="28"/>
          <w:szCs w:val="28"/>
        </w:rPr>
        <w:t>- характеризовать мир профессий, связанных с робототехникой, их востребованность на рынке труда.</w:t>
      </w:r>
    </w:p>
    <w:p w:rsidR="00EE021F" w:rsidRPr="004678B6" w:rsidRDefault="00EE021F" w:rsidP="004678B6">
      <w:pPr>
        <w:rPr>
          <w:sz w:val="28"/>
          <w:szCs w:val="28"/>
        </w:rPr>
      </w:pPr>
      <w:r w:rsidRPr="004678B6">
        <w:rPr>
          <w:sz w:val="28"/>
          <w:szCs w:val="28"/>
        </w:rPr>
        <w:t>К концу обучения в 9 классе:</w:t>
      </w:r>
    </w:p>
    <w:p w:rsidR="00EE021F" w:rsidRPr="004678B6" w:rsidRDefault="00EE021F" w:rsidP="004678B6">
      <w:pPr>
        <w:rPr>
          <w:sz w:val="28"/>
          <w:szCs w:val="28"/>
        </w:rPr>
      </w:pPr>
      <w:r w:rsidRPr="004678B6">
        <w:rPr>
          <w:sz w:val="28"/>
          <w:szCs w:val="28"/>
        </w:rPr>
        <w:t>- характеризовать автоматизированные и роботизированные системы;</w:t>
      </w:r>
    </w:p>
    <w:p w:rsidR="00EE021F" w:rsidRPr="004678B6" w:rsidRDefault="00EE021F" w:rsidP="004678B6">
      <w:pPr>
        <w:rPr>
          <w:sz w:val="28"/>
          <w:szCs w:val="28"/>
        </w:rPr>
      </w:pPr>
      <w:r w:rsidRPr="004678B6">
        <w:rPr>
          <w:sz w:val="28"/>
          <w:szCs w:val="28"/>
        </w:rPr>
        <w:t>- 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другие), называть области их применения;</w:t>
      </w:r>
    </w:p>
    <w:p w:rsidR="00EE021F" w:rsidRPr="004678B6" w:rsidRDefault="00EE021F" w:rsidP="004678B6">
      <w:pPr>
        <w:rPr>
          <w:sz w:val="28"/>
          <w:szCs w:val="28"/>
        </w:rPr>
      </w:pPr>
      <w:r w:rsidRPr="004678B6">
        <w:rPr>
          <w:sz w:val="28"/>
          <w:szCs w:val="28"/>
        </w:rPr>
        <w:t>- характеризовать принципы работы системы интернет вещей; сферы применения системы интернет вещей в промышленности и быту;</w:t>
      </w:r>
    </w:p>
    <w:p w:rsidR="00EE021F" w:rsidRPr="004678B6" w:rsidRDefault="00EE021F" w:rsidP="004678B6">
      <w:pPr>
        <w:rPr>
          <w:sz w:val="28"/>
          <w:szCs w:val="28"/>
        </w:rPr>
      </w:pPr>
      <w:r w:rsidRPr="004678B6">
        <w:rPr>
          <w:sz w:val="28"/>
          <w:szCs w:val="28"/>
        </w:rPr>
        <w:t>- анализировать перспективы развития беспилотной робототехники;</w:t>
      </w:r>
    </w:p>
    <w:p w:rsidR="00EE021F" w:rsidRPr="004678B6" w:rsidRDefault="00EE021F" w:rsidP="004678B6">
      <w:pPr>
        <w:rPr>
          <w:sz w:val="28"/>
          <w:szCs w:val="28"/>
        </w:rPr>
      </w:pPr>
      <w:r w:rsidRPr="004678B6">
        <w:rPr>
          <w:sz w:val="28"/>
          <w:szCs w:val="28"/>
        </w:rPr>
        <w:t>- 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w:t>
      </w:r>
    </w:p>
    <w:p w:rsidR="00EE021F" w:rsidRPr="004678B6" w:rsidRDefault="00EE021F" w:rsidP="004678B6">
      <w:pPr>
        <w:rPr>
          <w:sz w:val="28"/>
          <w:szCs w:val="28"/>
        </w:rPr>
      </w:pPr>
      <w:r w:rsidRPr="004678B6">
        <w:rPr>
          <w:sz w:val="28"/>
          <w:szCs w:val="28"/>
        </w:rPr>
        <w:t>- составлять алгоритмы и программы по управлению робототехническими системами;</w:t>
      </w:r>
    </w:p>
    <w:p w:rsidR="00EE021F" w:rsidRPr="004678B6" w:rsidRDefault="00EE021F" w:rsidP="004678B6">
      <w:pPr>
        <w:rPr>
          <w:sz w:val="28"/>
          <w:szCs w:val="28"/>
        </w:rPr>
      </w:pPr>
      <w:r w:rsidRPr="004678B6">
        <w:rPr>
          <w:sz w:val="28"/>
          <w:szCs w:val="28"/>
        </w:rPr>
        <w:t>- использовать языки программирования для управления роботами;</w:t>
      </w:r>
    </w:p>
    <w:p w:rsidR="00EE021F" w:rsidRPr="004678B6" w:rsidRDefault="00EE021F" w:rsidP="004678B6">
      <w:pPr>
        <w:rPr>
          <w:sz w:val="28"/>
          <w:szCs w:val="28"/>
        </w:rPr>
      </w:pPr>
      <w:r w:rsidRPr="004678B6">
        <w:rPr>
          <w:sz w:val="28"/>
          <w:szCs w:val="28"/>
        </w:rPr>
        <w:t>- осуществлять управление групповым взаимодействием роботов;</w:t>
      </w:r>
    </w:p>
    <w:p w:rsidR="00EE021F" w:rsidRPr="004678B6" w:rsidRDefault="00EE021F" w:rsidP="004678B6">
      <w:pPr>
        <w:rPr>
          <w:sz w:val="28"/>
          <w:szCs w:val="28"/>
        </w:rPr>
      </w:pPr>
      <w:r w:rsidRPr="004678B6">
        <w:rPr>
          <w:sz w:val="28"/>
          <w:szCs w:val="28"/>
        </w:rPr>
        <w:t>- соблюдать правила безопасного пилотирования беспилотных летательных аппаратов;</w:t>
      </w:r>
    </w:p>
    <w:p w:rsidR="00EE021F" w:rsidRPr="004678B6" w:rsidRDefault="00EE021F" w:rsidP="004678B6">
      <w:pPr>
        <w:rPr>
          <w:sz w:val="28"/>
          <w:szCs w:val="28"/>
        </w:rPr>
      </w:pPr>
      <w:r w:rsidRPr="004678B6">
        <w:rPr>
          <w:sz w:val="28"/>
          <w:szCs w:val="28"/>
        </w:rPr>
        <w:t>- самостоятельно осуществлять робототехнические проекты;</w:t>
      </w:r>
    </w:p>
    <w:p w:rsidR="00EE021F" w:rsidRPr="004678B6" w:rsidRDefault="00EE021F" w:rsidP="004678B6">
      <w:pPr>
        <w:rPr>
          <w:sz w:val="28"/>
          <w:szCs w:val="28"/>
        </w:rPr>
      </w:pPr>
      <w:r w:rsidRPr="004678B6">
        <w:rPr>
          <w:sz w:val="28"/>
          <w:szCs w:val="28"/>
        </w:rPr>
        <w:t>- характеризовать мир профессий, связанных с робототехникой, их востребованность на рынке труда.</w:t>
      </w:r>
    </w:p>
    <w:p w:rsidR="00EE021F" w:rsidRPr="004678B6" w:rsidRDefault="00EE021F" w:rsidP="004678B6">
      <w:pPr>
        <w:rPr>
          <w:sz w:val="28"/>
          <w:szCs w:val="28"/>
        </w:rPr>
      </w:pPr>
      <w:r w:rsidRPr="004678B6">
        <w:rPr>
          <w:sz w:val="28"/>
          <w:szCs w:val="28"/>
        </w:rPr>
        <w:t>Предметные результаты освоения содержания вариативного модуля «Автоматизированные системы».</w:t>
      </w:r>
    </w:p>
    <w:p w:rsidR="00EE021F" w:rsidRPr="004678B6" w:rsidRDefault="00EE021F" w:rsidP="004678B6">
      <w:pPr>
        <w:rPr>
          <w:sz w:val="28"/>
          <w:szCs w:val="28"/>
        </w:rPr>
      </w:pPr>
      <w:r w:rsidRPr="004678B6">
        <w:rPr>
          <w:sz w:val="28"/>
          <w:szCs w:val="28"/>
        </w:rPr>
        <w:t>К концу обучения в 8–9 классах:</w:t>
      </w:r>
    </w:p>
    <w:p w:rsidR="00EE021F" w:rsidRPr="004678B6" w:rsidRDefault="00EE021F" w:rsidP="004678B6">
      <w:pPr>
        <w:rPr>
          <w:sz w:val="28"/>
          <w:szCs w:val="28"/>
        </w:rPr>
      </w:pPr>
      <w:r w:rsidRPr="004678B6">
        <w:rPr>
          <w:sz w:val="28"/>
          <w:szCs w:val="28"/>
        </w:rPr>
        <w:t>- знать признаки автоматизированных систем, их виды;</w:t>
      </w:r>
    </w:p>
    <w:p w:rsidR="00EE021F" w:rsidRPr="004678B6" w:rsidRDefault="00EE021F" w:rsidP="004678B6">
      <w:pPr>
        <w:rPr>
          <w:sz w:val="28"/>
          <w:szCs w:val="28"/>
        </w:rPr>
      </w:pPr>
      <w:r w:rsidRPr="004678B6">
        <w:rPr>
          <w:sz w:val="28"/>
          <w:szCs w:val="28"/>
        </w:rPr>
        <w:t>- знать принципы управления технологическими процессами;</w:t>
      </w:r>
    </w:p>
    <w:p w:rsidR="00EE021F" w:rsidRPr="004678B6" w:rsidRDefault="00EE021F" w:rsidP="004678B6">
      <w:pPr>
        <w:rPr>
          <w:sz w:val="28"/>
          <w:szCs w:val="28"/>
        </w:rPr>
      </w:pPr>
      <w:r w:rsidRPr="004678B6">
        <w:rPr>
          <w:sz w:val="28"/>
          <w:szCs w:val="28"/>
        </w:rPr>
        <w:t>- характеризовать управляющие и управляемые системы, функции обратной связи;</w:t>
      </w:r>
    </w:p>
    <w:p w:rsidR="00EE021F" w:rsidRPr="004678B6" w:rsidRDefault="00EE021F" w:rsidP="004678B6">
      <w:pPr>
        <w:rPr>
          <w:sz w:val="28"/>
          <w:szCs w:val="28"/>
        </w:rPr>
      </w:pPr>
      <w:r w:rsidRPr="004678B6">
        <w:rPr>
          <w:sz w:val="28"/>
          <w:szCs w:val="28"/>
        </w:rPr>
        <w:t>- осуществлять управление учебными техническими системами;</w:t>
      </w:r>
    </w:p>
    <w:p w:rsidR="00EE021F" w:rsidRPr="004678B6" w:rsidRDefault="00EE021F" w:rsidP="004678B6">
      <w:pPr>
        <w:rPr>
          <w:sz w:val="28"/>
          <w:szCs w:val="28"/>
        </w:rPr>
      </w:pPr>
      <w:r w:rsidRPr="004678B6">
        <w:rPr>
          <w:sz w:val="28"/>
          <w:szCs w:val="28"/>
        </w:rPr>
        <w:t>- конструировать автоматизированные системы;</w:t>
      </w:r>
    </w:p>
    <w:p w:rsidR="00EE021F" w:rsidRPr="004678B6" w:rsidRDefault="00EE021F" w:rsidP="004678B6">
      <w:pPr>
        <w:rPr>
          <w:sz w:val="28"/>
          <w:szCs w:val="28"/>
        </w:rPr>
      </w:pPr>
      <w:r w:rsidRPr="004678B6">
        <w:rPr>
          <w:sz w:val="28"/>
          <w:szCs w:val="28"/>
        </w:rPr>
        <w:t>- знать основные электрические устройства и их функции для создания автоматизированных систем;</w:t>
      </w:r>
    </w:p>
    <w:p w:rsidR="00EE021F" w:rsidRPr="004678B6" w:rsidRDefault="00EE021F" w:rsidP="004678B6">
      <w:pPr>
        <w:rPr>
          <w:sz w:val="28"/>
          <w:szCs w:val="28"/>
        </w:rPr>
      </w:pPr>
      <w:r w:rsidRPr="004678B6">
        <w:rPr>
          <w:sz w:val="28"/>
          <w:szCs w:val="28"/>
        </w:rPr>
        <w:t>- объяснять принцип сборки электрических схем;</w:t>
      </w:r>
    </w:p>
    <w:p w:rsidR="00EE021F" w:rsidRPr="004678B6" w:rsidRDefault="00EE021F" w:rsidP="004678B6">
      <w:pPr>
        <w:rPr>
          <w:sz w:val="28"/>
          <w:szCs w:val="28"/>
        </w:rPr>
      </w:pPr>
      <w:r w:rsidRPr="004678B6">
        <w:rPr>
          <w:sz w:val="28"/>
          <w:szCs w:val="28"/>
        </w:rPr>
        <w:t>- выполнять сборку электрических схем с использованием электрических устройств и систем;</w:t>
      </w:r>
    </w:p>
    <w:p w:rsidR="00EE021F" w:rsidRPr="004678B6" w:rsidRDefault="00EE021F" w:rsidP="004678B6">
      <w:pPr>
        <w:rPr>
          <w:sz w:val="28"/>
          <w:szCs w:val="28"/>
        </w:rPr>
      </w:pPr>
      <w:r w:rsidRPr="004678B6">
        <w:rPr>
          <w:sz w:val="28"/>
          <w:szCs w:val="28"/>
        </w:rPr>
        <w:t>- определять результат работы электрической схемы при использовании различных элементов;</w:t>
      </w:r>
    </w:p>
    <w:p w:rsidR="00EE021F" w:rsidRPr="004678B6" w:rsidRDefault="00EE021F" w:rsidP="004678B6">
      <w:pPr>
        <w:rPr>
          <w:sz w:val="28"/>
          <w:szCs w:val="28"/>
        </w:rPr>
      </w:pPr>
      <w:r w:rsidRPr="004678B6">
        <w:rPr>
          <w:sz w:val="28"/>
          <w:szCs w:val="28"/>
        </w:rPr>
        <w:t>- осуществлять программирование автоматизированных систем на основе использования программированных логических реле;</w:t>
      </w:r>
    </w:p>
    <w:p w:rsidR="00EE021F" w:rsidRPr="004678B6" w:rsidRDefault="00EE021F" w:rsidP="004678B6">
      <w:pPr>
        <w:rPr>
          <w:sz w:val="28"/>
          <w:szCs w:val="28"/>
        </w:rPr>
      </w:pPr>
      <w:r w:rsidRPr="004678B6">
        <w:rPr>
          <w:sz w:val="28"/>
          <w:szCs w:val="28"/>
        </w:rPr>
        <w:t>- 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EE021F" w:rsidRPr="004678B6" w:rsidRDefault="00EE021F" w:rsidP="004678B6">
      <w:pPr>
        <w:rPr>
          <w:sz w:val="28"/>
          <w:szCs w:val="28"/>
        </w:rPr>
      </w:pPr>
      <w:r w:rsidRPr="004678B6">
        <w:rPr>
          <w:sz w:val="28"/>
          <w:szCs w:val="28"/>
        </w:rPr>
        <w:t>- характеризовать мир профессий, связанных с автоматизированными системами, их востребованность на региональном рынке труда.</w:t>
      </w:r>
    </w:p>
    <w:p w:rsidR="00EE021F" w:rsidRPr="004678B6" w:rsidRDefault="00EE021F" w:rsidP="004678B6">
      <w:pPr>
        <w:rPr>
          <w:sz w:val="28"/>
          <w:szCs w:val="28"/>
        </w:rPr>
      </w:pPr>
      <w:r w:rsidRPr="004678B6">
        <w:rPr>
          <w:sz w:val="28"/>
          <w:szCs w:val="28"/>
        </w:rPr>
        <w:t xml:space="preserve"> Предметные результаты освоения содержания модуля «Животноводство».</w:t>
      </w:r>
    </w:p>
    <w:p w:rsidR="00EE021F" w:rsidRPr="004678B6" w:rsidRDefault="00EE021F" w:rsidP="004678B6">
      <w:pPr>
        <w:rPr>
          <w:sz w:val="28"/>
          <w:szCs w:val="28"/>
        </w:rPr>
      </w:pPr>
      <w:r w:rsidRPr="004678B6">
        <w:rPr>
          <w:sz w:val="28"/>
          <w:szCs w:val="28"/>
        </w:rPr>
        <w:t>К концу обучения в 7–8 классах:</w:t>
      </w:r>
    </w:p>
    <w:p w:rsidR="00EE021F" w:rsidRPr="004678B6" w:rsidRDefault="00EE021F" w:rsidP="004678B6">
      <w:pPr>
        <w:rPr>
          <w:sz w:val="28"/>
          <w:szCs w:val="28"/>
        </w:rPr>
      </w:pPr>
      <w:r w:rsidRPr="004678B6">
        <w:rPr>
          <w:sz w:val="28"/>
          <w:szCs w:val="28"/>
        </w:rPr>
        <w:t>- характеризовать основные направления животноводства;</w:t>
      </w:r>
    </w:p>
    <w:p w:rsidR="00EE021F" w:rsidRPr="004678B6" w:rsidRDefault="00EE021F" w:rsidP="004678B6">
      <w:pPr>
        <w:rPr>
          <w:sz w:val="28"/>
          <w:szCs w:val="28"/>
        </w:rPr>
      </w:pPr>
      <w:r w:rsidRPr="004678B6">
        <w:rPr>
          <w:sz w:val="28"/>
          <w:szCs w:val="28"/>
        </w:rPr>
        <w:t>- характеризовать особенности основных видов сельскохозяйственных животных своего региона;</w:t>
      </w:r>
    </w:p>
    <w:p w:rsidR="00EE021F" w:rsidRPr="004678B6" w:rsidRDefault="00EE021F" w:rsidP="004678B6">
      <w:pPr>
        <w:rPr>
          <w:sz w:val="28"/>
          <w:szCs w:val="28"/>
        </w:rPr>
      </w:pPr>
      <w:r w:rsidRPr="004678B6">
        <w:rPr>
          <w:sz w:val="28"/>
          <w:szCs w:val="28"/>
        </w:rPr>
        <w:t>- описывать полный технологический цикл получения продукции животноводства своего региона;</w:t>
      </w:r>
    </w:p>
    <w:p w:rsidR="00EE021F" w:rsidRPr="004678B6" w:rsidRDefault="00EE021F" w:rsidP="004678B6">
      <w:pPr>
        <w:rPr>
          <w:sz w:val="28"/>
          <w:szCs w:val="28"/>
        </w:rPr>
      </w:pPr>
      <w:r w:rsidRPr="004678B6">
        <w:rPr>
          <w:sz w:val="28"/>
          <w:szCs w:val="28"/>
        </w:rPr>
        <w:t>- знать виды сельскохозяйственных животных, характерных для данного региона;</w:t>
      </w:r>
    </w:p>
    <w:p w:rsidR="00EE021F" w:rsidRPr="004678B6" w:rsidRDefault="00EE021F" w:rsidP="004678B6">
      <w:pPr>
        <w:rPr>
          <w:sz w:val="28"/>
          <w:szCs w:val="28"/>
        </w:rPr>
      </w:pPr>
      <w:r w:rsidRPr="004678B6">
        <w:rPr>
          <w:sz w:val="28"/>
          <w:szCs w:val="28"/>
        </w:rPr>
        <w:t>- оценивать условия содержания животных в различных условиях;</w:t>
      </w:r>
    </w:p>
    <w:p w:rsidR="00EE021F" w:rsidRPr="004678B6" w:rsidRDefault="00EE021F" w:rsidP="004678B6">
      <w:pPr>
        <w:rPr>
          <w:sz w:val="28"/>
          <w:szCs w:val="28"/>
        </w:rPr>
      </w:pPr>
      <w:r w:rsidRPr="004678B6">
        <w:rPr>
          <w:sz w:val="28"/>
          <w:szCs w:val="28"/>
        </w:rPr>
        <w:t>- владеть навыками оказания первой помощи заболевшим или раненным животным;</w:t>
      </w:r>
    </w:p>
    <w:p w:rsidR="00EE021F" w:rsidRPr="004678B6" w:rsidRDefault="00EE021F" w:rsidP="004678B6">
      <w:pPr>
        <w:rPr>
          <w:sz w:val="28"/>
          <w:szCs w:val="28"/>
        </w:rPr>
      </w:pPr>
      <w:r w:rsidRPr="004678B6">
        <w:rPr>
          <w:sz w:val="28"/>
          <w:szCs w:val="28"/>
        </w:rPr>
        <w:t>- характеризовать способы переработки и хранения продукции животноводства;</w:t>
      </w:r>
    </w:p>
    <w:p w:rsidR="00EE021F" w:rsidRPr="004678B6" w:rsidRDefault="00EE021F" w:rsidP="004678B6">
      <w:pPr>
        <w:rPr>
          <w:sz w:val="28"/>
          <w:szCs w:val="28"/>
        </w:rPr>
      </w:pPr>
      <w:r w:rsidRPr="004678B6">
        <w:rPr>
          <w:sz w:val="28"/>
          <w:szCs w:val="28"/>
        </w:rPr>
        <w:t>- характеризовать пути цифровизации животноводческого производства;</w:t>
      </w:r>
    </w:p>
    <w:p w:rsidR="00EE021F" w:rsidRPr="004678B6" w:rsidRDefault="00EE021F" w:rsidP="004678B6">
      <w:pPr>
        <w:rPr>
          <w:sz w:val="28"/>
          <w:szCs w:val="28"/>
        </w:rPr>
      </w:pPr>
      <w:r w:rsidRPr="004678B6">
        <w:rPr>
          <w:sz w:val="28"/>
          <w:szCs w:val="28"/>
        </w:rPr>
        <w:t>- объяснять особенности сельскохозяйственного производства своего региона;</w:t>
      </w:r>
    </w:p>
    <w:p w:rsidR="00EE021F" w:rsidRPr="004678B6" w:rsidRDefault="00EE021F" w:rsidP="004678B6">
      <w:pPr>
        <w:rPr>
          <w:sz w:val="28"/>
          <w:szCs w:val="28"/>
        </w:rPr>
      </w:pPr>
      <w:r w:rsidRPr="004678B6">
        <w:rPr>
          <w:sz w:val="28"/>
          <w:szCs w:val="28"/>
        </w:rPr>
        <w:t>- характеризовать мир профессий, связанных с животноводством, их востребованность на региональном рынке труда.</w:t>
      </w:r>
    </w:p>
    <w:p w:rsidR="00EE021F" w:rsidRPr="004678B6" w:rsidRDefault="00EE021F" w:rsidP="004678B6">
      <w:pPr>
        <w:rPr>
          <w:sz w:val="28"/>
          <w:szCs w:val="28"/>
        </w:rPr>
      </w:pPr>
      <w:r w:rsidRPr="004678B6">
        <w:rPr>
          <w:sz w:val="28"/>
          <w:szCs w:val="28"/>
        </w:rPr>
        <w:t>Предметные результаты освоения содержания модуля «Растениеводство».</w:t>
      </w:r>
    </w:p>
    <w:p w:rsidR="00EE021F" w:rsidRPr="004678B6" w:rsidRDefault="00EE021F" w:rsidP="004678B6">
      <w:pPr>
        <w:rPr>
          <w:sz w:val="28"/>
          <w:szCs w:val="28"/>
        </w:rPr>
      </w:pPr>
      <w:r w:rsidRPr="004678B6">
        <w:rPr>
          <w:sz w:val="28"/>
          <w:szCs w:val="28"/>
        </w:rPr>
        <w:t>К концу обучения в 7–8 классах:</w:t>
      </w:r>
    </w:p>
    <w:p w:rsidR="00EE021F" w:rsidRPr="004678B6" w:rsidRDefault="00EE021F" w:rsidP="004678B6">
      <w:pPr>
        <w:rPr>
          <w:sz w:val="28"/>
          <w:szCs w:val="28"/>
        </w:rPr>
      </w:pPr>
      <w:r w:rsidRPr="004678B6">
        <w:rPr>
          <w:sz w:val="28"/>
          <w:szCs w:val="28"/>
        </w:rPr>
        <w:t>- характеризовать основные направления растениеводства;</w:t>
      </w:r>
    </w:p>
    <w:p w:rsidR="00EE021F" w:rsidRPr="004678B6" w:rsidRDefault="00EE021F" w:rsidP="004678B6">
      <w:pPr>
        <w:rPr>
          <w:sz w:val="28"/>
          <w:szCs w:val="28"/>
        </w:rPr>
      </w:pPr>
      <w:r w:rsidRPr="004678B6">
        <w:rPr>
          <w:sz w:val="28"/>
          <w:szCs w:val="28"/>
        </w:rPr>
        <w:t>- описывать полный технологический цикл получения наиболее распространенной растениеводческой продукции своего региона;</w:t>
      </w:r>
    </w:p>
    <w:p w:rsidR="00EE021F" w:rsidRPr="004678B6" w:rsidRDefault="00EE021F" w:rsidP="004678B6">
      <w:pPr>
        <w:rPr>
          <w:sz w:val="28"/>
          <w:szCs w:val="28"/>
        </w:rPr>
      </w:pPr>
      <w:r w:rsidRPr="004678B6">
        <w:rPr>
          <w:sz w:val="28"/>
          <w:szCs w:val="28"/>
        </w:rPr>
        <w:t>- характеризовать виды и свойства почв данного региона;</w:t>
      </w:r>
    </w:p>
    <w:p w:rsidR="00EE021F" w:rsidRPr="004678B6" w:rsidRDefault="00EE021F" w:rsidP="004678B6">
      <w:pPr>
        <w:rPr>
          <w:sz w:val="28"/>
          <w:szCs w:val="28"/>
        </w:rPr>
      </w:pPr>
      <w:r w:rsidRPr="004678B6">
        <w:rPr>
          <w:sz w:val="28"/>
          <w:szCs w:val="28"/>
        </w:rPr>
        <w:t>- знать ручные и механизированные инструменты обработки почвы;</w:t>
      </w:r>
    </w:p>
    <w:p w:rsidR="00EE021F" w:rsidRPr="004678B6" w:rsidRDefault="00EE021F" w:rsidP="004678B6">
      <w:pPr>
        <w:rPr>
          <w:sz w:val="28"/>
          <w:szCs w:val="28"/>
        </w:rPr>
      </w:pPr>
      <w:r w:rsidRPr="004678B6">
        <w:rPr>
          <w:sz w:val="28"/>
          <w:szCs w:val="28"/>
        </w:rPr>
        <w:t>- классифицировать культурные растения по различным основаниям;</w:t>
      </w:r>
    </w:p>
    <w:p w:rsidR="00EE021F" w:rsidRPr="004678B6" w:rsidRDefault="00EE021F" w:rsidP="004678B6">
      <w:pPr>
        <w:rPr>
          <w:sz w:val="28"/>
          <w:szCs w:val="28"/>
        </w:rPr>
      </w:pPr>
      <w:r w:rsidRPr="004678B6">
        <w:rPr>
          <w:sz w:val="28"/>
          <w:szCs w:val="28"/>
        </w:rPr>
        <w:t>- знать полезные дикорастущие растения и их свойства;</w:t>
      </w:r>
    </w:p>
    <w:p w:rsidR="00EE021F" w:rsidRPr="004678B6" w:rsidRDefault="00EE021F" w:rsidP="004678B6">
      <w:pPr>
        <w:rPr>
          <w:sz w:val="28"/>
          <w:szCs w:val="28"/>
        </w:rPr>
      </w:pPr>
      <w:r w:rsidRPr="004678B6">
        <w:rPr>
          <w:sz w:val="28"/>
          <w:szCs w:val="28"/>
        </w:rPr>
        <w:t>- знать опасные для человека дикорастущие растения;</w:t>
      </w:r>
    </w:p>
    <w:p w:rsidR="00EE021F" w:rsidRPr="004678B6" w:rsidRDefault="00EE021F" w:rsidP="004678B6">
      <w:pPr>
        <w:rPr>
          <w:sz w:val="28"/>
          <w:szCs w:val="28"/>
        </w:rPr>
      </w:pPr>
      <w:r w:rsidRPr="004678B6">
        <w:rPr>
          <w:sz w:val="28"/>
          <w:szCs w:val="28"/>
        </w:rPr>
        <w:t>- знать полезные для человека грибы;</w:t>
      </w:r>
    </w:p>
    <w:p w:rsidR="00EE021F" w:rsidRPr="004678B6" w:rsidRDefault="00EE021F" w:rsidP="004678B6">
      <w:pPr>
        <w:rPr>
          <w:sz w:val="28"/>
          <w:szCs w:val="28"/>
        </w:rPr>
      </w:pPr>
      <w:r w:rsidRPr="004678B6">
        <w:rPr>
          <w:sz w:val="28"/>
          <w:szCs w:val="28"/>
        </w:rPr>
        <w:t>- знать опасные для человека грибы;</w:t>
      </w:r>
    </w:p>
    <w:p w:rsidR="00EE021F" w:rsidRPr="004678B6" w:rsidRDefault="00EE021F" w:rsidP="004678B6">
      <w:pPr>
        <w:rPr>
          <w:sz w:val="28"/>
          <w:szCs w:val="28"/>
        </w:rPr>
      </w:pPr>
      <w:r w:rsidRPr="004678B6">
        <w:rPr>
          <w:sz w:val="28"/>
          <w:szCs w:val="28"/>
        </w:rPr>
        <w:t>- владеть методами сбора, переработки и хранения полезных дикорастущих растений и их плодов;</w:t>
      </w:r>
    </w:p>
    <w:p w:rsidR="00EE021F" w:rsidRPr="004678B6" w:rsidRDefault="00EE021F" w:rsidP="004678B6">
      <w:pPr>
        <w:rPr>
          <w:sz w:val="28"/>
          <w:szCs w:val="28"/>
        </w:rPr>
      </w:pPr>
      <w:r w:rsidRPr="004678B6">
        <w:rPr>
          <w:sz w:val="28"/>
          <w:szCs w:val="28"/>
        </w:rPr>
        <w:t>- владеть методами сбора, переработки и хранения полезных для человека грибов;</w:t>
      </w:r>
    </w:p>
    <w:p w:rsidR="00EE021F" w:rsidRPr="004678B6" w:rsidRDefault="00EE021F" w:rsidP="004678B6">
      <w:pPr>
        <w:rPr>
          <w:sz w:val="28"/>
          <w:szCs w:val="28"/>
        </w:rPr>
      </w:pPr>
      <w:r w:rsidRPr="004678B6">
        <w:rPr>
          <w:sz w:val="28"/>
          <w:szCs w:val="28"/>
        </w:rPr>
        <w:t>- характеризовать основные направления цифровизации и роботизации   в растениеводстве;</w:t>
      </w:r>
    </w:p>
    <w:p w:rsidR="00EE021F" w:rsidRPr="004678B6" w:rsidRDefault="00EE021F" w:rsidP="004678B6">
      <w:pPr>
        <w:rPr>
          <w:sz w:val="28"/>
          <w:szCs w:val="28"/>
        </w:rPr>
      </w:pPr>
      <w:r w:rsidRPr="004678B6">
        <w:rPr>
          <w:sz w:val="28"/>
          <w:szCs w:val="28"/>
        </w:rPr>
        <w:t>- получить опыт использования цифровых устройств и программных сервисов   в технологии растениеводства;</w:t>
      </w:r>
    </w:p>
    <w:p w:rsidR="00EE021F" w:rsidRPr="004678B6" w:rsidRDefault="00EE021F" w:rsidP="004678B6">
      <w:pPr>
        <w:rPr>
          <w:sz w:val="28"/>
          <w:szCs w:val="28"/>
        </w:rPr>
      </w:pPr>
      <w:r w:rsidRPr="004678B6">
        <w:rPr>
          <w:sz w:val="28"/>
          <w:szCs w:val="28"/>
        </w:rPr>
        <w:t>- характеризовать мир профессий, связанных с растениеводством, их востребованность на региональном рынке труда</w:t>
      </w:r>
    </w:p>
    <w:p w:rsidR="00EE021F" w:rsidRPr="004678B6" w:rsidRDefault="00EE021F" w:rsidP="004678B6">
      <w:pPr>
        <w:rPr>
          <w:sz w:val="28"/>
          <w:szCs w:val="28"/>
        </w:rPr>
      </w:pPr>
      <w:r w:rsidRPr="004678B6">
        <w:rPr>
          <w:sz w:val="28"/>
          <w:szCs w:val="28"/>
        </w:rPr>
        <w:t>1.2.3.20. Предметная область «Физическая культура »</w:t>
      </w:r>
    </w:p>
    <w:p w:rsidR="00EE021F" w:rsidRPr="004678B6" w:rsidRDefault="00EE021F" w:rsidP="004678B6">
      <w:pPr>
        <w:rPr>
          <w:sz w:val="28"/>
          <w:szCs w:val="28"/>
        </w:rPr>
      </w:pPr>
      <w:r w:rsidRPr="004678B6">
        <w:rPr>
          <w:sz w:val="28"/>
          <w:szCs w:val="28"/>
        </w:rPr>
        <w:t>Учебный предмет «Физическая культура»</w:t>
      </w:r>
    </w:p>
    <w:p w:rsidR="00EE021F" w:rsidRPr="004678B6" w:rsidRDefault="00EE021F" w:rsidP="004678B6">
      <w:pPr>
        <w:rPr>
          <w:sz w:val="28"/>
          <w:szCs w:val="28"/>
        </w:rPr>
      </w:pPr>
      <w:r w:rsidRPr="004678B6">
        <w:rPr>
          <w:sz w:val="28"/>
          <w:szCs w:val="28"/>
        </w:rPr>
        <w:t>Предметные результаты освоения программы по физической культуре на уровне основного общего образования.</w:t>
      </w:r>
    </w:p>
    <w:p w:rsidR="00EE021F" w:rsidRPr="004678B6" w:rsidRDefault="00EE021F" w:rsidP="004678B6">
      <w:pPr>
        <w:rPr>
          <w:sz w:val="28"/>
          <w:szCs w:val="28"/>
        </w:rPr>
      </w:pPr>
      <w:r w:rsidRPr="004678B6">
        <w:rPr>
          <w:sz w:val="28"/>
          <w:szCs w:val="28"/>
        </w:rPr>
        <w:t>К концу обучения в 5 классе обучающийся научится:</w:t>
      </w:r>
    </w:p>
    <w:p w:rsidR="00EE021F" w:rsidRPr="004678B6" w:rsidRDefault="00EE021F" w:rsidP="004678B6">
      <w:pPr>
        <w:rPr>
          <w:sz w:val="28"/>
          <w:szCs w:val="28"/>
        </w:rPr>
      </w:pPr>
      <w:r w:rsidRPr="004678B6">
        <w:rPr>
          <w:sz w:val="28"/>
          <w:szCs w:val="28"/>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EE021F" w:rsidRPr="004678B6" w:rsidRDefault="00EE021F" w:rsidP="004678B6">
      <w:pPr>
        <w:rPr>
          <w:sz w:val="28"/>
          <w:szCs w:val="28"/>
        </w:rPr>
      </w:pPr>
      <w:r w:rsidRPr="004678B6">
        <w:rPr>
          <w:sz w:val="28"/>
          <w:szCs w:val="28"/>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EE021F" w:rsidRPr="004678B6" w:rsidRDefault="00EE021F" w:rsidP="004678B6">
      <w:pPr>
        <w:rPr>
          <w:sz w:val="28"/>
          <w:szCs w:val="28"/>
        </w:rPr>
      </w:pPr>
      <w:r w:rsidRPr="004678B6">
        <w:rPr>
          <w:sz w:val="28"/>
          <w:szCs w:val="28"/>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EE021F" w:rsidRPr="004678B6" w:rsidRDefault="00EE021F" w:rsidP="004678B6">
      <w:pPr>
        <w:rPr>
          <w:sz w:val="28"/>
          <w:szCs w:val="28"/>
        </w:rPr>
      </w:pPr>
      <w:r w:rsidRPr="004678B6">
        <w:rPr>
          <w:sz w:val="28"/>
          <w:szCs w:val="28"/>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EE021F" w:rsidRPr="004678B6" w:rsidRDefault="00EE021F" w:rsidP="004678B6">
      <w:pPr>
        <w:rPr>
          <w:sz w:val="28"/>
          <w:szCs w:val="28"/>
        </w:rPr>
      </w:pPr>
      <w:r w:rsidRPr="004678B6">
        <w:rPr>
          <w:sz w:val="28"/>
          <w:szCs w:val="28"/>
        </w:rPr>
        <w:t>выполнять комплексы упражнений оздоровительной физической культуры на развитие гибкости, координации и формирование телосложения;</w:t>
      </w:r>
    </w:p>
    <w:p w:rsidR="00EE021F" w:rsidRPr="004678B6" w:rsidRDefault="00EE021F" w:rsidP="004678B6">
      <w:pPr>
        <w:rPr>
          <w:sz w:val="28"/>
          <w:szCs w:val="28"/>
        </w:rPr>
      </w:pPr>
      <w:r w:rsidRPr="004678B6">
        <w:rPr>
          <w:sz w:val="28"/>
          <w:szCs w:val="28"/>
        </w:rPr>
        <w:t xml:space="preserve">выполнять опорный прыжок с разбега способом «ноги врозь» (мальчики) и способом «напрыгивания с последующим спрыгиванием» (девочки); </w:t>
      </w:r>
    </w:p>
    <w:p w:rsidR="00EE021F" w:rsidRPr="004678B6" w:rsidRDefault="00EE021F" w:rsidP="004678B6">
      <w:pPr>
        <w:rPr>
          <w:sz w:val="28"/>
          <w:szCs w:val="28"/>
        </w:rPr>
      </w:pPr>
      <w:r w:rsidRPr="004678B6">
        <w:rPr>
          <w:sz w:val="28"/>
          <w:szCs w:val="28"/>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EE021F" w:rsidRPr="004678B6" w:rsidRDefault="00EE021F" w:rsidP="004678B6">
      <w:pPr>
        <w:rPr>
          <w:sz w:val="28"/>
          <w:szCs w:val="28"/>
        </w:rPr>
      </w:pPr>
      <w:r w:rsidRPr="004678B6">
        <w:rPr>
          <w:sz w:val="28"/>
          <w:szCs w:val="28"/>
        </w:rPr>
        <w:t xml:space="preserve">передвигаться по гимнастической стенке приставным шагом, лазать разноимённым способом вверх и по диагонали; </w:t>
      </w:r>
    </w:p>
    <w:p w:rsidR="00EE021F" w:rsidRPr="004678B6" w:rsidRDefault="00EE021F" w:rsidP="004678B6">
      <w:pPr>
        <w:rPr>
          <w:sz w:val="28"/>
          <w:szCs w:val="28"/>
        </w:rPr>
      </w:pPr>
      <w:r w:rsidRPr="004678B6">
        <w:rPr>
          <w:sz w:val="28"/>
          <w:szCs w:val="28"/>
        </w:rPr>
        <w:t xml:space="preserve">выполнять бег с равномерной скоростью с высокого старта по учебной дистанции; </w:t>
      </w:r>
    </w:p>
    <w:p w:rsidR="00EE021F" w:rsidRPr="004678B6" w:rsidRDefault="00EE021F" w:rsidP="004678B6">
      <w:pPr>
        <w:rPr>
          <w:sz w:val="28"/>
          <w:szCs w:val="28"/>
        </w:rPr>
      </w:pPr>
      <w:r w:rsidRPr="004678B6">
        <w:rPr>
          <w:sz w:val="28"/>
          <w:szCs w:val="28"/>
        </w:rPr>
        <w:t xml:space="preserve">демонстрировать технику прыжка в длину с разбега способом «согнув ноги»; </w:t>
      </w:r>
    </w:p>
    <w:p w:rsidR="00EE021F" w:rsidRPr="004678B6" w:rsidRDefault="00EE021F" w:rsidP="004678B6">
      <w:pPr>
        <w:rPr>
          <w:sz w:val="28"/>
          <w:szCs w:val="28"/>
        </w:rPr>
      </w:pPr>
      <w:r w:rsidRPr="004678B6">
        <w:rPr>
          <w:sz w:val="28"/>
          <w:szCs w:val="28"/>
        </w:rPr>
        <w:t>передвигаться на лыжах попеременным двухшажным ходом (для бесснежных районов – имитация передвижения);</w:t>
      </w:r>
    </w:p>
    <w:p w:rsidR="00EE021F" w:rsidRPr="004678B6" w:rsidRDefault="00EE021F" w:rsidP="004678B6">
      <w:pPr>
        <w:rPr>
          <w:sz w:val="28"/>
          <w:szCs w:val="28"/>
        </w:rPr>
      </w:pPr>
      <w:r w:rsidRPr="004678B6">
        <w:rPr>
          <w:sz w:val="28"/>
          <w:szCs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E021F" w:rsidRPr="004678B6" w:rsidRDefault="00EE021F" w:rsidP="004678B6">
      <w:pPr>
        <w:rPr>
          <w:sz w:val="28"/>
          <w:szCs w:val="28"/>
        </w:rPr>
      </w:pPr>
      <w:r w:rsidRPr="004678B6">
        <w:rPr>
          <w:sz w:val="28"/>
          <w:szCs w:val="28"/>
        </w:rPr>
        <w:t xml:space="preserve">демонстрировать технические действия в спортивных играх: </w:t>
      </w:r>
    </w:p>
    <w:p w:rsidR="00EE021F" w:rsidRPr="004678B6" w:rsidRDefault="00EE021F" w:rsidP="004678B6">
      <w:pPr>
        <w:rPr>
          <w:sz w:val="28"/>
          <w:szCs w:val="28"/>
        </w:rPr>
      </w:pPr>
      <w:r w:rsidRPr="004678B6">
        <w:rPr>
          <w:sz w:val="28"/>
          <w:szCs w:val="28"/>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EE021F" w:rsidRPr="004678B6" w:rsidRDefault="00EE021F" w:rsidP="004678B6">
      <w:pPr>
        <w:rPr>
          <w:sz w:val="28"/>
          <w:szCs w:val="28"/>
        </w:rPr>
      </w:pPr>
      <w:r w:rsidRPr="004678B6">
        <w:rPr>
          <w:sz w:val="28"/>
          <w:szCs w:val="28"/>
        </w:rPr>
        <w:t xml:space="preserve">волейбол (приём и передача мяча двумя руками снизу и сверху с места и в движении, прямая нижняя подача); </w:t>
      </w:r>
    </w:p>
    <w:p w:rsidR="00EE021F" w:rsidRPr="004678B6" w:rsidRDefault="00EE021F" w:rsidP="004678B6">
      <w:pPr>
        <w:rPr>
          <w:sz w:val="28"/>
          <w:szCs w:val="28"/>
        </w:rPr>
      </w:pPr>
      <w:r w:rsidRPr="004678B6">
        <w:rPr>
          <w:sz w:val="28"/>
          <w:szCs w:val="28"/>
        </w:rPr>
        <w:t>футбол (ведение мяча с равномерной скоростью в разных направлениях, приём и передача мяча, удар по неподвижному мячу с небольшого разбега).</w:t>
      </w:r>
    </w:p>
    <w:p w:rsidR="00EE021F" w:rsidRPr="004678B6" w:rsidRDefault="00EE021F" w:rsidP="004678B6">
      <w:pPr>
        <w:rPr>
          <w:sz w:val="28"/>
          <w:szCs w:val="28"/>
        </w:rPr>
      </w:pPr>
      <w:r w:rsidRPr="004678B6">
        <w:rPr>
          <w:sz w:val="28"/>
          <w:szCs w:val="28"/>
        </w:rPr>
        <w:t>К концу обучения в 6 классе обучающийся научится:</w:t>
      </w:r>
    </w:p>
    <w:p w:rsidR="00EE021F" w:rsidRPr="004678B6" w:rsidRDefault="00EE021F" w:rsidP="004678B6">
      <w:pPr>
        <w:rPr>
          <w:sz w:val="28"/>
          <w:szCs w:val="28"/>
        </w:rPr>
      </w:pPr>
      <w:r w:rsidRPr="004678B6">
        <w:rPr>
          <w:sz w:val="28"/>
          <w:szCs w:val="28"/>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EE021F" w:rsidRPr="004678B6" w:rsidRDefault="00EE021F" w:rsidP="004678B6">
      <w:pPr>
        <w:rPr>
          <w:sz w:val="28"/>
          <w:szCs w:val="28"/>
        </w:rPr>
      </w:pPr>
      <w:r w:rsidRPr="004678B6">
        <w:rPr>
          <w:sz w:val="28"/>
          <w:szCs w:val="28"/>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EE021F" w:rsidRPr="004678B6" w:rsidRDefault="00EE021F" w:rsidP="004678B6">
      <w:pPr>
        <w:rPr>
          <w:sz w:val="28"/>
          <w:szCs w:val="28"/>
        </w:rPr>
      </w:pPr>
      <w:r w:rsidRPr="004678B6">
        <w:rPr>
          <w:sz w:val="28"/>
          <w:szCs w:val="28"/>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EE021F" w:rsidRPr="004678B6" w:rsidRDefault="00EE021F" w:rsidP="004678B6">
      <w:pPr>
        <w:rPr>
          <w:sz w:val="28"/>
          <w:szCs w:val="28"/>
        </w:rPr>
      </w:pPr>
      <w:r w:rsidRPr="004678B6">
        <w:rPr>
          <w:sz w:val="28"/>
          <w:szCs w:val="28"/>
        </w:rPr>
        <w:t xml:space="preserve">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EE021F" w:rsidRPr="004678B6" w:rsidRDefault="00EE021F" w:rsidP="004678B6">
      <w:pPr>
        <w:rPr>
          <w:sz w:val="28"/>
          <w:szCs w:val="28"/>
        </w:rPr>
      </w:pPr>
      <w:r w:rsidRPr="004678B6">
        <w:rPr>
          <w:sz w:val="28"/>
          <w:szCs w:val="28"/>
        </w:rPr>
        <w:t>отбирать упражнения оздоровительной физической культуры и составлять из них комплексы физкультминуток и физкульт</w:t>
      </w:r>
      <w:r>
        <w:rPr>
          <w:sz w:val="28"/>
          <w:szCs w:val="28"/>
        </w:rPr>
        <w:t xml:space="preserve"> </w:t>
      </w:r>
      <w:r w:rsidRPr="004678B6">
        <w:rPr>
          <w:sz w:val="28"/>
          <w:szCs w:val="28"/>
        </w:rPr>
        <w:t xml:space="preserve">пауз для оптимизации работоспособности и снятия мышечного утомления в режиме учебной деятельности; </w:t>
      </w:r>
    </w:p>
    <w:p w:rsidR="00EE021F" w:rsidRPr="004678B6" w:rsidRDefault="00EE021F" w:rsidP="004678B6">
      <w:pPr>
        <w:rPr>
          <w:sz w:val="28"/>
          <w:szCs w:val="28"/>
        </w:rPr>
      </w:pPr>
      <w:r w:rsidRPr="004678B6">
        <w:rPr>
          <w:sz w:val="28"/>
          <w:szCs w:val="28"/>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EE021F" w:rsidRPr="004678B6" w:rsidRDefault="00EE021F" w:rsidP="004678B6">
      <w:pPr>
        <w:rPr>
          <w:sz w:val="28"/>
          <w:szCs w:val="28"/>
        </w:rPr>
      </w:pPr>
      <w:r w:rsidRPr="004678B6">
        <w:rPr>
          <w:sz w:val="28"/>
          <w:szCs w:val="28"/>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EE021F" w:rsidRPr="004678B6" w:rsidRDefault="00EE021F" w:rsidP="004678B6">
      <w:pPr>
        <w:rPr>
          <w:sz w:val="28"/>
          <w:szCs w:val="28"/>
        </w:rPr>
      </w:pPr>
      <w:r w:rsidRPr="004678B6">
        <w:rPr>
          <w:sz w:val="28"/>
          <w:szCs w:val="28"/>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EE021F" w:rsidRPr="004678B6" w:rsidRDefault="00EE021F" w:rsidP="004678B6">
      <w:pPr>
        <w:rPr>
          <w:sz w:val="28"/>
          <w:szCs w:val="28"/>
        </w:rPr>
      </w:pPr>
      <w:r w:rsidRPr="004678B6">
        <w:rPr>
          <w:sz w:val="28"/>
          <w:szCs w:val="28"/>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EE021F" w:rsidRPr="004678B6" w:rsidRDefault="00EE021F" w:rsidP="004678B6">
      <w:pPr>
        <w:rPr>
          <w:sz w:val="28"/>
          <w:szCs w:val="28"/>
        </w:rPr>
      </w:pPr>
      <w:r w:rsidRPr="004678B6">
        <w:rPr>
          <w:sz w:val="28"/>
          <w:szCs w:val="28"/>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EE021F" w:rsidRPr="004678B6" w:rsidRDefault="00EE021F" w:rsidP="004678B6">
      <w:pPr>
        <w:rPr>
          <w:sz w:val="28"/>
          <w:szCs w:val="28"/>
        </w:rPr>
      </w:pPr>
      <w:r w:rsidRPr="004678B6">
        <w:rPr>
          <w:sz w:val="28"/>
          <w:szCs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E021F" w:rsidRPr="004678B6" w:rsidRDefault="00EE021F" w:rsidP="004678B6">
      <w:pPr>
        <w:rPr>
          <w:sz w:val="28"/>
          <w:szCs w:val="28"/>
        </w:rPr>
      </w:pPr>
      <w:r w:rsidRPr="004678B6">
        <w:rPr>
          <w:sz w:val="28"/>
          <w:szCs w:val="28"/>
        </w:rPr>
        <w:t xml:space="preserve">выполнять правила и демонстрировать технические действия в спортивных играх: </w:t>
      </w:r>
    </w:p>
    <w:p w:rsidR="00EE021F" w:rsidRPr="004678B6" w:rsidRDefault="00EE021F" w:rsidP="004678B6">
      <w:pPr>
        <w:rPr>
          <w:sz w:val="28"/>
          <w:szCs w:val="28"/>
        </w:rPr>
      </w:pPr>
      <w:r w:rsidRPr="004678B6">
        <w:rPr>
          <w:sz w:val="28"/>
          <w:szCs w:val="28"/>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EE021F" w:rsidRPr="004678B6" w:rsidRDefault="00EE021F" w:rsidP="004678B6">
      <w:pPr>
        <w:rPr>
          <w:sz w:val="28"/>
          <w:szCs w:val="28"/>
        </w:rPr>
      </w:pPr>
      <w:r w:rsidRPr="004678B6">
        <w:rPr>
          <w:sz w:val="28"/>
          <w:szCs w:val="28"/>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EE021F" w:rsidRPr="004678B6" w:rsidRDefault="00EE021F" w:rsidP="004678B6">
      <w:pPr>
        <w:rPr>
          <w:sz w:val="28"/>
          <w:szCs w:val="28"/>
        </w:rPr>
      </w:pPr>
      <w:r w:rsidRPr="004678B6">
        <w:rPr>
          <w:sz w:val="28"/>
          <w:szCs w:val="28"/>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EE021F" w:rsidRPr="004678B6" w:rsidRDefault="00EE021F" w:rsidP="004678B6">
      <w:pPr>
        <w:rPr>
          <w:sz w:val="28"/>
          <w:szCs w:val="28"/>
        </w:rPr>
      </w:pPr>
      <w:r w:rsidRPr="004678B6">
        <w:rPr>
          <w:sz w:val="28"/>
          <w:szCs w:val="28"/>
        </w:rPr>
        <w:t>К концу обучения в 7 классе обучающийся научится:</w:t>
      </w:r>
    </w:p>
    <w:p w:rsidR="00EE021F" w:rsidRPr="004678B6" w:rsidRDefault="00EE021F" w:rsidP="004678B6">
      <w:pPr>
        <w:rPr>
          <w:sz w:val="28"/>
          <w:szCs w:val="28"/>
        </w:rPr>
      </w:pPr>
      <w:r w:rsidRPr="004678B6">
        <w:rPr>
          <w:sz w:val="28"/>
          <w:szCs w:val="28"/>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EE021F" w:rsidRPr="004678B6" w:rsidRDefault="00EE021F" w:rsidP="004678B6">
      <w:pPr>
        <w:rPr>
          <w:sz w:val="28"/>
          <w:szCs w:val="28"/>
        </w:rPr>
      </w:pPr>
      <w:r w:rsidRPr="004678B6">
        <w:rPr>
          <w:sz w:val="28"/>
          <w:szCs w:val="28"/>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EE021F" w:rsidRPr="004678B6" w:rsidRDefault="00EE021F" w:rsidP="004678B6">
      <w:pPr>
        <w:rPr>
          <w:sz w:val="28"/>
          <w:szCs w:val="28"/>
        </w:rPr>
      </w:pPr>
      <w:r w:rsidRPr="004678B6">
        <w:rPr>
          <w:sz w:val="28"/>
          <w:szCs w:val="28"/>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EE021F" w:rsidRPr="004678B6" w:rsidRDefault="00EE021F" w:rsidP="004678B6">
      <w:pPr>
        <w:rPr>
          <w:sz w:val="28"/>
          <w:szCs w:val="28"/>
        </w:rPr>
      </w:pPr>
      <w:r w:rsidRPr="004678B6">
        <w:rPr>
          <w:sz w:val="28"/>
          <w:szCs w:val="28"/>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EE021F" w:rsidRPr="004678B6" w:rsidRDefault="00EE021F" w:rsidP="004678B6">
      <w:pPr>
        <w:rPr>
          <w:sz w:val="28"/>
          <w:szCs w:val="28"/>
        </w:rPr>
      </w:pPr>
      <w:r w:rsidRPr="004678B6">
        <w:rPr>
          <w:sz w:val="28"/>
          <w:szCs w:val="28"/>
        </w:rPr>
        <w:t xml:space="preserve">выполнять лазанье по канату в два приёма (юноши) и простейшие акробатические пирамиды в парах и тройках (девушки); </w:t>
      </w:r>
    </w:p>
    <w:p w:rsidR="00EE021F" w:rsidRPr="004678B6" w:rsidRDefault="00EE021F" w:rsidP="004678B6">
      <w:pPr>
        <w:rPr>
          <w:sz w:val="28"/>
          <w:szCs w:val="28"/>
        </w:rPr>
      </w:pPr>
      <w:r w:rsidRPr="004678B6">
        <w:rPr>
          <w:sz w:val="28"/>
          <w:szCs w:val="28"/>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EE021F" w:rsidRPr="004678B6" w:rsidRDefault="00EE021F" w:rsidP="004678B6">
      <w:pPr>
        <w:rPr>
          <w:sz w:val="28"/>
          <w:szCs w:val="28"/>
        </w:rPr>
      </w:pPr>
      <w:r w:rsidRPr="004678B6">
        <w:rPr>
          <w:sz w:val="28"/>
          <w:szCs w:val="28"/>
        </w:rPr>
        <w:t xml:space="preserve">выполнять стойку на голове с опорой на руки и включать её в акробатическую комбинацию из ранее освоенных упражнений (юноши); </w:t>
      </w:r>
    </w:p>
    <w:p w:rsidR="00EE021F" w:rsidRPr="004678B6" w:rsidRDefault="00EE021F" w:rsidP="004678B6">
      <w:pPr>
        <w:rPr>
          <w:sz w:val="28"/>
          <w:szCs w:val="28"/>
        </w:rPr>
      </w:pPr>
      <w:r w:rsidRPr="004678B6">
        <w:rPr>
          <w:sz w:val="28"/>
          <w:szCs w:val="28"/>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EE021F" w:rsidRPr="004678B6" w:rsidRDefault="00EE021F" w:rsidP="004678B6">
      <w:pPr>
        <w:rPr>
          <w:sz w:val="28"/>
          <w:szCs w:val="28"/>
        </w:rPr>
      </w:pPr>
      <w:r w:rsidRPr="004678B6">
        <w:rPr>
          <w:sz w:val="28"/>
          <w:szCs w:val="28"/>
        </w:rPr>
        <w:t>выполнять метание малого мяча на точность в неподвижную, качающуюся и катящуюся с разной скоростью мишень;</w:t>
      </w:r>
    </w:p>
    <w:p w:rsidR="00EE021F" w:rsidRPr="004678B6" w:rsidRDefault="00EE021F" w:rsidP="004678B6">
      <w:pPr>
        <w:rPr>
          <w:sz w:val="28"/>
          <w:szCs w:val="28"/>
        </w:rPr>
      </w:pPr>
      <w:r w:rsidRPr="004678B6">
        <w:rPr>
          <w:sz w:val="28"/>
          <w:szCs w:val="28"/>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EE021F" w:rsidRPr="004678B6" w:rsidRDefault="00EE021F" w:rsidP="004678B6">
      <w:pPr>
        <w:rPr>
          <w:sz w:val="28"/>
          <w:szCs w:val="28"/>
        </w:rPr>
      </w:pPr>
      <w:r w:rsidRPr="004678B6">
        <w:rPr>
          <w:sz w:val="28"/>
          <w:szCs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E021F" w:rsidRPr="004678B6" w:rsidRDefault="00EE021F" w:rsidP="004678B6">
      <w:pPr>
        <w:rPr>
          <w:sz w:val="28"/>
          <w:szCs w:val="28"/>
        </w:rPr>
      </w:pPr>
      <w:r w:rsidRPr="004678B6">
        <w:rPr>
          <w:sz w:val="28"/>
          <w:szCs w:val="28"/>
        </w:rPr>
        <w:t xml:space="preserve">демонстрировать и использовать технические действия спортивных игр: </w:t>
      </w:r>
    </w:p>
    <w:p w:rsidR="00EE021F" w:rsidRPr="004678B6" w:rsidRDefault="00EE021F" w:rsidP="004678B6">
      <w:pPr>
        <w:rPr>
          <w:sz w:val="28"/>
          <w:szCs w:val="28"/>
        </w:rPr>
      </w:pPr>
      <w:r w:rsidRPr="004678B6">
        <w:rPr>
          <w:sz w:val="28"/>
          <w:szCs w:val="28"/>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EE021F" w:rsidRPr="004678B6" w:rsidRDefault="00EE021F" w:rsidP="004678B6">
      <w:pPr>
        <w:rPr>
          <w:sz w:val="28"/>
          <w:szCs w:val="28"/>
        </w:rPr>
      </w:pPr>
      <w:r w:rsidRPr="004678B6">
        <w:rPr>
          <w:sz w:val="28"/>
          <w:szCs w:val="28"/>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EE021F" w:rsidRPr="004678B6" w:rsidRDefault="00EE021F" w:rsidP="004678B6">
      <w:pPr>
        <w:rPr>
          <w:sz w:val="28"/>
          <w:szCs w:val="28"/>
        </w:rPr>
      </w:pPr>
      <w:r w:rsidRPr="004678B6">
        <w:rPr>
          <w:sz w:val="28"/>
          <w:szCs w:val="28"/>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EE021F" w:rsidRPr="004678B6" w:rsidRDefault="00EE021F" w:rsidP="004678B6">
      <w:pPr>
        <w:rPr>
          <w:sz w:val="28"/>
          <w:szCs w:val="28"/>
        </w:rPr>
      </w:pPr>
      <w:r w:rsidRPr="004678B6">
        <w:rPr>
          <w:sz w:val="28"/>
          <w:szCs w:val="28"/>
        </w:rPr>
        <w:t>К концу обучения в 8 классе обучающийся научится:</w:t>
      </w:r>
    </w:p>
    <w:p w:rsidR="00EE021F" w:rsidRPr="004678B6" w:rsidRDefault="00EE021F" w:rsidP="004678B6">
      <w:pPr>
        <w:rPr>
          <w:sz w:val="28"/>
          <w:szCs w:val="28"/>
        </w:rPr>
      </w:pPr>
      <w:r w:rsidRPr="004678B6">
        <w:rPr>
          <w:sz w:val="28"/>
          <w:szCs w:val="28"/>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EE021F" w:rsidRPr="004678B6" w:rsidRDefault="00EE021F" w:rsidP="004678B6">
      <w:pPr>
        <w:rPr>
          <w:sz w:val="28"/>
          <w:szCs w:val="28"/>
        </w:rPr>
      </w:pPr>
      <w:r w:rsidRPr="004678B6">
        <w:rPr>
          <w:sz w:val="28"/>
          <w:szCs w:val="28"/>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EE021F" w:rsidRPr="004678B6" w:rsidRDefault="00EE021F" w:rsidP="004678B6">
      <w:pPr>
        <w:rPr>
          <w:sz w:val="28"/>
          <w:szCs w:val="28"/>
        </w:rPr>
      </w:pPr>
      <w:r w:rsidRPr="004678B6">
        <w:rPr>
          <w:sz w:val="28"/>
          <w:szCs w:val="28"/>
        </w:rPr>
        <w:t xml:space="preserve">проводить занятия оздоровительной гимнастикой по коррекции индивидуальной формы осанки и избыточной массы тела; </w:t>
      </w:r>
    </w:p>
    <w:p w:rsidR="00EE021F" w:rsidRPr="004678B6" w:rsidRDefault="00EE021F" w:rsidP="004678B6">
      <w:pPr>
        <w:rPr>
          <w:sz w:val="28"/>
          <w:szCs w:val="28"/>
        </w:rPr>
      </w:pPr>
      <w:r w:rsidRPr="004678B6">
        <w:rPr>
          <w:sz w:val="28"/>
          <w:szCs w:val="28"/>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EE021F" w:rsidRPr="004678B6" w:rsidRDefault="00EE021F" w:rsidP="004678B6">
      <w:pPr>
        <w:rPr>
          <w:sz w:val="28"/>
          <w:szCs w:val="28"/>
        </w:rPr>
      </w:pPr>
      <w:r w:rsidRPr="004678B6">
        <w:rPr>
          <w:sz w:val="28"/>
          <w:szCs w:val="28"/>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EE021F" w:rsidRPr="004678B6" w:rsidRDefault="00EE021F" w:rsidP="004678B6">
      <w:pPr>
        <w:rPr>
          <w:sz w:val="28"/>
          <w:szCs w:val="28"/>
        </w:rPr>
      </w:pPr>
      <w:r w:rsidRPr="004678B6">
        <w:rPr>
          <w:sz w:val="28"/>
          <w:szCs w:val="28"/>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EE021F" w:rsidRPr="004678B6" w:rsidRDefault="00EE021F" w:rsidP="004678B6">
      <w:pPr>
        <w:rPr>
          <w:sz w:val="28"/>
          <w:szCs w:val="28"/>
        </w:rPr>
      </w:pPr>
      <w:r w:rsidRPr="004678B6">
        <w:rPr>
          <w:sz w:val="28"/>
          <w:szCs w:val="28"/>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EE021F" w:rsidRPr="004678B6" w:rsidRDefault="00EE021F" w:rsidP="004678B6">
      <w:pPr>
        <w:rPr>
          <w:sz w:val="28"/>
          <w:szCs w:val="28"/>
        </w:rPr>
      </w:pPr>
      <w:r w:rsidRPr="004678B6">
        <w:rPr>
          <w:sz w:val="28"/>
          <w:szCs w:val="28"/>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EE021F" w:rsidRPr="004678B6" w:rsidRDefault="00EE021F" w:rsidP="004678B6">
      <w:pPr>
        <w:rPr>
          <w:sz w:val="28"/>
          <w:szCs w:val="28"/>
        </w:rPr>
      </w:pPr>
      <w:r w:rsidRPr="004678B6">
        <w:rPr>
          <w:sz w:val="28"/>
          <w:szCs w:val="28"/>
        </w:rPr>
        <w:t>выполнять передвижение на лыжах одновременным бесшажным ходом, переход с попеременного двухшажного хода на одновременный бесшажным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EE021F" w:rsidRPr="004678B6" w:rsidRDefault="00EE021F" w:rsidP="004678B6">
      <w:pPr>
        <w:rPr>
          <w:sz w:val="28"/>
          <w:szCs w:val="28"/>
        </w:rPr>
      </w:pPr>
      <w:r w:rsidRPr="004678B6">
        <w:rPr>
          <w:sz w:val="28"/>
          <w:szCs w:val="28"/>
        </w:rPr>
        <w:t>соблюдать правила безопасности в бассейне при выполнении плавательных упражнений;</w:t>
      </w:r>
    </w:p>
    <w:p w:rsidR="00EE021F" w:rsidRPr="004678B6" w:rsidRDefault="00EE021F" w:rsidP="004678B6">
      <w:pPr>
        <w:rPr>
          <w:sz w:val="28"/>
          <w:szCs w:val="28"/>
        </w:rPr>
      </w:pPr>
      <w:r w:rsidRPr="004678B6">
        <w:rPr>
          <w:sz w:val="28"/>
          <w:szCs w:val="28"/>
        </w:rPr>
        <w:t>выполнять прыжки в воду со стартовой тумбы;</w:t>
      </w:r>
    </w:p>
    <w:p w:rsidR="00EE021F" w:rsidRPr="004678B6" w:rsidRDefault="00EE021F" w:rsidP="004678B6">
      <w:pPr>
        <w:rPr>
          <w:sz w:val="28"/>
          <w:szCs w:val="28"/>
        </w:rPr>
      </w:pPr>
      <w:r w:rsidRPr="004678B6">
        <w:rPr>
          <w:sz w:val="28"/>
          <w:szCs w:val="28"/>
        </w:rPr>
        <w:t>выполнять технические элементы плавания кролем на груди в согласовании с дыханием;</w:t>
      </w:r>
    </w:p>
    <w:p w:rsidR="00EE021F" w:rsidRPr="004678B6" w:rsidRDefault="00EE021F" w:rsidP="004678B6">
      <w:pPr>
        <w:rPr>
          <w:sz w:val="28"/>
          <w:szCs w:val="28"/>
        </w:rPr>
      </w:pPr>
      <w:r w:rsidRPr="004678B6">
        <w:rPr>
          <w:sz w:val="28"/>
          <w:szCs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E021F" w:rsidRPr="004678B6" w:rsidRDefault="00EE021F" w:rsidP="004678B6">
      <w:pPr>
        <w:rPr>
          <w:sz w:val="28"/>
          <w:szCs w:val="28"/>
        </w:rPr>
      </w:pPr>
      <w:r w:rsidRPr="004678B6">
        <w:rPr>
          <w:sz w:val="28"/>
          <w:szCs w:val="28"/>
        </w:rPr>
        <w:t xml:space="preserve">демонстрировать и использовать технические действия спортивных игр: </w:t>
      </w:r>
    </w:p>
    <w:p w:rsidR="00EE021F" w:rsidRPr="004678B6" w:rsidRDefault="00EE021F" w:rsidP="004678B6">
      <w:pPr>
        <w:rPr>
          <w:sz w:val="28"/>
          <w:szCs w:val="28"/>
        </w:rPr>
      </w:pPr>
      <w:r w:rsidRPr="004678B6">
        <w:rPr>
          <w:sz w:val="28"/>
          <w:szCs w:val="28"/>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EE021F" w:rsidRPr="004678B6" w:rsidRDefault="00EE021F" w:rsidP="004678B6">
      <w:pPr>
        <w:rPr>
          <w:sz w:val="28"/>
          <w:szCs w:val="28"/>
        </w:rPr>
      </w:pPr>
      <w:r w:rsidRPr="004678B6">
        <w:rPr>
          <w:sz w:val="28"/>
          <w:szCs w:val="28"/>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EE021F" w:rsidRPr="004678B6" w:rsidRDefault="00EE021F" w:rsidP="004678B6">
      <w:pPr>
        <w:rPr>
          <w:sz w:val="28"/>
          <w:szCs w:val="28"/>
        </w:rPr>
      </w:pPr>
      <w:r w:rsidRPr="004678B6">
        <w:rPr>
          <w:sz w:val="28"/>
          <w:szCs w:val="28"/>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EE021F" w:rsidRPr="004678B6" w:rsidRDefault="00EE021F" w:rsidP="004678B6">
      <w:pPr>
        <w:rPr>
          <w:sz w:val="28"/>
          <w:szCs w:val="28"/>
        </w:rPr>
      </w:pPr>
      <w:r w:rsidRPr="004678B6">
        <w:rPr>
          <w:sz w:val="28"/>
          <w:szCs w:val="28"/>
        </w:rPr>
        <w:t>К концу обучения в 9 классе обучающийся научится:</w:t>
      </w:r>
    </w:p>
    <w:p w:rsidR="00EE021F" w:rsidRPr="004678B6" w:rsidRDefault="00EE021F" w:rsidP="004678B6">
      <w:pPr>
        <w:rPr>
          <w:sz w:val="28"/>
          <w:szCs w:val="28"/>
        </w:rPr>
      </w:pPr>
      <w:r w:rsidRPr="004678B6">
        <w:rPr>
          <w:sz w:val="28"/>
          <w:szCs w:val="28"/>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EE021F" w:rsidRPr="004678B6" w:rsidRDefault="00EE021F" w:rsidP="004678B6">
      <w:pPr>
        <w:rPr>
          <w:sz w:val="28"/>
          <w:szCs w:val="28"/>
        </w:rPr>
      </w:pPr>
      <w:r w:rsidRPr="004678B6">
        <w:rPr>
          <w:sz w:val="28"/>
          <w:szCs w:val="28"/>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EE021F" w:rsidRPr="004678B6" w:rsidRDefault="00EE021F" w:rsidP="004678B6">
      <w:pPr>
        <w:rPr>
          <w:sz w:val="28"/>
          <w:szCs w:val="28"/>
        </w:rPr>
      </w:pPr>
      <w:r w:rsidRPr="004678B6">
        <w:rPr>
          <w:sz w:val="28"/>
          <w:szCs w:val="28"/>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EE021F" w:rsidRPr="004678B6" w:rsidRDefault="00EE021F" w:rsidP="004678B6">
      <w:pPr>
        <w:rPr>
          <w:sz w:val="28"/>
          <w:szCs w:val="28"/>
        </w:rPr>
      </w:pPr>
      <w:r w:rsidRPr="004678B6">
        <w:rPr>
          <w:sz w:val="28"/>
          <w:szCs w:val="28"/>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EE021F" w:rsidRPr="004678B6" w:rsidRDefault="00EE021F" w:rsidP="004678B6">
      <w:pPr>
        <w:rPr>
          <w:sz w:val="28"/>
          <w:szCs w:val="28"/>
        </w:rPr>
      </w:pPr>
      <w:r w:rsidRPr="004678B6">
        <w:rPr>
          <w:sz w:val="28"/>
          <w:szCs w:val="28"/>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EE021F" w:rsidRPr="004678B6" w:rsidRDefault="00EE021F" w:rsidP="004678B6">
      <w:pPr>
        <w:rPr>
          <w:sz w:val="28"/>
          <w:szCs w:val="28"/>
        </w:rPr>
      </w:pPr>
      <w:r w:rsidRPr="004678B6">
        <w:rPr>
          <w:sz w:val="28"/>
          <w:szCs w:val="28"/>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EE021F" w:rsidRPr="004678B6" w:rsidRDefault="00EE021F" w:rsidP="004678B6">
      <w:pPr>
        <w:rPr>
          <w:sz w:val="28"/>
          <w:szCs w:val="28"/>
        </w:rPr>
      </w:pPr>
      <w:r w:rsidRPr="004678B6">
        <w:rPr>
          <w:sz w:val="28"/>
          <w:szCs w:val="28"/>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EE021F" w:rsidRPr="004678B6" w:rsidRDefault="00EE021F" w:rsidP="004678B6">
      <w:pPr>
        <w:rPr>
          <w:sz w:val="28"/>
          <w:szCs w:val="28"/>
        </w:rPr>
      </w:pPr>
      <w:r w:rsidRPr="004678B6">
        <w:rPr>
          <w:sz w:val="28"/>
          <w:szCs w:val="28"/>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rsidR="00EE021F" w:rsidRPr="004678B6" w:rsidRDefault="00EE021F" w:rsidP="004678B6">
      <w:pPr>
        <w:rPr>
          <w:sz w:val="28"/>
          <w:szCs w:val="28"/>
        </w:rPr>
      </w:pPr>
      <w:r w:rsidRPr="004678B6">
        <w:rPr>
          <w:sz w:val="28"/>
          <w:szCs w:val="28"/>
        </w:rPr>
        <w:t xml:space="preserve">составлять и выполнять композицию упражнений черлидинга с построением пирамид, элементами степ-аэробики и акробатики (девушки); </w:t>
      </w:r>
    </w:p>
    <w:p w:rsidR="00EE021F" w:rsidRPr="004678B6" w:rsidRDefault="00EE021F" w:rsidP="004678B6">
      <w:pPr>
        <w:rPr>
          <w:sz w:val="28"/>
          <w:szCs w:val="28"/>
        </w:rPr>
      </w:pPr>
      <w:r w:rsidRPr="004678B6">
        <w:rPr>
          <w:sz w:val="28"/>
          <w:szCs w:val="28"/>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EE021F" w:rsidRPr="004678B6" w:rsidRDefault="00EE021F" w:rsidP="004678B6">
      <w:pPr>
        <w:rPr>
          <w:sz w:val="28"/>
          <w:szCs w:val="28"/>
        </w:rPr>
      </w:pPr>
      <w:r w:rsidRPr="004678B6">
        <w:rPr>
          <w:sz w:val="28"/>
          <w:szCs w:val="28"/>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EE021F" w:rsidRPr="004678B6" w:rsidRDefault="00EE021F" w:rsidP="004678B6">
      <w:pPr>
        <w:rPr>
          <w:sz w:val="28"/>
          <w:szCs w:val="28"/>
        </w:rPr>
      </w:pPr>
      <w:r w:rsidRPr="004678B6">
        <w:rPr>
          <w:sz w:val="28"/>
          <w:szCs w:val="28"/>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EE021F" w:rsidRPr="004678B6" w:rsidRDefault="00EE021F" w:rsidP="004678B6">
      <w:pPr>
        <w:rPr>
          <w:sz w:val="28"/>
          <w:szCs w:val="28"/>
        </w:rPr>
      </w:pPr>
      <w:r w:rsidRPr="004678B6">
        <w:rPr>
          <w:sz w:val="28"/>
          <w:szCs w:val="28"/>
        </w:rPr>
        <w:t>соблюдать правила безопасности в бассейне при выполнении плавательных упражнений;</w:t>
      </w:r>
    </w:p>
    <w:p w:rsidR="00EE021F" w:rsidRPr="004678B6" w:rsidRDefault="00EE021F" w:rsidP="004678B6">
      <w:pPr>
        <w:rPr>
          <w:sz w:val="28"/>
          <w:szCs w:val="28"/>
        </w:rPr>
      </w:pPr>
      <w:r w:rsidRPr="004678B6">
        <w:rPr>
          <w:sz w:val="28"/>
          <w:szCs w:val="28"/>
        </w:rPr>
        <w:t>выполнять повороты кувырком, маятником;</w:t>
      </w:r>
    </w:p>
    <w:p w:rsidR="00EE021F" w:rsidRPr="004678B6" w:rsidRDefault="00EE021F" w:rsidP="004678B6">
      <w:pPr>
        <w:rPr>
          <w:sz w:val="28"/>
          <w:szCs w:val="28"/>
        </w:rPr>
      </w:pPr>
      <w:r w:rsidRPr="004678B6">
        <w:rPr>
          <w:sz w:val="28"/>
          <w:szCs w:val="28"/>
        </w:rPr>
        <w:t>выполнять технические элементы брассом в согласовании с дыханием;</w:t>
      </w:r>
    </w:p>
    <w:p w:rsidR="00EE021F" w:rsidRPr="004678B6" w:rsidRDefault="00EE021F" w:rsidP="004678B6">
      <w:pPr>
        <w:rPr>
          <w:sz w:val="28"/>
          <w:szCs w:val="28"/>
        </w:rPr>
      </w:pPr>
      <w:r w:rsidRPr="004678B6">
        <w:rPr>
          <w:sz w:val="28"/>
          <w:szCs w:val="28"/>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EE021F" w:rsidRPr="004678B6" w:rsidRDefault="00EE021F" w:rsidP="004678B6">
      <w:pPr>
        <w:rPr>
          <w:sz w:val="28"/>
          <w:szCs w:val="28"/>
        </w:rPr>
      </w:pPr>
      <w:r w:rsidRPr="004678B6">
        <w:rPr>
          <w:sz w:val="28"/>
          <w:szCs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E021F" w:rsidRPr="004678B6" w:rsidRDefault="00EE021F" w:rsidP="004678B6">
      <w:pPr>
        <w:rPr>
          <w:sz w:val="28"/>
          <w:szCs w:val="28"/>
        </w:rPr>
      </w:pPr>
      <w:r w:rsidRPr="004678B6">
        <w:rPr>
          <w:sz w:val="28"/>
          <w:szCs w:val="28"/>
        </w:rPr>
        <w:t>1.2.3.21. Предметная область ««Основы безопасности и защиты Родины»»</w:t>
      </w:r>
    </w:p>
    <w:p w:rsidR="00EE021F" w:rsidRPr="004678B6" w:rsidRDefault="00EE021F" w:rsidP="004678B6">
      <w:pPr>
        <w:rPr>
          <w:sz w:val="28"/>
          <w:szCs w:val="28"/>
        </w:rPr>
      </w:pPr>
      <w:r w:rsidRPr="004678B6">
        <w:rPr>
          <w:sz w:val="28"/>
          <w:szCs w:val="28"/>
        </w:rPr>
        <w:t>Учебный предмет ««Основы безопасности и защиты Родины» (ОБЗР)»</w:t>
      </w:r>
    </w:p>
    <w:p w:rsidR="00EE021F" w:rsidRPr="004678B6" w:rsidRDefault="00EE021F" w:rsidP="004678B6">
      <w:pPr>
        <w:rPr>
          <w:sz w:val="28"/>
          <w:szCs w:val="28"/>
        </w:rPr>
      </w:pPr>
      <w:r w:rsidRPr="004678B6">
        <w:rPr>
          <w:sz w:val="28"/>
          <w:szCs w:val="28"/>
        </w:rPr>
        <w:t>Предметные результаты по модулю № 1 «Безопасное и устойчивое развитие личности, общества, государства»:</w:t>
      </w:r>
    </w:p>
    <w:p w:rsidR="00EE021F" w:rsidRPr="004678B6" w:rsidRDefault="00EE021F" w:rsidP="004678B6">
      <w:pPr>
        <w:rPr>
          <w:sz w:val="28"/>
          <w:szCs w:val="28"/>
        </w:rPr>
      </w:pPr>
      <w:r w:rsidRPr="004678B6">
        <w:rPr>
          <w:sz w:val="28"/>
          <w:szCs w:val="28"/>
        </w:rPr>
        <w:t>объяснять значение Конституции Российской Федерации;</w:t>
      </w:r>
    </w:p>
    <w:p w:rsidR="00EE021F" w:rsidRPr="004678B6" w:rsidRDefault="00EE021F" w:rsidP="004678B6">
      <w:pPr>
        <w:rPr>
          <w:sz w:val="28"/>
          <w:szCs w:val="28"/>
        </w:rPr>
      </w:pPr>
      <w:r w:rsidRPr="004678B6">
        <w:rPr>
          <w:sz w:val="28"/>
          <w:szCs w:val="28"/>
        </w:rPr>
        <w:t>раскрывать содержание статей 2, 4, 20, 41, 42, 58, 59 Конституции Российской Федерации, пояснять их значение для личности и общества;</w:t>
      </w:r>
    </w:p>
    <w:p w:rsidR="00EE021F" w:rsidRPr="004678B6" w:rsidRDefault="00EE021F" w:rsidP="004678B6">
      <w:pPr>
        <w:rPr>
          <w:sz w:val="28"/>
          <w:szCs w:val="28"/>
        </w:rPr>
      </w:pPr>
      <w:r w:rsidRPr="004678B6">
        <w:rPr>
          <w:sz w:val="28"/>
          <w:szCs w:val="28"/>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EE021F" w:rsidRPr="004678B6" w:rsidRDefault="00EE021F" w:rsidP="004678B6">
      <w:pPr>
        <w:rPr>
          <w:sz w:val="28"/>
          <w:szCs w:val="28"/>
        </w:rPr>
      </w:pPr>
      <w:r w:rsidRPr="004678B6">
        <w:rPr>
          <w:sz w:val="28"/>
          <w:szCs w:val="28"/>
        </w:rPr>
        <w:t>раскрывать понятия «национальные интересы» и «угрозы национальной безопасности», приводить примеры;</w:t>
      </w:r>
    </w:p>
    <w:p w:rsidR="00EE021F" w:rsidRPr="004678B6" w:rsidRDefault="00EE021F" w:rsidP="004678B6">
      <w:pPr>
        <w:rPr>
          <w:sz w:val="28"/>
          <w:szCs w:val="28"/>
        </w:rPr>
      </w:pPr>
      <w:r w:rsidRPr="004678B6">
        <w:rPr>
          <w:sz w:val="28"/>
          <w:szCs w:val="28"/>
        </w:rPr>
        <w:t>раскрывать классификацию чрезвычайных ситуаций по масштабам и источникам возникновения, приводить примеры;</w:t>
      </w:r>
    </w:p>
    <w:p w:rsidR="00EE021F" w:rsidRPr="004678B6" w:rsidRDefault="00EE021F" w:rsidP="004678B6">
      <w:pPr>
        <w:rPr>
          <w:sz w:val="28"/>
          <w:szCs w:val="28"/>
        </w:rPr>
      </w:pPr>
      <w:r w:rsidRPr="004678B6">
        <w:rPr>
          <w:sz w:val="28"/>
          <w:szCs w:val="28"/>
        </w:rPr>
        <w:t>раскрывать способы информирования и оповещения населения о чрезвычайных ситуациях;</w:t>
      </w:r>
    </w:p>
    <w:p w:rsidR="00EE021F" w:rsidRPr="004678B6" w:rsidRDefault="00EE021F" w:rsidP="004678B6">
      <w:pPr>
        <w:rPr>
          <w:sz w:val="28"/>
          <w:szCs w:val="28"/>
        </w:rPr>
      </w:pPr>
      <w:r w:rsidRPr="004678B6">
        <w:rPr>
          <w:sz w:val="28"/>
          <w:szCs w:val="28"/>
        </w:rPr>
        <w:t>перечислять основные этапы развития гражданской обороны, характеризовать роль гражданской обороны при чрезвычайных ситуацияхи угрозах военного характера;</w:t>
      </w:r>
    </w:p>
    <w:p w:rsidR="00EE021F" w:rsidRPr="004678B6" w:rsidRDefault="00EE021F" w:rsidP="004678B6">
      <w:pPr>
        <w:rPr>
          <w:sz w:val="28"/>
          <w:szCs w:val="28"/>
        </w:rPr>
      </w:pPr>
      <w:r w:rsidRPr="004678B6">
        <w:rPr>
          <w:sz w:val="28"/>
          <w:szCs w:val="28"/>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EE021F" w:rsidRPr="004678B6" w:rsidRDefault="00EE021F" w:rsidP="004678B6">
      <w:pPr>
        <w:rPr>
          <w:sz w:val="28"/>
          <w:szCs w:val="28"/>
        </w:rPr>
      </w:pPr>
      <w:r w:rsidRPr="004678B6">
        <w:rPr>
          <w:sz w:val="28"/>
          <w:szCs w:val="28"/>
        </w:rPr>
        <w:t>объяснять порядок действий населения при объявлении эвакуации;</w:t>
      </w:r>
    </w:p>
    <w:p w:rsidR="00EE021F" w:rsidRPr="004678B6" w:rsidRDefault="00EE021F" w:rsidP="004678B6">
      <w:pPr>
        <w:rPr>
          <w:sz w:val="28"/>
          <w:szCs w:val="28"/>
        </w:rPr>
      </w:pPr>
      <w:r w:rsidRPr="004678B6">
        <w:rPr>
          <w:sz w:val="28"/>
          <w:szCs w:val="28"/>
        </w:rPr>
        <w:t>характеризовать современное состояние Вооружённых Сил Российской Федерации;</w:t>
      </w:r>
    </w:p>
    <w:p w:rsidR="00EE021F" w:rsidRPr="004678B6" w:rsidRDefault="00EE021F" w:rsidP="004678B6">
      <w:pPr>
        <w:rPr>
          <w:sz w:val="28"/>
          <w:szCs w:val="28"/>
        </w:rPr>
      </w:pPr>
      <w:r w:rsidRPr="004678B6">
        <w:rPr>
          <w:sz w:val="28"/>
          <w:szCs w:val="28"/>
        </w:rPr>
        <w:t>приводить примеры применения Вооружённых Сил Российской Федерации в борьбе с неонацизмом и международным терроризмом;</w:t>
      </w:r>
    </w:p>
    <w:p w:rsidR="00EE021F" w:rsidRPr="004678B6" w:rsidRDefault="00EE021F" w:rsidP="004678B6">
      <w:pPr>
        <w:rPr>
          <w:sz w:val="28"/>
          <w:szCs w:val="28"/>
        </w:rPr>
      </w:pPr>
      <w:r w:rsidRPr="004678B6">
        <w:rPr>
          <w:sz w:val="28"/>
          <w:szCs w:val="28"/>
        </w:rPr>
        <w:t>раскрывать понятия «воинская обязанность», «военная служба»;</w:t>
      </w:r>
    </w:p>
    <w:p w:rsidR="00EE021F" w:rsidRPr="004678B6" w:rsidRDefault="00EE021F" w:rsidP="004678B6">
      <w:pPr>
        <w:rPr>
          <w:sz w:val="28"/>
          <w:szCs w:val="28"/>
        </w:rPr>
      </w:pPr>
      <w:r w:rsidRPr="004678B6">
        <w:rPr>
          <w:sz w:val="28"/>
          <w:szCs w:val="28"/>
        </w:rPr>
        <w:t>раскрывать содержание подготовки к службе в армии.</w:t>
      </w:r>
    </w:p>
    <w:p w:rsidR="00EE021F" w:rsidRPr="004678B6" w:rsidRDefault="00EE021F" w:rsidP="004678B6">
      <w:pPr>
        <w:rPr>
          <w:sz w:val="28"/>
          <w:szCs w:val="28"/>
        </w:rPr>
      </w:pPr>
      <w:r w:rsidRPr="004678B6">
        <w:rPr>
          <w:sz w:val="28"/>
          <w:szCs w:val="28"/>
        </w:rPr>
        <w:t>Предметные результаты по модулю № 2 «Военная подготовка. Основы военных знаний»:</w:t>
      </w:r>
    </w:p>
    <w:p w:rsidR="00EE021F" w:rsidRPr="004678B6" w:rsidRDefault="00EE021F" w:rsidP="004678B6">
      <w:pPr>
        <w:rPr>
          <w:sz w:val="28"/>
          <w:szCs w:val="28"/>
        </w:rPr>
      </w:pPr>
      <w:r w:rsidRPr="004678B6">
        <w:rPr>
          <w:sz w:val="28"/>
          <w:szCs w:val="28"/>
        </w:rPr>
        <w:t>иметь представление об истории зарождения и развития Вооруженных Сил Российской Федерации;</w:t>
      </w:r>
    </w:p>
    <w:p w:rsidR="00EE021F" w:rsidRPr="004678B6" w:rsidRDefault="00EE021F" w:rsidP="004678B6">
      <w:pPr>
        <w:rPr>
          <w:sz w:val="28"/>
          <w:szCs w:val="28"/>
        </w:rPr>
      </w:pPr>
      <w:r w:rsidRPr="004678B6">
        <w:rPr>
          <w:sz w:val="28"/>
          <w:szCs w:val="28"/>
        </w:rPr>
        <w:t>владеть информацией о направлениях подготовки к военной службе;</w:t>
      </w:r>
    </w:p>
    <w:p w:rsidR="00EE021F" w:rsidRPr="004678B6" w:rsidRDefault="00EE021F" w:rsidP="004678B6">
      <w:pPr>
        <w:rPr>
          <w:sz w:val="28"/>
          <w:szCs w:val="28"/>
        </w:rPr>
      </w:pPr>
      <w:r w:rsidRPr="004678B6">
        <w:rPr>
          <w:sz w:val="28"/>
          <w:szCs w:val="28"/>
        </w:rPr>
        <w:t xml:space="preserve">понимать необходимость подготовки к военной службе по основным направлениям; </w:t>
      </w:r>
    </w:p>
    <w:p w:rsidR="00EE021F" w:rsidRPr="004678B6" w:rsidRDefault="00EE021F" w:rsidP="004678B6">
      <w:pPr>
        <w:rPr>
          <w:sz w:val="28"/>
          <w:szCs w:val="28"/>
        </w:rPr>
      </w:pPr>
      <w:r w:rsidRPr="004678B6">
        <w:rPr>
          <w:sz w:val="28"/>
          <w:szCs w:val="28"/>
        </w:rPr>
        <w:t>осознавать значимость каждого направления подготовки к военной службе в решении комплексных задач;</w:t>
      </w:r>
    </w:p>
    <w:p w:rsidR="00EE021F" w:rsidRPr="004678B6" w:rsidRDefault="00EE021F" w:rsidP="004678B6">
      <w:pPr>
        <w:rPr>
          <w:sz w:val="28"/>
          <w:szCs w:val="28"/>
        </w:rPr>
      </w:pPr>
      <w:r w:rsidRPr="004678B6">
        <w:rPr>
          <w:sz w:val="28"/>
          <w:szCs w:val="28"/>
        </w:rPr>
        <w:t>иметь представление о составе, предназначении видов и родов Вооруженных Сил Российской Федерации;</w:t>
      </w:r>
    </w:p>
    <w:p w:rsidR="00EE021F" w:rsidRPr="004678B6" w:rsidRDefault="00EE021F" w:rsidP="004678B6">
      <w:pPr>
        <w:rPr>
          <w:sz w:val="28"/>
          <w:szCs w:val="28"/>
        </w:rPr>
      </w:pPr>
      <w:r w:rsidRPr="004678B6">
        <w:rPr>
          <w:sz w:val="28"/>
          <w:szCs w:val="28"/>
        </w:rPr>
        <w:t>понимать функции и задачи Вооруженных Сил Российской Федерации на современном этапе;</w:t>
      </w:r>
    </w:p>
    <w:p w:rsidR="00EE021F" w:rsidRPr="004678B6" w:rsidRDefault="00EE021F" w:rsidP="004678B6">
      <w:pPr>
        <w:rPr>
          <w:sz w:val="28"/>
          <w:szCs w:val="28"/>
        </w:rPr>
      </w:pPr>
      <w:r w:rsidRPr="004678B6">
        <w:rPr>
          <w:sz w:val="28"/>
          <w:szCs w:val="28"/>
        </w:rPr>
        <w:t>понимать значимость военной присяги для формирования образа российского военнослужащего – защитника Отечества;</w:t>
      </w:r>
    </w:p>
    <w:p w:rsidR="00EE021F" w:rsidRPr="004678B6" w:rsidRDefault="00EE021F" w:rsidP="004678B6">
      <w:pPr>
        <w:rPr>
          <w:sz w:val="28"/>
          <w:szCs w:val="28"/>
        </w:rPr>
      </w:pPr>
      <w:r w:rsidRPr="004678B6">
        <w:rPr>
          <w:sz w:val="28"/>
          <w:szCs w:val="28"/>
        </w:rPr>
        <w:t>иметь представление об основных образцах вооружения и военной техники;</w:t>
      </w:r>
    </w:p>
    <w:p w:rsidR="00EE021F" w:rsidRPr="004678B6" w:rsidRDefault="00EE021F" w:rsidP="004678B6">
      <w:pPr>
        <w:rPr>
          <w:sz w:val="28"/>
          <w:szCs w:val="28"/>
        </w:rPr>
      </w:pPr>
      <w:r w:rsidRPr="004678B6">
        <w:rPr>
          <w:sz w:val="28"/>
          <w:szCs w:val="28"/>
        </w:rPr>
        <w:t>иметь представление о классификации виды вооружения и военной техники;</w:t>
      </w:r>
    </w:p>
    <w:p w:rsidR="00EE021F" w:rsidRPr="004678B6" w:rsidRDefault="00EE021F" w:rsidP="004678B6">
      <w:pPr>
        <w:rPr>
          <w:sz w:val="28"/>
          <w:szCs w:val="28"/>
        </w:rPr>
      </w:pPr>
      <w:r w:rsidRPr="004678B6">
        <w:rPr>
          <w:sz w:val="28"/>
          <w:szCs w:val="28"/>
        </w:rPr>
        <w:t>иметь представление об основных тактико-технических характеристиках вооружения и военной техники;</w:t>
      </w:r>
    </w:p>
    <w:p w:rsidR="00EE021F" w:rsidRPr="004678B6" w:rsidRDefault="00EE021F" w:rsidP="004678B6">
      <w:pPr>
        <w:rPr>
          <w:sz w:val="28"/>
          <w:szCs w:val="28"/>
        </w:rPr>
      </w:pPr>
      <w:r w:rsidRPr="004678B6">
        <w:rPr>
          <w:sz w:val="28"/>
          <w:szCs w:val="28"/>
        </w:rPr>
        <w:t>иметь представление об организационной структуре отделения и задачах личного состава в бою;</w:t>
      </w:r>
    </w:p>
    <w:p w:rsidR="00EE021F" w:rsidRPr="004678B6" w:rsidRDefault="00EE021F" w:rsidP="004678B6">
      <w:pPr>
        <w:rPr>
          <w:sz w:val="28"/>
          <w:szCs w:val="28"/>
        </w:rPr>
      </w:pPr>
      <w:r w:rsidRPr="004678B6">
        <w:rPr>
          <w:sz w:val="28"/>
          <w:szCs w:val="28"/>
        </w:rPr>
        <w:t xml:space="preserve">иметь представление о современных элементах экипировки и бронезащиты военнослужащего; </w:t>
      </w:r>
    </w:p>
    <w:p w:rsidR="00EE021F" w:rsidRPr="004678B6" w:rsidRDefault="00EE021F" w:rsidP="004678B6">
      <w:pPr>
        <w:rPr>
          <w:sz w:val="28"/>
          <w:szCs w:val="28"/>
        </w:rPr>
      </w:pPr>
      <w:r w:rsidRPr="004678B6">
        <w:rPr>
          <w:sz w:val="28"/>
          <w:szCs w:val="28"/>
        </w:rPr>
        <w:t>знать алгоритм надевания экипировки и средств бронезащиты;</w:t>
      </w:r>
    </w:p>
    <w:p w:rsidR="00EE021F" w:rsidRPr="004678B6" w:rsidRDefault="00EE021F" w:rsidP="004678B6">
      <w:pPr>
        <w:rPr>
          <w:sz w:val="28"/>
          <w:szCs w:val="28"/>
        </w:rPr>
      </w:pPr>
      <w:r w:rsidRPr="004678B6">
        <w:rPr>
          <w:sz w:val="28"/>
          <w:szCs w:val="28"/>
        </w:rPr>
        <w:t>иметь представление о вооружении отделения и тактико-технических характеристиках стрелкового оружия;</w:t>
      </w:r>
    </w:p>
    <w:p w:rsidR="00EE021F" w:rsidRPr="004678B6" w:rsidRDefault="00EE021F" w:rsidP="004678B6">
      <w:pPr>
        <w:rPr>
          <w:sz w:val="28"/>
          <w:szCs w:val="28"/>
        </w:rPr>
      </w:pPr>
      <w:r w:rsidRPr="004678B6">
        <w:rPr>
          <w:sz w:val="28"/>
          <w:szCs w:val="28"/>
        </w:rPr>
        <w:t>знать основные характеристики стрелкового оружия и ручных гранат;</w:t>
      </w:r>
    </w:p>
    <w:p w:rsidR="00EE021F" w:rsidRPr="004678B6" w:rsidRDefault="00EE021F" w:rsidP="004678B6">
      <w:pPr>
        <w:rPr>
          <w:sz w:val="28"/>
          <w:szCs w:val="28"/>
        </w:rPr>
      </w:pPr>
      <w:r w:rsidRPr="004678B6">
        <w:rPr>
          <w:sz w:val="28"/>
          <w:szCs w:val="28"/>
        </w:rPr>
        <w:t>знать историю создания уставов и этапов становления современных общевоинских уставов Вооруженных Сил Российской Федерации;</w:t>
      </w:r>
    </w:p>
    <w:p w:rsidR="00EE021F" w:rsidRPr="004678B6" w:rsidRDefault="00EE021F" w:rsidP="004678B6">
      <w:pPr>
        <w:rPr>
          <w:sz w:val="28"/>
          <w:szCs w:val="28"/>
        </w:rPr>
      </w:pPr>
      <w:r w:rsidRPr="004678B6">
        <w:rPr>
          <w:sz w:val="28"/>
          <w:szCs w:val="28"/>
        </w:rPr>
        <w:t>знать структуру современных общевоинских уставов и понимать их значение для повседневной жизнедеятельности войск;</w:t>
      </w:r>
    </w:p>
    <w:p w:rsidR="00EE021F" w:rsidRPr="004678B6" w:rsidRDefault="00EE021F" w:rsidP="004678B6">
      <w:pPr>
        <w:rPr>
          <w:sz w:val="28"/>
          <w:szCs w:val="28"/>
        </w:rPr>
      </w:pPr>
      <w:r w:rsidRPr="004678B6">
        <w:rPr>
          <w:sz w:val="28"/>
          <w:szCs w:val="28"/>
        </w:rPr>
        <w:t xml:space="preserve">понимать принцип единоначалия, принятый в Вооруженных Силах Российской Федерации; </w:t>
      </w:r>
    </w:p>
    <w:p w:rsidR="00EE021F" w:rsidRPr="004678B6" w:rsidRDefault="00EE021F" w:rsidP="004678B6">
      <w:pPr>
        <w:rPr>
          <w:sz w:val="28"/>
          <w:szCs w:val="28"/>
        </w:rPr>
      </w:pPr>
      <w:r w:rsidRPr="004678B6">
        <w:rPr>
          <w:sz w:val="28"/>
          <w:szCs w:val="28"/>
        </w:rPr>
        <w:t>иметь представление о порядке подчиненности и взаимоотношениях военнослужащих;</w:t>
      </w:r>
    </w:p>
    <w:p w:rsidR="00EE021F" w:rsidRPr="004678B6" w:rsidRDefault="00EE021F" w:rsidP="004678B6">
      <w:pPr>
        <w:rPr>
          <w:sz w:val="28"/>
          <w:szCs w:val="28"/>
        </w:rPr>
      </w:pPr>
      <w:r w:rsidRPr="004678B6">
        <w:rPr>
          <w:sz w:val="28"/>
          <w:szCs w:val="28"/>
        </w:rPr>
        <w:t xml:space="preserve">понимать порядок отдачи приказа (приказания) и их выполнения; </w:t>
      </w:r>
    </w:p>
    <w:p w:rsidR="00EE021F" w:rsidRPr="004678B6" w:rsidRDefault="00EE021F" w:rsidP="004678B6">
      <w:pPr>
        <w:rPr>
          <w:sz w:val="28"/>
          <w:szCs w:val="28"/>
        </w:rPr>
      </w:pPr>
      <w:r w:rsidRPr="004678B6">
        <w:rPr>
          <w:sz w:val="28"/>
          <w:szCs w:val="28"/>
        </w:rPr>
        <w:t>различать воинские звания и образцы военной формы одежды;</w:t>
      </w:r>
    </w:p>
    <w:p w:rsidR="00EE021F" w:rsidRPr="004678B6" w:rsidRDefault="00EE021F" w:rsidP="004678B6">
      <w:pPr>
        <w:rPr>
          <w:sz w:val="28"/>
          <w:szCs w:val="28"/>
        </w:rPr>
      </w:pPr>
      <w:r w:rsidRPr="004678B6">
        <w:rPr>
          <w:sz w:val="28"/>
          <w:szCs w:val="28"/>
        </w:rPr>
        <w:t>иметь представление о воинской дисциплине, ее сущности и значении;</w:t>
      </w:r>
    </w:p>
    <w:p w:rsidR="00EE021F" w:rsidRPr="004678B6" w:rsidRDefault="00EE021F" w:rsidP="004678B6">
      <w:pPr>
        <w:rPr>
          <w:sz w:val="28"/>
          <w:szCs w:val="28"/>
        </w:rPr>
      </w:pPr>
      <w:r w:rsidRPr="004678B6">
        <w:rPr>
          <w:sz w:val="28"/>
          <w:szCs w:val="28"/>
        </w:rPr>
        <w:t>понимать принципы достижения воинской дисциплины;</w:t>
      </w:r>
    </w:p>
    <w:p w:rsidR="00EE021F" w:rsidRPr="004678B6" w:rsidRDefault="00EE021F" w:rsidP="004678B6">
      <w:pPr>
        <w:rPr>
          <w:sz w:val="28"/>
          <w:szCs w:val="28"/>
        </w:rPr>
      </w:pPr>
      <w:r w:rsidRPr="004678B6">
        <w:rPr>
          <w:sz w:val="28"/>
          <w:szCs w:val="28"/>
        </w:rPr>
        <w:t xml:space="preserve">уметь оценивать риски нарушения воинской дисциплины; </w:t>
      </w:r>
    </w:p>
    <w:p w:rsidR="00EE021F" w:rsidRPr="004678B6" w:rsidRDefault="00EE021F" w:rsidP="004678B6">
      <w:pPr>
        <w:rPr>
          <w:sz w:val="28"/>
          <w:szCs w:val="28"/>
        </w:rPr>
      </w:pPr>
      <w:r w:rsidRPr="004678B6">
        <w:rPr>
          <w:sz w:val="28"/>
          <w:szCs w:val="28"/>
        </w:rPr>
        <w:t>знать основные положения Строевого устава;</w:t>
      </w:r>
    </w:p>
    <w:p w:rsidR="00EE021F" w:rsidRPr="004678B6" w:rsidRDefault="00EE021F" w:rsidP="004678B6">
      <w:pPr>
        <w:rPr>
          <w:sz w:val="28"/>
          <w:szCs w:val="28"/>
        </w:rPr>
      </w:pPr>
      <w:r w:rsidRPr="004678B6">
        <w:rPr>
          <w:sz w:val="28"/>
          <w:szCs w:val="28"/>
        </w:rPr>
        <w:t xml:space="preserve">знать обязанности военнослужащего перед построением и в строю; </w:t>
      </w:r>
    </w:p>
    <w:p w:rsidR="00EE021F" w:rsidRPr="004678B6" w:rsidRDefault="00EE021F" w:rsidP="004678B6">
      <w:pPr>
        <w:rPr>
          <w:sz w:val="28"/>
          <w:szCs w:val="28"/>
        </w:rPr>
      </w:pPr>
      <w:bookmarkStart w:id="25" w:name="_Hlk157527278"/>
      <w:r w:rsidRPr="004678B6">
        <w:rPr>
          <w:sz w:val="28"/>
          <w:szCs w:val="28"/>
        </w:rPr>
        <w:t>знать строевые приёмы на месте без оружия;</w:t>
      </w:r>
    </w:p>
    <w:p w:rsidR="00EE021F" w:rsidRPr="004678B6" w:rsidRDefault="00EE021F" w:rsidP="004678B6">
      <w:pPr>
        <w:rPr>
          <w:sz w:val="28"/>
          <w:szCs w:val="28"/>
        </w:rPr>
      </w:pPr>
      <w:r w:rsidRPr="004678B6">
        <w:rPr>
          <w:sz w:val="28"/>
          <w:szCs w:val="28"/>
        </w:rPr>
        <w:t>выполнять строевые приёмы на месте без оружия</w:t>
      </w:r>
      <w:bookmarkEnd w:id="25"/>
      <w:r w:rsidRPr="004678B6">
        <w:rPr>
          <w:sz w:val="28"/>
          <w:szCs w:val="28"/>
        </w:rPr>
        <w:t>.</w:t>
      </w:r>
    </w:p>
    <w:p w:rsidR="00EE021F" w:rsidRPr="004678B6" w:rsidRDefault="00EE021F" w:rsidP="004678B6">
      <w:pPr>
        <w:rPr>
          <w:sz w:val="28"/>
          <w:szCs w:val="28"/>
        </w:rPr>
      </w:pPr>
      <w:r w:rsidRPr="004678B6">
        <w:rPr>
          <w:sz w:val="28"/>
          <w:szCs w:val="28"/>
        </w:rPr>
        <w:t>Предметные результаты по модулю № 3 «Культура безопасности жизнедеятельности в современном обществе»:</w:t>
      </w:r>
    </w:p>
    <w:p w:rsidR="00EE021F" w:rsidRPr="004678B6" w:rsidRDefault="00EE021F" w:rsidP="004678B6">
      <w:pPr>
        <w:rPr>
          <w:sz w:val="28"/>
          <w:szCs w:val="28"/>
        </w:rPr>
      </w:pPr>
      <w:r w:rsidRPr="004678B6">
        <w:rPr>
          <w:sz w:val="28"/>
          <w:szCs w:val="28"/>
        </w:rPr>
        <w:t>характеризовать значение безопасности жизнедеятельности для человека;</w:t>
      </w:r>
    </w:p>
    <w:p w:rsidR="00EE021F" w:rsidRPr="004678B6" w:rsidRDefault="00EE021F" w:rsidP="004678B6">
      <w:pPr>
        <w:rPr>
          <w:sz w:val="28"/>
          <w:szCs w:val="28"/>
        </w:rPr>
      </w:pPr>
      <w:r w:rsidRPr="004678B6">
        <w:rPr>
          <w:sz w:val="28"/>
          <w:szCs w:val="28"/>
        </w:rPr>
        <w:t>раскрывать смысл понятий «опасность», «безопасность», «риск», «культура безопасности жизнедеятельности»;</w:t>
      </w:r>
    </w:p>
    <w:p w:rsidR="00EE021F" w:rsidRPr="004678B6" w:rsidRDefault="00EE021F" w:rsidP="004678B6">
      <w:pPr>
        <w:rPr>
          <w:sz w:val="28"/>
          <w:szCs w:val="28"/>
        </w:rPr>
      </w:pPr>
      <w:r w:rsidRPr="004678B6">
        <w:rPr>
          <w:sz w:val="28"/>
          <w:szCs w:val="28"/>
        </w:rPr>
        <w:t>классифицировать и характеризовать источники опасности;</w:t>
      </w:r>
    </w:p>
    <w:p w:rsidR="00EE021F" w:rsidRPr="004678B6" w:rsidRDefault="00EE021F" w:rsidP="004678B6">
      <w:pPr>
        <w:rPr>
          <w:sz w:val="28"/>
          <w:szCs w:val="28"/>
        </w:rPr>
      </w:pPr>
      <w:r w:rsidRPr="004678B6">
        <w:rPr>
          <w:sz w:val="28"/>
          <w:szCs w:val="28"/>
        </w:rPr>
        <w:t>раскрывать и обосновывать общие принципы безопасного поведения; моделировать реальные ситуации и решать ситуационные задачи;</w:t>
      </w:r>
    </w:p>
    <w:p w:rsidR="00EE021F" w:rsidRPr="004678B6" w:rsidRDefault="00EE021F" w:rsidP="004678B6">
      <w:pPr>
        <w:rPr>
          <w:sz w:val="28"/>
          <w:szCs w:val="28"/>
        </w:rPr>
      </w:pPr>
      <w:r w:rsidRPr="004678B6">
        <w:rPr>
          <w:sz w:val="28"/>
          <w:szCs w:val="28"/>
        </w:rPr>
        <w:t>объяснять сходство и различия опасной и чрезвычайной ситуаций;</w:t>
      </w:r>
    </w:p>
    <w:p w:rsidR="00EE021F" w:rsidRPr="004678B6" w:rsidRDefault="00EE021F" w:rsidP="004678B6">
      <w:pPr>
        <w:rPr>
          <w:sz w:val="28"/>
          <w:szCs w:val="28"/>
        </w:rPr>
      </w:pPr>
      <w:r w:rsidRPr="004678B6">
        <w:rPr>
          <w:sz w:val="28"/>
          <w:szCs w:val="28"/>
        </w:rPr>
        <w:t>объяснять механизм перерастания повседневной ситуации в чрезвычайную ситуацию;</w:t>
      </w:r>
    </w:p>
    <w:p w:rsidR="00EE021F" w:rsidRPr="004678B6" w:rsidRDefault="00EE021F" w:rsidP="004678B6">
      <w:pPr>
        <w:rPr>
          <w:sz w:val="28"/>
          <w:szCs w:val="28"/>
        </w:rPr>
      </w:pPr>
      <w:r w:rsidRPr="004678B6">
        <w:rPr>
          <w:sz w:val="28"/>
          <w:szCs w:val="28"/>
        </w:rPr>
        <w:t>приводить примеры различных угроз безопасности и характеризовать их;</w:t>
      </w:r>
    </w:p>
    <w:p w:rsidR="00EE021F" w:rsidRPr="004678B6" w:rsidRDefault="00EE021F" w:rsidP="004678B6">
      <w:pPr>
        <w:rPr>
          <w:sz w:val="28"/>
          <w:szCs w:val="28"/>
        </w:rPr>
      </w:pPr>
      <w:r w:rsidRPr="004678B6">
        <w:rPr>
          <w:sz w:val="28"/>
          <w:szCs w:val="28"/>
        </w:rPr>
        <w:t>раскрывать и обосновывать правила поведения в опасных и чрезвычайных ситуациях.</w:t>
      </w:r>
    </w:p>
    <w:p w:rsidR="00EE021F" w:rsidRPr="004678B6" w:rsidRDefault="00EE021F" w:rsidP="004678B6">
      <w:pPr>
        <w:rPr>
          <w:sz w:val="28"/>
          <w:szCs w:val="28"/>
        </w:rPr>
      </w:pPr>
      <w:r w:rsidRPr="004678B6">
        <w:rPr>
          <w:sz w:val="28"/>
          <w:szCs w:val="28"/>
        </w:rPr>
        <w:t>Предметные результаты по модулю № 4 «Безопасность в быту»:</w:t>
      </w:r>
    </w:p>
    <w:p w:rsidR="00EE021F" w:rsidRPr="004678B6" w:rsidRDefault="00EE021F" w:rsidP="004678B6">
      <w:pPr>
        <w:rPr>
          <w:sz w:val="28"/>
          <w:szCs w:val="28"/>
        </w:rPr>
      </w:pPr>
      <w:r w:rsidRPr="004678B6">
        <w:rPr>
          <w:sz w:val="28"/>
          <w:szCs w:val="28"/>
        </w:rPr>
        <w:t>объяснять особенности жизнеобеспечения жилища;</w:t>
      </w:r>
    </w:p>
    <w:p w:rsidR="00EE021F" w:rsidRPr="004678B6" w:rsidRDefault="00EE021F" w:rsidP="004678B6">
      <w:pPr>
        <w:rPr>
          <w:sz w:val="28"/>
          <w:szCs w:val="28"/>
        </w:rPr>
      </w:pPr>
      <w:r w:rsidRPr="004678B6">
        <w:rPr>
          <w:sz w:val="28"/>
          <w:szCs w:val="28"/>
        </w:rPr>
        <w:t>классифицировать основные источники опасности в быту;</w:t>
      </w:r>
    </w:p>
    <w:p w:rsidR="00EE021F" w:rsidRPr="004678B6" w:rsidRDefault="00EE021F" w:rsidP="004678B6">
      <w:pPr>
        <w:rPr>
          <w:sz w:val="28"/>
          <w:szCs w:val="28"/>
        </w:rPr>
      </w:pPr>
      <w:r w:rsidRPr="004678B6">
        <w:rPr>
          <w:sz w:val="28"/>
          <w:szCs w:val="28"/>
        </w:rPr>
        <w:t>объяснять права потребителя, выработать навыки безопасного выбора продуктов питания;</w:t>
      </w:r>
    </w:p>
    <w:p w:rsidR="00EE021F" w:rsidRPr="004678B6" w:rsidRDefault="00EE021F" w:rsidP="004678B6">
      <w:pPr>
        <w:rPr>
          <w:sz w:val="28"/>
          <w:szCs w:val="28"/>
        </w:rPr>
      </w:pPr>
      <w:r w:rsidRPr="004678B6">
        <w:rPr>
          <w:sz w:val="28"/>
          <w:szCs w:val="28"/>
        </w:rPr>
        <w:t xml:space="preserve">характеризовать бытовые отравления и причины их возникновения; </w:t>
      </w:r>
    </w:p>
    <w:p w:rsidR="00EE021F" w:rsidRPr="004678B6" w:rsidRDefault="00EE021F" w:rsidP="004678B6">
      <w:pPr>
        <w:rPr>
          <w:sz w:val="28"/>
          <w:szCs w:val="28"/>
        </w:rPr>
      </w:pPr>
      <w:r w:rsidRPr="004678B6">
        <w:rPr>
          <w:sz w:val="28"/>
          <w:szCs w:val="28"/>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EE021F" w:rsidRPr="004678B6" w:rsidRDefault="00EE021F" w:rsidP="004678B6">
      <w:pPr>
        <w:rPr>
          <w:sz w:val="28"/>
          <w:szCs w:val="28"/>
        </w:rPr>
      </w:pPr>
      <w:r w:rsidRPr="004678B6">
        <w:rPr>
          <w:sz w:val="28"/>
          <w:szCs w:val="28"/>
        </w:rPr>
        <w:t>раскрывать признаки отравления, иметь навыки профилактики пищевых отравлений;</w:t>
      </w:r>
    </w:p>
    <w:p w:rsidR="00EE021F" w:rsidRPr="004678B6" w:rsidRDefault="00EE021F" w:rsidP="004678B6">
      <w:pPr>
        <w:rPr>
          <w:sz w:val="28"/>
          <w:szCs w:val="28"/>
        </w:rPr>
      </w:pPr>
      <w:r w:rsidRPr="004678B6">
        <w:rPr>
          <w:sz w:val="28"/>
          <w:szCs w:val="28"/>
        </w:rPr>
        <w:t xml:space="preserve">знать правила и приёмы оказания первой помощи, иметь навыки безопасных действий при отравлениях, промывании желудка; </w:t>
      </w:r>
    </w:p>
    <w:p w:rsidR="00EE021F" w:rsidRPr="004678B6" w:rsidRDefault="00EE021F" w:rsidP="004678B6">
      <w:pPr>
        <w:rPr>
          <w:sz w:val="28"/>
          <w:szCs w:val="28"/>
        </w:rPr>
      </w:pPr>
      <w:r w:rsidRPr="004678B6">
        <w:rPr>
          <w:sz w:val="28"/>
          <w:szCs w:val="28"/>
        </w:rPr>
        <w:t>характеризовать бытовые травмы и объяснять правила их предупреждения;</w:t>
      </w:r>
    </w:p>
    <w:p w:rsidR="00EE021F" w:rsidRPr="004678B6" w:rsidRDefault="00EE021F" w:rsidP="004678B6">
      <w:pPr>
        <w:rPr>
          <w:sz w:val="28"/>
          <w:szCs w:val="28"/>
        </w:rPr>
      </w:pPr>
      <w:r w:rsidRPr="004678B6">
        <w:rPr>
          <w:sz w:val="28"/>
          <w:szCs w:val="28"/>
        </w:rPr>
        <w:t>знать правила безопасного обращения с инструментами;</w:t>
      </w:r>
    </w:p>
    <w:p w:rsidR="00EE021F" w:rsidRPr="004678B6" w:rsidRDefault="00EE021F" w:rsidP="004678B6">
      <w:pPr>
        <w:rPr>
          <w:sz w:val="28"/>
          <w:szCs w:val="28"/>
        </w:rPr>
      </w:pPr>
      <w:r w:rsidRPr="004678B6">
        <w:rPr>
          <w:sz w:val="28"/>
          <w:szCs w:val="28"/>
        </w:rPr>
        <w:t>знать меры предосторожности от укусов различных животных;</w:t>
      </w:r>
    </w:p>
    <w:p w:rsidR="00EE021F" w:rsidRPr="004678B6" w:rsidRDefault="00EE021F" w:rsidP="004678B6">
      <w:pPr>
        <w:rPr>
          <w:sz w:val="28"/>
          <w:szCs w:val="28"/>
        </w:rPr>
      </w:pPr>
      <w:r w:rsidRPr="004678B6">
        <w:rPr>
          <w:sz w:val="28"/>
          <w:szCs w:val="28"/>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EE021F" w:rsidRPr="004678B6" w:rsidRDefault="00EE021F" w:rsidP="004678B6">
      <w:pPr>
        <w:rPr>
          <w:sz w:val="28"/>
          <w:szCs w:val="28"/>
        </w:rPr>
      </w:pPr>
      <w:r w:rsidRPr="004678B6">
        <w:rPr>
          <w:sz w:val="28"/>
          <w:szCs w:val="28"/>
        </w:rPr>
        <w:t>владеть правилами комплектования и хранения домашней аптечки;</w:t>
      </w:r>
    </w:p>
    <w:p w:rsidR="00EE021F" w:rsidRPr="004678B6" w:rsidRDefault="00EE021F" w:rsidP="004678B6">
      <w:pPr>
        <w:rPr>
          <w:sz w:val="28"/>
          <w:szCs w:val="28"/>
        </w:rPr>
      </w:pPr>
      <w:r w:rsidRPr="004678B6">
        <w:rPr>
          <w:sz w:val="28"/>
          <w:szCs w:val="28"/>
        </w:rPr>
        <w:t>владеть правилами безопасного поведения и иметь навыки безопасных действий при обращении с газовыми и электрическими приборами;</w:t>
      </w:r>
    </w:p>
    <w:p w:rsidR="00EE021F" w:rsidRPr="004678B6" w:rsidRDefault="00EE021F" w:rsidP="004678B6">
      <w:pPr>
        <w:rPr>
          <w:sz w:val="28"/>
          <w:szCs w:val="28"/>
        </w:rPr>
      </w:pPr>
      <w:r w:rsidRPr="004678B6">
        <w:rPr>
          <w:sz w:val="28"/>
          <w:szCs w:val="28"/>
        </w:rPr>
        <w:t>владеть правилами безопасного поведения и иметь навыки безопасных действий при опасных ситуациях в подъезде и лифте;</w:t>
      </w:r>
    </w:p>
    <w:p w:rsidR="00EE021F" w:rsidRPr="004678B6" w:rsidRDefault="00EE021F" w:rsidP="004678B6">
      <w:pPr>
        <w:rPr>
          <w:sz w:val="28"/>
          <w:szCs w:val="28"/>
        </w:rPr>
      </w:pPr>
      <w:r w:rsidRPr="004678B6">
        <w:rPr>
          <w:sz w:val="28"/>
          <w:szCs w:val="28"/>
        </w:rPr>
        <w:t>владеть правилами и иметь навыки приёмов оказания первой помощи</w:t>
      </w:r>
      <w:r>
        <w:rPr>
          <w:sz w:val="28"/>
          <w:szCs w:val="28"/>
        </w:rPr>
        <w:t xml:space="preserve"> </w:t>
      </w:r>
      <w:r w:rsidRPr="004678B6">
        <w:rPr>
          <w:sz w:val="28"/>
          <w:szCs w:val="28"/>
        </w:rPr>
        <w:t>при отравлении газом и электротравме;</w:t>
      </w:r>
    </w:p>
    <w:p w:rsidR="00EE021F" w:rsidRPr="004678B6" w:rsidRDefault="00EE021F" w:rsidP="004678B6">
      <w:pPr>
        <w:rPr>
          <w:sz w:val="28"/>
          <w:szCs w:val="28"/>
        </w:rPr>
      </w:pPr>
      <w:r w:rsidRPr="004678B6">
        <w:rPr>
          <w:sz w:val="28"/>
          <w:szCs w:val="28"/>
        </w:rPr>
        <w:t>характеризовать пожар, его факторы и стадии развития;</w:t>
      </w:r>
    </w:p>
    <w:p w:rsidR="00EE021F" w:rsidRPr="004678B6" w:rsidRDefault="00EE021F" w:rsidP="004678B6">
      <w:pPr>
        <w:rPr>
          <w:sz w:val="28"/>
          <w:szCs w:val="28"/>
        </w:rPr>
      </w:pPr>
      <w:r w:rsidRPr="004678B6">
        <w:rPr>
          <w:sz w:val="28"/>
          <w:szCs w:val="28"/>
        </w:rPr>
        <w:t>объяснять условия и причины возникновения пожаров, характеризовать их возможные последствия;</w:t>
      </w:r>
    </w:p>
    <w:p w:rsidR="00EE021F" w:rsidRPr="004678B6" w:rsidRDefault="00EE021F" w:rsidP="004678B6">
      <w:pPr>
        <w:rPr>
          <w:sz w:val="28"/>
          <w:szCs w:val="28"/>
        </w:rPr>
      </w:pPr>
      <w:r w:rsidRPr="004678B6">
        <w:rPr>
          <w:sz w:val="28"/>
          <w:szCs w:val="28"/>
        </w:rPr>
        <w:t>иметь навыки безопасных действий при пожаре дома, на балконе, в подъезде, в лифте;</w:t>
      </w:r>
    </w:p>
    <w:p w:rsidR="00EE021F" w:rsidRPr="004678B6" w:rsidRDefault="00EE021F" w:rsidP="004678B6">
      <w:pPr>
        <w:rPr>
          <w:sz w:val="28"/>
          <w:szCs w:val="28"/>
        </w:rPr>
      </w:pPr>
      <w:r w:rsidRPr="004678B6">
        <w:rPr>
          <w:sz w:val="28"/>
          <w:szCs w:val="28"/>
        </w:rPr>
        <w:t>иметь навыки правильного использования первичных средств пожаротушения, оказания первой помощи;</w:t>
      </w:r>
    </w:p>
    <w:p w:rsidR="00EE021F" w:rsidRPr="004678B6" w:rsidRDefault="00EE021F" w:rsidP="004678B6">
      <w:pPr>
        <w:rPr>
          <w:sz w:val="28"/>
          <w:szCs w:val="28"/>
        </w:rPr>
      </w:pPr>
      <w:r w:rsidRPr="004678B6">
        <w:rPr>
          <w:sz w:val="28"/>
          <w:szCs w:val="28"/>
        </w:rPr>
        <w:t>знать права, обязанности и иметь представление об ответственности граждан в области пожарной безопасности;</w:t>
      </w:r>
    </w:p>
    <w:p w:rsidR="00EE021F" w:rsidRPr="004678B6" w:rsidRDefault="00EE021F" w:rsidP="004678B6">
      <w:pPr>
        <w:rPr>
          <w:sz w:val="28"/>
          <w:szCs w:val="28"/>
        </w:rPr>
      </w:pPr>
      <w:r w:rsidRPr="004678B6">
        <w:rPr>
          <w:sz w:val="28"/>
          <w:szCs w:val="28"/>
        </w:rPr>
        <w:t>знать порядок и иметь навыки вызова экстренных служб; знать порядок взаимодействия с экстренным службами;</w:t>
      </w:r>
    </w:p>
    <w:p w:rsidR="00EE021F" w:rsidRPr="004678B6" w:rsidRDefault="00EE021F" w:rsidP="004678B6">
      <w:pPr>
        <w:rPr>
          <w:sz w:val="28"/>
          <w:szCs w:val="28"/>
        </w:rPr>
      </w:pPr>
      <w:r w:rsidRPr="004678B6">
        <w:rPr>
          <w:sz w:val="28"/>
          <w:szCs w:val="28"/>
        </w:rPr>
        <w:t>иметь представление об ответственности за ложные сообщения;</w:t>
      </w:r>
    </w:p>
    <w:p w:rsidR="00EE021F" w:rsidRPr="004678B6" w:rsidRDefault="00EE021F" w:rsidP="004678B6">
      <w:pPr>
        <w:rPr>
          <w:sz w:val="28"/>
          <w:szCs w:val="28"/>
        </w:rPr>
      </w:pPr>
      <w:r w:rsidRPr="004678B6">
        <w:rPr>
          <w:sz w:val="28"/>
          <w:szCs w:val="28"/>
        </w:rPr>
        <w:t>характеризовать меры по предотвращению проникновения злоумышленников в дом;</w:t>
      </w:r>
    </w:p>
    <w:p w:rsidR="00EE021F" w:rsidRPr="004678B6" w:rsidRDefault="00EE021F" w:rsidP="004678B6">
      <w:pPr>
        <w:rPr>
          <w:sz w:val="28"/>
          <w:szCs w:val="28"/>
        </w:rPr>
      </w:pPr>
      <w:r w:rsidRPr="004678B6">
        <w:rPr>
          <w:sz w:val="28"/>
          <w:szCs w:val="28"/>
        </w:rPr>
        <w:t>характеризовать ситуации криминогенного характера;</w:t>
      </w:r>
    </w:p>
    <w:p w:rsidR="00EE021F" w:rsidRPr="004678B6" w:rsidRDefault="00EE021F" w:rsidP="004678B6">
      <w:pPr>
        <w:rPr>
          <w:sz w:val="28"/>
          <w:szCs w:val="28"/>
        </w:rPr>
      </w:pPr>
      <w:r w:rsidRPr="004678B6">
        <w:rPr>
          <w:sz w:val="28"/>
          <w:szCs w:val="28"/>
        </w:rPr>
        <w:t>знать правила поведения с малознакомыми людьми;</w:t>
      </w:r>
    </w:p>
    <w:p w:rsidR="00EE021F" w:rsidRPr="004678B6" w:rsidRDefault="00EE021F" w:rsidP="004678B6">
      <w:pPr>
        <w:rPr>
          <w:sz w:val="28"/>
          <w:szCs w:val="28"/>
        </w:rPr>
      </w:pPr>
      <w:r w:rsidRPr="004678B6">
        <w:rPr>
          <w:sz w:val="28"/>
          <w:szCs w:val="28"/>
        </w:rPr>
        <w:t>знать правила поведения и иметь навыки безопасных действий при попытке проникновения в дом посторонних;</w:t>
      </w:r>
    </w:p>
    <w:p w:rsidR="00EE021F" w:rsidRPr="004678B6" w:rsidRDefault="00EE021F" w:rsidP="004678B6">
      <w:pPr>
        <w:rPr>
          <w:sz w:val="28"/>
          <w:szCs w:val="28"/>
        </w:rPr>
      </w:pPr>
      <w:r w:rsidRPr="004678B6">
        <w:rPr>
          <w:sz w:val="28"/>
          <w:szCs w:val="28"/>
        </w:rPr>
        <w:t>классифицировать аварийные ситуации на коммунальных системах жизнеобеспечения;</w:t>
      </w:r>
    </w:p>
    <w:p w:rsidR="00EE021F" w:rsidRPr="004678B6" w:rsidRDefault="00EE021F" w:rsidP="004678B6">
      <w:pPr>
        <w:rPr>
          <w:sz w:val="28"/>
          <w:szCs w:val="28"/>
        </w:rPr>
      </w:pPr>
      <w:r w:rsidRPr="004678B6">
        <w:rPr>
          <w:sz w:val="28"/>
          <w:szCs w:val="28"/>
        </w:rPr>
        <w:t>иметь навыки безопасных действий при авариях на коммунальных системах жизнеобеспечения.</w:t>
      </w:r>
    </w:p>
    <w:p w:rsidR="00EE021F" w:rsidRPr="004678B6" w:rsidRDefault="00EE021F" w:rsidP="004678B6">
      <w:pPr>
        <w:rPr>
          <w:sz w:val="28"/>
          <w:szCs w:val="28"/>
        </w:rPr>
      </w:pPr>
      <w:r w:rsidRPr="004678B6">
        <w:rPr>
          <w:sz w:val="28"/>
          <w:szCs w:val="28"/>
        </w:rPr>
        <w:t>Предметные результаты по модулю № 5 «Безопасность на транспорте»:</w:t>
      </w:r>
    </w:p>
    <w:p w:rsidR="00EE021F" w:rsidRPr="004678B6" w:rsidRDefault="00EE021F" w:rsidP="004678B6">
      <w:pPr>
        <w:rPr>
          <w:sz w:val="28"/>
          <w:szCs w:val="28"/>
        </w:rPr>
      </w:pPr>
      <w:r w:rsidRPr="004678B6">
        <w:rPr>
          <w:sz w:val="28"/>
          <w:szCs w:val="28"/>
        </w:rPr>
        <w:t>знать правила дорожного движения и объяснять их значение;</w:t>
      </w:r>
    </w:p>
    <w:p w:rsidR="00EE021F" w:rsidRPr="004678B6" w:rsidRDefault="00EE021F" w:rsidP="004678B6">
      <w:pPr>
        <w:rPr>
          <w:sz w:val="28"/>
          <w:szCs w:val="28"/>
        </w:rPr>
      </w:pPr>
      <w:r w:rsidRPr="004678B6">
        <w:rPr>
          <w:sz w:val="28"/>
          <w:szCs w:val="28"/>
        </w:rPr>
        <w:t>перечислять и характеризовать участников дорожного движения и элементы дороги;</w:t>
      </w:r>
    </w:p>
    <w:p w:rsidR="00EE021F" w:rsidRPr="004678B6" w:rsidRDefault="00EE021F" w:rsidP="004678B6">
      <w:pPr>
        <w:rPr>
          <w:sz w:val="28"/>
          <w:szCs w:val="28"/>
        </w:rPr>
      </w:pPr>
      <w:r w:rsidRPr="004678B6">
        <w:rPr>
          <w:sz w:val="28"/>
          <w:szCs w:val="28"/>
        </w:rPr>
        <w:t>знать условия обеспечения безопасности участников дорожного движения;</w:t>
      </w:r>
    </w:p>
    <w:p w:rsidR="00EE021F" w:rsidRPr="004678B6" w:rsidRDefault="00EE021F" w:rsidP="004678B6">
      <w:pPr>
        <w:rPr>
          <w:sz w:val="28"/>
          <w:szCs w:val="28"/>
        </w:rPr>
      </w:pPr>
      <w:r w:rsidRPr="004678B6">
        <w:rPr>
          <w:sz w:val="28"/>
          <w:szCs w:val="28"/>
        </w:rPr>
        <w:t>знать правила дорожного движения для пешеходов;</w:t>
      </w:r>
    </w:p>
    <w:p w:rsidR="00EE021F" w:rsidRPr="004678B6" w:rsidRDefault="00EE021F" w:rsidP="004678B6">
      <w:pPr>
        <w:rPr>
          <w:sz w:val="28"/>
          <w:szCs w:val="28"/>
        </w:rPr>
      </w:pPr>
      <w:r w:rsidRPr="004678B6">
        <w:rPr>
          <w:sz w:val="28"/>
          <w:szCs w:val="28"/>
        </w:rPr>
        <w:t>классифицировать и характеризовать дорожные знаки для пешеходов;</w:t>
      </w:r>
    </w:p>
    <w:p w:rsidR="00EE021F" w:rsidRPr="004678B6" w:rsidRDefault="00EE021F" w:rsidP="004678B6">
      <w:pPr>
        <w:rPr>
          <w:sz w:val="28"/>
          <w:szCs w:val="28"/>
        </w:rPr>
      </w:pPr>
      <w:r w:rsidRPr="004678B6">
        <w:rPr>
          <w:sz w:val="28"/>
          <w:szCs w:val="28"/>
        </w:rPr>
        <w:t>знать «дорожные ловушки» и объяснять правила их предупреждения;</w:t>
      </w:r>
    </w:p>
    <w:p w:rsidR="00EE021F" w:rsidRPr="004678B6" w:rsidRDefault="00EE021F" w:rsidP="004678B6">
      <w:pPr>
        <w:rPr>
          <w:sz w:val="28"/>
          <w:szCs w:val="28"/>
        </w:rPr>
      </w:pPr>
      <w:r w:rsidRPr="004678B6">
        <w:rPr>
          <w:sz w:val="28"/>
          <w:szCs w:val="28"/>
        </w:rPr>
        <w:t>иметь навыки безопасного перехода дороги;</w:t>
      </w:r>
    </w:p>
    <w:p w:rsidR="00EE021F" w:rsidRPr="004678B6" w:rsidRDefault="00EE021F" w:rsidP="004678B6">
      <w:pPr>
        <w:rPr>
          <w:sz w:val="28"/>
          <w:szCs w:val="28"/>
        </w:rPr>
      </w:pPr>
      <w:r w:rsidRPr="004678B6">
        <w:rPr>
          <w:sz w:val="28"/>
          <w:szCs w:val="28"/>
        </w:rPr>
        <w:t>знать правила применения световозвращающих элементов;</w:t>
      </w:r>
    </w:p>
    <w:p w:rsidR="00EE021F" w:rsidRPr="004678B6" w:rsidRDefault="00EE021F" w:rsidP="004678B6">
      <w:pPr>
        <w:rPr>
          <w:sz w:val="28"/>
          <w:szCs w:val="28"/>
        </w:rPr>
      </w:pPr>
      <w:r w:rsidRPr="004678B6">
        <w:rPr>
          <w:sz w:val="28"/>
          <w:szCs w:val="28"/>
        </w:rPr>
        <w:t>знать правила дорожного движения для пассажиров;</w:t>
      </w:r>
    </w:p>
    <w:p w:rsidR="00EE021F" w:rsidRPr="004678B6" w:rsidRDefault="00EE021F" w:rsidP="004678B6">
      <w:pPr>
        <w:rPr>
          <w:sz w:val="28"/>
          <w:szCs w:val="28"/>
        </w:rPr>
      </w:pPr>
      <w:r w:rsidRPr="004678B6">
        <w:rPr>
          <w:sz w:val="28"/>
          <w:szCs w:val="28"/>
        </w:rPr>
        <w:t>знать обязанности пассажиров маршрутных транспортных средств;</w:t>
      </w:r>
    </w:p>
    <w:p w:rsidR="00EE021F" w:rsidRPr="004678B6" w:rsidRDefault="00EE021F" w:rsidP="004678B6">
      <w:pPr>
        <w:rPr>
          <w:sz w:val="28"/>
          <w:szCs w:val="28"/>
        </w:rPr>
      </w:pPr>
      <w:r w:rsidRPr="004678B6">
        <w:rPr>
          <w:sz w:val="28"/>
          <w:szCs w:val="28"/>
        </w:rPr>
        <w:t>знать правила применения ремня безопасности и детских удерживающих устройств;</w:t>
      </w:r>
    </w:p>
    <w:p w:rsidR="00EE021F" w:rsidRPr="004678B6" w:rsidRDefault="00EE021F" w:rsidP="004678B6">
      <w:pPr>
        <w:rPr>
          <w:sz w:val="28"/>
          <w:szCs w:val="28"/>
        </w:rPr>
      </w:pPr>
      <w:r w:rsidRPr="004678B6">
        <w:rPr>
          <w:sz w:val="28"/>
          <w:szCs w:val="28"/>
        </w:rPr>
        <w:t>иметь навыки безопасных действий пассажиров при опасных и чрезвычайных ситуациях в маршрутных транспортных средствах;</w:t>
      </w:r>
    </w:p>
    <w:p w:rsidR="00EE021F" w:rsidRPr="004678B6" w:rsidRDefault="00EE021F" w:rsidP="004678B6">
      <w:pPr>
        <w:rPr>
          <w:sz w:val="28"/>
          <w:szCs w:val="28"/>
        </w:rPr>
      </w:pPr>
      <w:r w:rsidRPr="004678B6">
        <w:rPr>
          <w:sz w:val="28"/>
          <w:szCs w:val="28"/>
        </w:rPr>
        <w:t>знать правила поведения пассажира мотоцикла;</w:t>
      </w:r>
    </w:p>
    <w:p w:rsidR="00EE021F" w:rsidRPr="004678B6" w:rsidRDefault="00EE021F" w:rsidP="004678B6">
      <w:pPr>
        <w:rPr>
          <w:sz w:val="28"/>
          <w:szCs w:val="28"/>
        </w:rPr>
      </w:pPr>
      <w:r w:rsidRPr="004678B6">
        <w:rPr>
          <w:sz w:val="28"/>
          <w:szCs w:val="28"/>
        </w:rPr>
        <w:t>знать правила дорожного движения для водителя велосипеда, мопеда, лиц, использующих средства индивидуальной мобильности;</w:t>
      </w:r>
    </w:p>
    <w:p w:rsidR="00EE021F" w:rsidRPr="004678B6" w:rsidRDefault="00EE021F" w:rsidP="004678B6">
      <w:pPr>
        <w:rPr>
          <w:sz w:val="28"/>
          <w:szCs w:val="28"/>
        </w:rPr>
      </w:pPr>
      <w:r w:rsidRPr="004678B6">
        <w:rPr>
          <w:sz w:val="28"/>
          <w:szCs w:val="28"/>
        </w:rPr>
        <w:t>знать дорожные знаки для водителя велосипеда, сигналы велосипедиста;</w:t>
      </w:r>
    </w:p>
    <w:p w:rsidR="00EE021F" w:rsidRPr="004678B6" w:rsidRDefault="00EE021F" w:rsidP="004678B6">
      <w:pPr>
        <w:rPr>
          <w:sz w:val="28"/>
          <w:szCs w:val="28"/>
        </w:rPr>
      </w:pPr>
      <w:r w:rsidRPr="004678B6">
        <w:rPr>
          <w:sz w:val="28"/>
          <w:szCs w:val="28"/>
        </w:rPr>
        <w:t>знать правила подготовки и выработать навыки безопасного использования велосипеда;</w:t>
      </w:r>
    </w:p>
    <w:p w:rsidR="00EE021F" w:rsidRPr="004678B6" w:rsidRDefault="00EE021F" w:rsidP="004678B6">
      <w:pPr>
        <w:rPr>
          <w:sz w:val="28"/>
          <w:szCs w:val="28"/>
        </w:rPr>
      </w:pPr>
      <w:r w:rsidRPr="004678B6">
        <w:rPr>
          <w:sz w:val="28"/>
          <w:szCs w:val="28"/>
        </w:rPr>
        <w:t>знать требования правил дорожного движения к водителю мотоцикла;</w:t>
      </w:r>
    </w:p>
    <w:p w:rsidR="00EE021F" w:rsidRPr="004678B6" w:rsidRDefault="00EE021F" w:rsidP="004678B6">
      <w:pPr>
        <w:rPr>
          <w:sz w:val="28"/>
          <w:szCs w:val="28"/>
        </w:rPr>
      </w:pPr>
      <w:r w:rsidRPr="004678B6">
        <w:rPr>
          <w:sz w:val="28"/>
          <w:szCs w:val="28"/>
        </w:rPr>
        <w:t>классифицировать дорожно-транспортные происшествия и характеризовать причины их возникновения;</w:t>
      </w:r>
    </w:p>
    <w:p w:rsidR="00EE021F" w:rsidRPr="004678B6" w:rsidRDefault="00EE021F" w:rsidP="004678B6">
      <w:pPr>
        <w:rPr>
          <w:sz w:val="28"/>
          <w:szCs w:val="28"/>
        </w:rPr>
      </w:pPr>
      <w:r w:rsidRPr="004678B6">
        <w:rPr>
          <w:sz w:val="28"/>
          <w:szCs w:val="28"/>
        </w:rPr>
        <w:t>иметь навыки безопасных действий очевидца дорожно-транспортного происшествия;</w:t>
      </w:r>
    </w:p>
    <w:p w:rsidR="00EE021F" w:rsidRPr="004678B6" w:rsidRDefault="00EE021F" w:rsidP="004678B6">
      <w:pPr>
        <w:rPr>
          <w:sz w:val="28"/>
          <w:szCs w:val="28"/>
        </w:rPr>
      </w:pPr>
      <w:r w:rsidRPr="004678B6">
        <w:rPr>
          <w:sz w:val="28"/>
          <w:szCs w:val="28"/>
        </w:rPr>
        <w:t>знать порядок действий при пожаре на транспорте;</w:t>
      </w:r>
    </w:p>
    <w:p w:rsidR="00EE021F" w:rsidRPr="004678B6" w:rsidRDefault="00EE021F" w:rsidP="004678B6">
      <w:pPr>
        <w:rPr>
          <w:sz w:val="28"/>
          <w:szCs w:val="28"/>
        </w:rPr>
      </w:pPr>
      <w:r w:rsidRPr="004678B6">
        <w:rPr>
          <w:sz w:val="28"/>
          <w:szCs w:val="28"/>
        </w:rPr>
        <w:t>знать особенности и опасности на различных видах транспорта (внеуличного, железнодорожного, водного, воздушного);</w:t>
      </w:r>
    </w:p>
    <w:p w:rsidR="00EE021F" w:rsidRPr="004678B6" w:rsidRDefault="00EE021F" w:rsidP="004678B6">
      <w:pPr>
        <w:rPr>
          <w:sz w:val="28"/>
          <w:szCs w:val="28"/>
        </w:rPr>
      </w:pPr>
      <w:r w:rsidRPr="004678B6">
        <w:rPr>
          <w:sz w:val="28"/>
          <w:szCs w:val="28"/>
        </w:rPr>
        <w:t>знать обязанности пассажиров отдельных видов транспорта;</w:t>
      </w:r>
    </w:p>
    <w:p w:rsidR="00EE021F" w:rsidRPr="004678B6" w:rsidRDefault="00EE021F" w:rsidP="004678B6">
      <w:pPr>
        <w:rPr>
          <w:sz w:val="28"/>
          <w:szCs w:val="28"/>
        </w:rPr>
      </w:pPr>
      <w:r w:rsidRPr="004678B6">
        <w:rPr>
          <w:sz w:val="28"/>
          <w:szCs w:val="28"/>
        </w:rPr>
        <w:t xml:space="preserve">иметь навыки безопасного поведения пассажиров при различных происшествиях на отдельных видах транспорта; </w:t>
      </w:r>
    </w:p>
    <w:p w:rsidR="00EE021F" w:rsidRPr="004678B6" w:rsidRDefault="00EE021F" w:rsidP="004678B6">
      <w:pPr>
        <w:rPr>
          <w:sz w:val="28"/>
          <w:szCs w:val="28"/>
        </w:rPr>
      </w:pPr>
      <w:r w:rsidRPr="004678B6">
        <w:rPr>
          <w:sz w:val="28"/>
          <w:szCs w:val="28"/>
        </w:rPr>
        <w:t>знать правила и иметь навыки оказания первой помощи при различных травмах в результате чрезвычайных ситуаций на транспорте;</w:t>
      </w:r>
    </w:p>
    <w:p w:rsidR="00EE021F" w:rsidRPr="004678B6" w:rsidRDefault="00EE021F" w:rsidP="004678B6">
      <w:pPr>
        <w:rPr>
          <w:sz w:val="28"/>
          <w:szCs w:val="28"/>
        </w:rPr>
      </w:pPr>
      <w:r w:rsidRPr="004678B6">
        <w:rPr>
          <w:sz w:val="28"/>
          <w:szCs w:val="28"/>
        </w:rPr>
        <w:t>знать способы извлечения пострадавшего из транспорта.</w:t>
      </w:r>
    </w:p>
    <w:p w:rsidR="00EE021F" w:rsidRPr="004678B6" w:rsidRDefault="00EE021F" w:rsidP="004678B6">
      <w:pPr>
        <w:rPr>
          <w:sz w:val="28"/>
          <w:szCs w:val="28"/>
        </w:rPr>
      </w:pPr>
      <w:r w:rsidRPr="004678B6">
        <w:rPr>
          <w:sz w:val="28"/>
          <w:szCs w:val="28"/>
        </w:rPr>
        <w:t>Предметные результаты по модулю № 6 «Безопасность в общественных местах»:</w:t>
      </w:r>
    </w:p>
    <w:p w:rsidR="00EE021F" w:rsidRPr="004678B6" w:rsidRDefault="00EE021F" w:rsidP="004678B6">
      <w:pPr>
        <w:rPr>
          <w:sz w:val="28"/>
          <w:szCs w:val="28"/>
        </w:rPr>
      </w:pPr>
      <w:r w:rsidRPr="004678B6">
        <w:rPr>
          <w:sz w:val="28"/>
          <w:szCs w:val="28"/>
        </w:rPr>
        <w:t xml:space="preserve">классифицировать общественные места; </w:t>
      </w:r>
    </w:p>
    <w:p w:rsidR="00EE021F" w:rsidRPr="004678B6" w:rsidRDefault="00EE021F" w:rsidP="004678B6">
      <w:pPr>
        <w:rPr>
          <w:sz w:val="28"/>
          <w:szCs w:val="28"/>
        </w:rPr>
      </w:pPr>
      <w:r w:rsidRPr="004678B6">
        <w:rPr>
          <w:sz w:val="28"/>
          <w:szCs w:val="28"/>
        </w:rPr>
        <w:t>характеризовать потенциальные источники опасности в общественных местах;</w:t>
      </w:r>
    </w:p>
    <w:p w:rsidR="00EE021F" w:rsidRPr="004678B6" w:rsidRDefault="00EE021F" w:rsidP="004678B6">
      <w:pPr>
        <w:rPr>
          <w:sz w:val="28"/>
          <w:szCs w:val="28"/>
        </w:rPr>
      </w:pPr>
      <w:r w:rsidRPr="004678B6">
        <w:rPr>
          <w:sz w:val="28"/>
          <w:szCs w:val="28"/>
        </w:rPr>
        <w:t>знать правила вызова экстренных служб и порядок взаимодействия с ними;</w:t>
      </w:r>
    </w:p>
    <w:p w:rsidR="00EE021F" w:rsidRPr="004678B6" w:rsidRDefault="00EE021F" w:rsidP="004678B6">
      <w:pPr>
        <w:rPr>
          <w:sz w:val="28"/>
          <w:szCs w:val="28"/>
        </w:rPr>
      </w:pPr>
      <w:r w:rsidRPr="004678B6">
        <w:rPr>
          <w:sz w:val="28"/>
          <w:szCs w:val="28"/>
        </w:rPr>
        <w:t>уметь планировать действия в случае возникновения опасной или чрезвычайной ситуации;</w:t>
      </w:r>
    </w:p>
    <w:p w:rsidR="00EE021F" w:rsidRPr="004678B6" w:rsidRDefault="00EE021F" w:rsidP="004678B6">
      <w:pPr>
        <w:rPr>
          <w:sz w:val="28"/>
          <w:szCs w:val="28"/>
        </w:rPr>
      </w:pPr>
      <w:r w:rsidRPr="004678B6">
        <w:rPr>
          <w:sz w:val="28"/>
          <w:szCs w:val="28"/>
        </w:rPr>
        <w:t>характеризовать риски массовых мероприятий и объяснять правила подготовки к посещению массовых мероприятий;</w:t>
      </w:r>
    </w:p>
    <w:p w:rsidR="00EE021F" w:rsidRPr="004678B6" w:rsidRDefault="00EE021F" w:rsidP="004678B6">
      <w:pPr>
        <w:rPr>
          <w:sz w:val="28"/>
          <w:szCs w:val="28"/>
        </w:rPr>
      </w:pPr>
      <w:r w:rsidRPr="004678B6">
        <w:rPr>
          <w:sz w:val="28"/>
          <w:szCs w:val="28"/>
        </w:rPr>
        <w:t>иметь навыки безопасного поведения при беспорядках в местах массового пребывания людей;</w:t>
      </w:r>
    </w:p>
    <w:p w:rsidR="00EE021F" w:rsidRPr="004678B6" w:rsidRDefault="00EE021F" w:rsidP="004678B6">
      <w:pPr>
        <w:rPr>
          <w:sz w:val="28"/>
          <w:szCs w:val="28"/>
        </w:rPr>
      </w:pPr>
      <w:r w:rsidRPr="004678B6">
        <w:rPr>
          <w:sz w:val="28"/>
          <w:szCs w:val="28"/>
        </w:rPr>
        <w:t>иметь навыки безопасных действий при попадании в толпу и давку;</w:t>
      </w:r>
    </w:p>
    <w:p w:rsidR="00EE021F" w:rsidRPr="004678B6" w:rsidRDefault="00EE021F" w:rsidP="004678B6">
      <w:pPr>
        <w:rPr>
          <w:sz w:val="28"/>
          <w:szCs w:val="28"/>
        </w:rPr>
      </w:pPr>
      <w:r w:rsidRPr="004678B6">
        <w:rPr>
          <w:sz w:val="28"/>
          <w:szCs w:val="28"/>
        </w:rPr>
        <w:t>иметь навыки безопасных действий при обнаружении угрозы возникновения пожара;</w:t>
      </w:r>
    </w:p>
    <w:p w:rsidR="00EE021F" w:rsidRPr="004678B6" w:rsidRDefault="00EE021F" w:rsidP="004678B6">
      <w:pPr>
        <w:rPr>
          <w:sz w:val="28"/>
          <w:szCs w:val="28"/>
        </w:rPr>
      </w:pPr>
      <w:r w:rsidRPr="004678B6">
        <w:rPr>
          <w:sz w:val="28"/>
          <w:szCs w:val="28"/>
        </w:rPr>
        <w:t>знать правила и иметь навыки безопасных действий при эвакуации</w:t>
      </w:r>
      <w:r>
        <w:rPr>
          <w:sz w:val="28"/>
          <w:szCs w:val="28"/>
        </w:rPr>
        <w:t xml:space="preserve"> </w:t>
      </w:r>
      <w:r w:rsidRPr="004678B6">
        <w:rPr>
          <w:sz w:val="28"/>
          <w:szCs w:val="28"/>
        </w:rPr>
        <w:t>из общественных мест и зданий;</w:t>
      </w:r>
    </w:p>
    <w:p w:rsidR="00EE021F" w:rsidRPr="004678B6" w:rsidRDefault="00EE021F" w:rsidP="004678B6">
      <w:pPr>
        <w:rPr>
          <w:sz w:val="28"/>
          <w:szCs w:val="28"/>
        </w:rPr>
      </w:pPr>
      <w:r w:rsidRPr="004678B6">
        <w:rPr>
          <w:sz w:val="28"/>
          <w:szCs w:val="28"/>
        </w:rPr>
        <w:t>знать навыки безопасных действий при обрушениях зданий и сооружений;</w:t>
      </w:r>
    </w:p>
    <w:p w:rsidR="00EE021F" w:rsidRPr="004678B6" w:rsidRDefault="00EE021F" w:rsidP="004678B6">
      <w:pPr>
        <w:rPr>
          <w:sz w:val="28"/>
          <w:szCs w:val="28"/>
        </w:rPr>
      </w:pPr>
      <w:r w:rsidRPr="004678B6">
        <w:rPr>
          <w:sz w:val="28"/>
          <w:szCs w:val="28"/>
        </w:rPr>
        <w:t>характеризовать опасности криминогенного и антиобщественного характера</w:t>
      </w:r>
      <w:r>
        <w:rPr>
          <w:sz w:val="28"/>
          <w:szCs w:val="28"/>
        </w:rPr>
        <w:t xml:space="preserve"> </w:t>
      </w:r>
      <w:r w:rsidRPr="004678B6">
        <w:rPr>
          <w:sz w:val="28"/>
          <w:szCs w:val="28"/>
        </w:rPr>
        <w:t>в общественных местах;</w:t>
      </w:r>
    </w:p>
    <w:p w:rsidR="00EE021F" w:rsidRPr="004678B6" w:rsidRDefault="00EE021F" w:rsidP="004678B6">
      <w:pPr>
        <w:rPr>
          <w:sz w:val="28"/>
          <w:szCs w:val="28"/>
        </w:rPr>
      </w:pPr>
      <w:r w:rsidRPr="004678B6">
        <w:rPr>
          <w:sz w:val="28"/>
          <w:szCs w:val="28"/>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EE021F" w:rsidRPr="004678B6" w:rsidRDefault="00EE021F" w:rsidP="004678B6">
      <w:pPr>
        <w:rPr>
          <w:sz w:val="28"/>
          <w:szCs w:val="28"/>
        </w:rPr>
      </w:pPr>
      <w:r w:rsidRPr="004678B6">
        <w:rPr>
          <w:sz w:val="28"/>
          <w:szCs w:val="28"/>
        </w:rPr>
        <w:t>иметь навыки действий при взаимодействии с правоохранительными органами.</w:t>
      </w:r>
    </w:p>
    <w:p w:rsidR="00EE021F" w:rsidRPr="004678B6" w:rsidRDefault="00EE021F" w:rsidP="004678B6">
      <w:pPr>
        <w:rPr>
          <w:sz w:val="28"/>
          <w:szCs w:val="28"/>
        </w:rPr>
      </w:pPr>
      <w:r w:rsidRPr="004678B6">
        <w:rPr>
          <w:sz w:val="28"/>
          <w:szCs w:val="28"/>
        </w:rPr>
        <w:t>Предметные результаты по модулю № 7  «Безопасность в природной среде»:</w:t>
      </w:r>
    </w:p>
    <w:p w:rsidR="00EE021F" w:rsidRPr="004678B6" w:rsidRDefault="00EE021F" w:rsidP="004678B6">
      <w:pPr>
        <w:rPr>
          <w:sz w:val="28"/>
          <w:szCs w:val="28"/>
        </w:rPr>
      </w:pPr>
      <w:r w:rsidRPr="004678B6">
        <w:rPr>
          <w:sz w:val="28"/>
          <w:szCs w:val="28"/>
        </w:rPr>
        <w:t>классифицировать и характеризовать чрезвычайные ситуации природного характера;</w:t>
      </w:r>
    </w:p>
    <w:p w:rsidR="00EE021F" w:rsidRPr="004678B6" w:rsidRDefault="00EE021F" w:rsidP="004678B6">
      <w:pPr>
        <w:rPr>
          <w:sz w:val="28"/>
          <w:szCs w:val="28"/>
        </w:rPr>
      </w:pPr>
      <w:r w:rsidRPr="004678B6">
        <w:rPr>
          <w:sz w:val="28"/>
          <w:szCs w:val="28"/>
        </w:rPr>
        <w:t>характеризовать опасности в природной среде: дикие животные, змеи, насекомые и паукообразные, ядовитые грибы и растения;</w:t>
      </w:r>
    </w:p>
    <w:p w:rsidR="00EE021F" w:rsidRPr="004678B6" w:rsidRDefault="00EE021F" w:rsidP="004678B6">
      <w:pPr>
        <w:rPr>
          <w:sz w:val="28"/>
          <w:szCs w:val="28"/>
        </w:rPr>
      </w:pPr>
      <w:r w:rsidRPr="004678B6">
        <w:rPr>
          <w:sz w:val="28"/>
          <w:szCs w:val="28"/>
        </w:rPr>
        <w:t>иметь представление о безопасных действиях при встрече с дикими животными, змеями, насекомыми и паукообразными;</w:t>
      </w:r>
    </w:p>
    <w:p w:rsidR="00EE021F" w:rsidRPr="004678B6" w:rsidRDefault="00EE021F" w:rsidP="004678B6">
      <w:pPr>
        <w:rPr>
          <w:sz w:val="28"/>
          <w:szCs w:val="28"/>
        </w:rPr>
      </w:pPr>
      <w:r w:rsidRPr="004678B6">
        <w:rPr>
          <w:sz w:val="28"/>
          <w:szCs w:val="28"/>
        </w:rPr>
        <w:t>знать правила поведения для снижения риска отравления ядовитыми грибами и растениями;</w:t>
      </w:r>
    </w:p>
    <w:p w:rsidR="00EE021F" w:rsidRPr="004678B6" w:rsidRDefault="00EE021F" w:rsidP="004678B6">
      <w:pPr>
        <w:rPr>
          <w:sz w:val="28"/>
          <w:szCs w:val="28"/>
        </w:rPr>
      </w:pPr>
      <w:r w:rsidRPr="004678B6">
        <w:rPr>
          <w:sz w:val="28"/>
          <w:szCs w:val="28"/>
        </w:rPr>
        <w:t>характеризовать автономные условия, раскрывать их опасности и порядок подготовки к ним;</w:t>
      </w:r>
    </w:p>
    <w:p w:rsidR="00EE021F" w:rsidRPr="004678B6" w:rsidRDefault="00EE021F" w:rsidP="004678B6">
      <w:pPr>
        <w:rPr>
          <w:sz w:val="28"/>
          <w:szCs w:val="28"/>
        </w:rPr>
      </w:pPr>
      <w:r w:rsidRPr="004678B6">
        <w:rPr>
          <w:sz w:val="28"/>
          <w:szCs w:val="28"/>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EE021F" w:rsidRPr="004678B6" w:rsidRDefault="00EE021F" w:rsidP="004678B6">
      <w:pPr>
        <w:rPr>
          <w:sz w:val="28"/>
          <w:szCs w:val="28"/>
        </w:rPr>
      </w:pPr>
      <w:r w:rsidRPr="004678B6">
        <w:rPr>
          <w:sz w:val="28"/>
          <w:szCs w:val="28"/>
        </w:rPr>
        <w:t>классифицировать и характеризовать природные пожары и их опасности;</w:t>
      </w:r>
    </w:p>
    <w:p w:rsidR="00EE021F" w:rsidRPr="004678B6" w:rsidRDefault="00EE021F" w:rsidP="004678B6">
      <w:pPr>
        <w:rPr>
          <w:sz w:val="28"/>
          <w:szCs w:val="28"/>
        </w:rPr>
      </w:pPr>
      <w:r w:rsidRPr="004678B6">
        <w:rPr>
          <w:sz w:val="28"/>
          <w:szCs w:val="28"/>
        </w:rPr>
        <w:t>характеризовать факторы и причины возникновения пожаров;</w:t>
      </w:r>
    </w:p>
    <w:p w:rsidR="00EE021F" w:rsidRPr="004678B6" w:rsidRDefault="00EE021F" w:rsidP="004678B6">
      <w:pPr>
        <w:rPr>
          <w:sz w:val="28"/>
          <w:szCs w:val="28"/>
        </w:rPr>
      </w:pPr>
      <w:r w:rsidRPr="004678B6">
        <w:rPr>
          <w:sz w:val="28"/>
          <w:szCs w:val="28"/>
        </w:rPr>
        <w:t>иметь представления о безопасных действиях при нахождении в зоне природного пожара;</w:t>
      </w:r>
    </w:p>
    <w:p w:rsidR="00EE021F" w:rsidRPr="004678B6" w:rsidRDefault="00EE021F" w:rsidP="004678B6">
      <w:pPr>
        <w:rPr>
          <w:sz w:val="28"/>
          <w:szCs w:val="28"/>
        </w:rPr>
      </w:pPr>
      <w:r w:rsidRPr="004678B6">
        <w:rPr>
          <w:sz w:val="28"/>
          <w:szCs w:val="28"/>
        </w:rPr>
        <w:t>иметь представление о правилах безопасного поведения в горах;</w:t>
      </w:r>
    </w:p>
    <w:p w:rsidR="00EE021F" w:rsidRPr="004678B6" w:rsidRDefault="00EE021F" w:rsidP="004678B6">
      <w:pPr>
        <w:rPr>
          <w:sz w:val="28"/>
          <w:szCs w:val="28"/>
        </w:rPr>
      </w:pPr>
      <w:r w:rsidRPr="004678B6">
        <w:rPr>
          <w:sz w:val="28"/>
          <w:szCs w:val="28"/>
        </w:rPr>
        <w:t>характеризовать снежные лавины, камнепады, сели, оползни, их внешние признаки и опасности;</w:t>
      </w:r>
    </w:p>
    <w:p w:rsidR="00EE021F" w:rsidRPr="004678B6" w:rsidRDefault="00EE021F" w:rsidP="004678B6">
      <w:pPr>
        <w:rPr>
          <w:sz w:val="28"/>
          <w:szCs w:val="28"/>
        </w:rPr>
      </w:pPr>
      <w:r w:rsidRPr="004678B6">
        <w:rPr>
          <w:sz w:val="28"/>
          <w:szCs w:val="28"/>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EE021F" w:rsidRPr="004678B6" w:rsidRDefault="00EE021F" w:rsidP="004678B6">
      <w:pPr>
        <w:rPr>
          <w:sz w:val="28"/>
          <w:szCs w:val="28"/>
        </w:rPr>
      </w:pPr>
      <w:r w:rsidRPr="004678B6">
        <w:rPr>
          <w:sz w:val="28"/>
          <w:szCs w:val="28"/>
        </w:rPr>
        <w:t>знать общие правила безопасного поведения на водоёмах;</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знать правила купания, понимать различия между оборудованными и необорудованными пляжами</w:t>
      </w:r>
      <w:r w:rsidRPr="004678B6" w:rsidDel="00B555ED">
        <w:rPr>
          <w:sz w:val="28"/>
          <w:szCs w:val="28"/>
        </w:rPr>
        <w:t>;</w:t>
      </w:r>
    </w:p>
    <w:p w:rsidR="00EE021F" w:rsidRPr="004678B6" w:rsidRDefault="00EE021F" w:rsidP="004678B6">
      <w:pPr>
        <w:rPr>
          <w:sz w:val="28"/>
          <w:szCs w:val="28"/>
        </w:rPr>
      </w:pPr>
      <w:r w:rsidRPr="004678B6">
        <w:rPr>
          <w:sz w:val="28"/>
          <w:szCs w:val="28"/>
        </w:rPr>
        <w:t>знать правила само- и взаимопомощи терпящим бедствие на воде;</w:t>
      </w:r>
    </w:p>
    <w:p w:rsidR="00EE021F" w:rsidRPr="004678B6" w:rsidRDefault="00EE021F" w:rsidP="004678B6">
      <w:pPr>
        <w:rPr>
          <w:sz w:val="28"/>
          <w:szCs w:val="28"/>
        </w:rPr>
      </w:pPr>
      <w:r w:rsidRPr="004678B6">
        <w:rPr>
          <w:sz w:val="28"/>
          <w:szCs w:val="28"/>
        </w:rPr>
        <w:t>иметь представление о безопасных действиях при обнаружении тонущего человека летом и человека в полынье;</w:t>
      </w:r>
    </w:p>
    <w:p w:rsidR="00EE021F" w:rsidRPr="004678B6" w:rsidRDefault="00EE021F" w:rsidP="004678B6">
      <w:pPr>
        <w:rPr>
          <w:sz w:val="28"/>
          <w:szCs w:val="28"/>
        </w:rPr>
      </w:pPr>
      <w:r w:rsidRPr="004678B6">
        <w:rPr>
          <w:sz w:val="28"/>
          <w:szCs w:val="28"/>
        </w:rPr>
        <w:t>знать правила поведения при нахождении на плавсредствах и на льду;</w:t>
      </w:r>
    </w:p>
    <w:p w:rsidR="00EE021F" w:rsidRPr="004678B6" w:rsidRDefault="00EE021F" w:rsidP="004678B6">
      <w:pPr>
        <w:rPr>
          <w:sz w:val="28"/>
          <w:szCs w:val="28"/>
        </w:rPr>
      </w:pPr>
      <w:r w:rsidRPr="004678B6">
        <w:rPr>
          <w:sz w:val="28"/>
          <w:szCs w:val="28"/>
        </w:rPr>
        <w:t>характеризовать наводнения, их внешние признаки и опасности;</w:t>
      </w:r>
    </w:p>
    <w:p w:rsidR="00EE021F" w:rsidRPr="004678B6" w:rsidRDefault="00EE021F" w:rsidP="004678B6">
      <w:pPr>
        <w:rPr>
          <w:sz w:val="28"/>
          <w:szCs w:val="28"/>
        </w:rPr>
      </w:pPr>
      <w:r w:rsidRPr="004678B6">
        <w:rPr>
          <w:sz w:val="28"/>
          <w:szCs w:val="28"/>
        </w:rPr>
        <w:t>иметь представление о безопасных действиях при наводнении;</w:t>
      </w:r>
    </w:p>
    <w:p w:rsidR="00EE021F" w:rsidRPr="004678B6" w:rsidRDefault="00EE021F" w:rsidP="004678B6">
      <w:pPr>
        <w:rPr>
          <w:sz w:val="28"/>
          <w:szCs w:val="28"/>
        </w:rPr>
      </w:pPr>
      <w:r w:rsidRPr="004678B6">
        <w:rPr>
          <w:sz w:val="28"/>
          <w:szCs w:val="28"/>
        </w:rPr>
        <w:t>характеризовать цунами, их внешние признаки и опасности;</w:t>
      </w:r>
    </w:p>
    <w:p w:rsidR="00EE021F" w:rsidRPr="004678B6" w:rsidRDefault="00EE021F" w:rsidP="004678B6">
      <w:pPr>
        <w:rPr>
          <w:sz w:val="28"/>
          <w:szCs w:val="28"/>
        </w:rPr>
      </w:pPr>
      <w:r w:rsidRPr="004678B6">
        <w:rPr>
          <w:sz w:val="28"/>
          <w:szCs w:val="28"/>
        </w:rPr>
        <w:t xml:space="preserve">иметь представление о безопасных действиях при нахождении в зоне цунами; </w:t>
      </w:r>
    </w:p>
    <w:p w:rsidR="00EE021F" w:rsidRPr="004678B6" w:rsidRDefault="00EE021F" w:rsidP="004678B6">
      <w:pPr>
        <w:rPr>
          <w:sz w:val="28"/>
          <w:szCs w:val="28"/>
        </w:rPr>
      </w:pPr>
      <w:r w:rsidRPr="004678B6">
        <w:rPr>
          <w:sz w:val="28"/>
          <w:szCs w:val="28"/>
        </w:rPr>
        <w:t>характеризовать ураганы, смерчи, их внешние признаки и опасности;</w:t>
      </w:r>
    </w:p>
    <w:p w:rsidR="00EE021F" w:rsidRPr="004678B6" w:rsidRDefault="00EE021F" w:rsidP="004678B6">
      <w:pPr>
        <w:rPr>
          <w:sz w:val="28"/>
          <w:szCs w:val="28"/>
        </w:rPr>
      </w:pPr>
      <w:r w:rsidRPr="004678B6">
        <w:rPr>
          <w:sz w:val="28"/>
          <w:szCs w:val="28"/>
        </w:rPr>
        <w:t>иметь представление о безопасных действиях при ураганах и смерчах;</w:t>
      </w:r>
    </w:p>
    <w:p w:rsidR="00EE021F" w:rsidRPr="004678B6" w:rsidRDefault="00EE021F" w:rsidP="004678B6">
      <w:pPr>
        <w:rPr>
          <w:sz w:val="28"/>
          <w:szCs w:val="28"/>
        </w:rPr>
      </w:pPr>
      <w:r w:rsidRPr="004678B6">
        <w:rPr>
          <w:sz w:val="28"/>
          <w:szCs w:val="28"/>
        </w:rPr>
        <w:t>характеризовать грозы, их внешние признаки и опасности;</w:t>
      </w:r>
    </w:p>
    <w:p w:rsidR="00EE021F" w:rsidRPr="004678B6" w:rsidRDefault="00EE021F" w:rsidP="004678B6">
      <w:pPr>
        <w:rPr>
          <w:sz w:val="28"/>
          <w:szCs w:val="28"/>
        </w:rPr>
      </w:pPr>
      <w:r w:rsidRPr="004678B6">
        <w:rPr>
          <w:sz w:val="28"/>
          <w:szCs w:val="28"/>
        </w:rPr>
        <w:t>иметь навыки безопасных действий при попадании в грозу;</w:t>
      </w:r>
    </w:p>
    <w:p w:rsidR="00EE021F" w:rsidRPr="004678B6" w:rsidRDefault="00EE021F" w:rsidP="004678B6">
      <w:pPr>
        <w:rPr>
          <w:sz w:val="28"/>
          <w:szCs w:val="28"/>
        </w:rPr>
      </w:pPr>
      <w:r w:rsidRPr="004678B6">
        <w:rPr>
          <w:sz w:val="28"/>
          <w:szCs w:val="28"/>
        </w:rPr>
        <w:t>характеризовать землетрясения и извержения вулканов и их опасности;</w:t>
      </w:r>
    </w:p>
    <w:p w:rsidR="00EE021F" w:rsidRPr="004678B6" w:rsidRDefault="00EE021F" w:rsidP="004678B6">
      <w:pPr>
        <w:rPr>
          <w:sz w:val="28"/>
          <w:szCs w:val="28"/>
        </w:rPr>
      </w:pPr>
      <w:bookmarkStart w:id="26" w:name="_Hlk157533626"/>
      <w:r w:rsidRPr="004678B6">
        <w:rPr>
          <w:sz w:val="28"/>
          <w:szCs w:val="28"/>
        </w:rPr>
        <w:t xml:space="preserve">иметь представление о </w:t>
      </w:r>
      <w:bookmarkEnd w:id="26"/>
      <w:r w:rsidRPr="004678B6">
        <w:rPr>
          <w:sz w:val="28"/>
          <w:szCs w:val="28"/>
        </w:rPr>
        <w:t>безопасных действиях при землетрясении, в том числе при попадании под завал;</w:t>
      </w:r>
    </w:p>
    <w:p w:rsidR="00EE021F" w:rsidRPr="004678B6" w:rsidRDefault="00EE021F" w:rsidP="004678B6">
      <w:pPr>
        <w:rPr>
          <w:sz w:val="28"/>
          <w:szCs w:val="28"/>
        </w:rPr>
      </w:pPr>
      <w:r w:rsidRPr="004678B6">
        <w:rPr>
          <w:sz w:val="28"/>
          <w:szCs w:val="28"/>
        </w:rPr>
        <w:t>иметь представление о безопасных действиях при нахождении в зоне извержения вулкана;</w:t>
      </w:r>
    </w:p>
    <w:p w:rsidR="00EE021F" w:rsidRPr="004678B6" w:rsidRDefault="00EE021F" w:rsidP="004678B6">
      <w:pPr>
        <w:rPr>
          <w:sz w:val="28"/>
          <w:szCs w:val="28"/>
        </w:rPr>
      </w:pPr>
      <w:r w:rsidRPr="004678B6">
        <w:rPr>
          <w:sz w:val="28"/>
          <w:szCs w:val="28"/>
        </w:rPr>
        <w:t>раскрывать смысл понятий «экология» и «экологическая культура»;</w:t>
      </w:r>
    </w:p>
    <w:p w:rsidR="00EE021F" w:rsidRPr="004678B6" w:rsidRDefault="00EE021F" w:rsidP="004678B6">
      <w:pPr>
        <w:rPr>
          <w:sz w:val="28"/>
          <w:szCs w:val="28"/>
        </w:rPr>
      </w:pPr>
      <w:r w:rsidRPr="004678B6">
        <w:rPr>
          <w:sz w:val="28"/>
          <w:szCs w:val="28"/>
        </w:rPr>
        <w:t>объяснять значение экологии для устойчивого развития общества;</w:t>
      </w:r>
    </w:p>
    <w:p w:rsidR="00EE021F" w:rsidRPr="004678B6" w:rsidRDefault="00EE021F" w:rsidP="004678B6">
      <w:pPr>
        <w:rPr>
          <w:sz w:val="28"/>
          <w:szCs w:val="28"/>
        </w:rPr>
      </w:pPr>
      <w:r w:rsidRPr="004678B6">
        <w:rPr>
          <w:sz w:val="28"/>
          <w:szCs w:val="28"/>
        </w:rPr>
        <w:t>знать правила безопасного поведения при неблагоприятной экологической обстановке (загрязнении атмосферы).</w:t>
      </w:r>
    </w:p>
    <w:p w:rsidR="00EE021F" w:rsidRPr="004678B6" w:rsidRDefault="00EE021F" w:rsidP="004678B6">
      <w:pPr>
        <w:rPr>
          <w:sz w:val="28"/>
          <w:szCs w:val="28"/>
        </w:rPr>
      </w:pPr>
      <w:r w:rsidRPr="004678B6">
        <w:rPr>
          <w:sz w:val="28"/>
          <w:szCs w:val="28"/>
        </w:rPr>
        <w:t>Предметные результаты по модулю № 8 «Основы медицинских знаний. Оказание первой помощи»:</w:t>
      </w:r>
    </w:p>
    <w:p w:rsidR="00EE021F" w:rsidRPr="004678B6" w:rsidRDefault="00EE021F" w:rsidP="004678B6">
      <w:pPr>
        <w:rPr>
          <w:sz w:val="28"/>
          <w:szCs w:val="28"/>
        </w:rPr>
      </w:pPr>
      <w:r w:rsidRPr="004678B6">
        <w:rPr>
          <w:sz w:val="28"/>
          <w:szCs w:val="28"/>
        </w:rPr>
        <w:t>раскрывать смысл понятий «здоровье» и «здоровый образ жизни» и их содержание, объяснять значение здоровья для человека;</w:t>
      </w:r>
    </w:p>
    <w:p w:rsidR="00EE021F" w:rsidRPr="004678B6" w:rsidRDefault="00EE021F" w:rsidP="004678B6">
      <w:pPr>
        <w:rPr>
          <w:sz w:val="28"/>
          <w:szCs w:val="28"/>
        </w:rPr>
      </w:pPr>
      <w:r w:rsidRPr="004678B6">
        <w:rPr>
          <w:sz w:val="28"/>
          <w:szCs w:val="28"/>
        </w:rPr>
        <w:t>характеризовать факторы, влияющие на здоровье человека;</w:t>
      </w:r>
    </w:p>
    <w:p w:rsidR="00EE021F" w:rsidRPr="004678B6" w:rsidRDefault="00EE021F" w:rsidP="004678B6">
      <w:pPr>
        <w:rPr>
          <w:sz w:val="28"/>
          <w:szCs w:val="28"/>
        </w:rPr>
      </w:pPr>
      <w:r w:rsidRPr="004678B6">
        <w:rPr>
          <w:sz w:val="28"/>
          <w:szCs w:val="28"/>
        </w:rPr>
        <w:t>раскрывать содержание элементов здорового образа жизни, объяснять пагубность вредных привычек;</w:t>
      </w:r>
    </w:p>
    <w:p w:rsidR="00EE021F" w:rsidRPr="004678B6" w:rsidRDefault="00EE021F" w:rsidP="004678B6">
      <w:pPr>
        <w:rPr>
          <w:sz w:val="28"/>
          <w:szCs w:val="28"/>
        </w:rPr>
      </w:pPr>
      <w:r w:rsidRPr="004678B6">
        <w:rPr>
          <w:sz w:val="28"/>
          <w:szCs w:val="28"/>
        </w:rPr>
        <w:t>обосновывать личную ответственность за сохранение здоровья;</w:t>
      </w:r>
    </w:p>
    <w:p w:rsidR="00EE021F" w:rsidRPr="004678B6" w:rsidRDefault="00EE021F" w:rsidP="004678B6">
      <w:pPr>
        <w:rPr>
          <w:sz w:val="28"/>
          <w:szCs w:val="28"/>
        </w:rPr>
      </w:pPr>
      <w:r w:rsidRPr="004678B6">
        <w:rPr>
          <w:sz w:val="28"/>
          <w:szCs w:val="28"/>
        </w:rPr>
        <w:t>раскрывать понятие «инфекционные заболевания», объяснять причины их возникновения;</w:t>
      </w:r>
    </w:p>
    <w:p w:rsidR="00EE021F" w:rsidRPr="004678B6" w:rsidRDefault="00EE021F" w:rsidP="004678B6">
      <w:pPr>
        <w:rPr>
          <w:sz w:val="28"/>
          <w:szCs w:val="28"/>
        </w:rPr>
      </w:pPr>
      <w:r w:rsidRPr="004678B6">
        <w:rPr>
          <w:sz w:val="28"/>
          <w:szCs w:val="28"/>
        </w:rPr>
        <w:t>характеризовать механизм распространения инфекционных заболеваний, выработать навыки соблюдения мер их профилактики и защиты от них;</w:t>
      </w:r>
    </w:p>
    <w:p w:rsidR="00EE021F" w:rsidRPr="004678B6" w:rsidRDefault="00EE021F" w:rsidP="004678B6">
      <w:pPr>
        <w:rPr>
          <w:sz w:val="28"/>
          <w:szCs w:val="28"/>
        </w:rPr>
      </w:pPr>
      <w:r w:rsidRPr="004678B6">
        <w:rPr>
          <w:sz w:val="28"/>
          <w:szCs w:val="28"/>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EE021F" w:rsidRPr="004678B6" w:rsidRDefault="00EE021F" w:rsidP="004678B6">
      <w:pPr>
        <w:rPr>
          <w:sz w:val="28"/>
          <w:szCs w:val="28"/>
        </w:rPr>
      </w:pPr>
      <w:r w:rsidRPr="004678B6">
        <w:rPr>
          <w:sz w:val="28"/>
          <w:szCs w:val="28"/>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EE021F" w:rsidRPr="004678B6" w:rsidRDefault="00EE021F" w:rsidP="004678B6">
      <w:pPr>
        <w:rPr>
          <w:sz w:val="28"/>
          <w:szCs w:val="28"/>
        </w:rPr>
      </w:pPr>
      <w:r w:rsidRPr="004678B6">
        <w:rPr>
          <w:sz w:val="28"/>
          <w:szCs w:val="28"/>
        </w:rPr>
        <w:t>раскрывать понятие «неинфекционные заболевания» и давать их классификацию;</w:t>
      </w:r>
    </w:p>
    <w:p w:rsidR="00EE021F" w:rsidRPr="004678B6" w:rsidRDefault="00EE021F" w:rsidP="004678B6">
      <w:pPr>
        <w:rPr>
          <w:sz w:val="28"/>
          <w:szCs w:val="28"/>
        </w:rPr>
      </w:pPr>
      <w:r w:rsidRPr="004678B6">
        <w:rPr>
          <w:sz w:val="28"/>
          <w:szCs w:val="28"/>
        </w:rPr>
        <w:t>характеризовать факторы риска неинфекционных заболеваний;</w:t>
      </w:r>
    </w:p>
    <w:p w:rsidR="00EE021F" w:rsidRPr="004678B6" w:rsidRDefault="00EE021F" w:rsidP="004678B6">
      <w:pPr>
        <w:rPr>
          <w:sz w:val="28"/>
          <w:szCs w:val="28"/>
        </w:rPr>
      </w:pPr>
      <w:r w:rsidRPr="004678B6">
        <w:rPr>
          <w:sz w:val="28"/>
          <w:szCs w:val="28"/>
        </w:rPr>
        <w:t>иметь навыки соблюдения мер профилактики неинфекционных заболеваний и защиты от них;</w:t>
      </w:r>
    </w:p>
    <w:p w:rsidR="00EE021F" w:rsidRPr="004678B6" w:rsidRDefault="00EE021F" w:rsidP="004678B6">
      <w:pPr>
        <w:rPr>
          <w:sz w:val="28"/>
          <w:szCs w:val="28"/>
        </w:rPr>
      </w:pPr>
      <w:r w:rsidRPr="004678B6">
        <w:rPr>
          <w:sz w:val="28"/>
          <w:szCs w:val="28"/>
        </w:rPr>
        <w:t>знать назначение диспансеризации и раскрывать её задачи;</w:t>
      </w:r>
    </w:p>
    <w:p w:rsidR="00EE021F" w:rsidRPr="004678B6" w:rsidRDefault="00EE021F" w:rsidP="004678B6">
      <w:pPr>
        <w:rPr>
          <w:sz w:val="28"/>
          <w:szCs w:val="28"/>
        </w:rPr>
      </w:pPr>
      <w:r w:rsidRPr="004678B6">
        <w:rPr>
          <w:sz w:val="28"/>
          <w:szCs w:val="28"/>
        </w:rPr>
        <w:t>раскрывать понятия «психическое здоровье» и «психическое благополучие»;</w:t>
      </w:r>
    </w:p>
    <w:p w:rsidR="00EE021F" w:rsidRPr="004678B6" w:rsidRDefault="00EE021F" w:rsidP="004678B6">
      <w:pPr>
        <w:rPr>
          <w:sz w:val="28"/>
          <w:szCs w:val="28"/>
        </w:rPr>
      </w:pPr>
      <w:r w:rsidRPr="004678B6">
        <w:rPr>
          <w:sz w:val="28"/>
          <w:szCs w:val="28"/>
        </w:rPr>
        <w:t>объяснять понятие «стресс» и его влияние на человека;</w:t>
      </w:r>
    </w:p>
    <w:p w:rsidR="00EE021F" w:rsidRPr="004678B6" w:rsidRDefault="00EE021F" w:rsidP="004678B6">
      <w:pPr>
        <w:rPr>
          <w:sz w:val="28"/>
          <w:szCs w:val="28"/>
        </w:rPr>
      </w:pPr>
      <w:r w:rsidRPr="004678B6">
        <w:rPr>
          <w:sz w:val="28"/>
          <w:szCs w:val="28"/>
        </w:rPr>
        <w:t>иметь навыки соблюдения мер профилактики стресса, раскрывать способы саморегуляции эмоциональных состояний;</w:t>
      </w:r>
    </w:p>
    <w:p w:rsidR="00EE021F" w:rsidRPr="004678B6" w:rsidRDefault="00EE021F" w:rsidP="004678B6">
      <w:pPr>
        <w:rPr>
          <w:sz w:val="28"/>
          <w:szCs w:val="28"/>
        </w:rPr>
      </w:pPr>
      <w:r w:rsidRPr="004678B6">
        <w:rPr>
          <w:sz w:val="28"/>
          <w:szCs w:val="28"/>
        </w:rPr>
        <w:t xml:space="preserve">раскрывать понятие «первая помощь» и её содержание; </w:t>
      </w:r>
    </w:p>
    <w:p w:rsidR="00EE021F" w:rsidRPr="004678B6" w:rsidRDefault="00EE021F" w:rsidP="004678B6">
      <w:pPr>
        <w:rPr>
          <w:sz w:val="28"/>
          <w:szCs w:val="28"/>
        </w:rPr>
      </w:pPr>
      <w:r w:rsidRPr="004678B6">
        <w:rPr>
          <w:sz w:val="28"/>
          <w:szCs w:val="28"/>
        </w:rPr>
        <w:t>знать состояния, требующие оказания первой помощи;</w:t>
      </w:r>
    </w:p>
    <w:p w:rsidR="00EE021F" w:rsidRPr="004678B6" w:rsidRDefault="00EE021F" w:rsidP="004678B6">
      <w:pPr>
        <w:rPr>
          <w:sz w:val="28"/>
          <w:szCs w:val="28"/>
        </w:rPr>
      </w:pPr>
      <w:r w:rsidRPr="004678B6">
        <w:rPr>
          <w:sz w:val="28"/>
          <w:szCs w:val="28"/>
        </w:rPr>
        <w:t>знать универсальный алгоритм оказания первой помощи; знать назначение и состав аптечки первой помощи;</w:t>
      </w:r>
    </w:p>
    <w:p w:rsidR="00EE021F" w:rsidRPr="004678B6" w:rsidRDefault="00EE021F" w:rsidP="004678B6">
      <w:pPr>
        <w:rPr>
          <w:sz w:val="28"/>
          <w:szCs w:val="28"/>
        </w:rPr>
      </w:pPr>
      <w:r w:rsidRPr="004678B6">
        <w:rPr>
          <w:sz w:val="28"/>
          <w:szCs w:val="28"/>
        </w:rPr>
        <w:t>иметь навыки действий при оказании первой помощи в различных ситуациях;</w:t>
      </w:r>
    </w:p>
    <w:p w:rsidR="00EE021F" w:rsidRPr="004678B6" w:rsidRDefault="00EE021F" w:rsidP="004678B6">
      <w:pPr>
        <w:rPr>
          <w:sz w:val="28"/>
          <w:szCs w:val="28"/>
        </w:rPr>
      </w:pPr>
      <w:r w:rsidRPr="004678B6">
        <w:rPr>
          <w:sz w:val="28"/>
          <w:szCs w:val="28"/>
        </w:rPr>
        <w:t>характеризовать приёмы психологической поддержки пострадавшего.</w:t>
      </w:r>
    </w:p>
    <w:p w:rsidR="00EE021F" w:rsidRPr="004678B6" w:rsidRDefault="00EE021F" w:rsidP="004678B6">
      <w:pPr>
        <w:rPr>
          <w:sz w:val="28"/>
          <w:szCs w:val="28"/>
        </w:rPr>
      </w:pPr>
      <w:r w:rsidRPr="004678B6">
        <w:rPr>
          <w:sz w:val="28"/>
          <w:szCs w:val="28"/>
        </w:rPr>
        <w:t>Предметные результаты по модулю № 9 «Безопасность в социуме»:</w:t>
      </w:r>
    </w:p>
    <w:p w:rsidR="00EE021F" w:rsidRPr="004678B6" w:rsidRDefault="00EE021F" w:rsidP="004678B6">
      <w:pPr>
        <w:rPr>
          <w:sz w:val="28"/>
          <w:szCs w:val="28"/>
        </w:rPr>
      </w:pPr>
      <w:r w:rsidRPr="004678B6">
        <w:rPr>
          <w:sz w:val="28"/>
          <w:szCs w:val="28"/>
        </w:rPr>
        <w:t>характеризовать общение и объяснять его значение для человека;</w:t>
      </w:r>
    </w:p>
    <w:p w:rsidR="00EE021F" w:rsidRPr="004678B6" w:rsidRDefault="00EE021F" w:rsidP="004678B6">
      <w:pPr>
        <w:rPr>
          <w:sz w:val="28"/>
          <w:szCs w:val="28"/>
        </w:rPr>
      </w:pPr>
      <w:r w:rsidRPr="004678B6">
        <w:rPr>
          <w:sz w:val="28"/>
          <w:szCs w:val="28"/>
        </w:rPr>
        <w:t>характеризовать признаки и анализировать способы эффективного общения;</w:t>
      </w:r>
    </w:p>
    <w:p w:rsidR="00EE021F" w:rsidRPr="004678B6" w:rsidRDefault="00EE021F" w:rsidP="004678B6">
      <w:pPr>
        <w:rPr>
          <w:sz w:val="28"/>
          <w:szCs w:val="28"/>
        </w:rPr>
      </w:pPr>
      <w:r w:rsidRPr="004678B6">
        <w:rPr>
          <w:sz w:val="28"/>
          <w:szCs w:val="28"/>
        </w:rPr>
        <w:t>раскрывать приёмы и иметь навыки соблюдения правил безопасной межличностной коммуникации и комфортного взаимодействия в группе;</w:t>
      </w:r>
    </w:p>
    <w:p w:rsidR="00EE021F" w:rsidRPr="004678B6" w:rsidRDefault="00EE021F" w:rsidP="004678B6">
      <w:pPr>
        <w:rPr>
          <w:sz w:val="28"/>
          <w:szCs w:val="28"/>
        </w:rPr>
      </w:pPr>
      <w:r w:rsidRPr="004678B6">
        <w:rPr>
          <w:sz w:val="28"/>
          <w:szCs w:val="28"/>
        </w:rPr>
        <w:t>раскрывать признаки конструктивного и деструктивного общения;</w:t>
      </w:r>
    </w:p>
    <w:p w:rsidR="00EE021F" w:rsidRPr="004678B6" w:rsidRDefault="00EE021F" w:rsidP="004678B6">
      <w:pPr>
        <w:rPr>
          <w:sz w:val="28"/>
          <w:szCs w:val="28"/>
        </w:rPr>
      </w:pPr>
      <w:r w:rsidRPr="004678B6">
        <w:rPr>
          <w:sz w:val="28"/>
          <w:szCs w:val="28"/>
        </w:rPr>
        <w:t>раскрывать понятие «конфликт» и характеризовать стадии его развития, факторы и причины развития;</w:t>
      </w:r>
    </w:p>
    <w:p w:rsidR="00EE021F" w:rsidRPr="004678B6" w:rsidRDefault="00EE021F" w:rsidP="004678B6">
      <w:pPr>
        <w:rPr>
          <w:sz w:val="28"/>
          <w:szCs w:val="28"/>
        </w:rPr>
      </w:pPr>
      <w:r w:rsidRPr="004678B6">
        <w:rPr>
          <w:sz w:val="28"/>
          <w:szCs w:val="28"/>
        </w:rPr>
        <w:t>иметь представление о ситуациях возникновения межличностных и групповых конфликтов;</w:t>
      </w:r>
    </w:p>
    <w:p w:rsidR="00EE021F" w:rsidRPr="004678B6" w:rsidRDefault="00EE021F" w:rsidP="004678B6">
      <w:pPr>
        <w:rPr>
          <w:sz w:val="28"/>
          <w:szCs w:val="28"/>
        </w:rPr>
      </w:pPr>
      <w:r w:rsidRPr="004678B6">
        <w:rPr>
          <w:sz w:val="28"/>
          <w:szCs w:val="28"/>
        </w:rPr>
        <w:t>характеризовать безопасные и эффективные способы избегания и разрешения конфликтных ситуаций;</w:t>
      </w:r>
    </w:p>
    <w:p w:rsidR="00EE021F" w:rsidRPr="004678B6" w:rsidRDefault="00EE021F" w:rsidP="004678B6">
      <w:pPr>
        <w:rPr>
          <w:sz w:val="28"/>
          <w:szCs w:val="28"/>
        </w:rPr>
      </w:pPr>
      <w:r w:rsidRPr="004678B6">
        <w:rPr>
          <w:sz w:val="28"/>
          <w:szCs w:val="28"/>
        </w:rPr>
        <w:t>иметь навыки безопасного поведения для снижения риска конфликта и безопасных действий при его опасных проявлениях;</w:t>
      </w:r>
    </w:p>
    <w:p w:rsidR="00EE021F" w:rsidRPr="004678B6" w:rsidRDefault="00EE021F" w:rsidP="004678B6">
      <w:pPr>
        <w:rPr>
          <w:sz w:val="28"/>
          <w:szCs w:val="28"/>
        </w:rPr>
      </w:pPr>
      <w:r w:rsidRPr="004678B6">
        <w:rPr>
          <w:sz w:val="28"/>
          <w:szCs w:val="28"/>
        </w:rPr>
        <w:t>характеризовать способ разрешения конфликта с помощью третьей стороны (медиатора);</w:t>
      </w:r>
    </w:p>
    <w:p w:rsidR="00EE021F" w:rsidRPr="004678B6" w:rsidRDefault="00EE021F" w:rsidP="004678B6">
      <w:pPr>
        <w:rPr>
          <w:sz w:val="28"/>
          <w:szCs w:val="28"/>
        </w:rPr>
      </w:pPr>
      <w:r w:rsidRPr="004678B6">
        <w:rPr>
          <w:sz w:val="28"/>
          <w:szCs w:val="28"/>
        </w:rPr>
        <w:t>иметь представление об опасных формах проявления конфликта: агрессия, домашнее насилие и буллинг;</w:t>
      </w:r>
    </w:p>
    <w:p w:rsidR="00EE021F" w:rsidRPr="004678B6" w:rsidRDefault="00EE021F" w:rsidP="004678B6">
      <w:pPr>
        <w:rPr>
          <w:sz w:val="28"/>
          <w:szCs w:val="28"/>
        </w:rPr>
      </w:pPr>
      <w:r w:rsidRPr="004678B6">
        <w:rPr>
          <w:sz w:val="28"/>
          <w:szCs w:val="28"/>
        </w:rPr>
        <w:t>характеризовать манипуляции в ходе межличностного общения;</w:t>
      </w:r>
    </w:p>
    <w:p w:rsidR="00EE021F" w:rsidRPr="004678B6" w:rsidRDefault="00EE021F" w:rsidP="004678B6">
      <w:pPr>
        <w:rPr>
          <w:sz w:val="28"/>
          <w:szCs w:val="28"/>
        </w:rPr>
      </w:pPr>
      <w:r w:rsidRPr="004678B6">
        <w:rPr>
          <w:sz w:val="28"/>
          <w:szCs w:val="28"/>
        </w:rPr>
        <w:t>раскрывать приёмы распознавания манипуляций и знать способы противостояния ей;</w:t>
      </w:r>
    </w:p>
    <w:p w:rsidR="00EE021F" w:rsidRPr="004678B6" w:rsidRDefault="00EE021F" w:rsidP="004678B6">
      <w:pPr>
        <w:rPr>
          <w:sz w:val="28"/>
          <w:szCs w:val="28"/>
        </w:rPr>
      </w:pPr>
      <w:r w:rsidRPr="004678B6">
        <w:rPr>
          <w:sz w:val="28"/>
          <w:szCs w:val="28"/>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EE021F" w:rsidRPr="004678B6" w:rsidRDefault="00EE021F" w:rsidP="004678B6">
      <w:pPr>
        <w:rPr>
          <w:sz w:val="28"/>
          <w:szCs w:val="28"/>
        </w:rPr>
      </w:pPr>
      <w:r w:rsidRPr="004678B6">
        <w:rPr>
          <w:sz w:val="28"/>
          <w:szCs w:val="28"/>
        </w:rPr>
        <w:t>характеризовать современные молодёжные увлечения и опасности, связанные с ними, знать правила безопасного поведения;</w:t>
      </w:r>
    </w:p>
    <w:p w:rsidR="00EE021F" w:rsidRPr="004678B6" w:rsidRDefault="00EE021F" w:rsidP="004678B6">
      <w:pPr>
        <w:rPr>
          <w:sz w:val="28"/>
          <w:szCs w:val="28"/>
        </w:rPr>
      </w:pPr>
      <w:r w:rsidRPr="004678B6">
        <w:rPr>
          <w:sz w:val="28"/>
          <w:szCs w:val="28"/>
        </w:rPr>
        <w:t>иметь навыки безопасного поведения при коммуникации с незнакомыми людьми.</w:t>
      </w:r>
    </w:p>
    <w:p w:rsidR="00EE021F" w:rsidRPr="004678B6" w:rsidRDefault="00EE021F" w:rsidP="004678B6">
      <w:pPr>
        <w:rPr>
          <w:sz w:val="28"/>
          <w:szCs w:val="28"/>
        </w:rPr>
      </w:pPr>
      <w:r w:rsidRPr="004678B6">
        <w:rPr>
          <w:sz w:val="28"/>
          <w:szCs w:val="28"/>
        </w:rPr>
        <w:t xml:space="preserve">Предметные результаты по модулю № 10 «Безопасность в информационном </w:t>
      </w:r>
    </w:p>
    <w:p w:rsidR="00EE021F" w:rsidRPr="004678B6" w:rsidRDefault="00EE021F" w:rsidP="004678B6">
      <w:pPr>
        <w:rPr>
          <w:sz w:val="28"/>
          <w:szCs w:val="28"/>
        </w:rPr>
      </w:pPr>
      <w:r w:rsidRPr="004678B6">
        <w:rPr>
          <w:sz w:val="28"/>
          <w:szCs w:val="28"/>
        </w:rPr>
        <w:t>пространстве»:раскрывать понятие «цифровая среда», её характеристики и приводить примеры информационных и компьютерных угроз;</w:t>
      </w:r>
    </w:p>
    <w:p w:rsidR="00EE021F" w:rsidRPr="004678B6" w:rsidRDefault="00EE021F" w:rsidP="004678B6">
      <w:pPr>
        <w:rPr>
          <w:sz w:val="28"/>
          <w:szCs w:val="28"/>
        </w:rPr>
      </w:pPr>
      <w:r w:rsidRPr="004678B6">
        <w:rPr>
          <w:sz w:val="28"/>
          <w:szCs w:val="28"/>
        </w:rPr>
        <w:t>объяснять положительные возможности цифровой среды;</w:t>
      </w:r>
    </w:p>
    <w:p w:rsidR="00EE021F" w:rsidRPr="004678B6" w:rsidRDefault="00EE021F" w:rsidP="004678B6">
      <w:pPr>
        <w:rPr>
          <w:sz w:val="28"/>
          <w:szCs w:val="28"/>
        </w:rPr>
      </w:pPr>
      <w:r w:rsidRPr="004678B6">
        <w:rPr>
          <w:sz w:val="28"/>
          <w:szCs w:val="28"/>
        </w:rPr>
        <w:t>характеризовать риски и угрозы при использовании Интернета;</w:t>
      </w:r>
    </w:p>
    <w:p w:rsidR="00EE021F" w:rsidRPr="004678B6" w:rsidRDefault="00EE021F" w:rsidP="004678B6">
      <w:pPr>
        <w:rPr>
          <w:sz w:val="28"/>
          <w:szCs w:val="28"/>
        </w:rPr>
      </w:pPr>
      <w:r w:rsidRPr="004678B6">
        <w:rPr>
          <w:sz w:val="28"/>
          <w:szCs w:val="28"/>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EE021F" w:rsidRPr="004678B6" w:rsidRDefault="00EE021F" w:rsidP="004678B6">
      <w:pPr>
        <w:rPr>
          <w:sz w:val="28"/>
          <w:szCs w:val="28"/>
        </w:rPr>
      </w:pPr>
      <w:r w:rsidRPr="004678B6">
        <w:rPr>
          <w:sz w:val="28"/>
          <w:szCs w:val="28"/>
        </w:rPr>
        <w:t>характеризовать опасные явления цифровой среды;</w:t>
      </w:r>
    </w:p>
    <w:p w:rsidR="00EE021F" w:rsidRPr="004678B6" w:rsidRDefault="00EE021F" w:rsidP="004678B6">
      <w:pPr>
        <w:rPr>
          <w:sz w:val="28"/>
          <w:szCs w:val="28"/>
        </w:rPr>
      </w:pPr>
      <w:r w:rsidRPr="004678B6">
        <w:rPr>
          <w:sz w:val="28"/>
          <w:szCs w:val="28"/>
        </w:rPr>
        <w:t>классифицировать и оценивать риски вредоносных программ и приложений, их разновидностей;</w:t>
      </w:r>
    </w:p>
    <w:p w:rsidR="00EE021F" w:rsidRPr="004678B6" w:rsidRDefault="00EE021F" w:rsidP="004678B6">
      <w:pPr>
        <w:rPr>
          <w:sz w:val="28"/>
          <w:szCs w:val="28"/>
        </w:rPr>
      </w:pPr>
      <w:r w:rsidRPr="004678B6">
        <w:rPr>
          <w:sz w:val="28"/>
          <w:szCs w:val="28"/>
        </w:rPr>
        <w:t>иметь навыки соблюдения правил кибергигиены для предупреждения возникновения опасных ситуаций в цифровой среде;</w:t>
      </w:r>
    </w:p>
    <w:p w:rsidR="00EE021F" w:rsidRPr="004678B6" w:rsidRDefault="00EE021F" w:rsidP="004678B6">
      <w:pPr>
        <w:rPr>
          <w:sz w:val="28"/>
          <w:szCs w:val="28"/>
        </w:rPr>
      </w:pPr>
      <w:r w:rsidRPr="004678B6">
        <w:rPr>
          <w:sz w:val="28"/>
          <w:szCs w:val="28"/>
        </w:rPr>
        <w:t>характеризовать основные виды опасного и запрещённого контента в Интернете и характеризовать его признаки;</w:t>
      </w:r>
    </w:p>
    <w:p w:rsidR="00EE021F" w:rsidRPr="004678B6" w:rsidRDefault="00EE021F" w:rsidP="004678B6">
      <w:pPr>
        <w:rPr>
          <w:sz w:val="28"/>
          <w:szCs w:val="28"/>
        </w:rPr>
      </w:pPr>
      <w:r w:rsidRPr="004678B6">
        <w:rPr>
          <w:sz w:val="28"/>
          <w:szCs w:val="28"/>
        </w:rPr>
        <w:t>раскрывать приёмы распознавания опасностей при использовании Интернета;</w:t>
      </w:r>
    </w:p>
    <w:p w:rsidR="00EE021F" w:rsidRPr="004678B6" w:rsidRDefault="00EE021F" w:rsidP="004678B6">
      <w:pPr>
        <w:rPr>
          <w:sz w:val="28"/>
          <w:szCs w:val="28"/>
        </w:rPr>
      </w:pPr>
      <w:r w:rsidRPr="004678B6">
        <w:rPr>
          <w:sz w:val="28"/>
          <w:szCs w:val="28"/>
        </w:rPr>
        <w:t>характеризовать противоправные действия в Интернете;</w:t>
      </w:r>
    </w:p>
    <w:p w:rsidR="00EE021F" w:rsidRPr="004678B6" w:rsidRDefault="00EE021F" w:rsidP="004678B6">
      <w:pPr>
        <w:rPr>
          <w:sz w:val="28"/>
          <w:szCs w:val="28"/>
        </w:rPr>
      </w:pPr>
      <w:r w:rsidRPr="004678B6">
        <w:rPr>
          <w:sz w:val="28"/>
          <w:szCs w:val="28"/>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EE021F" w:rsidRPr="004678B6" w:rsidRDefault="00EE021F" w:rsidP="004678B6">
      <w:pPr>
        <w:rPr>
          <w:sz w:val="28"/>
          <w:szCs w:val="28"/>
        </w:rPr>
      </w:pPr>
      <w:r w:rsidRPr="004678B6">
        <w:rPr>
          <w:sz w:val="28"/>
          <w:szCs w:val="28"/>
        </w:rPr>
        <w:t>характеризовать деструктивные течения в Интернете, их признаки и опасности;</w:t>
      </w:r>
    </w:p>
    <w:p w:rsidR="00EE021F" w:rsidRPr="004678B6" w:rsidRDefault="00EE021F" w:rsidP="004678B6">
      <w:pPr>
        <w:rPr>
          <w:sz w:val="28"/>
          <w:szCs w:val="28"/>
        </w:rPr>
      </w:pPr>
      <w:r w:rsidRPr="004678B6">
        <w:rPr>
          <w:sz w:val="28"/>
          <w:szCs w:val="28"/>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EE021F" w:rsidRPr="004678B6" w:rsidRDefault="00EE021F" w:rsidP="004678B6">
      <w:pPr>
        <w:rPr>
          <w:sz w:val="28"/>
          <w:szCs w:val="28"/>
        </w:rPr>
      </w:pPr>
      <w:r w:rsidRPr="004678B6">
        <w:rPr>
          <w:sz w:val="28"/>
          <w:szCs w:val="28"/>
        </w:rPr>
        <w:t>Предметные результаты по модулю № 11 «Основы противодействия экстремизму и терроризму»:</w:t>
      </w:r>
    </w:p>
    <w:p w:rsidR="00EE021F" w:rsidRPr="004678B6" w:rsidRDefault="00EE021F" w:rsidP="004678B6">
      <w:pPr>
        <w:rPr>
          <w:sz w:val="28"/>
          <w:szCs w:val="28"/>
        </w:rPr>
      </w:pPr>
      <w:r w:rsidRPr="004678B6">
        <w:rPr>
          <w:sz w:val="28"/>
          <w:szCs w:val="28"/>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EE021F" w:rsidRPr="004678B6" w:rsidRDefault="00EE021F" w:rsidP="004678B6">
      <w:pPr>
        <w:rPr>
          <w:sz w:val="28"/>
          <w:szCs w:val="28"/>
        </w:rPr>
      </w:pPr>
      <w:r w:rsidRPr="004678B6">
        <w:rPr>
          <w:sz w:val="28"/>
          <w:szCs w:val="28"/>
        </w:rPr>
        <w:t>раскрывать цели и формы проявления террористических актов, характеризовать их последствия;</w:t>
      </w:r>
    </w:p>
    <w:p w:rsidR="00EE021F" w:rsidRPr="004678B6" w:rsidRDefault="00EE021F" w:rsidP="004678B6">
      <w:pPr>
        <w:rPr>
          <w:sz w:val="28"/>
          <w:szCs w:val="28"/>
        </w:rPr>
      </w:pPr>
      <w:r w:rsidRPr="004678B6">
        <w:rPr>
          <w:sz w:val="28"/>
          <w:szCs w:val="28"/>
        </w:rPr>
        <w:t>раскрывать основы общественно-государственной системы, роль личности в противодействии экстремизму и терроризму;</w:t>
      </w:r>
    </w:p>
    <w:p w:rsidR="00EE021F" w:rsidRPr="004678B6" w:rsidRDefault="00EE021F" w:rsidP="004678B6">
      <w:pPr>
        <w:rPr>
          <w:sz w:val="28"/>
          <w:szCs w:val="28"/>
        </w:rPr>
      </w:pPr>
      <w:r w:rsidRPr="004678B6">
        <w:rPr>
          <w:sz w:val="28"/>
          <w:szCs w:val="28"/>
        </w:rPr>
        <w:t>знать уровни террористической опасности и цели контр</w:t>
      </w:r>
      <w:r>
        <w:rPr>
          <w:sz w:val="28"/>
          <w:szCs w:val="28"/>
        </w:rPr>
        <w:t xml:space="preserve"> </w:t>
      </w:r>
      <w:r w:rsidRPr="004678B6">
        <w:rPr>
          <w:sz w:val="28"/>
          <w:szCs w:val="28"/>
        </w:rPr>
        <w:t>террористической операции;</w:t>
      </w:r>
    </w:p>
    <w:p w:rsidR="00EE021F" w:rsidRPr="004678B6" w:rsidRDefault="00EE021F" w:rsidP="004678B6">
      <w:pPr>
        <w:rPr>
          <w:sz w:val="28"/>
          <w:szCs w:val="28"/>
        </w:rPr>
      </w:pPr>
      <w:r w:rsidRPr="004678B6">
        <w:rPr>
          <w:sz w:val="28"/>
          <w:szCs w:val="28"/>
        </w:rPr>
        <w:t>характеризовать признаки вовлечения в террористическую деятельность;</w:t>
      </w:r>
    </w:p>
    <w:p w:rsidR="00EE021F" w:rsidRPr="004678B6" w:rsidRDefault="00EE021F" w:rsidP="004678B6">
      <w:pPr>
        <w:rPr>
          <w:sz w:val="28"/>
          <w:szCs w:val="28"/>
        </w:rPr>
      </w:pPr>
      <w:r w:rsidRPr="004678B6">
        <w:rPr>
          <w:sz w:val="28"/>
          <w:szCs w:val="28"/>
        </w:rPr>
        <w:t>иметь навыки соблюдения правил антитеррористического поведения и безопасных действий при обнаружении признаков вербовки;</w:t>
      </w:r>
    </w:p>
    <w:p w:rsidR="00EE021F" w:rsidRPr="004678B6" w:rsidRDefault="00EE021F" w:rsidP="004678B6">
      <w:pPr>
        <w:rPr>
          <w:sz w:val="28"/>
          <w:szCs w:val="28"/>
        </w:rPr>
      </w:pPr>
      <w:r w:rsidRPr="004678B6">
        <w:rPr>
          <w:sz w:val="28"/>
          <w:szCs w:val="28"/>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EE021F" w:rsidRPr="004678B6" w:rsidRDefault="00EE021F" w:rsidP="004678B6">
      <w:pPr>
        <w:rPr>
          <w:sz w:val="28"/>
          <w:szCs w:val="28"/>
        </w:rPr>
      </w:pPr>
      <w:r w:rsidRPr="004678B6">
        <w:rPr>
          <w:sz w:val="28"/>
          <w:szCs w:val="28"/>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EE021F" w:rsidRPr="004678B6" w:rsidRDefault="00EE021F" w:rsidP="004678B6">
      <w:pPr>
        <w:rPr>
          <w:sz w:val="28"/>
          <w:szCs w:val="28"/>
        </w:rPr>
      </w:pPr>
      <w:r w:rsidRPr="004678B6">
        <w:rPr>
          <w:sz w:val="28"/>
          <w:szCs w:val="28"/>
        </w:rPr>
        <w:t>Образовательная организация вправе самостоятельно определять последовательность освоения обучающимися модулей ОБЗР.</w:t>
      </w:r>
    </w:p>
    <w:p w:rsidR="00EE021F" w:rsidRPr="004678B6" w:rsidRDefault="00EE021F" w:rsidP="004678B6">
      <w:pPr>
        <w:rPr>
          <w:sz w:val="28"/>
          <w:szCs w:val="28"/>
        </w:rPr>
      </w:pPr>
      <w:r w:rsidRPr="004678B6">
        <w:rPr>
          <w:sz w:val="28"/>
          <w:szCs w:val="28"/>
        </w:rPr>
        <w:t>1.2.3.22 Предметная область  «Родной язык и  родная литература»</w:t>
      </w:r>
    </w:p>
    <w:p w:rsidR="00EE021F" w:rsidRPr="004678B6" w:rsidRDefault="00EE021F" w:rsidP="004678B6">
      <w:pPr>
        <w:rPr>
          <w:sz w:val="28"/>
          <w:szCs w:val="28"/>
        </w:rPr>
      </w:pPr>
      <w:r w:rsidRPr="004678B6">
        <w:rPr>
          <w:sz w:val="28"/>
          <w:szCs w:val="28"/>
        </w:rPr>
        <w:t>Учебный предмет «Родная (русская) литература».</w:t>
      </w:r>
    </w:p>
    <w:p w:rsidR="00EE021F" w:rsidRPr="004678B6" w:rsidRDefault="00EE021F" w:rsidP="004678B6">
      <w:pPr>
        <w:rPr>
          <w:sz w:val="28"/>
          <w:szCs w:val="28"/>
        </w:rPr>
      </w:pPr>
      <w:r w:rsidRPr="004678B6">
        <w:rPr>
          <w:sz w:val="28"/>
          <w:szCs w:val="28"/>
        </w:rPr>
        <w:t>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w:t>
      </w:r>
      <w:r w:rsidRPr="004678B6">
        <w:rPr>
          <w:sz w:val="28"/>
          <w:szCs w:val="28"/>
        </w:rPr>
        <w:tab/>
        <w:t>воздействия на внутренний мир обучающихся,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w:t>
      </w:r>
      <w:r w:rsidRPr="004678B6">
        <w:rPr>
          <w:sz w:val="28"/>
          <w:szCs w:val="28"/>
        </w:rPr>
        <w:tab/>
        <w:t>Гуманистическ</w:t>
      </w:r>
      <w:r>
        <w:rPr>
          <w:sz w:val="28"/>
          <w:szCs w:val="28"/>
        </w:rPr>
        <w:t>ий</w:t>
      </w:r>
      <w:r>
        <w:rPr>
          <w:sz w:val="28"/>
          <w:szCs w:val="28"/>
        </w:rPr>
        <w:tab/>
        <w:t>потенциал</w:t>
      </w:r>
      <w:r>
        <w:rPr>
          <w:sz w:val="28"/>
          <w:szCs w:val="28"/>
        </w:rPr>
        <w:tab/>
        <w:t>русской литературы</w:t>
      </w:r>
      <w:r w:rsidRPr="004678B6">
        <w:rPr>
          <w:sz w:val="28"/>
          <w:szCs w:val="28"/>
        </w:rPr>
        <w:t>позволяет рассматривать её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 .Как часть предметной области «Родной язык и родная литература» учебный предмет</w:t>
      </w:r>
    </w:p>
    <w:p w:rsidR="00EE021F" w:rsidRPr="004678B6" w:rsidRDefault="00EE021F" w:rsidP="004678B6">
      <w:pPr>
        <w:rPr>
          <w:sz w:val="28"/>
          <w:szCs w:val="28"/>
        </w:rPr>
      </w:pPr>
      <w:r w:rsidRPr="004678B6">
        <w:rPr>
          <w:sz w:val="28"/>
          <w:szCs w:val="28"/>
        </w:rPr>
        <w:t>«Родная литература (русская)» тесно связан с предметом «Родной язык (русский)». Изучение родной литературы (русской) способствует обогащению речи обучающихся, развитию их речевой культуры, коммуникативной и межкультурной компетенций. Вместе с тем учебный предмет «Родная литература (русская)»имеет специфические особенности, отличающие его от учебного предмета «Литература», входящего в предметную область «Русский язык и литература».</w:t>
      </w:r>
    </w:p>
    <w:p w:rsidR="00EE021F" w:rsidRPr="004678B6" w:rsidRDefault="00EE021F" w:rsidP="004678B6">
      <w:pPr>
        <w:rPr>
          <w:sz w:val="28"/>
          <w:szCs w:val="28"/>
        </w:rPr>
      </w:pPr>
      <w:r w:rsidRPr="004678B6">
        <w:rPr>
          <w:sz w:val="28"/>
          <w:szCs w:val="28"/>
        </w:rPr>
        <w:t>Специфика курса родной русской литературы обусловлена:</w:t>
      </w:r>
    </w:p>
    <w:p w:rsidR="00EE021F" w:rsidRPr="004678B6" w:rsidRDefault="00EE021F" w:rsidP="004678B6">
      <w:pPr>
        <w:rPr>
          <w:sz w:val="28"/>
          <w:szCs w:val="28"/>
        </w:rPr>
      </w:pPr>
      <w:r w:rsidRPr="004678B6">
        <w:rPr>
          <w:sz w:val="28"/>
          <w:szCs w:val="28"/>
        </w:rP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rsidR="00EE021F" w:rsidRPr="004678B6" w:rsidRDefault="00EE021F" w:rsidP="004678B6">
      <w:pPr>
        <w:rPr>
          <w:sz w:val="28"/>
          <w:szCs w:val="28"/>
        </w:rPr>
      </w:pPr>
      <w:r w:rsidRPr="004678B6">
        <w:rPr>
          <w:sz w:val="28"/>
          <w:szCs w:val="28"/>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EE021F" w:rsidRPr="004678B6" w:rsidRDefault="00EE021F" w:rsidP="004678B6">
      <w:pPr>
        <w:rPr>
          <w:sz w:val="28"/>
          <w:szCs w:val="28"/>
        </w:rPr>
      </w:pPr>
      <w:r w:rsidRPr="004678B6">
        <w:rPr>
          <w:sz w:val="28"/>
          <w:szCs w:val="28"/>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(русская) литература»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rsidR="00EE021F" w:rsidRPr="004678B6" w:rsidRDefault="00EE021F" w:rsidP="004678B6">
      <w:pPr>
        <w:rPr>
          <w:sz w:val="28"/>
          <w:szCs w:val="28"/>
        </w:rPr>
      </w:pPr>
      <w:r w:rsidRPr="004678B6">
        <w:rPr>
          <w:sz w:val="28"/>
          <w:szCs w:val="28"/>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w:t>
      </w:r>
      <w:r w:rsidRPr="004678B6">
        <w:rPr>
          <w:sz w:val="28"/>
          <w:szCs w:val="28"/>
        </w:rPr>
        <w:tab/>
        <w:t>с</w:t>
      </w:r>
      <w:r w:rsidRPr="004678B6">
        <w:rPr>
          <w:sz w:val="28"/>
          <w:szCs w:val="28"/>
        </w:rPr>
        <w:tab/>
        <w:t>дополнительными</w:t>
      </w:r>
      <w:r w:rsidRPr="004678B6">
        <w:rPr>
          <w:sz w:val="28"/>
          <w:szCs w:val="28"/>
        </w:rPr>
        <w:tab/>
        <w:t>произведениями</w:t>
      </w:r>
      <w:r w:rsidRPr="004678B6">
        <w:rPr>
          <w:sz w:val="28"/>
          <w:szCs w:val="28"/>
        </w:rPr>
        <w:tab/>
        <w:t>фольклора,</w:t>
      </w:r>
      <w:r w:rsidRPr="004678B6">
        <w:rPr>
          <w:sz w:val="28"/>
          <w:szCs w:val="28"/>
        </w:rPr>
        <w:tab/>
        <w:t>русской классики и современной</w:t>
      </w:r>
      <w:r w:rsidRPr="004678B6">
        <w:rPr>
          <w:sz w:val="28"/>
          <w:szCs w:val="28"/>
        </w:rPr>
        <w:tab/>
        <w:t>литературы,</w:t>
      </w:r>
      <w:r w:rsidRPr="004678B6">
        <w:rPr>
          <w:sz w:val="28"/>
          <w:szCs w:val="28"/>
        </w:rPr>
        <w:tab/>
        <w:t>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rsidR="00EE021F" w:rsidRPr="004678B6" w:rsidRDefault="00EE021F" w:rsidP="004678B6">
      <w:pPr>
        <w:rPr>
          <w:sz w:val="28"/>
          <w:szCs w:val="28"/>
        </w:rPr>
      </w:pPr>
      <w:r w:rsidRPr="004678B6">
        <w:rPr>
          <w:sz w:val="28"/>
          <w:szCs w:val="28"/>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w:t>
      </w:r>
      <w:r w:rsidRPr="004678B6">
        <w:rPr>
          <w:sz w:val="28"/>
          <w:szCs w:val="28"/>
        </w:rPr>
        <w:tab/>
        <w:t>с</w:t>
      </w:r>
      <w:r w:rsidRPr="004678B6">
        <w:rPr>
          <w:sz w:val="28"/>
          <w:szCs w:val="28"/>
        </w:rPr>
        <w:tab/>
        <w:t>дополнительными</w:t>
      </w:r>
      <w:r w:rsidRPr="004678B6">
        <w:rPr>
          <w:sz w:val="28"/>
          <w:szCs w:val="28"/>
        </w:rPr>
        <w:tab/>
        <w:t>произведениями</w:t>
      </w:r>
      <w:r w:rsidRPr="004678B6">
        <w:rPr>
          <w:sz w:val="28"/>
          <w:szCs w:val="28"/>
        </w:rPr>
        <w:tab/>
        <w:t>фольклора,</w:t>
      </w:r>
      <w:r w:rsidRPr="004678B6">
        <w:rPr>
          <w:sz w:val="28"/>
          <w:szCs w:val="28"/>
        </w:rPr>
        <w:tab/>
        <w:t>русской классики и современной</w:t>
      </w:r>
      <w:r w:rsidRPr="004678B6">
        <w:rPr>
          <w:sz w:val="28"/>
          <w:szCs w:val="28"/>
        </w:rPr>
        <w:tab/>
        <w:t>литературы,</w:t>
      </w:r>
      <w:r w:rsidRPr="004678B6">
        <w:rPr>
          <w:sz w:val="28"/>
          <w:szCs w:val="28"/>
        </w:rPr>
        <w:tab/>
        <w:t>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rsidR="00EE021F" w:rsidRPr="004678B6" w:rsidRDefault="00EE021F" w:rsidP="004678B6">
      <w:pPr>
        <w:rPr>
          <w:sz w:val="28"/>
          <w:szCs w:val="28"/>
        </w:rPr>
      </w:pPr>
      <w:r w:rsidRPr="004678B6">
        <w:rPr>
          <w:sz w:val="28"/>
          <w:szCs w:val="28"/>
        </w:rPr>
        <w:t>самореализации в ней. Учебный предмет «Родная (русская) литература»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rsidR="00EE021F" w:rsidRPr="004678B6" w:rsidRDefault="00EE021F" w:rsidP="004678B6">
      <w:pPr>
        <w:rPr>
          <w:sz w:val="28"/>
          <w:szCs w:val="28"/>
        </w:rPr>
      </w:pPr>
      <w:r w:rsidRPr="004678B6">
        <w:rPr>
          <w:sz w:val="28"/>
          <w:szCs w:val="28"/>
        </w:rPr>
        <w:t xml:space="preserve">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w:t>
      </w:r>
    </w:p>
    <w:p w:rsidR="00EE021F" w:rsidRPr="004678B6" w:rsidRDefault="00EE021F" w:rsidP="004678B6">
      <w:pPr>
        <w:rPr>
          <w:sz w:val="28"/>
          <w:szCs w:val="28"/>
        </w:rPr>
      </w:pPr>
      <w:r w:rsidRPr="004678B6">
        <w:rPr>
          <w:sz w:val="28"/>
          <w:szCs w:val="28"/>
        </w:rPr>
        <w:t>культурный кругозор обучающихся за счёт их знакомства</w:t>
      </w:r>
      <w:r w:rsidRPr="004678B6">
        <w:rPr>
          <w:sz w:val="28"/>
          <w:szCs w:val="28"/>
        </w:rPr>
        <w:tab/>
        <w:t>с</w:t>
      </w:r>
      <w:r w:rsidRPr="004678B6">
        <w:rPr>
          <w:sz w:val="28"/>
          <w:szCs w:val="28"/>
        </w:rPr>
        <w:tab/>
        <w:t>дополнительными</w:t>
      </w:r>
      <w:r w:rsidRPr="004678B6">
        <w:rPr>
          <w:sz w:val="28"/>
          <w:szCs w:val="28"/>
        </w:rPr>
        <w:tab/>
        <w:t>произведениями</w:t>
      </w:r>
      <w:r w:rsidRPr="004678B6">
        <w:rPr>
          <w:sz w:val="28"/>
          <w:szCs w:val="28"/>
        </w:rPr>
        <w:tab/>
        <w:t>фольклора,</w:t>
      </w:r>
      <w:r w:rsidRPr="004678B6">
        <w:rPr>
          <w:sz w:val="28"/>
          <w:szCs w:val="28"/>
        </w:rPr>
        <w:tab/>
        <w:t>русской классики и современной</w:t>
      </w:r>
      <w:r w:rsidRPr="004678B6">
        <w:rPr>
          <w:sz w:val="28"/>
          <w:szCs w:val="28"/>
        </w:rPr>
        <w:tab/>
        <w:t>литературы,</w:t>
      </w:r>
      <w:r w:rsidRPr="004678B6">
        <w:rPr>
          <w:sz w:val="28"/>
          <w:szCs w:val="28"/>
        </w:rPr>
        <w:tab/>
        <w:t>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rsidR="00EE021F" w:rsidRPr="004678B6" w:rsidRDefault="00EE021F" w:rsidP="004678B6">
      <w:pPr>
        <w:rPr>
          <w:sz w:val="28"/>
          <w:szCs w:val="28"/>
        </w:rPr>
      </w:pPr>
      <w:r w:rsidRPr="004678B6">
        <w:rPr>
          <w:sz w:val="28"/>
          <w:szCs w:val="28"/>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w:t>
      </w:r>
      <w:r w:rsidRPr="004678B6">
        <w:rPr>
          <w:sz w:val="28"/>
          <w:szCs w:val="28"/>
        </w:rPr>
        <w:tab/>
        <w:t>с</w:t>
      </w:r>
      <w:r w:rsidRPr="004678B6">
        <w:rPr>
          <w:sz w:val="28"/>
          <w:szCs w:val="28"/>
        </w:rPr>
        <w:tab/>
        <w:t>дополнительными</w:t>
      </w:r>
      <w:r w:rsidRPr="004678B6">
        <w:rPr>
          <w:sz w:val="28"/>
          <w:szCs w:val="28"/>
        </w:rPr>
        <w:tab/>
        <w:t>произведениями</w:t>
      </w:r>
      <w:r w:rsidRPr="004678B6">
        <w:rPr>
          <w:sz w:val="28"/>
          <w:szCs w:val="28"/>
        </w:rPr>
        <w:tab/>
        <w:t>фольклора,</w:t>
      </w:r>
      <w:r w:rsidRPr="004678B6">
        <w:rPr>
          <w:sz w:val="28"/>
          <w:szCs w:val="28"/>
        </w:rPr>
        <w:tab/>
        <w:t>русской классики и современной</w:t>
      </w:r>
      <w:r w:rsidRPr="004678B6">
        <w:rPr>
          <w:sz w:val="28"/>
          <w:szCs w:val="28"/>
        </w:rPr>
        <w:tab/>
        <w:t>литературы,</w:t>
      </w:r>
      <w:r w:rsidRPr="004678B6">
        <w:rPr>
          <w:sz w:val="28"/>
          <w:szCs w:val="28"/>
        </w:rPr>
        <w:tab/>
        <w:t>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rsidR="00EE021F" w:rsidRPr="004678B6" w:rsidRDefault="00EE021F" w:rsidP="004678B6">
      <w:pPr>
        <w:rPr>
          <w:sz w:val="28"/>
          <w:szCs w:val="28"/>
        </w:rPr>
      </w:pPr>
      <w:r w:rsidRPr="004678B6">
        <w:rPr>
          <w:sz w:val="28"/>
          <w:szCs w:val="28"/>
        </w:rPr>
        <w:t>В содержании курса родной русской литературы в программе выделяются три содержательные линии (три проблемно-тематических блока):</w:t>
      </w:r>
    </w:p>
    <w:p w:rsidR="00EE021F" w:rsidRPr="004678B6" w:rsidRDefault="00EE021F" w:rsidP="004678B6">
      <w:pPr>
        <w:rPr>
          <w:sz w:val="28"/>
          <w:szCs w:val="28"/>
        </w:rPr>
      </w:pPr>
      <w:r w:rsidRPr="004678B6">
        <w:rPr>
          <w:sz w:val="28"/>
          <w:szCs w:val="28"/>
        </w:rPr>
        <w:t>«Россия – родина моя»; «Русские традиции»;</w:t>
      </w:r>
    </w:p>
    <w:p w:rsidR="00EE021F" w:rsidRPr="004678B6" w:rsidRDefault="00EE021F" w:rsidP="004678B6">
      <w:pPr>
        <w:rPr>
          <w:sz w:val="28"/>
          <w:szCs w:val="28"/>
        </w:rPr>
      </w:pPr>
      <w:r w:rsidRPr="004678B6">
        <w:rPr>
          <w:sz w:val="28"/>
          <w:szCs w:val="28"/>
        </w:rPr>
        <w:t>«Русский характер – русская душа».</w:t>
      </w:r>
    </w:p>
    <w:p w:rsidR="00EE021F" w:rsidRPr="004678B6" w:rsidRDefault="00EE021F" w:rsidP="004678B6">
      <w:pPr>
        <w:rPr>
          <w:sz w:val="28"/>
          <w:szCs w:val="28"/>
        </w:rPr>
      </w:pPr>
      <w:r w:rsidRPr="004678B6">
        <w:rPr>
          <w:sz w:val="28"/>
          <w:szCs w:val="28"/>
        </w:rPr>
        <w:t>Каждая</w:t>
      </w:r>
      <w:r w:rsidRPr="004678B6">
        <w:rPr>
          <w:sz w:val="28"/>
          <w:szCs w:val="28"/>
        </w:rPr>
        <w:tab/>
        <w:t>содержательная</w:t>
      </w:r>
      <w:r w:rsidRPr="004678B6">
        <w:rPr>
          <w:sz w:val="28"/>
          <w:szCs w:val="28"/>
        </w:rPr>
        <w:tab/>
        <w:t>линия</w:t>
      </w:r>
      <w:r w:rsidRPr="004678B6">
        <w:rPr>
          <w:sz w:val="28"/>
          <w:szCs w:val="28"/>
        </w:rPr>
        <w:tab/>
        <w:t>предусматривает</w:t>
      </w:r>
      <w:r w:rsidRPr="004678B6">
        <w:rPr>
          <w:sz w:val="28"/>
          <w:szCs w:val="28"/>
        </w:rPr>
        <w:tab/>
        <w:t>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rsidR="00EE021F" w:rsidRPr="004678B6" w:rsidRDefault="00EE021F" w:rsidP="004678B6">
      <w:pPr>
        <w:rPr>
          <w:sz w:val="28"/>
          <w:szCs w:val="28"/>
        </w:rPr>
      </w:pPr>
      <w:r w:rsidRPr="004678B6">
        <w:rPr>
          <w:sz w:val="28"/>
          <w:szCs w:val="28"/>
        </w:rPr>
        <w:t xml:space="preserve">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w:t>
      </w:r>
    </w:p>
    <w:p w:rsidR="00EE021F" w:rsidRPr="004678B6" w:rsidRDefault="00EE021F" w:rsidP="004678B6">
      <w:pPr>
        <w:rPr>
          <w:sz w:val="28"/>
          <w:szCs w:val="28"/>
        </w:rPr>
      </w:pPr>
      <w:r w:rsidRPr="004678B6">
        <w:rPr>
          <w:sz w:val="28"/>
          <w:szCs w:val="28"/>
        </w:rPr>
        <w:t>для каждого класса включает произведения фольклора, русской классики и современной литературы, актуализирующие вечные проблемы и ценности. Проблемно-тематические</w:t>
      </w:r>
      <w:r w:rsidRPr="004678B6">
        <w:rPr>
          <w:sz w:val="28"/>
          <w:szCs w:val="28"/>
        </w:rPr>
        <w:tab/>
        <w:t>блоки</w:t>
      </w:r>
      <w:r w:rsidRPr="004678B6">
        <w:rPr>
          <w:sz w:val="28"/>
          <w:szCs w:val="28"/>
        </w:rPr>
        <w:tab/>
        <w:t>объединяют</w:t>
      </w:r>
      <w:r w:rsidRPr="004678B6">
        <w:rPr>
          <w:sz w:val="28"/>
          <w:szCs w:val="28"/>
        </w:rPr>
        <w:tab/>
        <w:t>произведения</w:t>
      </w:r>
      <w:r w:rsidRPr="004678B6">
        <w:rPr>
          <w:sz w:val="28"/>
          <w:szCs w:val="28"/>
        </w:rPr>
        <w:tab/>
        <w:t>в соответствии с выделенными сквозными линиями (например: родные просторы – русский лес – берёза). Внутри проблемно-тематических блоков произведений выделяются отдельные подтемы, связанные с национально-культурной спецификой русских традиций, быта и нравов (например: праздники русского мира, Масленица, блины и т. п.).</w:t>
      </w:r>
    </w:p>
    <w:p w:rsidR="00EE021F" w:rsidRPr="004678B6" w:rsidRDefault="00EE021F" w:rsidP="004678B6">
      <w:pPr>
        <w:rPr>
          <w:sz w:val="28"/>
          <w:szCs w:val="28"/>
        </w:rPr>
      </w:pPr>
      <w:r w:rsidRPr="004678B6">
        <w:rPr>
          <w:sz w:val="28"/>
          <w:szCs w:val="28"/>
        </w:rPr>
        <w:t>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сила духа, доброта, милосердие).</w:t>
      </w:r>
    </w:p>
    <w:p w:rsidR="00EE021F" w:rsidRPr="004678B6" w:rsidRDefault="00EE021F" w:rsidP="004678B6">
      <w:pPr>
        <w:rPr>
          <w:sz w:val="28"/>
          <w:szCs w:val="28"/>
        </w:rPr>
      </w:pPr>
      <w:r w:rsidRPr="004678B6">
        <w:rPr>
          <w:sz w:val="28"/>
          <w:szCs w:val="28"/>
        </w:rPr>
        <w:t>В отдельные тематические блоки программы вводятся литературные произведения,</w:t>
      </w:r>
      <w:r w:rsidRPr="004678B6">
        <w:rPr>
          <w:sz w:val="28"/>
          <w:szCs w:val="28"/>
        </w:rPr>
        <w:tab/>
        <w:t>включающие</w:t>
      </w:r>
      <w:r w:rsidRPr="004678B6">
        <w:rPr>
          <w:sz w:val="28"/>
          <w:szCs w:val="28"/>
        </w:rPr>
        <w:tab/>
        <w:t>в</w:t>
      </w:r>
      <w:r w:rsidRPr="004678B6">
        <w:rPr>
          <w:sz w:val="28"/>
          <w:szCs w:val="28"/>
        </w:rPr>
        <w:tab/>
        <w:t>сферу</w:t>
      </w:r>
      <w:r w:rsidRPr="004678B6">
        <w:rPr>
          <w:sz w:val="28"/>
          <w:szCs w:val="28"/>
        </w:rPr>
        <w:tab/>
        <w:t>выделяемых</w:t>
      </w:r>
      <w:r w:rsidRPr="004678B6">
        <w:rPr>
          <w:sz w:val="28"/>
          <w:szCs w:val="28"/>
        </w:rPr>
        <w:tab/>
        <w:t>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EE021F" w:rsidRPr="004678B6" w:rsidRDefault="00EE021F" w:rsidP="004678B6">
      <w:pPr>
        <w:rPr>
          <w:sz w:val="28"/>
          <w:szCs w:val="28"/>
        </w:rPr>
      </w:pPr>
      <w:r w:rsidRPr="004678B6">
        <w:rPr>
          <w:sz w:val="28"/>
          <w:szCs w:val="28"/>
        </w:rPr>
        <w:t>Общее число часов, изучения родной литературы (русской) – 153 часа: в 5 классе – 34 часа (1 час в неделю), в 6 классе – 34 часа (1 час в неделю), в 7 классе – 34 часа (1 час в неделю), в 8 классе – 34 часа (1 час в неделю), в 9 классе – 17 часов (0,5 часа в неделю).</w:t>
      </w:r>
    </w:p>
    <w:p w:rsidR="00EE021F" w:rsidRPr="004678B6" w:rsidRDefault="00EE021F" w:rsidP="004678B6">
      <w:pPr>
        <w:rPr>
          <w:sz w:val="28"/>
          <w:szCs w:val="28"/>
        </w:rPr>
      </w:pPr>
      <w:r w:rsidRPr="004678B6">
        <w:rPr>
          <w:sz w:val="28"/>
          <w:szCs w:val="28"/>
        </w:rPr>
        <w:t>При разработке учителем рабочей программы по родной литературе (русской) должны быть учтены возможности использования электронных (цифровых) образовательных ресурсов, являющихся учебно-методическими материалами</w:t>
      </w:r>
      <w:r w:rsidRPr="004678B6">
        <w:rPr>
          <w:sz w:val="28"/>
          <w:szCs w:val="28"/>
        </w:rPr>
        <w:tab/>
        <w:t>(мультимедийные</w:t>
      </w:r>
      <w:r w:rsidRPr="004678B6">
        <w:rPr>
          <w:sz w:val="28"/>
          <w:szCs w:val="28"/>
        </w:rPr>
        <w:tab/>
        <w:t>программы,</w:t>
      </w:r>
      <w:r w:rsidRPr="004678B6">
        <w:rPr>
          <w:sz w:val="28"/>
          <w:szCs w:val="28"/>
        </w:rPr>
        <w:tab/>
        <w:t>электронные</w:t>
      </w:r>
      <w:r w:rsidRPr="004678B6">
        <w:rPr>
          <w:sz w:val="28"/>
          <w:szCs w:val="28"/>
        </w:rPr>
        <w:tab/>
        <w:t>учебники</w:t>
      </w:r>
      <w:r w:rsidRPr="004678B6">
        <w:rPr>
          <w:sz w:val="28"/>
          <w:szCs w:val="28"/>
        </w:rPr>
        <w:tab/>
        <w:t>и задачники, электронные библиотеки, виртуальные лаборатории, игровые программы,        коллекции</w:t>
      </w:r>
      <w:r w:rsidRPr="004678B6">
        <w:rPr>
          <w:sz w:val="28"/>
          <w:szCs w:val="28"/>
        </w:rPr>
        <w:tab/>
        <w:t>цифровых</w:t>
      </w:r>
      <w:r w:rsidRPr="004678B6">
        <w:rPr>
          <w:sz w:val="28"/>
          <w:szCs w:val="28"/>
        </w:rPr>
        <w:tab/>
        <w:t>образовательных        ресурсов), используемыми для обучения и воспитания различных групп пользователей, представленными в электронном (цифровом) виде</w:t>
      </w:r>
      <w:r w:rsidRPr="004678B6">
        <w:rPr>
          <w:sz w:val="28"/>
          <w:szCs w:val="28"/>
        </w:rPr>
        <w:tab/>
        <w:t>и реализующими дидактические            возможности            информационно-коммуникационных технологий, содержание     которых</w:t>
      </w:r>
      <w:r w:rsidRPr="004678B6">
        <w:rPr>
          <w:sz w:val="28"/>
          <w:szCs w:val="28"/>
        </w:rPr>
        <w:tab/>
        <w:t>соответствует</w:t>
      </w:r>
      <w:r w:rsidRPr="004678B6">
        <w:rPr>
          <w:sz w:val="28"/>
          <w:szCs w:val="28"/>
        </w:rPr>
        <w:tab/>
        <w:t>законодательству     об образовании.</w:t>
      </w:r>
    </w:p>
    <w:p w:rsidR="00EE021F" w:rsidRPr="004678B6" w:rsidRDefault="00EE021F" w:rsidP="004678B6">
      <w:pPr>
        <w:rPr>
          <w:sz w:val="28"/>
          <w:szCs w:val="28"/>
        </w:rPr>
      </w:pPr>
      <w:r w:rsidRPr="004678B6">
        <w:rPr>
          <w:sz w:val="28"/>
          <w:szCs w:val="28"/>
        </w:rPr>
        <w:t>Содержание обучения в 5 классе.</w:t>
      </w:r>
    </w:p>
    <w:p w:rsidR="00EE021F" w:rsidRPr="004678B6" w:rsidRDefault="00EE021F" w:rsidP="004678B6">
      <w:pPr>
        <w:rPr>
          <w:sz w:val="28"/>
          <w:szCs w:val="28"/>
        </w:rPr>
      </w:pPr>
      <w:r w:rsidRPr="004678B6">
        <w:rPr>
          <w:sz w:val="28"/>
          <w:szCs w:val="28"/>
        </w:rPr>
        <w:t>Раздел 1. Россия — Родина моя Преданья старины глубокой</w:t>
      </w:r>
    </w:p>
    <w:p w:rsidR="00EE021F" w:rsidRPr="004678B6" w:rsidRDefault="00EE021F" w:rsidP="004678B6">
      <w:pPr>
        <w:rPr>
          <w:sz w:val="28"/>
          <w:szCs w:val="28"/>
        </w:rPr>
      </w:pPr>
      <w:r w:rsidRPr="004678B6">
        <w:rPr>
          <w:sz w:val="28"/>
          <w:szCs w:val="28"/>
        </w:rPr>
        <w:t>Малые жанры фольклора: пословицы и поговорки о Родине, России, русском народе (не менее пяти произведений).</w:t>
      </w:r>
    </w:p>
    <w:p w:rsidR="00EE021F" w:rsidRPr="004678B6" w:rsidRDefault="00EE021F" w:rsidP="004678B6">
      <w:pPr>
        <w:rPr>
          <w:sz w:val="28"/>
          <w:szCs w:val="28"/>
        </w:rPr>
      </w:pPr>
      <w:r w:rsidRPr="004678B6">
        <w:rPr>
          <w:sz w:val="28"/>
          <w:szCs w:val="28"/>
        </w:rPr>
        <w:t>Русские</w:t>
      </w:r>
      <w:r w:rsidRPr="004678B6">
        <w:rPr>
          <w:sz w:val="28"/>
          <w:szCs w:val="28"/>
        </w:rPr>
        <w:tab/>
        <w:t>народные</w:t>
      </w:r>
      <w:r w:rsidRPr="004678B6">
        <w:rPr>
          <w:sz w:val="28"/>
          <w:szCs w:val="28"/>
        </w:rPr>
        <w:tab/>
        <w:t>и</w:t>
      </w:r>
      <w:r w:rsidRPr="004678B6">
        <w:rPr>
          <w:sz w:val="28"/>
          <w:szCs w:val="28"/>
        </w:rPr>
        <w:tab/>
        <w:t>литературные</w:t>
      </w:r>
      <w:r w:rsidRPr="004678B6">
        <w:rPr>
          <w:sz w:val="28"/>
          <w:szCs w:val="28"/>
        </w:rPr>
        <w:tab/>
        <w:t>сказки</w:t>
      </w:r>
      <w:r w:rsidRPr="004678B6">
        <w:rPr>
          <w:sz w:val="28"/>
          <w:szCs w:val="28"/>
        </w:rPr>
        <w:tab/>
        <w:t>(не</w:t>
      </w:r>
      <w:r w:rsidRPr="004678B6">
        <w:rPr>
          <w:sz w:val="28"/>
          <w:szCs w:val="28"/>
        </w:rPr>
        <w:tab/>
        <w:t>менее</w:t>
      </w:r>
      <w:r w:rsidRPr="004678B6">
        <w:rPr>
          <w:sz w:val="28"/>
          <w:szCs w:val="28"/>
        </w:rPr>
        <w:tab/>
        <w:t xml:space="preserve">двух </w:t>
      </w:r>
    </w:p>
    <w:p w:rsidR="00EE021F" w:rsidRPr="004678B6" w:rsidRDefault="00EE021F" w:rsidP="004678B6">
      <w:pPr>
        <w:rPr>
          <w:sz w:val="28"/>
          <w:szCs w:val="28"/>
        </w:rPr>
      </w:pPr>
      <w:r w:rsidRPr="004678B6">
        <w:rPr>
          <w:sz w:val="28"/>
          <w:szCs w:val="28"/>
        </w:rPr>
        <w:t>произведений). Например: «Лиса и медведь» (русская народная сказка), К. Г. Паустовский «Дремучий медведь».</w:t>
      </w:r>
    </w:p>
    <w:p w:rsidR="00EE021F" w:rsidRPr="004678B6" w:rsidRDefault="00EE021F" w:rsidP="004678B6">
      <w:pPr>
        <w:rPr>
          <w:sz w:val="28"/>
          <w:szCs w:val="28"/>
        </w:rPr>
      </w:pPr>
      <w:r w:rsidRPr="004678B6">
        <w:rPr>
          <w:sz w:val="28"/>
          <w:szCs w:val="28"/>
        </w:rPr>
        <w:t>Города земли русской</w:t>
      </w:r>
    </w:p>
    <w:p w:rsidR="00EE021F" w:rsidRPr="004678B6" w:rsidRDefault="00EE021F" w:rsidP="004678B6">
      <w:pPr>
        <w:rPr>
          <w:sz w:val="28"/>
          <w:szCs w:val="28"/>
        </w:rPr>
      </w:pPr>
      <w:r w:rsidRPr="004678B6">
        <w:rPr>
          <w:sz w:val="28"/>
          <w:szCs w:val="28"/>
        </w:rPr>
        <w:t>Москва в произведениях русских писателей Стихотворения (не менее двух). Например: А. С. Пушкин «На тихих берегах Москвы…», М. Ю. Лермонтов «Москва, Москва!.. люблю тебя как сын…», Л. Н. Мартынов «Красные ворота» и др.</w:t>
      </w:r>
    </w:p>
    <w:p w:rsidR="00EE021F" w:rsidRPr="004678B6" w:rsidRDefault="00EE021F" w:rsidP="004678B6">
      <w:pPr>
        <w:rPr>
          <w:sz w:val="28"/>
          <w:szCs w:val="28"/>
        </w:rPr>
      </w:pPr>
      <w:r w:rsidRPr="004678B6">
        <w:rPr>
          <w:sz w:val="28"/>
          <w:szCs w:val="28"/>
        </w:rPr>
        <w:t>А. П. Чехов. «В Москве на Трубной площади». Родные просторы</w:t>
      </w:r>
    </w:p>
    <w:p w:rsidR="00EE021F" w:rsidRPr="004678B6" w:rsidRDefault="00EE021F" w:rsidP="004678B6">
      <w:pPr>
        <w:rPr>
          <w:sz w:val="28"/>
          <w:szCs w:val="28"/>
        </w:rPr>
      </w:pPr>
      <w:r w:rsidRPr="004678B6">
        <w:rPr>
          <w:sz w:val="28"/>
          <w:szCs w:val="28"/>
        </w:rPr>
        <w:t>Русский лес</w:t>
      </w:r>
    </w:p>
    <w:p w:rsidR="00EE021F" w:rsidRPr="004678B6" w:rsidRDefault="00EE021F" w:rsidP="004678B6">
      <w:pPr>
        <w:rPr>
          <w:sz w:val="28"/>
          <w:szCs w:val="28"/>
        </w:rPr>
      </w:pPr>
      <w:r w:rsidRPr="004678B6">
        <w:rPr>
          <w:sz w:val="28"/>
          <w:szCs w:val="28"/>
        </w:rPr>
        <w:t>Стихотворения (не менее двух). Например: А. В. Кольцов «Лес», В. А. Рождественский «Берёза», В. А. Солоухин «Седьмую ночь без перерыва…» и др.</w:t>
      </w:r>
    </w:p>
    <w:p w:rsidR="00EE021F" w:rsidRPr="004678B6" w:rsidRDefault="00EE021F" w:rsidP="004678B6">
      <w:pPr>
        <w:rPr>
          <w:sz w:val="28"/>
          <w:szCs w:val="28"/>
        </w:rPr>
      </w:pPr>
      <w:r w:rsidRPr="004678B6">
        <w:rPr>
          <w:sz w:val="28"/>
          <w:szCs w:val="28"/>
        </w:rPr>
        <w:t>И. С. Соколов-Микитов. «Русский лес».</w:t>
      </w:r>
    </w:p>
    <w:p w:rsidR="00EE021F" w:rsidRPr="004678B6" w:rsidRDefault="00EE021F" w:rsidP="004678B6">
      <w:pPr>
        <w:rPr>
          <w:sz w:val="28"/>
          <w:szCs w:val="28"/>
        </w:rPr>
      </w:pPr>
      <w:r w:rsidRPr="004678B6">
        <w:rPr>
          <w:sz w:val="28"/>
          <w:szCs w:val="28"/>
        </w:rPr>
        <w:t>Раздел 2. Русские традиции Праздники русского мира Рождество Стихотворения</w:t>
      </w:r>
      <w:r w:rsidRPr="004678B6">
        <w:rPr>
          <w:sz w:val="28"/>
          <w:szCs w:val="28"/>
        </w:rPr>
        <w:tab/>
        <w:t>(не</w:t>
      </w:r>
      <w:r w:rsidRPr="004678B6">
        <w:rPr>
          <w:sz w:val="28"/>
          <w:szCs w:val="28"/>
        </w:rPr>
        <w:tab/>
        <w:t>менее</w:t>
      </w:r>
      <w:r w:rsidRPr="004678B6">
        <w:rPr>
          <w:sz w:val="28"/>
          <w:szCs w:val="28"/>
        </w:rPr>
        <w:tab/>
        <w:t>двух).</w:t>
      </w:r>
      <w:r w:rsidRPr="004678B6">
        <w:rPr>
          <w:sz w:val="28"/>
          <w:szCs w:val="28"/>
        </w:rPr>
        <w:tab/>
        <w:t>Например:</w:t>
      </w:r>
      <w:r w:rsidRPr="004678B6">
        <w:rPr>
          <w:sz w:val="28"/>
          <w:szCs w:val="28"/>
        </w:rPr>
        <w:tab/>
        <w:t>Б.</w:t>
      </w:r>
      <w:r w:rsidRPr="004678B6">
        <w:rPr>
          <w:sz w:val="28"/>
          <w:szCs w:val="28"/>
        </w:rPr>
        <w:tab/>
        <w:t>Л.</w:t>
      </w:r>
      <w:r w:rsidRPr="004678B6">
        <w:rPr>
          <w:sz w:val="28"/>
          <w:szCs w:val="28"/>
        </w:rPr>
        <w:tab/>
        <w:t>Пастернак «Рождественская     звезда»     (фрагмент),</w:t>
      </w:r>
      <w:r w:rsidRPr="004678B6">
        <w:rPr>
          <w:sz w:val="28"/>
          <w:szCs w:val="28"/>
        </w:rPr>
        <w:tab/>
        <w:t>В.</w:t>
      </w:r>
      <w:r w:rsidRPr="004678B6">
        <w:rPr>
          <w:sz w:val="28"/>
          <w:szCs w:val="28"/>
        </w:rPr>
        <w:tab/>
        <w:t>Д.     Берестов</w:t>
      </w:r>
      <w:r w:rsidRPr="004678B6">
        <w:rPr>
          <w:sz w:val="28"/>
          <w:szCs w:val="28"/>
        </w:rPr>
        <w:tab/>
        <w:t>«Перед Рождеством» и др.</w:t>
      </w:r>
    </w:p>
    <w:p w:rsidR="00EE021F" w:rsidRPr="004678B6" w:rsidRDefault="00EE021F" w:rsidP="004678B6">
      <w:pPr>
        <w:rPr>
          <w:sz w:val="28"/>
          <w:szCs w:val="28"/>
        </w:rPr>
      </w:pPr>
      <w:r w:rsidRPr="004678B6">
        <w:rPr>
          <w:sz w:val="28"/>
          <w:szCs w:val="28"/>
        </w:rPr>
        <w:t>А. И. Куприн. «Бедный принц». Н. Д. Телешов. «Ёлка Митрича».</w:t>
      </w:r>
    </w:p>
    <w:p w:rsidR="00EE021F" w:rsidRPr="004678B6" w:rsidRDefault="00EE021F" w:rsidP="004678B6">
      <w:pPr>
        <w:rPr>
          <w:sz w:val="28"/>
          <w:szCs w:val="28"/>
        </w:rPr>
      </w:pPr>
      <w:r w:rsidRPr="004678B6">
        <w:rPr>
          <w:sz w:val="28"/>
          <w:szCs w:val="28"/>
        </w:rPr>
        <w:t>Тепло родного дома Семейные ценности</w:t>
      </w:r>
    </w:p>
    <w:p w:rsidR="00EE021F" w:rsidRPr="004678B6" w:rsidRDefault="00EE021F" w:rsidP="004678B6">
      <w:pPr>
        <w:rPr>
          <w:sz w:val="28"/>
          <w:szCs w:val="28"/>
        </w:rPr>
      </w:pPr>
      <w:r w:rsidRPr="004678B6">
        <w:rPr>
          <w:sz w:val="28"/>
          <w:szCs w:val="28"/>
        </w:rPr>
        <w:t>И. А. Крылов. Басни (одно произведение по выбору). Например: «Дерево» и др.</w:t>
      </w:r>
    </w:p>
    <w:p w:rsidR="00EE021F" w:rsidRPr="004678B6" w:rsidRDefault="00EE021F" w:rsidP="004678B6">
      <w:pPr>
        <w:rPr>
          <w:sz w:val="28"/>
          <w:szCs w:val="28"/>
        </w:rPr>
      </w:pPr>
      <w:r w:rsidRPr="004678B6">
        <w:rPr>
          <w:sz w:val="28"/>
          <w:szCs w:val="28"/>
        </w:rPr>
        <w:t>И. А. Бунин. «Снежный бык». В. И. Белов. «Скворцы».</w:t>
      </w:r>
    </w:p>
    <w:p w:rsidR="00EE021F" w:rsidRPr="004678B6" w:rsidRDefault="00EE021F" w:rsidP="004678B6">
      <w:pPr>
        <w:rPr>
          <w:sz w:val="28"/>
          <w:szCs w:val="28"/>
        </w:rPr>
      </w:pPr>
      <w:r w:rsidRPr="004678B6">
        <w:rPr>
          <w:sz w:val="28"/>
          <w:szCs w:val="28"/>
        </w:rPr>
        <w:t>Раздел 3. Русский характер – русская душа Не до ордена – была бы Родина</w:t>
      </w:r>
    </w:p>
    <w:p w:rsidR="00EE021F" w:rsidRPr="004678B6" w:rsidRDefault="00EE021F" w:rsidP="004678B6">
      <w:pPr>
        <w:rPr>
          <w:sz w:val="28"/>
          <w:szCs w:val="28"/>
        </w:rPr>
      </w:pPr>
      <w:r w:rsidRPr="004678B6">
        <w:rPr>
          <w:sz w:val="28"/>
          <w:szCs w:val="28"/>
        </w:rPr>
        <w:t>Отечественная война 1812 года</w:t>
      </w:r>
    </w:p>
    <w:p w:rsidR="00EE021F" w:rsidRPr="004678B6" w:rsidRDefault="00EE021F" w:rsidP="004678B6">
      <w:pPr>
        <w:rPr>
          <w:sz w:val="28"/>
          <w:szCs w:val="28"/>
        </w:rPr>
      </w:pPr>
      <w:r w:rsidRPr="004678B6">
        <w:rPr>
          <w:sz w:val="28"/>
          <w:szCs w:val="28"/>
        </w:rPr>
        <w:t>Стихотворения (не менее двух). Например: Ф. Н. Глинка «Авангардная песнь», Д. В. Давыдов«Партизан» (отрывок) и др.</w:t>
      </w:r>
    </w:p>
    <w:p w:rsidR="00EE021F" w:rsidRPr="004678B6" w:rsidRDefault="00EE021F" w:rsidP="004678B6">
      <w:pPr>
        <w:rPr>
          <w:sz w:val="28"/>
          <w:szCs w:val="28"/>
        </w:rPr>
      </w:pPr>
      <w:r w:rsidRPr="004678B6">
        <w:rPr>
          <w:sz w:val="28"/>
          <w:szCs w:val="28"/>
        </w:rPr>
        <w:t>Загадки русской души Парадоксы русского характера</w:t>
      </w:r>
    </w:p>
    <w:p w:rsidR="00EE021F" w:rsidRPr="004678B6" w:rsidRDefault="00EE021F" w:rsidP="004678B6">
      <w:pPr>
        <w:rPr>
          <w:sz w:val="28"/>
          <w:szCs w:val="28"/>
        </w:rPr>
      </w:pPr>
      <w:r w:rsidRPr="004678B6">
        <w:rPr>
          <w:sz w:val="28"/>
          <w:szCs w:val="28"/>
        </w:rPr>
        <w:t>К. Г. Паустовский. «Похождения жука-носорога» (солдатская сказка) Ю. Я. Яковлев. «Сыновья Пешеходова».</w:t>
      </w:r>
    </w:p>
    <w:p w:rsidR="00EE021F" w:rsidRPr="004678B6" w:rsidRDefault="00EE021F" w:rsidP="004678B6">
      <w:pPr>
        <w:rPr>
          <w:sz w:val="28"/>
          <w:szCs w:val="28"/>
        </w:rPr>
      </w:pPr>
      <w:r w:rsidRPr="004678B6">
        <w:rPr>
          <w:sz w:val="28"/>
          <w:szCs w:val="28"/>
        </w:rPr>
        <w:t>О ваших ровесниках Школьные контрольные</w:t>
      </w:r>
    </w:p>
    <w:p w:rsidR="00EE021F" w:rsidRPr="004678B6" w:rsidRDefault="00EE021F" w:rsidP="004678B6">
      <w:pPr>
        <w:rPr>
          <w:sz w:val="28"/>
          <w:szCs w:val="28"/>
        </w:rPr>
      </w:pPr>
      <w:r w:rsidRPr="004678B6">
        <w:rPr>
          <w:sz w:val="28"/>
          <w:szCs w:val="28"/>
        </w:rPr>
        <w:t>К. И. Чуковский. «Серебряный герб» (фрагмент). А. А. Гиваргизов. «Контрольный диктант».</w:t>
      </w:r>
    </w:p>
    <w:p w:rsidR="00EE021F" w:rsidRPr="004678B6" w:rsidRDefault="00EE021F" w:rsidP="004678B6">
      <w:pPr>
        <w:rPr>
          <w:sz w:val="28"/>
          <w:szCs w:val="28"/>
        </w:rPr>
      </w:pPr>
      <w:r w:rsidRPr="004678B6">
        <w:rPr>
          <w:sz w:val="28"/>
          <w:szCs w:val="28"/>
        </w:rPr>
        <w:t>Лишь слову жизнь дана Родной язык, родная речь</w:t>
      </w:r>
    </w:p>
    <w:p w:rsidR="00EE021F" w:rsidRPr="004678B6" w:rsidRDefault="00EE021F" w:rsidP="004678B6">
      <w:pPr>
        <w:rPr>
          <w:sz w:val="28"/>
          <w:szCs w:val="28"/>
        </w:rPr>
      </w:pPr>
      <w:r w:rsidRPr="004678B6">
        <w:rPr>
          <w:sz w:val="28"/>
          <w:szCs w:val="28"/>
        </w:rPr>
        <w:t>Стихотворения (не менее двух). Например: И. А. Бунин «Слово», В. Г. Гордейчев «Родная речь»</w:t>
      </w:r>
    </w:p>
    <w:p w:rsidR="00EE021F" w:rsidRPr="004678B6" w:rsidRDefault="00EE021F" w:rsidP="004678B6">
      <w:pPr>
        <w:rPr>
          <w:sz w:val="28"/>
          <w:szCs w:val="28"/>
        </w:rPr>
      </w:pPr>
      <w:r w:rsidRPr="004678B6">
        <w:rPr>
          <w:sz w:val="28"/>
          <w:szCs w:val="28"/>
        </w:rPr>
        <w:t>Содержание обучения в 6 классе.</w:t>
      </w:r>
    </w:p>
    <w:p w:rsidR="00EE021F" w:rsidRPr="004678B6" w:rsidRDefault="00EE021F" w:rsidP="004678B6">
      <w:pPr>
        <w:rPr>
          <w:sz w:val="28"/>
          <w:szCs w:val="28"/>
        </w:rPr>
      </w:pPr>
      <w:r w:rsidRPr="004678B6">
        <w:rPr>
          <w:sz w:val="28"/>
          <w:szCs w:val="28"/>
        </w:rPr>
        <w:t>Раздел 1. Россия — Родина моя Преданья старины глубокой Богатыри и богатырство</w:t>
      </w:r>
    </w:p>
    <w:p w:rsidR="00EE021F" w:rsidRPr="004678B6" w:rsidRDefault="00EE021F" w:rsidP="004678B6">
      <w:pPr>
        <w:rPr>
          <w:sz w:val="28"/>
          <w:szCs w:val="28"/>
        </w:rPr>
      </w:pPr>
      <w:r w:rsidRPr="004678B6">
        <w:rPr>
          <w:sz w:val="28"/>
          <w:szCs w:val="28"/>
        </w:rPr>
        <w:t>Былины (одна былина по выбору). Например: «Илья Муромец и Святогор».</w:t>
      </w:r>
    </w:p>
    <w:p w:rsidR="00EE021F" w:rsidRPr="004678B6" w:rsidRDefault="00EE021F" w:rsidP="004678B6">
      <w:pPr>
        <w:rPr>
          <w:sz w:val="28"/>
          <w:szCs w:val="28"/>
        </w:rPr>
      </w:pPr>
      <w:r w:rsidRPr="004678B6">
        <w:rPr>
          <w:sz w:val="28"/>
          <w:szCs w:val="28"/>
        </w:rPr>
        <w:t>Былинные сюжеты и герои в русской литературе Стихотворения (не менее одного). Например: И. А. Бунин «Святогор и Илья».</w:t>
      </w:r>
    </w:p>
    <w:p w:rsidR="00EE021F" w:rsidRPr="004678B6" w:rsidRDefault="00EE021F" w:rsidP="004678B6">
      <w:pPr>
        <w:rPr>
          <w:sz w:val="28"/>
          <w:szCs w:val="28"/>
        </w:rPr>
      </w:pPr>
      <w:r w:rsidRPr="004678B6">
        <w:rPr>
          <w:sz w:val="28"/>
          <w:szCs w:val="28"/>
        </w:rPr>
        <w:t>М. М. Пришвин. «Певец былин». Города земли русской Русский Север</w:t>
      </w:r>
    </w:p>
    <w:p w:rsidR="00EE021F" w:rsidRPr="004678B6" w:rsidRDefault="00EE021F" w:rsidP="004678B6">
      <w:pPr>
        <w:rPr>
          <w:sz w:val="28"/>
          <w:szCs w:val="28"/>
        </w:rPr>
      </w:pPr>
      <w:r w:rsidRPr="004678B6">
        <w:rPr>
          <w:sz w:val="28"/>
          <w:szCs w:val="28"/>
        </w:rPr>
        <w:t>С. Г. Писахов. «Ледяна колокольня» (не менее одной главы по выбору, например: «Морожены песни»).</w:t>
      </w:r>
    </w:p>
    <w:p w:rsidR="00EE021F" w:rsidRPr="004678B6" w:rsidRDefault="00EE021F" w:rsidP="004678B6">
      <w:pPr>
        <w:rPr>
          <w:sz w:val="28"/>
          <w:szCs w:val="28"/>
        </w:rPr>
      </w:pPr>
      <w:r w:rsidRPr="004678B6">
        <w:rPr>
          <w:sz w:val="28"/>
          <w:szCs w:val="28"/>
        </w:rPr>
        <w:t>Б. В. Шергин. «Поморские были и сказания» (не менее двух глав по выбору, например: «Детство в Архангельске», «Миша Ласкин»).</w:t>
      </w:r>
    </w:p>
    <w:p w:rsidR="00EE021F" w:rsidRPr="004678B6" w:rsidRDefault="00EE021F" w:rsidP="004678B6">
      <w:pPr>
        <w:rPr>
          <w:sz w:val="28"/>
          <w:szCs w:val="28"/>
        </w:rPr>
      </w:pPr>
      <w:r w:rsidRPr="004678B6">
        <w:rPr>
          <w:sz w:val="28"/>
          <w:szCs w:val="28"/>
        </w:rPr>
        <w:t>Родные просторы Зима в русской поэзии</w:t>
      </w:r>
    </w:p>
    <w:p w:rsidR="00EE021F" w:rsidRPr="004678B6" w:rsidRDefault="00EE021F" w:rsidP="004678B6">
      <w:pPr>
        <w:rPr>
          <w:sz w:val="28"/>
          <w:szCs w:val="28"/>
        </w:rPr>
      </w:pPr>
      <w:r w:rsidRPr="004678B6">
        <w:rPr>
          <w:sz w:val="28"/>
          <w:szCs w:val="28"/>
        </w:rPr>
        <w:t>Стихотворения (не менее двух). Например: И. С. Никитин «Встреча Зимы», А. А. Блок «Снег да снег. Всю избу занесло…», Н. М. Рубцов «Первый снег» и др.</w:t>
      </w:r>
    </w:p>
    <w:p w:rsidR="00EE021F" w:rsidRPr="004678B6" w:rsidRDefault="00EE021F" w:rsidP="004678B6">
      <w:pPr>
        <w:rPr>
          <w:sz w:val="28"/>
          <w:szCs w:val="28"/>
        </w:rPr>
      </w:pPr>
      <w:r w:rsidRPr="004678B6">
        <w:rPr>
          <w:sz w:val="28"/>
          <w:szCs w:val="28"/>
        </w:rPr>
        <w:t>По мотивам русских сказок о зиме Е. Л. Шварц. «Два брата».</w:t>
      </w:r>
    </w:p>
    <w:p w:rsidR="00EE021F" w:rsidRPr="004678B6" w:rsidRDefault="00EE021F" w:rsidP="004678B6">
      <w:pPr>
        <w:rPr>
          <w:sz w:val="28"/>
          <w:szCs w:val="28"/>
        </w:rPr>
      </w:pPr>
      <w:r w:rsidRPr="004678B6">
        <w:rPr>
          <w:sz w:val="28"/>
          <w:szCs w:val="28"/>
        </w:rPr>
        <w:t>Раздел 2. Русские традиции Праздники русского мира Масленица</w:t>
      </w:r>
    </w:p>
    <w:p w:rsidR="00EE021F" w:rsidRPr="004678B6" w:rsidRDefault="00EE021F" w:rsidP="004678B6">
      <w:pPr>
        <w:rPr>
          <w:sz w:val="28"/>
          <w:szCs w:val="28"/>
        </w:rPr>
      </w:pPr>
      <w:r w:rsidRPr="004678B6">
        <w:rPr>
          <w:sz w:val="28"/>
          <w:szCs w:val="28"/>
        </w:rPr>
        <w:t>Стихотворения (не менее двух). Например: М. Ю. Лермонтов «Посреди небесных тел…», А. Д. Дементьев «Прощёное воскресенье» и др.</w:t>
      </w:r>
    </w:p>
    <w:p w:rsidR="00EE021F" w:rsidRPr="004678B6" w:rsidRDefault="00EE021F" w:rsidP="004678B6">
      <w:pPr>
        <w:rPr>
          <w:sz w:val="28"/>
          <w:szCs w:val="28"/>
        </w:rPr>
      </w:pPr>
      <w:r w:rsidRPr="004678B6">
        <w:rPr>
          <w:sz w:val="28"/>
          <w:szCs w:val="28"/>
        </w:rPr>
        <w:t>А. П. Чехов. «Блины». Тэффи. «Блины». Тепло родного дома</w:t>
      </w:r>
    </w:p>
    <w:p w:rsidR="00EE021F" w:rsidRPr="004678B6" w:rsidRDefault="00EE021F" w:rsidP="004678B6">
      <w:pPr>
        <w:rPr>
          <w:sz w:val="28"/>
          <w:szCs w:val="28"/>
        </w:rPr>
      </w:pPr>
      <w:r w:rsidRPr="004678B6">
        <w:rPr>
          <w:sz w:val="28"/>
          <w:szCs w:val="28"/>
        </w:rPr>
        <w:t>Всюду родимую Русь узнаю</w:t>
      </w:r>
    </w:p>
    <w:p w:rsidR="00EE021F" w:rsidRPr="004678B6" w:rsidRDefault="00EE021F" w:rsidP="004678B6">
      <w:pPr>
        <w:rPr>
          <w:sz w:val="28"/>
          <w:szCs w:val="28"/>
        </w:rPr>
      </w:pPr>
      <w:r w:rsidRPr="004678B6">
        <w:rPr>
          <w:sz w:val="28"/>
          <w:szCs w:val="28"/>
        </w:rPr>
        <w:t>Стихотворения (не менее одного). Например: В. А. Рождественский «Русская природа» и др. К. Г. Паустовский. «Заботливый цветок».</w:t>
      </w:r>
    </w:p>
    <w:p w:rsidR="00EE021F" w:rsidRPr="004678B6" w:rsidRDefault="00EE021F" w:rsidP="004678B6">
      <w:pPr>
        <w:rPr>
          <w:sz w:val="28"/>
          <w:szCs w:val="28"/>
        </w:rPr>
      </w:pPr>
      <w:r w:rsidRPr="004678B6">
        <w:rPr>
          <w:sz w:val="28"/>
          <w:szCs w:val="28"/>
        </w:rPr>
        <w:t>Ю. В. Бондарев. «Поздним вечером».</w:t>
      </w:r>
    </w:p>
    <w:p w:rsidR="00EE021F" w:rsidRPr="004678B6" w:rsidRDefault="00EE021F" w:rsidP="004678B6">
      <w:pPr>
        <w:rPr>
          <w:sz w:val="28"/>
          <w:szCs w:val="28"/>
        </w:rPr>
      </w:pPr>
      <w:r w:rsidRPr="004678B6">
        <w:rPr>
          <w:sz w:val="28"/>
          <w:szCs w:val="28"/>
        </w:rPr>
        <w:t>Раздел 3. Русский характер – русская душа Не до ордена – была бы Родина</w:t>
      </w:r>
    </w:p>
    <w:p w:rsidR="00EE021F" w:rsidRPr="004678B6" w:rsidRDefault="00EE021F" w:rsidP="004678B6">
      <w:pPr>
        <w:rPr>
          <w:sz w:val="28"/>
          <w:szCs w:val="28"/>
        </w:rPr>
      </w:pPr>
      <w:r w:rsidRPr="004678B6">
        <w:rPr>
          <w:sz w:val="28"/>
          <w:szCs w:val="28"/>
        </w:rPr>
        <w:t>Оборона Севастополя</w:t>
      </w:r>
    </w:p>
    <w:p w:rsidR="00EE021F" w:rsidRPr="004678B6" w:rsidRDefault="00EE021F" w:rsidP="004678B6">
      <w:pPr>
        <w:rPr>
          <w:sz w:val="28"/>
          <w:szCs w:val="28"/>
        </w:rPr>
      </w:pPr>
      <w:r w:rsidRPr="004678B6">
        <w:rPr>
          <w:sz w:val="28"/>
          <w:szCs w:val="28"/>
        </w:rPr>
        <w:t>Стихотворения (не менее трех). Например: А. Н. Апухтин «Солдатская песня о Севастополе», А. А. Фет «Севастопольское братское кладбище», Рюрик Ивнев «Севастополь» и др.</w:t>
      </w:r>
    </w:p>
    <w:p w:rsidR="00EE021F" w:rsidRPr="004678B6" w:rsidRDefault="00EE021F" w:rsidP="004678B6">
      <w:pPr>
        <w:rPr>
          <w:sz w:val="28"/>
          <w:szCs w:val="28"/>
        </w:rPr>
      </w:pPr>
      <w:r w:rsidRPr="004678B6">
        <w:rPr>
          <w:sz w:val="28"/>
          <w:szCs w:val="28"/>
        </w:rPr>
        <w:t>Загадки русской души</w:t>
      </w:r>
    </w:p>
    <w:p w:rsidR="00EE021F" w:rsidRPr="004678B6" w:rsidRDefault="00EE021F" w:rsidP="004678B6">
      <w:pPr>
        <w:rPr>
          <w:sz w:val="28"/>
          <w:szCs w:val="28"/>
        </w:rPr>
      </w:pPr>
      <w:r w:rsidRPr="004678B6">
        <w:rPr>
          <w:sz w:val="28"/>
          <w:szCs w:val="28"/>
        </w:rPr>
        <w:t>Чудеса нужно делать своими руками</w:t>
      </w:r>
    </w:p>
    <w:p w:rsidR="00EE021F" w:rsidRPr="004678B6" w:rsidRDefault="00EE021F" w:rsidP="004678B6">
      <w:pPr>
        <w:rPr>
          <w:sz w:val="28"/>
          <w:szCs w:val="28"/>
        </w:rPr>
      </w:pPr>
      <w:r w:rsidRPr="004678B6">
        <w:rPr>
          <w:sz w:val="28"/>
          <w:szCs w:val="28"/>
        </w:rPr>
        <w:t>Стихотворения (не менее одного). Например: Ф. И. Тютчев «Чему бы жизнь нас ни учила…» и др.</w:t>
      </w:r>
    </w:p>
    <w:p w:rsidR="00EE021F" w:rsidRPr="004678B6" w:rsidRDefault="00EE021F" w:rsidP="004678B6">
      <w:pPr>
        <w:rPr>
          <w:sz w:val="28"/>
          <w:szCs w:val="28"/>
        </w:rPr>
      </w:pPr>
      <w:r w:rsidRPr="004678B6">
        <w:rPr>
          <w:sz w:val="28"/>
          <w:szCs w:val="28"/>
        </w:rPr>
        <w:t>Н. С. Лесков. «Неразменный рубль». В. П. Астафьев. «Бабушка с малиной». О ваших ровесниках</w:t>
      </w:r>
    </w:p>
    <w:p w:rsidR="00EE021F" w:rsidRPr="004678B6" w:rsidRDefault="00EE021F" w:rsidP="004678B6">
      <w:pPr>
        <w:rPr>
          <w:sz w:val="28"/>
          <w:szCs w:val="28"/>
        </w:rPr>
      </w:pPr>
      <w:r w:rsidRPr="004678B6">
        <w:rPr>
          <w:sz w:val="28"/>
          <w:szCs w:val="28"/>
        </w:rPr>
        <w:t>Реальность и мечты</w:t>
      </w:r>
    </w:p>
    <w:p w:rsidR="00EE021F" w:rsidRPr="004678B6" w:rsidRDefault="00EE021F" w:rsidP="004678B6">
      <w:pPr>
        <w:rPr>
          <w:sz w:val="28"/>
          <w:szCs w:val="28"/>
        </w:rPr>
      </w:pPr>
      <w:r w:rsidRPr="004678B6">
        <w:rPr>
          <w:sz w:val="28"/>
          <w:szCs w:val="28"/>
        </w:rPr>
        <w:t>Р. П. Погодин. «Кирпичные острова» (рассказы «Как я с ним познакомился», «Кирпичные острова»). Е. С. Велтистов. «Миллион и один день каникул» (один фрагмент по выбору).</w:t>
      </w:r>
    </w:p>
    <w:p w:rsidR="00EE021F" w:rsidRPr="004678B6" w:rsidRDefault="00EE021F" w:rsidP="004678B6">
      <w:pPr>
        <w:rPr>
          <w:sz w:val="28"/>
          <w:szCs w:val="28"/>
        </w:rPr>
      </w:pPr>
      <w:r w:rsidRPr="004678B6">
        <w:rPr>
          <w:sz w:val="28"/>
          <w:szCs w:val="28"/>
        </w:rPr>
        <w:t>Лишь слову жизнь дана На русском дышим языке</w:t>
      </w:r>
    </w:p>
    <w:p w:rsidR="00EE021F" w:rsidRPr="004678B6" w:rsidRDefault="00EE021F" w:rsidP="004678B6">
      <w:pPr>
        <w:rPr>
          <w:sz w:val="28"/>
          <w:szCs w:val="28"/>
        </w:rPr>
      </w:pPr>
      <w:r w:rsidRPr="004678B6">
        <w:rPr>
          <w:sz w:val="28"/>
          <w:szCs w:val="28"/>
        </w:rPr>
        <w:t>Стихотворения (не менее двух). Например: К. Д. Бальмонт «Русский язык», Ю. П. Мориц «Язык обид — язык не русский…» и другие.</w:t>
      </w:r>
    </w:p>
    <w:p w:rsidR="00EE021F" w:rsidRPr="004678B6" w:rsidRDefault="00EE021F" w:rsidP="004678B6">
      <w:pPr>
        <w:rPr>
          <w:sz w:val="28"/>
          <w:szCs w:val="28"/>
        </w:rPr>
      </w:pPr>
      <w:r w:rsidRPr="004678B6">
        <w:rPr>
          <w:sz w:val="28"/>
          <w:szCs w:val="28"/>
        </w:rPr>
        <w:t>Содержание обучения в 7 классе.</w:t>
      </w:r>
    </w:p>
    <w:p w:rsidR="00EE021F" w:rsidRPr="004678B6" w:rsidRDefault="00EE021F" w:rsidP="004678B6">
      <w:pPr>
        <w:rPr>
          <w:sz w:val="28"/>
          <w:szCs w:val="28"/>
        </w:rPr>
      </w:pPr>
      <w:r w:rsidRPr="004678B6">
        <w:rPr>
          <w:sz w:val="28"/>
          <w:szCs w:val="28"/>
        </w:rPr>
        <w:t>Раздел 1. Россия – Родина моя Преданья старины глубокой Русские народные песни</w:t>
      </w:r>
    </w:p>
    <w:p w:rsidR="00EE021F" w:rsidRPr="004678B6" w:rsidRDefault="00EE021F" w:rsidP="004678B6">
      <w:pPr>
        <w:rPr>
          <w:sz w:val="28"/>
          <w:szCs w:val="28"/>
        </w:rPr>
      </w:pPr>
      <w:r w:rsidRPr="004678B6">
        <w:rPr>
          <w:sz w:val="28"/>
          <w:szCs w:val="28"/>
        </w:rPr>
        <w:t>Исторические и лирические песни (не менее двух). Например: «На заре то было, братцы, на утренней…», «Ах вы, ветры, ветры буйные…» и др.</w:t>
      </w:r>
    </w:p>
    <w:p w:rsidR="00EE021F" w:rsidRPr="004678B6" w:rsidRDefault="00EE021F" w:rsidP="004678B6">
      <w:pPr>
        <w:rPr>
          <w:sz w:val="28"/>
          <w:szCs w:val="28"/>
        </w:rPr>
      </w:pPr>
      <w:r w:rsidRPr="004678B6">
        <w:rPr>
          <w:sz w:val="28"/>
          <w:szCs w:val="28"/>
        </w:rPr>
        <w:t>Фольклорные сюжеты и мотивы в русской литературе А. С. Пушкин. «Песни о Стеньке Разине» (песня 1).</w:t>
      </w:r>
    </w:p>
    <w:p w:rsidR="00EE021F" w:rsidRPr="004678B6" w:rsidRDefault="00EE021F" w:rsidP="004678B6">
      <w:pPr>
        <w:rPr>
          <w:sz w:val="28"/>
          <w:szCs w:val="28"/>
        </w:rPr>
      </w:pPr>
      <w:r w:rsidRPr="004678B6">
        <w:rPr>
          <w:sz w:val="28"/>
          <w:szCs w:val="28"/>
        </w:rPr>
        <w:t>Стихотворения (не менее двух). Например: И. З. Суриков «Я ли в поле да не травушка была…», А. К. Толстой «Моя душа летит приветом…» и другие</w:t>
      </w:r>
    </w:p>
    <w:p w:rsidR="00EE021F" w:rsidRPr="004678B6" w:rsidRDefault="00EE021F" w:rsidP="004678B6">
      <w:pPr>
        <w:rPr>
          <w:sz w:val="28"/>
          <w:szCs w:val="28"/>
        </w:rPr>
      </w:pPr>
      <w:r w:rsidRPr="004678B6">
        <w:rPr>
          <w:sz w:val="28"/>
          <w:szCs w:val="28"/>
        </w:rPr>
        <w:t>Города земли русской Сибирский край</w:t>
      </w:r>
    </w:p>
    <w:p w:rsidR="00EE021F" w:rsidRPr="004678B6" w:rsidRDefault="00EE021F" w:rsidP="004678B6">
      <w:pPr>
        <w:rPr>
          <w:sz w:val="28"/>
          <w:szCs w:val="28"/>
        </w:rPr>
      </w:pPr>
      <w:r w:rsidRPr="004678B6">
        <w:rPr>
          <w:sz w:val="28"/>
          <w:szCs w:val="28"/>
        </w:rPr>
        <w:t>В. Г. Распутин. «Сибирь, Сибирь…» (одна глава по выбору, например «Тобольск»). А. И. Солженицын. «Колокол Углича».</w:t>
      </w:r>
    </w:p>
    <w:p w:rsidR="00EE021F" w:rsidRPr="004678B6" w:rsidRDefault="00EE021F" w:rsidP="004678B6">
      <w:pPr>
        <w:rPr>
          <w:sz w:val="28"/>
          <w:szCs w:val="28"/>
        </w:rPr>
      </w:pPr>
      <w:r w:rsidRPr="004678B6">
        <w:rPr>
          <w:sz w:val="28"/>
          <w:szCs w:val="28"/>
        </w:rPr>
        <w:t>Родные просторы Русское поле</w:t>
      </w:r>
    </w:p>
    <w:p w:rsidR="00EE021F" w:rsidRPr="004678B6" w:rsidRDefault="00EE021F" w:rsidP="004678B6">
      <w:pPr>
        <w:rPr>
          <w:sz w:val="28"/>
          <w:szCs w:val="28"/>
        </w:rPr>
      </w:pPr>
      <w:r w:rsidRPr="004678B6">
        <w:rPr>
          <w:sz w:val="28"/>
          <w:szCs w:val="28"/>
        </w:rPr>
        <w:t>Стихотворения (не менее двух). Например: И. С. Никитин «Поле», И. А. Гофф «Русское поле» и др. Д. В. Григорович. «Пахарь» (не менее одной главы по выбору).</w:t>
      </w:r>
    </w:p>
    <w:p w:rsidR="00EE021F" w:rsidRPr="004678B6" w:rsidRDefault="00EE021F" w:rsidP="004678B6">
      <w:pPr>
        <w:rPr>
          <w:sz w:val="28"/>
          <w:szCs w:val="28"/>
        </w:rPr>
      </w:pPr>
      <w:r w:rsidRPr="004678B6">
        <w:rPr>
          <w:sz w:val="28"/>
          <w:szCs w:val="28"/>
        </w:rPr>
        <w:t>Раздел 2. Русские традиции Праздники русского мира Пасха</w:t>
      </w:r>
    </w:p>
    <w:p w:rsidR="00EE021F" w:rsidRPr="004678B6" w:rsidRDefault="00EE021F" w:rsidP="004678B6">
      <w:pPr>
        <w:rPr>
          <w:sz w:val="28"/>
          <w:szCs w:val="28"/>
        </w:rPr>
      </w:pPr>
      <w:r w:rsidRPr="004678B6">
        <w:rPr>
          <w:sz w:val="28"/>
          <w:szCs w:val="28"/>
        </w:rPr>
        <w:t>Стихотворения</w:t>
      </w:r>
      <w:r w:rsidRPr="004678B6">
        <w:rPr>
          <w:sz w:val="28"/>
          <w:szCs w:val="28"/>
        </w:rPr>
        <w:tab/>
        <w:t>(не</w:t>
      </w:r>
      <w:r w:rsidRPr="004678B6">
        <w:rPr>
          <w:sz w:val="28"/>
          <w:szCs w:val="28"/>
        </w:rPr>
        <w:tab/>
        <w:t>менее</w:t>
      </w:r>
      <w:r w:rsidRPr="004678B6">
        <w:rPr>
          <w:sz w:val="28"/>
          <w:szCs w:val="28"/>
        </w:rPr>
        <w:tab/>
        <w:t>двух).</w:t>
      </w:r>
      <w:r w:rsidRPr="004678B6">
        <w:rPr>
          <w:sz w:val="28"/>
          <w:szCs w:val="28"/>
        </w:rPr>
        <w:tab/>
        <w:t>Например:</w:t>
      </w:r>
      <w:r w:rsidRPr="004678B6">
        <w:rPr>
          <w:sz w:val="28"/>
          <w:szCs w:val="28"/>
        </w:rPr>
        <w:tab/>
        <w:t>К.</w:t>
      </w:r>
      <w:r w:rsidRPr="004678B6">
        <w:rPr>
          <w:sz w:val="28"/>
          <w:szCs w:val="28"/>
        </w:rPr>
        <w:tab/>
        <w:t>Д.</w:t>
      </w:r>
      <w:r w:rsidRPr="004678B6">
        <w:rPr>
          <w:sz w:val="28"/>
          <w:szCs w:val="28"/>
        </w:rPr>
        <w:tab/>
        <w:t>Бальмонт «Благовещенье в Москве», А. С. Хомяков«Кремлевская заутреня на Пасху», А. А. Фет «Христос Воскресе!» (П. П. Боткину).</w:t>
      </w:r>
    </w:p>
    <w:p w:rsidR="00EE021F" w:rsidRPr="004678B6" w:rsidRDefault="00EE021F" w:rsidP="004678B6">
      <w:pPr>
        <w:rPr>
          <w:sz w:val="28"/>
          <w:szCs w:val="28"/>
        </w:rPr>
      </w:pPr>
      <w:r w:rsidRPr="004678B6">
        <w:rPr>
          <w:sz w:val="28"/>
          <w:szCs w:val="28"/>
        </w:rPr>
        <w:t>А. П. Чехов. «Казак». Тепло родного дома Русские мастера</w:t>
      </w:r>
    </w:p>
    <w:p w:rsidR="00EE021F" w:rsidRPr="004678B6" w:rsidRDefault="00EE021F" w:rsidP="004678B6">
      <w:pPr>
        <w:rPr>
          <w:sz w:val="28"/>
          <w:szCs w:val="28"/>
        </w:rPr>
      </w:pPr>
      <w:r w:rsidRPr="004678B6">
        <w:rPr>
          <w:sz w:val="28"/>
          <w:szCs w:val="28"/>
        </w:rPr>
        <w:t>В. А. Солоухин. «Камешки на ладони» (не менее двух миниатюр по выбору).</w:t>
      </w:r>
    </w:p>
    <w:p w:rsidR="00EE021F" w:rsidRPr="004678B6" w:rsidRDefault="00EE021F" w:rsidP="004678B6">
      <w:pPr>
        <w:rPr>
          <w:sz w:val="28"/>
          <w:szCs w:val="28"/>
        </w:rPr>
      </w:pPr>
      <w:r w:rsidRPr="004678B6">
        <w:rPr>
          <w:sz w:val="28"/>
          <w:szCs w:val="28"/>
        </w:rPr>
        <w:t>Ф. А. Абрамов. «Дом» (один фрагмент по выбору).</w:t>
      </w:r>
    </w:p>
    <w:p w:rsidR="00EE021F" w:rsidRPr="004678B6" w:rsidRDefault="00EE021F" w:rsidP="004678B6">
      <w:pPr>
        <w:rPr>
          <w:sz w:val="28"/>
          <w:szCs w:val="28"/>
        </w:rPr>
      </w:pPr>
      <w:r w:rsidRPr="004678B6">
        <w:rPr>
          <w:sz w:val="28"/>
          <w:szCs w:val="28"/>
        </w:rPr>
        <w:t>Стихотворения (не менее одного). Например: Р. И. Рождественский «О мастерах» и др.</w:t>
      </w:r>
    </w:p>
    <w:p w:rsidR="00EE021F" w:rsidRPr="004678B6" w:rsidRDefault="00EE021F" w:rsidP="004678B6">
      <w:pPr>
        <w:rPr>
          <w:sz w:val="28"/>
          <w:szCs w:val="28"/>
        </w:rPr>
      </w:pPr>
      <w:r w:rsidRPr="004678B6">
        <w:rPr>
          <w:sz w:val="28"/>
          <w:szCs w:val="28"/>
        </w:rPr>
        <w:t>Раздел 3. Русский характер –русская душа Не до ордена — была бы Родина</w:t>
      </w:r>
    </w:p>
    <w:p w:rsidR="00EE021F" w:rsidRPr="004678B6" w:rsidRDefault="00EE021F" w:rsidP="004678B6">
      <w:pPr>
        <w:rPr>
          <w:sz w:val="28"/>
          <w:szCs w:val="28"/>
        </w:rPr>
      </w:pPr>
      <w:r w:rsidRPr="004678B6">
        <w:rPr>
          <w:sz w:val="28"/>
          <w:szCs w:val="28"/>
        </w:rPr>
        <w:t>На Первой мировой войне Стихотворения (не менее двух). Например: С. М. Городецкий «Воздушный витязь», Н. С. Гумилёв«Наступление», «Война» и др.</w:t>
      </w:r>
    </w:p>
    <w:p w:rsidR="00EE021F" w:rsidRPr="004678B6" w:rsidRDefault="00EE021F" w:rsidP="004678B6">
      <w:pPr>
        <w:rPr>
          <w:sz w:val="28"/>
          <w:szCs w:val="28"/>
        </w:rPr>
      </w:pPr>
      <w:r w:rsidRPr="004678B6">
        <w:rPr>
          <w:sz w:val="28"/>
          <w:szCs w:val="28"/>
        </w:rPr>
        <w:t>М. М. Пришвин. «Голубая стрекоза». Загадки русской души Долюшка женская</w:t>
      </w:r>
    </w:p>
    <w:p w:rsidR="00EE021F" w:rsidRPr="004678B6" w:rsidRDefault="00EE021F" w:rsidP="004678B6">
      <w:pPr>
        <w:rPr>
          <w:sz w:val="28"/>
          <w:szCs w:val="28"/>
        </w:rPr>
      </w:pPr>
      <w:r w:rsidRPr="004678B6">
        <w:rPr>
          <w:sz w:val="28"/>
          <w:szCs w:val="28"/>
        </w:rPr>
        <w:t>Стихотворения (не менее двух). Например: Ф. И. Тютчев «Русской женщине», Н. А. Некрасов«Внимая ужасам войны…», Ю. В. Друнина «И откуда вдруг берутся силы…», В. М. Тушнова «Вот говорят: Россия…» и другие.</w:t>
      </w:r>
    </w:p>
    <w:p w:rsidR="00EE021F" w:rsidRPr="004678B6" w:rsidRDefault="00EE021F" w:rsidP="004678B6">
      <w:pPr>
        <w:rPr>
          <w:sz w:val="28"/>
          <w:szCs w:val="28"/>
        </w:rPr>
      </w:pPr>
      <w:r w:rsidRPr="004678B6">
        <w:rPr>
          <w:sz w:val="28"/>
          <w:szCs w:val="28"/>
        </w:rPr>
        <w:t>Ф. А. Абрамов. «Золотые руки». О ваших ровесниках</w:t>
      </w:r>
    </w:p>
    <w:p w:rsidR="00EE021F" w:rsidRPr="004678B6" w:rsidRDefault="00EE021F" w:rsidP="004678B6">
      <w:pPr>
        <w:rPr>
          <w:sz w:val="28"/>
          <w:szCs w:val="28"/>
        </w:rPr>
      </w:pPr>
      <w:r w:rsidRPr="004678B6">
        <w:rPr>
          <w:sz w:val="28"/>
          <w:szCs w:val="28"/>
        </w:rPr>
        <w:t>Взрослые детские проблемы</w:t>
      </w:r>
    </w:p>
    <w:p w:rsidR="00EE021F" w:rsidRPr="004678B6" w:rsidRDefault="00EE021F" w:rsidP="004678B6">
      <w:pPr>
        <w:rPr>
          <w:sz w:val="28"/>
          <w:szCs w:val="28"/>
        </w:rPr>
      </w:pPr>
      <w:r w:rsidRPr="004678B6">
        <w:rPr>
          <w:sz w:val="28"/>
          <w:szCs w:val="28"/>
        </w:rPr>
        <w:t xml:space="preserve"> А. С. Игнатова. «Джинн Сева».</w:t>
      </w:r>
    </w:p>
    <w:p w:rsidR="00EE021F" w:rsidRPr="004678B6" w:rsidRDefault="00EE021F" w:rsidP="004678B6">
      <w:pPr>
        <w:rPr>
          <w:sz w:val="28"/>
          <w:szCs w:val="28"/>
        </w:rPr>
      </w:pPr>
      <w:r w:rsidRPr="004678B6">
        <w:rPr>
          <w:sz w:val="28"/>
          <w:szCs w:val="28"/>
        </w:rPr>
        <w:t>Н. Н. Назаркин. «Изумрудная рыбка» (не менее двух глав по выбору, например, «Изумрудная рыбка», «Ах, миледи!», «Про личную жизнь»).</w:t>
      </w:r>
    </w:p>
    <w:p w:rsidR="00EE021F" w:rsidRPr="004678B6" w:rsidRDefault="00EE021F" w:rsidP="004678B6">
      <w:pPr>
        <w:rPr>
          <w:sz w:val="28"/>
          <w:szCs w:val="28"/>
        </w:rPr>
      </w:pPr>
      <w:r w:rsidRPr="004678B6">
        <w:rPr>
          <w:sz w:val="28"/>
          <w:szCs w:val="28"/>
        </w:rPr>
        <w:t>Лишь слову жизнь дана</w:t>
      </w:r>
    </w:p>
    <w:p w:rsidR="00EE021F" w:rsidRPr="004678B6" w:rsidRDefault="00EE021F" w:rsidP="004678B6">
      <w:pPr>
        <w:rPr>
          <w:sz w:val="28"/>
          <w:szCs w:val="28"/>
        </w:rPr>
      </w:pPr>
      <w:r w:rsidRPr="004678B6">
        <w:rPr>
          <w:sz w:val="28"/>
          <w:szCs w:val="28"/>
        </w:rPr>
        <w:t>Такого языка на свете не бывало</w:t>
      </w:r>
    </w:p>
    <w:p w:rsidR="00EE021F" w:rsidRPr="004678B6" w:rsidRDefault="00EE021F" w:rsidP="004678B6">
      <w:pPr>
        <w:rPr>
          <w:sz w:val="28"/>
          <w:szCs w:val="28"/>
        </w:rPr>
      </w:pPr>
      <w:r w:rsidRPr="004678B6">
        <w:rPr>
          <w:sz w:val="28"/>
          <w:szCs w:val="28"/>
        </w:rPr>
        <w:t>Стихотворения (не менее одного). Например: Вс. Рождественский «В родной поэзии совсем не старовер…» и другие.</w:t>
      </w:r>
    </w:p>
    <w:p w:rsidR="00EE021F" w:rsidRPr="004678B6" w:rsidRDefault="00EE021F" w:rsidP="004678B6">
      <w:pPr>
        <w:rPr>
          <w:sz w:val="28"/>
          <w:szCs w:val="28"/>
        </w:rPr>
      </w:pPr>
      <w:r w:rsidRPr="004678B6">
        <w:rPr>
          <w:sz w:val="28"/>
          <w:szCs w:val="28"/>
        </w:rPr>
        <w:t>Содержание обучения в 8 классе. Раздел 1. Россия – Родина моя</w:t>
      </w:r>
    </w:p>
    <w:p w:rsidR="00EE021F" w:rsidRPr="004678B6" w:rsidRDefault="00EE021F" w:rsidP="004678B6">
      <w:pPr>
        <w:rPr>
          <w:sz w:val="28"/>
          <w:szCs w:val="28"/>
        </w:rPr>
      </w:pPr>
      <w:r w:rsidRPr="004678B6">
        <w:rPr>
          <w:sz w:val="28"/>
          <w:szCs w:val="28"/>
        </w:rPr>
        <w:t>Легендарный герой земли русской Иван Сусанин</w:t>
      </w:r>
    </w:p>
    <w:p w:rsidR="00EE021F" w:rsidRPr="004678B6" w:rsidRDefault="00EE021F" w:rsidP="004678B6">
      <w:pPr>
        <w:rPr>
          <w:sz w:val="28"/>
          <w:szCs w:val="28"/>
        </w:rPr>
      </w:pPr>
      <w:r w:rsidRPr="004678B6">
        <w:rPr>
          <w:sz w:val="28"/>
          <w:szCs w:val="28"/>
        </w:rPr>
        <w:t>Стихотворения (не менее одного). Например: С. Н. Марков «Сусанин», О. А. Ильина «Во время грозного и злого поединка…» и другие.</w:t>
      </w:r>
    </w:p>
    <w:p w:rsidR="00EE021F" w:rsidRPr="004678B6" w:rsidRDefault="00EE021F" w:rsidP="004678B6">
      <w:pPr>
        <w:rPr>
          <w:sz w:val="28"/>
          <w:szCs w:val="28"/>
        </w:rPr>
      </w:pPr>
      <w:r w:rsidRPr="004678B6">
        <w:rPr>
          <w:sz w:val="28"/>
          <w:szCs w:val="28"/>
        </w:rPr>
        <w:t>П. Н. Полевой. «Избранник Божий» (не менее двух глав по выбору). Города земли русской</w:t>
      </w:r>
    </w:p>
    <w:p w:rsidR="00EE021F" w:rsidRPr="004678B6" w:rsidRDefault="00EE021F" w:rsidP="004678B6">
      <w:pPr>
        <w:rPr>
          <w:sz w:val="28"/>
          <w:szCs w:val="28"/>
        </w:rPr>
      </w:pPr>
      <w:r w:rsidRPr="004678B6">
        <w:rPr>
          <w:sz w:val="28"/>
          <w:szCs w:val="28"/>
        </w:rPr>
        <w:t>По Золотому кольцу</w:t>
      </w:r>
    </w:p>
    <w:p w:rsidR="00EE021F" w:rsidRPr="004678B6" w:rsidRDefault="00EE021F" w:rsidP="004678B6">
      <w:pPr>
        <w:rPr>
          <w:sz w:val="28"/>
          <w:szCs w:val="28"/>
        </w:rPr>
      </w:pPr>
      <w:r w:rsidRPr="004678B6">
        <w:rPr>
          <w:sz w:val="28"/>
          <w:szCs w:val="28"/>
        </w:rPr>
        <w:t>Стихотворения (не менее трёх). Например: Ф. К. Сологуб«Сквозь туман едва заметный…», М. А. Кузмин «Я знаю вас не понаслышке…», И. И. Кобзев«Поездка в Суздаль», В. А. Степанов «Золотое кольцо» и др.</w:t>
      </w:r>
    </w:p>
    <w:p w:rsidR="00EE021F" w:rsidRPr="004678B6" w:rsidRDefault="00EE021F" w:rsidP="004678B6">
      <w:pPr>
        <w:rPr>
          <w:sz w:val="28"/>
          <w:szCs w:val="28"/>
        </w:rPr>
      </w:pPr>
      <w:r w:rsidRPr="004678B6">
        <w:rPr>
          <w:sz w:val="28"/>
          <w:szCs w:val="28"/>
        </w:rPr>
        <w:t>Родные просторы Волга — русская река</w:t>
      </w:r>
    </w:p>
    <w:p w:rsidR="00EE021F" w:rsidRPr="004678B6" w:rsidRDefault="00EE021F" w:rsidP="004678B6">
      <w:pPr>
        <w:rPr>
          <w:sz w:val="28"/>
          <w:szCs w:val="28"/>
        </w:rPr>
      </w:pPr>
      <w:r w:rsidRPr="004678B6">
        <w:rPr>
          <w:sz w:val="28"/>
          <w:szCs w:val="28"/>
        </w:rPr>
        <w:t>Русские народные песни о Волге (одна по выбору). Например: «Уж ты, Волга-река, Волга-матушка!..», «Вниз по матушке по Волге…» и др.</w:t>
      </w:r>
    </w:p>
    <w:p w:rsidR="00EE021F" w:rsidRPr="004678B6" w:rsidRDefault="00EE021F" w:rsidP="004678B6">
      <w:pPr>
        <w:rPr>
          <w:sz w:val="28"/>
          <w:szCs w:val="28"/>
        </w:rPr>
      </w:pPr>
      <w:r w:rsidRPr="004678B6">
        <w:rPr>
          <w:sz w:val="28"/>
          <w:szCs w:val="28"/>
        </w:rPr>
        <w:t>Стихотворения (не менее двух). Например: Н. А. Некрасов «Люблю я краткой той поры…» (из поэмы «Горе старого Наума»), В. С. Высоцкий «Песня о Волге» и др.</w:t>
      </w:r>
    </w:p>
    <w:p w:rsidR="00EE021F" w:rsidRPr="004678B6" w:rsidRDefault="00EE021F" w:rsidP="004678B6">
      <w:pPr>
        <w:rPr>
          <w:sz w:val="28"/>
          <w:szCs w:val="28"/>
        </w:rPr>
      </w:pPr>
      <w:r w:rsidRPr="004678B6">
        <w:rPr>
          <w:sz w:val="28"/>
          <w:szCs w:val="28"/>
        </w:rPr>
        <w:t>В. В. Розанов. «Русский Нил» (один фрагмент по выбору). Раздел 2. Русские традиции Праздники русского мира Троица</w:t>
      </w:r>
    </w:p>
    <w:p w:rsidR="00EE021F" w:rsidRPr="004678B6" w:rsidRDefault="00EE021F" w:rsidP="004678B6">
      <w:pPr>
        <w:rPr>
          <w:sz w:val="28"/>
          <w:szCs w:val="28"/>
        </w:rPr>
      </w:pPr>
      <w:r w:rsidRPr="004678B6">
        <w:rPr>
          <w:sz w:val="28"/>
          <w:szCs w:val="28"/>
        </w:rPr>
        <w:t>Стихотворения (не менее двух). Например: И. А. Бунин «Троица», С. А. Есенин «Троицыно утро, утренний канон…», Н. И. Рыленков «Возможно ль высказать без слов…» и другие.</w:t>
      </w:r>
    </w:p>
    <w:p w:rsidR="00EE021F" w:rsidRPr="004678B6" w:rsidRDefault="00EE021F" w:rsidP="004678B6">
      <w:pPr>
        <w:rPr>
          <w:sz w:val="28"/>
          <w:szCs w:val="28"/>
        </w:rPr>
      </w:pPr>
      <w:r w:rsidRPr="004678B6">
        <w:rPr>
          <w:sz w:val="28"/>
          <w:szCs w:val="28"/>
        </w:rPr>
        <w:t>И. А. Новиков. «Троицкая кукушка». Тепло родного дома</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Родство душ</w:t>
      </w:r>
    </w:p>
    <w:p w:rsidR="00EE021F" w:rsidRPr="004678B6" w:rsidRDefault="00EE021F" w:rsidP="004678B6">
      <w:pPr>
        <w:rPr>
          <w:sz w:val="28"/>
          <w:szCs w:val="28"/>
        </w:rPr>
      </w:pPr>
      <w:r w:rsidRPr="004678B6">
        <w:rPr>
          <w:sz w:val="28"/>
          <w:szCs w:val="28"/>
        </w:rPr>
        <w:t>Ф. А. Абрамов. «Валенки».</w:t>
      </w:r>
    </w:p>
    <w:p w:rsidR="00EE021F" w:rsidRPr="004678B6" w:rsidRDefault="00EE021F" w:rsidP="004678B6">
      <w:pPr>
        <w:rPr>
          <w:sz w:val="28"/>
          <w:szCs w:val="28"/>
        </w:rPr>
      </w:pPr>
      <w:r w:rsidRPr="004678B6">
        <w:rPr>
          <w:sz w:val="28"/>
          <w:szCs w:val="28"/>
        </w:rPr>
        <w:t>Т. В. Михеева. «Не предавай меня!» (две главы по выбору).</w:t>
      </w:r>
    </w:p>
    <w:p w:rsidR="00EE021F" w:rsidRPr="004678B6" w:rsidRDefault="00EE021F" w:rsidP="004678B6">
      <w:pPr>
        <w:rPr>
          <w:sz w:val="28"/>
          <w:szCs w:val="28"/>
        </w:rPr>
      </w:pPr>
      <w:r w:rsidRPr="004678B6">
        <w:rPr>
          <w:sz w:val="28"/>
          <w:szCs w:val="28"/>
        </w:rPr>
        <w:t>Раздел 3. Русский характер – русская душа Не до ордена – была бы Родина</w:t>
      </w:r>
    </w:p>
    <w:p w:rsidR="00EE021F" w:rsidRPr="004678B6" w:rsidRDefault="00EE021F" w:rsidP="004678B6">
      <w:pPr>
        <w:rPr>
          <w:sz w:val="28"/>
          <w:szCs w:val="28"/>
        </w:rPr>
      </w:pPr>
      <w:r w:rsidRPr="004678B6">
        <w:rPr>
          <w:sz w:val="28"/>
          <w:szCs w:val="28"/>
        </w:rPr>
        <w:t>Дети на войне</w:t>
      </w:r>
    </w:p>
    <w:p w:rsidR="00EE021F" w:rsidRPr="004678B6" w:rsidRDefault="00EE021F" w:rsidP="004678B6">
      <w:pPr>
        <w:rPr>
          <w:sz w:val="28"/>
          <w:szCs w:val="28"/>
        </w:rPr>
      </w:pPr>
      <w:r w:rsidRPr="004678B6">
        <w:rPr>
          <w:sz w:val="28"/>
          <w:szCs w:val="28"/>
        </w:rPr>
        <w:t>Э. Н. Веркин. «Облачный полк» (не менее двух глав по выбору). Загадки русской души</w:t>
      </w:r>
    </w:p>
    <w:p w:rsidR="00EE021F" w:rsidRPr="004678B6" w:rsidRDefault="00EE021F" w:rsidP="004678B6">
      <w:pPr>
        <w:rPr>
          <w:sz w:val="28"/>
          <w:szCs w:val="28"/>
        </w:rPr>
      </w:pPr>
      <w:r w:rsidRPr="004678B6">
        <w:rPr>
          <w:sz w:val="28"/>
          <w:szCs w:val="28"/>
        </w:rPr>
        <w:t>Сеятель твой и хранитель И. С. Тургенев. «Сфинкс».</w:t>
      </w:r>
    </w:p>
    <w:p w:rsidR="00EE021F" w:rsidRPr="004678B6" w:rsidRDefault="00EE021F" w:rsidP="004678B6">
      <w:pPr>
        <w:rPr>
          <w:sz w:val="28"/>
          <w:szCs w:val="28"/>
        </w:rPr>
      </w:pPr>
      <w:r w:rsidRPr="004678B6">
        <w:rPr>
          <w:sz w:val="28"/>
          <w:szCs w:val="28"/>
        </w:rPr>
        <w:t>Ф. М. Достоевский. «Мужик Марей». О ваших ровесниках</w:t>
      </w:r>
    </w:p>
    <w:p w:rsidR="00EE021F" w:rsidRPr="004678B6" w:rsidRDefault="00EE021F" w:rsidP="004678B6">
      <w:pPr>
        <w:rPr>
          <w:sz w:val="28"/>
          <w:szCs w:val="28"/>
        </w:rPr>
      </w:pPr>
      <w:r w:rsidRPr="004678B6">
        <w:rPr>
          <w:sz w:val="28"/>
          <w:szCs w:val="28"/>
        </w:rPr>
        <w:t>Пора взросления</w:t>
      </w:r>
    </w:p>
    <w:p w:rsidR="00EE021F" w:rsidRPr="004678B6" w:rsidRDefault="00EE021F" w:rsidP="004678B6">
      <w:pPr>
        <w:rPr>
          <w:sz w:val="28"/>
          <w:szCs w:val="28"/>
        </w:rPr>
      </w:pPr>
      <w:r w:rsidRPr="004678B6">
        <w:rPr>
          <w:sz w:val="28"/>
          <w:szCs w:val="28"/>
        </w:rPr>
        <w:t>Б. Л. Васильев. «Завтра была война» (не менее одной главы по выбору). Г. Н. Щербакова. «Вам и не снилось» (не менее одной главы по выбору). Лишь слову жизнь дана</w:t>
      </w:r>
    </w:p>
    <w:p w:rsidR="00EE021F" w:rsidRPr="004678B6" w:rsidRDefault="00EE021F" w:rsidP="004678B6">
      <w:pPr>
        <w:rPr>
          <w:sz w:val="28"/>
          <w:szCs w:val="28"/>
        </w:rPr>
      </w:pPr>
      <w:r w:rsidRPr="004678B6">
        <w:rPr>
          <w:sz w:val="28"/>
          <w:szCs w:val="28"/>
        </w:rPr>
        <w:t>Язык поэзии</w:t>
      </w:r>
    </w:p>
    <w:p w:rsidR="00EE021F" w:rsidRPr="004678B6" w:rsidRDefault="00EE021F" w:rsidP="004678B6">
      <w:pPr>
        <w:rPr>
          <w:sz w:val="28"/>
          <w:szCs w:val="28"/>
        </w:rPr>
      </w:pPr>
      <w:r w:rsidRPr="004678B6">
        <w:rPr>
          <w:sz w:val="28"/>
          <w:szCs w:val="28"/>
        </w:rPr>
        <w:t>Стихотворения (не менее одного). Например: И. Ф. Анненский «Третий мучительный сонет» и др.</w:t>
      </w:r>
    </w:p>
    <w:p w:rsidR="00EE021F" w:rsidRPr="004678B6" w:rsidRDefault="00EE021F" w:rsidP="004678B6">
      <w:pPr>
        <w:rPr>
          <w:sz w:val="28"/>
          <w:szCs w:val="28"/>
        </w:rPr>
      </w:pPr>
      <w:r w:rsidRPr="004678B6">
        <w:rPr>
          <w:sz w:val="28"/>
          <w:szCs w:val="28"/>
        </w:rPr>
        <w:t>Дон Аминадо. «Наука стихосложения». Содержание обучения в 9 классе. Раздел 1. РОССИЯ – РОДИНА МОЯ Преданья старины глубокой</w:t>
      </w:r>
    </w:p>
    <w:p w:rsidR="00EE021F" w:rsidRPr="004678B6" w:rsidRDefault="00EE021F" w:rsidP="004678B6">
      <w:pPr>
        <w:rPr>
          <w:sz w:val="28"/>
          <w:szCs w:val="28"/>
        </w:rPr>
      </w:pPr>
      <w:r w:rsidRPr="004678B6">
        <w:rPr>
          <w:sz w:val="28"/>
          <w:szCs w:val="28"/>
        </w:rPr>
        <w:t>Отечественная война 1812 года в русском фольклоре и литературе Песня «Как не две тученьки не две грозныя…» (русская народная песня).</w:t>
      </w:r>
    </w:p>
    <w:p w:rsidR="00EE021F" w:rsidRPr="004678B6" w:rsidRDefault="00EE021F" w:rsidP="004678B6">
      <w:pPr>
        <w:rPr>
          <w:sz w:val="28"/>
          <w:szCs w:val="28"/>
        </w:rPr>
      </w:pPr>
      <w:r w:rsidRPr="004678B6">
        <w:rPr>
          <w:sz w:val="28"/>
          <w:szCs w:val="28"/>
        </w:rPr>
        <w:t>В. А. Жуковский. «Певец во стане русских воинов» (в сокращении). А. С. Пушкин. «Полководец», «Бородинская годовщина» (фрагмент). М. И. Цветаева. «Генералам двенадцатого года».</w:t>
      </w:r>
    </w:p>
    <w:p w:rsidR="00EE021F" w:rsidRPr="004678B6" w:rsidRDefault="00EE021F" w:rsidP="004678B6">
      <w:pPr>
        <w:rPr>
          <w:sz w:val="28"/>
          <w:szCs w:val="28"/>
        </w:rPr>
      </w:pPr>
      <w:r w:rsidRPr="004678B6">
        <w:rPr>
          <w:sz w:val="28"/>
          <w:szCs w:val="28"/>
        </w:rPr>
        <w:t>И. И. Лажечников. «Новобранец 1812 года» (фрагмент). Города земли русской</w:t>
      </w:r>
    </w:p>
    <w:p w:rsidR="00EE021F" w:rsidRPr="004678B6" w:rsidRDefault="00EE021F" w:rsidP="004678B6">
      <w:pPr>
        <w:rPr>
          <w:sz w:val="28"/>
          <w:szCs w:val="28"/>
        </w:rPr>
      </w:pPr>
      <w:r w:rsidRPr="004678B6">
        <w:rPr>
          <w:sz w:val="28"/>
          <w:szCs w:val="28"/>
        </w:rPr>
        <w:t>Петербург в русской литературе</w:t>
      </w:r>
    </w:p>
    <w:p w:rsidR="00EE021F" w:rsidRPr="004678B6" w:rsidRDefault="00EE021F" w:rsidP="004678B6">
      <w:pPr>
        <w:rPr>
          <w:sz w:val="28"/>
          <w:szCs w:val="28"/>
        </w:rPr>
      </w:pPr>
      <w:r w:rsidRPr="004678B6">
        <w:rPr>
          <w:sz w:val="28"/>
          <w:szCs w:val="28"/>
        </w:rPr>
        <w:t>А. С. Пушкин. «Город пышный, город бедный…» О. Э. Мандельштам. «Петербургские строфы».</w:t>
      </w:r>
    </w:p>
    <w:p w:rsidR="00EE021F" w:rsidRPr="004678B6" w:rsidRDefault="00EE021F" w:rsidP="004678B6">
      <w:pPr>
        <w:rPr>
          <w:sz w:val="28"/>
          <w:szCs w:val="28"/>
        </w:rPr>
      </w:pPr>
      <w:r w:rsidRPr="004678B6">
        <w:rPr>
          <w:sz w:val="28"/>
          <w:szCs w:val="28"/>
        </w:rPr>
        <w:t>А.</w:t>
      </w:r>
      <w:r w:rsidRPr="004678B6">
        <w:rPr>
          <w:sz w:val="28"/>
          <w:szCs w:val="28"/>
        </w:rPr>
        <w:tab/>
        <w:t>А.</w:t>
      </w:r>
      <w:r w:rsidRPr="004678B6">
        <w:rPr>
          <w:sz w:val="28"/>
          <w:szCs w:val="28"/>
        </w:rPr>
        <w:tab/>
        <w:t>Ахматова.</w:t>
      </w:r>
      <w:r w:rsidRPr="004678B6">
        <w:rPr>
          <w:sz w:val="28"/>
          <w:szCs w:val="28"/>
        </w:rPr>
        <w:tab/>
        <w:t>«Стихи</w:t>
      </w:r>
      <w:r w:rsidRPr="004678B6">
        <w:rPr>
          <w:sz w:val="28"/>
          <w:szCs w:val="28"/>
        </w:rPr>
        <w:tab/>
        <w:t>о</w:t>
      </w:r>
      <w:r w:rsidRPr="004678B6">
        <w:rPr>
          <w:sz w:val="28"/>
          <w:szCs w:val="28"/>
        </w:rPr>
        <w:tab/>
        <w:t>Петербурге»</w:t>
      </w:r>
      <w:r w:rsidRPr="004678B6">
        <w:rPr>
          <w:sz w:val="28"/>
          <w:szCs w:val="28"/>
        </w:rPr>
        <w:tab/>
        <w:t>(«Вновь</w:t>
      </w:r>
      <w:r w:rsidRPr="004678B6">
        <w:rPr>
          <w:sz w:val="28"/>
          <w:szCs w:val="28"/>
        </w:rPr>
        <w:tab/>
        <w:t>Исакий</w:t>
      </w:r>
      <w:r w:rsidRPr="004678B6">
        <w:rPr>
          <w:sz w:val="28"/>
          <w:szCs w:val="28"/>
        </w:rPr>
        <w:tab/>
        <w:t>в облаченьи…»).</w:t>
      </w:r>
    </w:p>
    <w:p w:rsidR="00EE021F" w:rsidRPr="004678B6" w:rsidRDefault="00EE021F" w:rsidP="004678B6">
      <w:pPr>
        <w:rPr>
          <w:sz w:val="28"/>
          <w:szCs w:val="28"/>
        </w:rPr>
      </w:pPr>
      <w:r w:rsidRPr="004678B6">
        <w:rPr>
          <w:sz w:val="28"/>
          <w:szCs w:val="28"/>
        </w:rPr>
        <w:t>Д. С. Самойлов. «Над Невой» («Весь город в плавных разворотах…»).</w:t>
      </w:r>
    </w:p>
    <w:p w:rsidR="00EE021F" w:rsidRPr="004678B6" w:rsidRDefault="00EE021F" w:rsidP="004678B6">
      <w:pPr>
        <w:rPr>
          <w:sz w:val="28"/>
          <w:szCs w:val="28"/>
        </w:rPr>
      </w:pPr>
      <w:r w:rsidRPr="004678B6">
        <w:rPr>
          <w:sz w:val="28"/>
          <w:szCs w:val="28"/>
        </w:rPr>
        <w:t>Л. В. Успенский. «Записки старого петербуржца» (глава «Фонарики-сударики»).</w:t>
      </w:r>
    </w:p>
    <w:p w:rsidR="00EE021F" w:rsidRPr="004678B6" w:rsidRDefault="00EE021F" w:rsidP="004678B6">
      <w:pPr>
        <w:rPr>
          <w:sz w:val="28"/>
          <w:szCs w:val="28"/>
        </w:rPr>
      </w:pPr>
      <w:r w:rsidRPr="004678B6">
        <w:rPr>
          <w:sz w:val="28"/>
          <w:szCs w:val="28"/>
        </w:rPr>
        <w:t>Родные просторы Степь раздольная</w:t>
      </w:r>
    </w:p>
    <w:p w:rsidR="00EE021F" w:rsidRPr="004678B6" w:rsidRDefault="00EE021F" w:rsidP="004678B6">
      <w:pPr>
        <w:rPr>
          <w:sz w:val="28"/>
          <w:szCs w:val="28"/>
        </w:rPr>
      </w:pPr>
      <w:r w:rsidRPr="004678B6">
        <w:rPr>
          <w:sz w:val="28"/>
          <w:szCs w:val="28"/>
        </w:rPr>
        <w:t>«Уж ты, степь ли моя, степь Моздокская…» (русская народная песня). П. А. Вяземский. «Степь».</w:t>
      </w:r>
    </w:p>
    <w:p w:rsidR="00EE021F" w:rsidRPr="004678B6" w:rsidRDefault="00EE021F" w:rsidP="004678B6">
      <w:pPr>
        <w:rPr>
          <w:sz w:val="28"/>
          <w:szCs w:val="28"/>
        </w:rPr>
      </w:pPr>
      <w:r w:rsidRPr="004678B6">
        <w:rPr>
          <w:sz w:val="28"/>
          <w:szCs w:val="28"/>
        </w:rPr>
        <w:t>И. З. Суриков. «В степи».</w:t>
      </w:r>
    </w:p>
    <w:p w:rsidR="00EE021F" w:rsidRPr="004678B6" w:rsidRDefault="00EE021F" w:rsidP="004678B6">
      <w:pPr>
        <w:rPr>
          <w:sz w:val="28"/>
          <w:szCs w:val="28"/>
        </w:rPr>
      </w:pPr>
      <w:r w:rsidRPr="004678B6">
        <w:rPr>
          <w:sz w:val="28"/>
          <w:szCs w:val="28"/>
        </w:rPr>
        <w:t>А. П. Чехов. «Степь» (фрагмент). Раздел 2. РУССКИЕ ТРАДИЦИИ Праздники русского мира Августовские Спасы</w:t>
      </w:r>
    </w:p>
    <w:p w:rsidR="00EE021F" w:rsidRPr="004678B6" w:rsidRDefault="00EE021F" w:rsidP="004678B6">
      <w:pPr>
        <w:rPr>
          <w:sz w:val="28"/>
          <w:szCs w:val="28"/>
        </w:rPr>
      </w:pPr>
      <w:r w:rsidRPr="004678B6">
        <w:rPr>
          <w:sz w:val="28"/>
          <w:szCs w:val="28"/>
        </w:rPr>
        <w:t>К. Д. Бальмонт. «Первый спас».</w:t>
      </w:r>
    </w:p>
    <w:p w:rsidR="00EE021F" w:rsidRPr="004678B6" w:rsidRDefault="00EE021F" w:rsidP="004678B6">
      <w:pPr>
        <w:rPr>
          <w:sz w:val="28"/>
          <w:szCs w:val="28"/>
        </w:rPr>
      </w:pPr>
      <w:r w:rsidRPr="004678B6">
        <w:rPr>
          <w:sz w:val="28"/>
          <w:szCs w:val="28"/>
        </w:rPr>
        <w:t>Б. А. Ахмадулина. «Ночь упаданья яблок».</w:t>
      </w:r>
    </w:p>
    <w:p w:rsidR="00EE021F" w:rsidRPr="004678B6" w:rsidRDefault="00EE021F" w:rsidP="004678B6">
      <w:pPr>
        <w:rPr>
          <w:sz w:val="28"/>
          <w:szCs w:val="28"/>
        </w:rPr>
      </w:pPr>
      <w:r w:rsidRPr="004678B6">
        <w:rPr>
          <w:sz w:val="28"/>
          <w:szCs w:val="28"/>
        </w:rPr>
        <w:t>Е. А. Евтушенко. «Само упало яблоко с небес…» Е. И. Носов. «Яблочный спас».</w:t>
      </w:r>
    </w:p>
    <w:p w:rsidR="00EE021F" w:rsidRPr="004678B6" w:rsidRDefault="00EE021F" w:rsidP="004678B6">
      <w:pPr>
        <w:rPr>
          <w:sz w:val="28"/>
          <w:szCs w:val="28"/>
        </w:rPr>
      </w:pPr>
      <w:r w:rsidRPr="004678B6">
        <w:rPr>
          <w:sz w:val="28"/>
          <w:szCs w:val="28"/>
        </w:rPr>
        <w:t>Тепло родного дома Родительский дом</w:t>
      </w:r>
    </w:p>
    <w:p w:rsidR="00EE021F" w:rsidRPr="004678B6" w:rsidRDefault="00EE021F" w:rsidP="004678B6">
      <w:pPr>
        <w:rPr>
          <w:sz w:val="28"/>
          <w:szCs w:val="28"/>
        </w:rPr>
      </w:pPr>
      <w:r w:rsidRPr="004678B6">
        <w:rPr>
          <w:sz w:val="28"/>
          <w:szCs w:val="28"/>
        </w:rPr>
        <w:t>А. П. Платонов. «На заре туманной юности» (главы).</w:t>
      </w:r>
    </w:p>
    <w:p w:rsidR="00EE021F" w:rsidRPr="004678B6" w:rsidRDefault="00EE021F" w:rsidP="004678B6">
      <w:pPr>
        <w:rPr>
          <w:sz w:val="28"/>
          <w:szCs w:val="28"/>
        </w:rPr>
      </w:pPr>
      <w:r w:rsidRPr="004678B6">
        <w:rPr>
          <w:sz w:val="28"/>
          <w:szCs w:val="28"/>
        </w:rPr>
        <w:t>В. П. Астафьев. «Далёкая и близкая сказка» ( «Последний поклон»). Раздел 3. РУССКИЙ ХАРАКТЕР – РУССКАЯ ДУША</w:t>
      </w:r>
    </w:p>
    <w:p w:rsidR="00EE021F" w:rsidRPr="004678B6" w:rsidRDefault="00EE021F" w:rsidP="004678B6">
      <w:pPr>
        <w:rPr>
          <w:sz w:val="28"/>
          <w:szCs w:val="28"/>
        </w:rPr>
      </w:pPr>
      <w:r w:rsidRPr="004678B6">
        <w:rPr>
          <w:sz w:val="28"/>
          <w:szCs w:val="28"/>
        </w:rPr>
        <w:t>Не до ордена – была бы Родина Великая Отечественная война Н. П. Майоров. «Мы».</w:t>
      </w:r>
    </w:p>
    <w:p w:rsidR="00EE021F" w:rsidRPr="004678B6" w:rsidRDefault="00EE021F" w:rsidP="004678B6">
      <w:pPr>
        <w:rPr>
          <w:sz w:val="28"/>
          <w:szCs w:val="28"/>
        </w:rPr>
      </w:pPr>
      <w:r w:rsidRPr="004678B6">
        <w:rPr>
          <w:sz w:val="28"/>
          <w:szCs w:val="28"/>
        </w:rPr>
        <w:t>М. В. Кульчицкий. «Мечтатель, фантазёр, лентяй-завистник!..» Ю. М. Нагибин. «Ваганов».</w:t>
      </w:r>
    </w:p>
    <w:p w:rsidR="00EE021F" w:rsidRPr="004678B6" w:rsidRDefault="00EE021F" w:rsidP="004678B6">
      <w:pPr>
        <w:rPr>
          <w:sz w:val="28"/>
          <w:szCs w:val="28"/>
        </w:rPr>
      </w:pPr>
      <w:r w:rsidRPr="004678B6">
        <w:rPr>
          <w:sz w:val="28"/>
          <w:szCs w:val="28"/>
        </w:rPr>
        <w:t>Е. И. Носов. «Переправа». Загадки русской души Судьбы русских эмигрантов Б. К. Зайцев. «Лёгкое бремя».</w:t>
      </w:r>
    </w:p>
    <w:p w:rsidR="00EE021F" w:rsidRPr="004678B6" w:rsidRDefault="00EE021F" w:rsidP="004678B6">
      <w:pPr>
        <w:rPr>
          <w:sz w:val="28"/>
          <w:szCs w:val="28"/>
        </w:rPr>
      </w:pPr>
      <w:r w:rsidRPr="004678B6">
        <w:rPr>
          <w:sz w:val="28"/>
          <w:szCs w:val="28"/>
        </w:rPr>
        <w:t>А. Т. Аверченко. «Русское искусство». О ваших ровесниках</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Прощание с детством</w:t>
      </w:r>
    </w:p>
    <w:p w:rsidR="00EE021F" w:rsidRPr="004678B6" w:rsidRDefault="00EE021F" w:rsidP="004678B6">
      <w:pPr>
        <w:rPr>
          <w:sz w:val="28"/>
          <w:szCs w:val="28"/>
        </w:rPr>
      </w:pPr>
      <w:r w:rsidRPr="004678B6">
        <w:rPr>
          <w:sz w:val="28"/>
          <w:szCs w:val="28"/>
        </w:rPr>
        <w:t>Ю. И. Коваль. «От Красных ворот» (фрагмент). Лишь слову жизнь дана</w:t>
      </w:r>
    </w:p>
    <w:p w:rsidR="00EE021F" w:rsidRPr="004678B6" w:rsidRDefault="00EE021F" w:rsidP="004678B6">
      <w:pPr>
        <w:rPr>
          <w:sz w:val="28"/>
          <w:szCs w:val="28"/>
        </w:rPr>
      </w:pPr>
      <w:r w:rsidRPr="004678B6">
        <w:rPr>
          <w:sz w:val="28"/>
          <w:szCs w:val="28"/>
        </w:rPr>
        <w:t>«Припадаю к великой реке…» И. А. Бродский. «Мой народ».</w:t>
      </w:r>
    </w:p>
    <w:p w:rsidR="00EE021F" w:rsidRPr="004678B6" w:rsidRDefault="00EE021F" w:rsidP="004678B6">
      <w:pPr>
        <w:rPr>
          <w:sz w:val="28"/>
          <w:szCs w:val="28"/>
        </w:rPr>
      </w:pPr>
      <w:r w:rsidRPr="004678B6">
        <w:rPr>
          <w:sz w:val="28"/>
          <w:szCs w:val="28"/>
        </w:rPr>
        <w:t>С. А. Каргашин. «Я – русский! Спасибо, Господи!..»</w:t>
      </w:r>
    </w:p>
    <w:p w:rsidR="00EE021F" w:rsidRPr="004678B6" w:rsidRDefault="00EE021F" w:rsidP="004678B6">
      <w:pPr>
        <w:rPr>
          <w:sz w:val="28"/>
          <w:szCs w:val="28"/>
        </w:rPr>
      </w:pPr>
      <w:r w:rsidRPr="004678B6">
        <w:rPr>
          <w:sz w:val="28"/>
          <w:szCs w:val="28"/>
        </w:rPr>
        <w:t>Планируемые результаты освоения программы по родной литературе (русской) на уровне основного общего образования.</w:t>
      </w:r>
    </w:p>
    <w:p w:rsidR="00EE021F" w:rsidRPr="004678B6" w:rsidRDefault="00EE021F" w:rsidP="004678B6">
      <w:pPr>
        <w:rPr>
          <w:sz w:val="28"/>
          <w:szCs w:val="28"/>
        </w:rPr>
      </w:pPr>
      <w:r w:rsidRPr="004678B6">
        <w:rPr>
          <w:sz w:val="28"/>
          <w:szCs w:val="28"/>
        </w:rPr>
        <w:t>Изучение родной литературы (русской)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EE021F" w:rsidRPr="004678B6" w:rsidRDefault="00EE021F" w:rsidP="004678B6">
      <w:pPr>
        <w:rPr>
          <w:sz w:val="28"/>
          <w:szCs w:val="28"/>
        </w:rPr>
      </w:pPr>
      <w:r w:rsidRPr="004678B6">
        <w:rPr>
          <w:sz w:val="28"/>
          <w:szCs w:val="28"/>
        </w:rPr>
        <w:t>Личностные результаты освоения программы по родной литературе (русской)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E021F" w:rsidRPr="004678B6" w:rsidRDefault="00EE021F" w:rsidP="004678B6">
      <w:pPr>
        <w:rPr>
          <w:sz w:val="28"/>
          <w:szCs w:val="28"/>
        </w:rPr>
      </w:pPr>
      <w:r w:rsidRPr="004678B6">
        <w:rPr>
          <w:sz w:val="28"/>
          <w:szCs w:val="28"/>
        </w:rPr>
        <w:t>Личностные результаты освоения программы по родной литературе (русской) на уровне основного общего образования отражают готовность обучающихся</w:t>
      </w:r>
      <w:r w:rsidRPr="004678B6">
        <w:rPr>
          <w:sz w:val="28"/>
          <w:szCs w:val="28"/>
        </w:rPr>
        <w:tab/>
        <w:t>руководствоваться</w:t>
      </w:r>
      <w:r w:rsidRPr="004678B6">
        <w:rPr>
          <w:sz w:val="28"/>
          <w:szCs w:val="28"/>
        </w:rPr>
        <w:tab/>
        <w:t>системой</w:t>
      </w:r>
      <w:r w:rsidRPr="004678B6">
        <w:rPr>
          <w:sz w:val="28"/>
          <w:szCs w:val="28"/>
        </w:rPr>
        <w:tab/>
        <w:t>позитивных</w:t>
      </w:r>
      <w:r w:rsidRPr="004678B6">
        <w:rPr>
          <w:sz w:val="28"/>
          <w:szCs w:val="28"/>
        </w:rPr>
        <w:tab/>
        <w:t>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EE021F" w:rsidRPr="004678B6" w:rsidRDefault="00EE021F" w:rsidP="004678B6">
      <w:pPr>
        <w:rPr>
          <w:sz w:val="28"/>
          <w:szCs w:val="28"/>
        </w:rPr>
      </w:pPr>
      <w:r w:rsidRPr="004678B6">
        <w:rPr>
          <w:sz w:val="28"/>
          <w:szCs w:val="28"/>
        </w:rPr>
        <w:t>1)</w:t>
      </w:r>
      <w:r w:rsidRPr="004678B6">
        <w:rPr>
          <w:sz w:val="28"/>
          <w:szCs w:val="28"/>
        </w:rPr>
        <w:tab/>
        <w:t>гражданского воспитания:</w:t>
      </w:r>
    </w:p>
    <w:p w:rsidR="00EE021F" w:rsidRPr="004678B6" w:rsidRDefault="00EE021F" w:rsidP="004678B6">
      <w:pPr>
        <w:rPr>
          <w:sz w:val="28"/>
          <w:szCs w:val="28"/>
        </w:rPr>
      </w:pPr>
      <w:r w:rsidRPr="004678B6">
        <w:rPr>
          <w:sz w:val="28"/>
          <w:szCs w:val="28"/>
        </w:rPr>
        <w:t>готовность к выполнению обязанностей гражданина и реализации его прав, уважение прав,свобод и законных интересов других людей;</w:t>
      </w:r>
    </w:p>
    <w:p w:rsidR="00EE021F" w:rsidRPr="004678B6" w:rsidRDefault="00EE021F" w:rsidP="004678B6">
      <w:pPr>
        <w:rPr>
          <w:sz w:val="28"/>
          <w:szCs w:val="28"/>
        </w:rPr>
      </w:pPr>
      <w:r w:rsidRPr="004678B6">
        <w:rPr>
          <w:sz w:val="28"/>
          <w:szCs w:val="28"/>
        </w:rPr>
        <w:t>активное участие в жизни семьи, образовательной организации, реализующей</w:t>
      </w:r>
      <w:r w:rsidRPr="004678B6">
        <w:rPr>
          <w:sz w:val="28"/>
          <w:szCs w:val="28"/>
        </w:rPr>
        <w:tab/>
        <w:t>программы</w:t>
      </w:r>
      <w:r w:rsidRPr="004678B6">
        <w:rPr>
          <w:sz w:val="28"/>
          <w:szCs w:val="28"/>
        </w:rPr>
        <w:tab/>
        <w:t>основного</w:t>
      </w:r>
      <w:r w:rsidRPr="004678B6">
        <w:rPr>
          <w:sz w:val="28"/>
          <w:szCs w:val="28"/>
        </w:rPr>
        <w:tab/>
        <w:t>общего</w:t>
      </w:r>
      <w:r w:rsidRPr="004678B6">
        <w:rPr>
          <w:sz w:val="28"/>
          <w:szCs w:val="28"/>
        </w:rPr>
        <w:tab/>
        <w:t>образования,</w:t>
      </w:r>
      <w:r w:rsidRPr="004678B6">
        <w:rPr>
          <w:sz w:val="28"/>
          <w:szCs w:val="28"/>
        </w:rPr>
        <w:tab/>
        <w:t>местного сообщества, родного края, страны;</w:t>
      </w:r>
    </w:p>
    <w:p w:rsidR="00EE021F" w:rsidRPr="004678B6" w:rsidRDefault="00EE021F" w:rsidP="004678B6">
      <w:pPr>
        <w:rPr>
          <w:sz w:val="28"/>
          <w:szCs w:val="28"/>
        </w:rPr>
      </w:pPr>
      <w:r w:rsidRPr="004678B6">
        <w:rPr>
          <w:sz w:val="28"/>
          <w:szCs w:val="28"/>
        </w:rPr>
        <w:t>неприятие любых форм экстремизма, дискриминации;</w:t>
      </w:r>
    </w:p>
    <w:p w:rsidR="00EE021F" w:rsidRPr="004678B6" w:rsidRDefault="00EE021F" w:rsidP="004678B6">
      <w:pPr>
        <w:rPr>
          <w:sz w:val="28"/>
          <w:szCs w:val="28"/>
        </w:rPr>
      </w:pPr>
      <w:r w:rsidRPr="004678B6">
        <w:rPr>
          <w:sz w:val="28"/>
          <w:szCs w:val="28"/>
        </w:rPr>
        <w:t>понимание роли различных социальных институтов в жизни человека; представление</w:t>
      </w:r>
      <w:r>
        <w:rPr>
          <w:sz w:val="28"/>
          <w:szCs w:val="28"/>
        </w:rPr>
        <w:tab/>
        <w:t>об</w:t>
      </w:r>
      <w:r>
        <w:rPr>
          <w:sz w:val="28"/>
          <w:szCs w:val="28"/>
        </w:rPr>
        <w:tab/>
        <w:t>основных</w:t>
      </w:r>
      <w:r>
        <w:rPr>
          <w:sz w:val="28"/>
          <w:szCs w:val="28"/>
        </w:rPr>
        <w:tab/>
        <w:t>правах,</w:t>
      </w:r>
      <w:r>
        <w:rPr>
          <w:sz w:val="28"/>
          <w:szCs w:val="28"/>
        </w:rPr>
        <w:tab/>
        <w:t>свободах</w:t>
      </w:r>
      <w:r>
        <w:rPr>
          <w:sz w:val="28"/>
          <w:szCs w:val="28"/>
        </w:rPr>
        <w:tab/>
        <w:t xml:space="preserve">и </w:t>
      </w:r>
      <w:r w:rsidRPr="004678B6">
        <w:rPr>
          <w:sz w:val="28"/>
          <w:szCs w:val="28"/>
        </w:rPr>
        <w:t>обязанностях</w:t>
      </w:r>
    </w:p>
    <w:p w:rsidR="00EE021F" w:rsidRPr="004678B6" w:rsidRDefault="00EE021F" w:rsidP="004678B6">
      <w:pPr>
        <w:rPr>
          <w:sz w:val="28"/>
          <w:szCs w:val="28"/>
        </w:rPr>
      </w:pPr>
      <w:r w:rsidRPr="004678B6">
        <w:rPr>
          <w:sz w:val="28"/>
          <w:szCs w:val="28"/>
        </w:rPr>
        <w:t>гражданина, социальных нормах и правилах межличностных отношений в поликультурном и многоконфессиональном обществе;</w:t>
      </w:r>
    </w:p>
    <w:p w:rsidR="00EE021F" w:rsidRPr="004678B6" w:rsidRDefault="00EE021F" w:rsidP="004678B6">
      <w:pPr>
        <w:rPr>
          <w:sz w:val="28"/>
          <w:szCs w:val="28"/>
        </w:rPr>
      </w:pPr>
      <w:r w:rsidRPr="004678B6">
        <w:rPr>
          <w:sz w:val="28"/>
          <w:szCs w:val="28"/>
        </w:rPr>
        <w:t>представление о способах противодействия коррупции;</w:t>
      </w:r>
    </w:p>
    <w:p w:rsidR="00EE021F" w:rsidRPr="004678B6" w:rsidRDefault="00EE021F" w:rsidP="004678B6">
      <w:pPr>
        <w:rPr>
          <w:sz w:val="28"/>
          <w:szCs w:val="28"/>
        </w:rPr>
      </w:pPr>
      <w:r w:rsidRPr="004678B6">
        <w:rPr>
          <w:sz w:val="28"/>
          <w:szCs w:val="28"/>
        </w:rPr>
        <w:t>готовность к разнообразной совместной деятельности, стремление к взаимопониманию</w:t>
      </w:r>
      <w:r w:rsidRPr="004678B6">
        <w:rPr>
          <w:sz w:val="28"/>
          <w:szCs w:val="28"/>
        </w:rPr>
        <w:tab/>
        <w:t>и</w:t>
      </w:r>
      <w:r w:rsidRPr="004678B6">
        <w:rPr>
          <w:sz w:val="28"/>
          <w:szCs w:val="28"/>
        </w:rPr>
        <w:tab/>
        <w:t>взаимопомощи,</w:t>
      </w:r>
      <w:r w:rsidRPr="004678B6">
        <w:rPr>
          <w:sz w:val="28"/>
          <w:szCs w:val="28"/>
        </w:rPr>
        <w:tab/>
        <w:t>активное</w:t>
      </w:r>
      <w:r w:rsidRPr="004678B6">
        <w:rPr>
          <w:sz w:val="28"/>
          <w:szCs w:val="28"/>
        </w:rPr>
        <w:tab/>
        <w:t>участие</w:t>
      </w:r>
      <w:r w:rsidRPr="004678B6">
        <w:rPr>
          <w:sz w:val="28"/>
          <w:szCs w:val="28"/>
        </w:rPr>
        <w:tab/>
        <w:t>в</w:t>
      </w:r>
      <w:r w:rsidRPr="004678B6">
        <w:rPr>
          <w:sz w:val="28"/>
          <w:szCs w:val="28"/>
        </w:rPr>
        <w:tab/>
        <w:t>школьном самоуправлении;</w:t>
      </w:r>
    </w:p>
    <w:p w:rsidR="00EE021F" w:rsidRPr="004678B6" w:rsidRDefault="00EE021F" w:rsidP="004678B6">
      <w:pPr>
        <w:rPr>
          <w:sz w:val="28"/>
          <w:szCs w:val="28"/>
        </w:rPr>
      </w:pPr>
      <w:r w:rsidRPr="004678B6">
        <w:rPr>
          <w:sz w:val="28"/>
          <w:szCs w:val="28"/>
        </w:rPr>
        <w:t>готовность к участию в гуманитарной деятельности (волонтёрство, помощь людям, нуждающимся в ней);</w:t>
      </w:r>
    </w:p>
    <w:p w:rsidR="00EE021F" w:rsidRPr="004678B6" w:rsidRDefault="00EE021F" w:rsidP="004678B6">
      <w:pPr>
        <w:rPr>
          <w:sz w:val="28"/>
          <w:szCs w:val="28"/>
        </w:rPr>
      </w:pPr>
      <w:r w:rsidRPr="004678B6">
        <w:rPr>
          <w:sz w:val="28"/>
          <w:szCs w:val="28"/>
        </w:rPr>
        <w:t>2)</w:t>
      </w:r>
      <w:r w:rsidRPr="004678B6">
        <w:rPr>
          <w:sz w:val="28"/>
          <w:szCs w:val="28"/>
        </w:rPr>
        <w:tab/>
        <w:t>патриотического воспитания:</w:t>
      </w:r>
    </w:p>
    <w:p w:rsidR="00EE021F" w:rsidRPr="004678B6" w:rsidRDefault="00EE021F" w:rsidP="004678B6">
      <w:pPr>
        <w:rPr>
          <w:sz w:val="28"/>
          <w:szCs w:val="28"/>
        </w:rPr>
      </w:pPr>
      <w:r w:rsidRPr="004678B6">
        <w:rPr>
          <w:sz w:val="28"/>
          <w:szCs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EE021F" w:rsidRPr="004678B6" w:rsidRDefault="00EE021F" w:rsidP="004678B6">
      <w:pPr>
        <w:rPr>
          <w:sz w:val="28"/>
          <w:szCs w:val="28"/>
        </w:rPr>
      </w:pPr>
      <w:r w:rsidRPr="004678B6">
        <w:rPr>
          <w:sz w:val="28"/>
          <w:szCs w:val="28"/>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w:t>
      </w:r>
      <w:r w:rsidRPr="004678B6">
        <w:rPr>
          <w:sz w:val="28"/>
          <w:szCs w:val="28"/>
        </w:rPr>
        <w:tab/>
        <w:t>к</w:t>
      </w:r>
      <w:r w:rsidRPr="004678B6">
        <w:rPr>
          <w:sz w:val="28"/>
          <w:szCs w:val="28"/>
        </w:rPr>
        <w:tab/>
        <w:t>символам</w:t>
      </w:r>
      <w:r w:rsidRPr="004678B6">
        <w:rPr>
          <w:sz w:val="28"/>
          <w:szCs w:val="28"/>
        </w:rPr>
        <w:tab/>
        <w:t>России,</w:t>
      </w:r>
      <w:r w:rsidRPr="004678B6">
        <w:rPr>
          <w:sz w:val="28"/>
          <w:szCs w:val="28"/>
        </w:rPr>
        <w:tab/>
        <w:t>государственным</w:t>
      </w:r>
      <w:r w:rsidRPr="004678B6">
        <w:rPr>
          <w:sz w:val="28"/>
          <w:szCs w:val="28"/>
        </w:rPr>
        <w:tab/>
        <w:t>праздникам, историческому и природному наследию и памятникам, традициям разных народов, проживающихв родной стране;</w:t>
      </w:r>
    </w:p>
    <w:p w:rsidR="00EE021F" w:rsidRPr="004678B6" w:rsidRDefault="00EE021F" w:rsidP="004678B6">
      <w:pPr>
        <w:rPr>
          <w:sz w:val="28"/>
          <w:szCs w:val="28"/>
        </w:rPr>
      </w:pPr>
      <w:r w:rsidRPr="004678B6">
        <w:rPr>
          <w:sz w:val="28"/>
          <w:szCs w:val="28"/>
        </w:rPr>
        <w:t>3)</w:t>
      </w:r>
      <w:r w:rsidRPr="004678B6">
        <w:rPr>
          <w:sz w:val="28"/>
          <w:szCs w:val="28"/>
        </w:rPr>
        <w:tab/>
        <w:t>духовно-нравственного воспитания:</w:t>
      </w:r>
    </w:p>
    <w:p w:rsidR="00EE021F" w:rsidRPr="004678B6" w:rsidRDefault="00EE021F" w:rsidP="004678B6">
      <w:pPr>
        <w:rPr>
          <w:sz w:val="28"/>
          <w:szCs w:val="28"/>
        </w:rPr>
      </w:pPr>
      <w:r w:rsidRPr="004678B6">
        <w:rPr>
          <w:sz w:val="28"/>
          <w:szCs w:val="28"/>
        </w:rPr>
        <w:t>ориентация на моральные ценности и нормы в ситуациях нравственного выбора;</w:t>
      </w:r>
    </w:p>
    <w:p w:rsidR="00EE021F" w:rsidRPr="004678B6" w:rsidRDefault="00EE021F" w:rsidP="004678B6">
      <w:pPr>
        <w:rPr>
          <w:sz w:val="28"/>
          <w:szCs w:val="28"/>
        </w:rPr>
      </w:pPr>
      <w:r w:rsidRPr="004678B6">
        <w:rPr>
          <w:sz w:val="28"/>
          <w:szCs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EE021F" w:rsidRPr="004678B6" w:rsidRDefault="00EE021F" w:rsidP="004678B6">
      <w:pPr>
        <w:rPr>
          <w:sz w:val="28"/>
          <w:szCs w:val="28"/>
        </w:rPr>
      </w:pPr>
      <w:r w:rsidRPr="004678B6">
        <w:rPr>
          <w:sz w:val="28"/>
          <w:szCs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EE021F" w:rsidRPr="004678B6" w:rsidRDefault="00EE021F" w:rsidP="004678B6">
      <w:pPr>
        <w:rPr>
          <w:sz w:val="28"/>
          <w:szCs w:val="28"/>
        </w:rPr>
      </w:pPr>
      <w:r w:rsidRPr="004678B6">
        <w:rPr>
          <w:sz w:val="28"/>
          <w:szCs w:val="28"/>
        </w:rPr>
        <w:t>4)</w:t>
      </w:r>
      <w:r w:rsidRPr="004678B6">
        <w:rPr>
          <w:sz w:val="28"/>
          <w:szCs w:val="28"/>
        </w:rPr>
        <w:tab/>
        <w:t>эстетического воспитания:</w:t>
      </w:r>
    </w:p>
    <w:p w:rsidR="00EE021F" w:rsidRPr="004678B6" w:rsidRDefault="00EE021F" w:rsidP="004678B6">
      <w:pPr>
        <w:rPr>
          <w:sz w:val="28"/>
          <w:szCs w:val="28"/>
        </w:rPr>
      </w:pPr>
      <w:r w:rsidRPr="004678B6">
        <w:rPr>
          <w:sz w:val="28"/>
          <w:szCs w:val="28"/>
        </w:rPr>
        <w:t>восприимчивость к разным видам искусства, традициям и творчеству своего</w:t>
      </w:r>
      <w:r>
        <w:rPr>
          <w:sz w:val="28"/>
          <w:szCs w:val="28"/>
        </w:rPr>
        <w:t xml:space="preserve"> </w:t>
      </w:r>
      <w:r w:rsidRPr="004678B6">
        <w:rPr>
          <w:sz w:val="28"/>
          <w:szCs w:val="28"/>
        </w:rPr>
        <w:t>и других народов, понимание эмоционального воздействия искусства;</w:t>
      </w:r>
    </w:p>
    <w:p w:rsidR="00EE021F" w:rsidRPr="004678B6" w:rsidRDefault="00EE021F" w:rsidP="004678B6">
      <w:pPr>
        <w:rPr>
          <w:sz w:val="28"/>
          <w:szCs w:val="28"/>
        </w:rPr>
      </w:pPr>
      <w:r w:rsidRPr="004678B6">
        <w:rPr>
          <w:sz w:val="28"/>
          <w:szCs w:val="28"/>
        </w:rPr>
        <w:t>осознание</w:t>
      </w:r>
      <w:r w:rsidRPr="004678B6">
        <w:rPr>
          <w:sz w:val="28"/>
          <w:szCs w:val="28"/>
        </w:rPr>
        <w:tab/>
        <w:t>важности</w:t>
      </w:r>
      <w:r w:rsidRPr="004678B6">
        <w:rPr>
          <w:sz w:val="28"/>
          <w:szCs w:val="28"/>
        </w:rPr>
        <w:tab/>
        <w:t>художественной</w:t>
      </w:r>
      <w:r w:rsidRPr="004678B6">
        <w:rPr>
          <w:sz w:val="28"/>
          <w:szCs w:val="28"/>
        </w:rPr>
        <w:tab/>
        <w:t>культуры</w:t>
      </w:r>
      <w:r w:rsidRPr="004678B6">
        <w:rPr>
          <w:sz w:val="28"/>
          <w:szCs w:val="28"/>
        </w:rPr>
        <w:tab/>
        <w:t>как</w:t>
      </w:r>
      <w:r w:rsidRPr="004678B6">
        <w:rPr>
          <w:sz w:val="28"/>
          <w:szCs w:val="28"/>
        </w:rPr>
        <w:tab/>
        <w:t>средства коммуникации и самовыражения;</w:t>
      </w:r>
    </w:p>
    <w:p w:rsidR="00EE021F" w:rsidRPr="004678B6" w:rsidRDefault="00EE021F" w:rsidP="004678B6">
      <w:pPr>
        <w:rPr>
          <w:sz w:val="28"/>
          <w:szCs w:val="28"/>
        </w:rPr>
      </w:pPr>
      <w:r w:rsidRPr="004678B6">
        <w:rPr>
          <w:sz w:val="28"/>
          <w:szCs w:val="28"/>
        </w:rPr>
        <w:t>понимание ценности отечественного и мирового искусства, роли этнических культурныхтрадиций и народного творчества;</w:t>
      </w:r>
    </w:p>
    <w:p w:rsidR="00EE021F" w:rsidRPr="004678B6" w:rsidRDefault="00EE021F" w:rsidP="004678B6">
      <w:pPr>
        <w:rPr>
          <w:sz w:val="28"/>
          <w:szCs w:val="28"/>
        </w:rPr>
      </w:pPr>
      <w:r w:rsidRPr="004678B6">
        <w:rPr>
          <w:sz w:val="28"/>
          <w:szCs w:val="28"/>
        </w:rPr>
        <w:t>стремление к самовыражению в разных видах искусства;</w:t>
      </w:r>
    </w:p>
    <w:p w:rsidR="00EE021F" w:rsidRPr="004678B6" w:rsidRDefault="00EE021F" w:rsidP="004678B6">
      <w:pPr>
        <w:rPr>
          <w:sz w:val="28"/>
          <w:szCs w:val="28"/>
        </w:rPr>
      </w:pPr>
      <w:r w:rsidRPr="004678B6">
        <w:rPr>
          <w:sz w:val="28"/>
          <w:szCs w:val="28"/>
        </w:rPr>
        <w:t>5)</w:t>
      </w:r>
      <w:r w:rsidRPr="004678B6">
        <w:rPr>
          <w:sz w:val="28"/>
          <w:szCs w:val="28"/>
        </w:rPr>
        <w:tab/>
        <w:t>физического воспитания, формирования культуры здоровья и эмоционального благополучия:</w:t>
      </w:r>
    </w:p>
    <w:p w:rsidR="00EE021F" w:rsidRPr="004678B6" w:rsidRDefault="00EE021F" w:rsidP="004678B6">
      <w:pPr>
        <w:rPr>
          <w:sz w:val="28"/>
          <w:szCs w:val="28"/>
        </w:rPr>
      </w:pPr>
      <w:r w:rsidRPr="004678B6">
        <w:rPr>
          <w:sz w:val="28"/>
          <w:szCs w:val="28"/>
        </w:rPr>
        <w:t>осознание ценности жизни;</w:t>
      </w:r>
    </w:p>
    <w:p w:rsidR="00EE021F" w:rsidRPr="004678B6" w:rsidRDefault="00EE021F" w:rsidP="004678B6">
      <w:pPr>
        <w:rPr>
          <w:sz w:val="28"/>
          <w:szCs w:val="28"/>
        </w:rPr>
      </w:pPr>
      <w:r w:rsidRPr="004678B6">
        <w:rPr>
          <w:sz w:val="28"/>
          <w:szCs w:val="28"/>
        </w:rPr>
        <w:t>ответственное отношение к своему здоровью и установка на здоровый образ</w:t>
      </w:r>
      <w:r w:rsidRPr="004678B6">
        <w:rPr>
          <w:sz w:val="28"/>
          <w:szCs w:val="28"/>
        </w:rPr>
        <w:tab/>
        <w:t>жизни (здоровое питание,</w:t>
      </w:r>
      <w:r w:rsidRPr="004678B6">
        <w:rPr>
          <w:sz w:val="28"/>
          <w:szCs w:val="28"/>
        </w:rPr>
        <w:tab/>
        <w:t>соблюдение</w:t>
      </w:r>
      <w:r w:rsidRPr="004678B6">
        <w:rPr>
          <w:sz w:val="28"/>
          <w:szCs w:val="28"/>
        </w:rPr>
        <w:tab/>
        <w:t>гигиенических правил, сбалансированный режим занятий и отдыха, регулярная физическая активность);</w:t>
      </w:r>
    </w:p>
    <w:p w:rsidR="00EE021F" w:rsidRPr="004678B6" w:rsidRDefault="00EE021F" w:rsidP="004678B6">
      <w:pPr>
        <w:rPr>
          <w:sz w:val="28"/>
          <w:szCs w:val="28"/>
        </w:rPr>
      </w:pPr>
      <w:r w:rsidRPr="004678B6">
        <w:rPr>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E021F" w:rsidRPr="004678B6" w:rsidRDefault="00EE021F" w:rsidP="004678B6">
      <w:pPr>
        <w:rPr>
          <w:sz w:val="28"/>
          <w:szCs w:val="28"/>
        </w:rPr>
      </w:pPr>
      <w:r w:rsidRPr="004678B6">
        <w:rPr>
          <w:sz w:val="28"/>
          <w:szCs w:val="28"/>
        </w:rPr>
        <w:t>соблюдение правил безопасности, в том числе навыков безопасного поведения в интернет-среде;</w:t>
      </w:r>
    </w:p>
    <w:p w:rsidR="00EE021F" w:rsidRPr="004678B6" w:rsidRDefault="00EE021F" w:rsidP="004678B6">
      <w:pPr>
        <w:rPr>
          <w:sz w:val="28"/>
          <w:szCs w:val="28"/>
        </w:rPr>
      </w:pPr>
      <w:r w:rsidRPr="004678B6">
        <w:rPr>
          <w:sz w:val="28"/>
          <w:szCs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E021F" w:rsidRPr="004678B6" w:rsidRDefault="00EE021F" w:rsidP="004678B6">
      <w:pPr>
        <w:rPr>
          <w:sz w:val="28"/>
          <w:szCs w:val="28"/>
        </w:rPr>
      </w:pPr>
      <w:r w:rsidRPr="004678B6">
        <w:rPr>
          <w:sz w:val="28"/>
          <w:szCs w:val="28"/>
        </w:rPr>
        <w:t>умение принимать себя и других, не осуждая;</w:t>
      </w:r>
    </w:p>
    <w:p w:rsidR="00EE021F" w:rsidRPr="004678B6" w:rsidRDefault="00EE021F" w:rsidP="004678B6">
      <w:pPr>
        <w:rPr>
          <w:sz w:val="28"/>
          <w:szCs w:val="28"/>
        </w:rPr>
      </w:pPr>
      <w:r w:rsidRPr="004678B6">
        <w:rPr>
          <w:sz w:val="28"/>
          <w:szCs w:val="28"/>
        </w:rPr>
        <w:t>умение осознавать эмоциональное состояние себя и других, умение управлять собственным эмоциональным состоянием;</w:t>
      </w:r>
    </w:p>
    <w:p w:rsidR="00EE021F" w:rsidRPr="004678B6" w:rsidRDefault="00EE021F" w:rsidP="004678B6">
      <w:pPr>
        <w:rPr>
          <w:sz w:val="28"/>
          <w:szCs w:val="28"/>
        </w:rPr>
      </w:pPr>
      <w:r w:rsidRPr="004678B6">
        <w:rPr>
          <w:sz w:val="28"/>
          <w:szCs w:val="28"/>
        </w:rPr>
        <w:t>сформированность навыка рефлексии, признание своего права на ошибкуи такого же права другого человека;</w:t>
      </w:r>
    </w:p>
    <w:p w:rsidR="00EE021F" w:rsidRPr="004678B6" w:rsidRDefault="00EE021F" w:rsidP="004678B6">
      <w:pPr>
        <w:rPr>
          <w:sz w:val="28"/>
          <w:szCs w:val="28"/>
        </w:rPr>
      </w:pPr>
      <w:r w:rsidRPr="004678B6">
        <w:rPr>
          <w:sz w:val="28"/>
          <w:szCs w:val="28"/>
        </w:rPr>
        <w:t>6)</w:t>
      </w:r>
      <w:r w:rsidRPr="004678B6">
        <w:rPr>
          <w:sz w:val="28"/>
          <w:szCs w:val="28"/>
        </w:rPr>
        <w:tab/>
        <w:t>трудового воспитания:</w:t>
      </w:r>
    </w:p>
    <w:p w:rsidR="00EE021F" w:rsidRPr="004678B6" w:rsidRDefault="00EE021F" w:rsidP="004678B6">
      <w:pPr>
        <w:rPr>
          <w:sz w:val="28"/>
          <w:szCs w:val="28"/>
        </w:rPr>
      </w:pPr>
      <w:r w:rsidRPr="004678B6">
        <w:rPr>
          <w:sz w:val="28"/>
          <w:szCs w:val="28"/>
        </w:rPr>
        <w:t>установка на активное участие в решении практических задач (в рамках семьи, образовательной организации, реализующей программы основного общего</w:t>
      </w:r>
      <w:r w:rsidRPr="004678B6">
        <w:rPr>
          <w:sz w:val="28"/>
          <w:szCs w:val="28"/>
        </w:rPr>
        <w:tab/>
        <w:t>образования,</w:t>
      </w:r>
      <w:r w:rsidRPr="004678B6">
        <w:rPr>
          <w:sz w:val="28"/>
          <w:szCs w:val="28"/>
        </w:rPr>
        <w:tab/>
        <w:t>города,</w:t>
      </w:r>
      <w:r w:rsidRPr="004678B6">
        <w:rPr>
          <w:sz w:val="28"/>
          <w:szCs w:val="28"/>
        </w:rPr>
        <w:tab/>
        <w:t>края)</w:t>
      </w:r>
      <w:r w:rsidRPr="004678B6">
        <w:rPr>
          <w:sz w:val="28"/>
          <w:szCs w:val="28"/>
        </w:rPr>
        <w:tab/>
        <w:t>технологической</w:t>
      </w:r>
      <w:r w:rsidRPr="004678B6">
        <w:rPr>
          <w:sz w:val="28"/>
          <w:szCs w:val="28"/>
        </w:rPr>
        <w:tab/>
        <w:t>и</w:t>
      </w:r>
      <w:r w:rsidRPr="004678B6">
        <w:rPr>
          <w:sz w:val="28"/>
          <w:szCs w:val="28"/>
        </w:rPr>
        <w:tab/>
        <w:t>социальной направленности, способность инициировать, планировать и самостоятельно выполнять такого рода деятельность;</w:t>
      </w:r>
    </w:p>
    <w:p w:rsidR="00EE021F" w:rsidRPr="004678B6" w:rsidRDefault="00EE021F" w:rsidP="004678B6">
      <w:pPr>
        <w:rPr>
          <w:sz w:val="28"/>
          <w:szCs w:val="28"/>
        </w:rPr>
      </w:pPr>
      <w:r w:rsidRPr="004678B6">
        <w:rPr>
          <w:sz w:val="28"/>
          <w:szCs w:val="28"/>
        </w:rPr>
        <w:t>интерес к практическому изучению профессий и труда различного рода, в том числе на основе применения изучаемого предметного знания;</w:t>
      </w:r>
    </w:p>
    <w:p w:rsidR="00EE021F" w:rsidRPr="004678B6" w:rsidRDefault="00EE021F" w:rsidP="004678B6">
      <w:pPr>
        <w:rPr>
          <w:sz w:val="28"/>
          <w:szCs w:val="28"/>
        </w:rPr>
      </w:pPr>
      <w:r w:rsidRPr="004678B6">
        <w:rPr>
          <w:sz w:val="28"/>
          <w:szCs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EE021F" w:rsidRPr="004678B6" w:rsidRDefault="00EE021F" w:rsidP="004678B6">
      <w:pPr>
        <w:rPr>
          <w:sz w:val="28"/>
          <w:szCs w:val="28"/>
        </w:rPr>
      </w:pPr>
      <w:r w:rsidRPr="004678B6">
        <w:rPr>
          <w:sz w:val="28"/>
          <w:szCs w:val="28"/>
        </w:rPr>
        <w:t>готовность адаптироваться в профессиональной среде; уважение к труду и результатам трудовой деятельности;</w:t>
      </w:r>
    </w:p>
    <w:p w:rsidR="00EE021F" w:rsidRPr="004678B6" w:rsidRDefault="00EE021F" w:rsidP="004678B6">
      <w:pPr>
        <w:rPr>
          <w:sz w:val="28"/>
          <w:szCs w:val="28"/>
        </w:rPr>
      </w:pPr>
      <w:r w:rsidRPr="004678B6">
        <w:rPr>
          <w:sz w:val="28"/>
          <w:szCs w:val="28"/>
        </w:rPr>
        <w:t>осознанный</w:t>
      </w:r>
      <w:r w:rsidRPr="004678B6">
        <w:rPr>
          <w:sz w:val="28"/>
          <w:szCs w:val="28"/>
        </w:rPr>
        <w:tab/>
        <w:t>выбор</w:t>
      </w:r>
      <w:r w:rsidRPr="004678B6">
        <w:rPr>
          <w:sz w:val="28"/>
          <w:szCs w:val="28"/>
        </w:rPr>
        <w:tab/>
        <w:t>и</w:t>
      </w:r>
      <w:r w:rsidRPr="004678B6">
        <w:rPr>
          <w:sz w:val="28"/>
          <w:szCs w:val="28"/>
        </w:rPr>
        <w:tab/>
        <w:t>построение</w:t>
      </w:r>
      <w:r w:rsidRPr="004678B6">
        <w:rPr>
          <w:sz w:val="28"/>
          <w:szCs w:val="28"/>
        </w:rPr>
        <w:tab/>
        <w:t>индивидуальной</w:t>
      </w:r>
      <w:r w:rsidRPr="004678B6">
        <w:rPr>
          <w:sz w:val="28"/>
          <w:szCs w:val="28"/>
        </w:rPr>
        <w:tab/>
        <w:t>траектории образования и жизненных планов с учётом личных и общественных интересов и потребностей;</w:t>
      </w:r>
    </w:p>
    <w:p w:rsidR="00EE021F" w:rsidRPr="004678B6" w:rsidRDefault="00EE021F" w:rsidP="004678B6">
      <w:pPr>
        <w:rPr>
          <w:sz w:val="28"/>
          <w:szCs w:val="28"/>
        </w:rPr>
      </w:pPr>
      <w:r w:rsidRPr="004678B6">
        <w:rPr>
          <w:sz w:val="28"/>
          <w:szCs w:val="28"/>
        </w:rPr>
        <w:t>7)</w:t>
      </w:r>
      <w:r w:rsidRPr="004678B6">
        <w:rPr>
          <w:sz w:val="28"/>
          <w:szCs w:val="28"/>
        </w:rPr>
        <w:tab/>
        <w:t>экологического воспитания:</w:t>
      </w:r>
    </w:p>
    <w:p w:rsidR="00EE021F" w:rsidRPr="004678B6" w:rsidRDefault="00EE021F" w:rsidP="004678B6">
      <w:pPr>
        <w:rPr>
          <w:sz w:val="28"/>
          <w:szCs w:val="28"/>
        </w:rPr>
      </w:pPr>
      <w:r w:rsidRPr="004678B6">
        <w:rPr>
          <w:sz w:val="28"/>
          <w:szCs w:val="28"/>
        </w:rPr>
        <w:t xml:space="preserve">ориентация на применение знаний из социальных и естественных наук </w:t>
      </w:r>
    </w:p>
    <w:p w:rsidR="00EE021F" w:rsidRPr="004678B6" w:rsidRDefault="00EE021F" w:rsidP="004678B6">
      <w:pPr>
        <w:rPr>
          <w:sz w:val="28"/>
          <w:szCs w:val="28"/>
        </w:rPr>
      </w:pPr>
      <w:r w:rsidRPr="004678B6">
        <w:rPr>
          <w:sz w:val="28"/>
          <w:szCs w:val="28"/>
        </w:rPr>
        <w:t>для решения задач в области окружающей среды, планирования поступков и оценки их возможных последствий для окружающей среды;</w:t>
      </w:r>
    </w:p>
    <w:p w:rsidR="00EE021F" w:rsidRPr="004678B6" w:rsidRDefault="00EE021F" w:rsidP="004678B6">
      <w:pPr>
        <w:rPr>
          <w:sz w:val="28"/>
          <w:szCs w:val="28"/>
        </w:rPr>
      </w:pPr>
      <w:r w:rsidRPr="004678B6">
        <w:rPr>
          <w:sz w:val="28"/>
          <w:szCs w:val="28"/>
        </w:rPr>
        <w:t>повышение уровня экологической культуры, осознание глобального характера экологических проблем и путей их решения;</w:t>
      </w:r>
    </w:p>
    <w:p w:rsidR="00EE021F" w:rsidRPr="004678B6" w:rsidRDefault="00EE021F" w:rsidP="004678B6">
      <w:pPr>
        <w:rPr>
          <w:sz w:val="28"/>
          <w:szCs w:val="28"/>
        </w:rPr>
      </w:pPr>
      <w:r w:rsidRPr="004678B6">
        <w:rPr>
          <w:sz w:val="28"/>
          <w:szCs w:val="28"/>
        </w:rPr>
        <w:t>активное неприятие действий, приносящих вред окружающей среде; осознание своей роли как гражданина и потребителя в условиях</w:t>
      </w:r>
    </w:p>
    <w:p w:rsidR="00EE021F" w:rsidRPr="004678B6" w:rsidRDefault="00EE021F" w:rsidP="004678B6">
      <w:pPr>
        <w:rPr>
          <w:sz w:val="28"/>
          <w:szCs w:val="28"/>
        </w:rPr>
      </w:pPr>
      <w:r w:rsidRPr="004678B6">
        <w:rPr>
          <w:sz w:val="28"/>
          <w:szCs w:val="28"/>
        </w:rPr>
        <w:t>взаимосвязи природной, технологической и социальной среды;</w:t>
      </w:r>
    </w:p>
    <w:p w:rsidR="00EE021F" w:rsidRPr="004678B6" w:rsidRDefault="00EE021F" w:rsidP="004678B6">
      <w:pPr>
        <w:rPr>
          <w:sz w:val="28"/>
          <w:szCs w:val="28"/>
        </w:rPr>
      </w:pPr>
      <w:r w:rsidRPr="004678B6">
        <w:rPr>
          <w:sz w:val="28"/>
          <w:szCs w:val="28"/>
        </w:rPr>
        <w:t>готовность к участию в практической деятельности экологической направленности;</w:t>
      </w:r>
    </w:p>
    <w:p w:rsidR="00EE021F" w:rsidRPr="004678B6" w:rsidRDefault="00EE021F" w:rsidP="004678B6">
      <w:pPr>
        <w:rPr>
          <w:sz w:val="28"/>
          <w:szCs w:val="28"/>
        </w:rPr>
      </w:pPr>
      <w:r w:rsidRPr="004678B6">
        <w:rPr>
          <w:sz w:val="28"/>
          <w:szCs w:val="28"/>
        </w:rPr>
        <w:t>8)</w:t>
      </w:r>
      <w:r w:rsidRPr="004678B6">
        <w:rPr>
          <w:sz w:val="28"/>
          <w:szCs w:val="28"/>
        </w:rPr>
        <w:tab/>
        <w:t>ценности научного познания:</w:t>
      </w:r>
    </w:p>
    <w:p w:rsidR="00EE021F" w:rsidRPr="004678B6" w:rsidRDefault="00EE021F" w:rsidP="004678B6">
      <w:pPr>
        <w:rPr>
          <w:sz w:val="28"/>
          <w:szCs w:val="28"/>
        </w:rPr>
      </w:pPr>
      <w:r w:rsidRPr="004678B6">
        <w:rPr>
          <w:sz w:val="28"/>
          <w:szCs w:val="28"/>
        </w:rPr>
        <w:t>ориентация</w:t>
      </w:r>
      <w:r w:rsidRPr="004678B6">
        <w:rPr>
          <w:sz w:val="28"/>
          <w:szCs w:val="28"/>
        </w:rPr>
        <w:tab/>
        <w:t>в</w:t>
      </w:r>
      <w:r w:rsidRPr="004678B6">
        <w:rPr>
          <w:sz w:val="28"/>
          <w:szCs w:val="28"/>
        </w:rPr>
        <w:tab/>
        <w:t>деятельности</w:t>
      </w:r>
      <w:r w:rsidRPr="004678B6">
        <w:rPr>
          <w:sz w:val="28"/>
          <w:szCs w:val="28"/>
        </w:rPr>
        <w:tab/>
        <w:t>на</w:t>
      </w:r>
      <w:r w:rsidRPr="004678B6">
        <w:rPr>
          <w:sz w:val="28"/>
          <w:szCs w:val="28"/>
        </w:rPr>
        <w:tab/>
        <w:t>современную</w:t>
      </w:r>
      <w:r w:rsidRPr="004678B6">
        <w:rPr>
          <w:sz w:val="28"/>
          <w:szCs w:val="28"/>
        </w:rPr>
        <w:tab/>
        <w:t>систему</w:t>
      </w:r>
      <w:r w:rsidRPr="004678B6">
        <w:rPr>
          <w:sz w:val="28"/>
          <w:szCs w:val="28"/>
        </w:rPr>
        <w:tab/>
        <w:t xml:space="preserve">научных представлений об основных закономерностях развития человека, природы и общества, взаимосвязях человека с природной </w:t>
      </w:r>
      <w:r>
        <w:rPr>
          <w:sz w:val="28"/>
          <w:szCs w:val="28"/>
        </w:rPr>
        <w:t xml:space="preserve"> </w:t>
      </w:r>
      <w:r w:rsidRPr="004678B6">
        <w:rPr>
          <w:sz w:val="28"/>
          <w:szCs w:val="28"/>
        </w:rPr>
        <w:t>социальной средой;</w:t>
      </w:r>
    </w:p>
    <w:p w:rsidR="00EE021F" w:rsidRPr="004678B6" w:rsidRDefault="00EE021F" w:rsidP="004678B6">
      <w:pPr>
        <w:rPr>
          <w:sz w:val="28"/>
          <w:szCs w:val="28"/>
        </w:rPr>
      </w:pPr>
      <w:r w:rsidRPr="004678B6">
        <w:rPr>
          <w:sz w:val="28"/>
          <w:szCs w:val="28"/>
        </w:rPr>
        <w:t>овладение языковой и читательской культурой как средством познания мира;</w:t>
      </w:r>
    </w:p>
    <w:p w:rsidR="00EE021F" w:rsidRPr="004678B6" w:rsidRDefault="00EE021F" w:rsidP="004678B6">
      <w:pPr>
        <w:rPr>
          <w:sz w:val="28"/>
          <w:szCs w:val="28"/>
        </w:rPr>
      </w:pPr>
      <w:r w:rsidRPr="004678B6">
        <w:rPr>
          <w:sz w:val="28"/>
          <w:szCs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E021F" w:rsidRPr="004678B6" w:rsidRDefault="00EE021F" w:rsidP="004678B6">
      <w:pPr>
        <w:rPr>
          <w:sz w:val="28"/>
          <w:szCs w:val="28"/>
        </w:rPr>
      </w:pPr>
      <w:r w:rsidRPr="004678B6">
        <w:rPr>
          <w:sz w:val="28"/>
          <w:szCs w:val="28"/>
        </w:rPr>
        <w:t>9)</w:t>
      </w:r>
      <w:r w:rsidRPr="004678B6">
        <w:rPr>
          <w:sz w:val="28"/>
          <w:szCs w:val="28"/>
        </w:rPr>
        <w:tab/>
        <w:t>адаптации к изменяющимся условиям социальной и природной среды:</w:t>
      </w:r>
    </w:p>
    <w:p w:rsidR="00EE021F" w:rsidRPr="004678B6" w:rsidRDefault="00EE021F" w:rsidP="004678B6">
      <w:pPr>
        <w:rPr>
          <w:sz w:val="28"/>
          <w:szCs w:val="28"/>
        </w:rPr>
      </w:pPr>
      <w:r w:rsidRPr="004678B6">
        <w:rPr>
          <w:sz w:val="28"/>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w:t>
      </w:r>
      <w:r w:rsidRPr="004678B6">
        <w:rPr>
          <w:sz w:val="28"/>
          <w:szCs w:val="28"/>
        </w:rPr>
        <w:tab/>
        <w:t>семью,</w:t>
      </w:r>
      <w:r w:rsidRPr="004678B6">
        <w:rPr>
          <w:sz w:val="28"/>
          <w:szCs w:val="28"/>
        </w:rPr>
        <w:tab/>
        <w:t>группы,</w:t>
      </w:r>
      <w:r w:rsidRPr="004678B6">
        <w:rPr>
          <w:sz w:val="28"/>
          <w:szCs w:val="28"/>
        </w:rPr>
        <w:tab/>
        <w:t>сформированные</w:t>
      </w:r>
      <w:r w:rsidRPr="004678B6">
        <w:rPr>
          <w:sz w:val="28"/>
          <w:szCs w:val="28"/>
        </w:rPr>
        <w:tab/>
        <w:t>по</w:t>
      </w:r>
      <w:r w:rsidRPr="004678B6">
        <w:rPr>
          <w:sz w:val="28"/>
          <w:szCs w:val="28"/>
        </w:rPr>
        <w:tab/>
        <w:t>профессиональной деятельности, а также в рамках социального взаимодействия с людьми из другой культурной среды;</w:t>
      </w:r>
    </w:p>
    <w:p w:rsidR="00EE021F" w:rsidRPr="004678B6" w:rsidRDefault="00EE021F" w:rsidP="004678B6">
      <w:pPr>
        <w:rPr>
          <w:sz w:val="28"/>
          <w:szCs w:val="28"/>
        </w:rPr>
      </w:pPr>
      <w:r w:rsidRPr="004678B6">
        <w:rPr>
          <w:sz w:val="28"/>
          <w:szCs w:val="28"/>
        </w:rPr>
        <w:t>способность</w:t>
      </w:r>
      <w:r w:rsidRPr="004678B6">
        <w:rPr>
          <w:sz w:val="28"/>
          <w:szCs w:val="28"/>
        </w:rPr>
        <w:tab/>
        <w:t>обучающихся</w:t>
      </w:r>
      <w:r w:rsidRPr="004678B6">
        <w:rPr>
          <w:sz w:val="28"/>
          <w:szCs w:val="28"/>
        </w:rPr>
        <w:tab/>
        <w:t>ко</w:t>
      </w:r>
      <w:r w:rsidRPr="004678B6">
        <w:rPr>
          <w:sz w:val="28"/>
          <w:szCs w:val="28"/>
        </w:rPr>
        <w:tab/>
        <w:t>взаимодействию</w:t>
      </w:r>
      <w:r w:rsidRPr="004678B6">
        <w:rPr>
          <w:sz w:val="28"/>
          <w:szCs w:val="28"/>
        </w:rPr>
        <w:tab/>
        <w:t>в</w:t>
      </w:r>
      <w:r w:rsidRPr="004678B6">
        <w:rPr>
          <w:sz w:val="28"/>
          <w:szCs w:val="28"/>
        </w:rPr>
        <w:tab/>
        <w:t>условиях неопределённости, открытость опыту и знаниям других;</w:t>
      </w:r>
    </w:p>
    <w:p w:rsidR="00EE021F" w:rsidRPr="004678B6" w:rsidRDefault="00EE021F" w:rsidP="004678B6">
      <w:pPr>
        <w:rPr>
          <w:sz w:val="28"/>
          <w:szCs w:val="28"/>
        </w:rPr>
      </w:pPr>
      <w:r w:rsidRPr="004678B6">
        <w:rPr>
          <w:sz w:val="28"/>
          <w:szCs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EE021F" w:rsidRPr="004678B6" w:rsidRDefault="00EE021F" w:rsidP="004678B6">
      <w:pPr>
        <w:rPr>
          <w:sz w:val="28"/>
          <w:szCs w:val="28"/>
        </w:rPr>
      </w:pPr>
      <w:r w:rsidRPr="004678B6">
        <w:rPr>
          <w:sz w:val="28"/>
          <w:szCs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w:t>
      </w:r>
    </w:p>
    <w:p w:rsidR="00EE021F" w:rsidRPr="004678B6" w:rsidRDefault="00EE021F" w:rsidP="004678B6">
      <w:pPr>
        <w:rPr>
          <w:sz w:val="28"/>
          <w:szCs w:val="28"/>
        </w:rPr>
      </w:pPr>
      <w:r w:rsidRPr="004678B6">
        <w:rPr>
          <w:sz w:val="28"/>
          <w:szCs w:val="28"/>
        </w:rPr>
        <w:t xml:space="preserve"> планировать своё развитие;</w:t>
      </w:r>
    </w:p>
    <w:p w:rsidR="00EE021F" w:rsidRPr="004678B6" w:rsidRDefault="00EE021F" w:rsidP="004678B6">
      <w:pPr>
        <w:rPr>
          <w:sz w:val="28"/>
          <w:szCs w:val="28"/>
        </w:rPr>
      </w:pPr>
      <w:r w:rsidRPr="004678B6">
        <w:rPr>
          <w:sz w:val="28"/>
          <w:szCs w:val="28"/>
        </w:rPr>
        <w:t>умение</w:t>
      </w:r>
      <w:r w:rsidRPr="004678B6">
        <w:rPr>
          <w:sz w:val="28"/>
          <w:szCs w:val="28"/>
        </w:rPr>
        <w:tab/>
        <w:t>оперировать</w:t>
      </w:r>
      <w:r w:rsidRPr="004678B6">
        <w:rPr>
          <w:sz w:val="28"/>
          <w:szCs w:val="28"/>
        </w:rPr>
        <w:tab/>
        <w:t>основными</w:t>
      </w:r>
      <w:r w:rsidRPr="004678B6">
        <w:rPr>
          <w:sz w:val="28"/>
          <w:szCs w:val="28"/>
        </w:rPr>
        <w:tab/>
        <w:t>понятиями,</w:t>
      </w:r>
      <w:r w:rsidRPr="004678B6">
        <w:rPr>
          <w:sz w:val="28"/>
          <w:szCs w:val="28"/>
        </w:rPr>
        <w:tab/>
        <w:t>терминами</w:t>
      </w:r>
      <w:r w:rsidRPr="004678B6">
        <w:rPr>
          <w:sz w:val="28"/>
          <w:szCs w:val="28"/>
        </w:rPr>
        <w:tab/>
        <w:t>и представлениями в области концепции устойчивого развития;</w:t>
      </w:r>
    </w:p>
    <w:p w:rsidR="00EE021F" w:rsidRPr="004678B6" w:rsidRDefault="00EE021F" w:rsidP="004678B6">
      <w:pPr>
        <w:rPr>
          <w:sz w:val="28"/>
          <w:szCs w:val="28"/>
        </w:rPr>
      </w:pPr>
      <w:r w:rsidRPr="004678B6">
        <w:rPr>
          <w:sz w:val="28"/>
          <w:szCs w:val="28"/>
        </w:rPr>
        <w:t>умение анализировать и выявлять взаимосвязи природы, общества и экономики;</w:t>
      </w:r>
    </w:p>
    <w:p w:rsidR="00EE021F" w:rsidRPr="004678B6" w:rsidRDefault="00EE021F" w:rsidP="004678B6">
      <w:pPr>
        <w:rPr>
          <w:sz w:val="28"/>
          <w:szCs w:val="28"/>
        </w:rPr>
      </w:pPr>
      <w:r w:rsidRPr="004678B6">
        <w:rPr>
          <w:sz w:val="28"/>
          <w:szCs w:val="28"/>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EE021F" w:rsidRPr="004678B6" w:rsidRDefault="00EE021F" w:rsidP="004678B6">
      <w:pPr>
        <w:rPr>
          <w:sz w:val="28"/>
          <w:szCs w:val="28"/>
        </w:rPr>
      </w:pPr>
      <w:r w:rsidRPr="004678B6">
        <w:rPr>
          <w:sz w:val="28"/>
          <w:szCs w:val="28"/>
        </w:rPr>
        <w:t>способность обучающихся осознавать стрессовую ситуацию, оценивать происходящие изменения и их последствия;</w:t>
      </w:r>
    </w:p>
    <w:p w:rsidR="00EE021F" w:rsidRPr="004678B6" w:rsidRDefault="00EE021F" w:rsidP="004678B6">
      <w:pPr>
        <w:rPr>
          <w:sz w:val="28"/>
          <w:szCs w:val="28"/>
        </w:rPr>
      </w:pPr>
      <w:r w:rsidRPr="004678B6">
        <w:rPr>
          <w:sz w:val="28"/>
          <w:szCs w:val="28"/>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EE021F" w:rsidRPr="004678B6" w:rsidRDefault="00EE021F" w:rsidP="004678B6">
      <w:pPr>
        <w:rPr>
          <w:sz w:val="28"/>
          <w:szCs w:val="28"/>
        </w:rPr>
      </w:pPr>
      <w:r w:rsidRPr="004678B6">
        <w:rPr>
          <w:sz w:val="28"/>
          <w:szCs w:val="28"/>
        </w:rPr>
        <w:t>формулировать и оценивать риски и последствия, формировать опыт, уметь находить позитивное в произошедшей ситуации;</w:t>
      </w:r>
    </w:p>
    <w:p w:rsidR="00EE021F" w:rsidRPr="004678B6" w:rsidRDefault="00EE021F" w:rsidP="004678B6">
      <w:pPr>
        <w:rPr>
          <w:sz w:val="28"/>
          <w:szCs w:val="28"/>
        </w:rPr>
      </w:pPr>
      <w:r w:rsidRPr="004678B6">
        <w:rPr>
          <w:sz w:val="28"/>
          <w:szCs w:val="28"/>
        </w:rPr>
        <w:t>быть готовым действовать в отсутствие гарантий успеха.</w:t>
      </w:r>
    </w:p>
    <w:p w:rsidR="00EE021F" w:rsidRPr="004678B6" w:rsidRDefault="00EE021F" w:rsidP="004678B6">
      <w:pPr>
        <w:rPr>
          <w:sz w:val="28"/>
          <w:szCs w:val="28"/>
        </w:rPr>
      </w:pPr>
      <w:r w:rsidRPr="004678B6">
        <w:rPr>
          <w:sz w:val="28"/>
          <w:szCs w:val="28"/>
        </w:rPr>
        <w:t>В результате изучения родной литературы (русской) на уровне основного общего образования у обучающегося будут сформированы познавательные</w:t>
      </w:r>
      <w:r w:rsidRPr="004678B6">
        <w:rPr>
          <w:sz w:val="28"/>
          <w:szCs w:val="28"/>
        </w:rPr>
        <w:tab/>
        <w:t>универсальные</w:t>
      </w:r>
      <w:r w:rsidRPr="004678B6">
        <w:rPr>
          <w:sz w:val="28"/>
          <w:szCs w:val="28"/>
        </w:rPr>
        <w:tab/>
        <w:t>учебные</w:t>
      </w:r>
      <w:r w:rsidRPr="004678B6">
        <w:rPr>
          <w:sz w:val="28"/>
          <w:szCs w:val="28"/>
        </w:rPr>
        <w:tab/>
        <w:t>действия,</w:t>
      </w:r>
      <w:r w:rsidRPr="004678B6">
        <w:rPr>
          <w:sz w:val="28"/>
          <w:szCs w:val="28"/>
        </w:rPr>
        <w:tab/>
        <w:t>коммуникативные универсальные учебные действия, регулятивные универсальные учебные действия.</w:t>
      </w:r>
    </w:p>
    <w:p w:rsidR="00EE021F" w:rsidRPr="004678B6" w:rsidRDefault="00EE021F" w:rsidP="004678B6">
      <w:pPr>
        <w:rPr>
          <w:sz w:val="28"/>
          <w:szCs w:val="28"/>
        </w:rPr>
      </w:pPr>
      <w:r w:rsidRPr="004678B6">
        <w:rPr>
          <w:sz w:val="28"/>
          <w:szCs w:val="28"/>
        </w:rPr>
        <w:t>У обучающегося будут сформированы следующие базовые логические действия как</w:t>
      </w:r>
      <w:r>
        <w:rPr>
          <w:sz w:val="28"/>
          <w:szCs w:val="28"/>
        </w:rPr>
        <w:t xml:space="preserve"> </w:t>
      </w:r>
      <w:r w:rsidRPr="004678B6">
        <w:rPr>
          <w:sz w:val="28"/>
          <w:szCs w:val="28"/>
        </w:rPr>
        <w:t>часть познавательных универсальных учебных действий:</w:t>
      </w:r>
    </w:p>
    <w:p w:rsidR="00EE021F" w:rsidRPr="004678B6" w:rsidRDefault="00EE021F" w:rsidP="004678B6">
      <w:pPr>
        <w:rPr>
          <w:sz w:val="28"/>
          <w:szCs w:val="28"/>
        </w:rPr>
      </w:pPr>
      <w:r w:rsidRPr="004678B6">
        <w:rPr>
          <w:sz w:val="28"/>
          <w:szCs w:val="28"/>
        </w:rPr>
        <w:t>выявлять и характеризовать существенные признаки объектов (явлений); устанавливать существенный признак классификации, основания для</w:t>
      </w:r>
    </w:p>
    <w:p w:rsidR="00EE021F" w:rsidRPr="004678B6" w:rsidRDefault="00EE021F" w:rsidP="004678B6">
      <w:pPr>
        <w:rPr>
          <w:sz w:val="28"/>
          <w:szCs w:val="28"/>
        </w:rPr>
      </w:pPr>
      <w:r w:rsidRPr="004678B6">
        <w:rPr>
          <w:sz w:val="28"/>
          <w:szCs w:val="28"/>
        </w:rPr>
        <w:t>обобщения и сравнения, критерии проводимого анализа;</w:t>
      </w:r>
    </w:p>
    <w:p w:rsidR="00EE021F" w:rsidRPr="004678B6" w:rsidRDefault="00EE021F" w:rsidP="004678B6">
      <w:pPr>
        <w:rPr>
          <w:sz w:val="28"/>
          <w:szCs w:val="28"/>
        </w:rPr>
      </w:pPr>
      <w:r w:rsidRPr="004678B6">
        <w:rPr>
          <w:sz w:val="28"/>
          <w:szCs w:val="28"/>
        </w:rPr>
        <w:t>с</w:t>
      </w:r>
      <w:r w:rsidRPr="004678B6">
        <w:rPr>
          <w:sz w:val="28"/>
          <w:szCs w:val="28"/>
        </w:rPr>
        <w:tab/>
        <w:t>учётом</w:t>
      </w:r>
      <w:r w:rsidRPr="004678B6">
        <w:rPr>
          <w:sz w:val="28"/>
          <w:szCs w:val="28"/>
        </w:rPr>
        <w:tab/>
        <w:t>предложенной</w:t>
      </w:r>
      <w:r w:rsidRPr="004678B6">
        <w:rPr>
          <w:sz w:val="28"/>
          <w:szCs w:val="28"/>
        </w:rPr>
        <w:tab/>
        <w:t>задачи</w:t>
      </w:r>
      <w:r w:rsidRPr="004678B6">
        <w:rPr>
          <w:sz w:val="28"/>
          <w:szCs w:val="28"/>
        </w:rPr>
        <w:tab/>
        <w:t>выявлять</w:t>
      </w:r>
      <w:r w:rsidRPr="004678B6">
        <w:rPr>
          <w:sz w:val="28"/>
          <w:szCs w:val="28"/>
        </w:rPr>
        <w:tab/>
        <w:t>закономерности</w:t>
      </w:r>
      <w:r w:rsidRPr="004678B6">
        <w:rPr>
          <w:sz w:val="28"/>
          <w:szCs w:val="28"/>
        </w:rPr>
        <w:tab/>
        <w:t>и противоречия в рассматриваемых фактах, данных и наблюдениях, предлагать критерии для выявления закономерностей и противоречий; выявлять дефициты информации, данных, необходимых для решения поставленной задачи;</w:t>
      </w:r>
    </w:p>
    <w:p w:rsidR="00EE021F" w:rsidRPr="004678B6" w:rsidRDefault="00EE021F" w:rsidP="004678B6">
      <w:pPr>
        <w:rPr>
          <w:sz w:val="28"/>
          <w:szCs w:val="28"/>
        </w:rPr>
      </w:pPr>
      <w:r w:rsidRPr="004678B6">
        <w:rPr>
          <w:sz w:val="28"/>
          <w:szCs w:val="2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EE021F" w:rsidRPr="004678B6" w:rsidRDefault="00EE021F" w:rsidP="004678B6">
      <w:pPr>
        <w:rPr>
          <w:sz w:val="28"/>
          <w:szCs w:val="28"/>
        </w:rPr>
      </w:pPr>
      <w:r w:rsidRPr="004678B6">
        <w:rPr>
          <w:sz w:val="28"/>
          <w:szCs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E021F" w:rsidRPr="004678B6" w:rsidRDefault="00EE021F" w:rsidP="004678B6">
      <w:pPr>
        <w:rPr>
          <w:sz w:val="28"/>
          <w:szCs w:val="28"/>
        </w:rPr>
      </w:pPr>
      <w:r w:rsidRPr="004678B6">
        <w:rPr>
          <w:sz w:val="28"/>
          <w:szCs w:val="28"/>
        </w:rPr>
        <w:t>У</w:t>
      </w:r>
      <w:r w:rsidRPr="004678B6">
        <w:rPr>
          <w:sz w:val="28"/>
          <w:szCs w:val="28"/>
        </w:rPr>
        <w:tab/>
        <w:t>обучающегося</w:t>
      </w:r>
      <w:r w:rsidRPr="004678B6">
        <w:rPr>
          <w:sz w:val="28"/>
          <w:szCs w:val="28"/>
        </w:rPr>
        <w:tab/>
        <w:t>будут</w:t>
      </w:r>
      <w:r w:rsidRPr="004678B6">
        <w:rPr>
          <w:sz w:val="28"/>
          <w:szCs w:val="28"/>
        </w:rPr>
        <w:tab/>
        <w:t>сформированы</w:t>
      </w:r>
      <w:r w:rsidRPr="004678B6">
        <w:rPr>
          <w:sz w:val="28"/>
          <w:szCs w:val="28"/>
        </w:rPr>
        <w:tab/>
        <w:t>следующие</w:t>
      </w:r>
      <w:r w:rsidRPr="004678B6">
        <w:rPr>
          <w:sz w:val="28"/>
          <w:szCs w:val="28"/>
        </w:rPr>
        <w:tab/>
        <w:t>базовые исследовательские действия как часть познавательных универсальных учебных действий:</w:t>
      </w:r>
    </w:p>
    <w:p w:rsidR="00EE021F" w:rsidRPr="004678B6" w:rsidRDefault="00EE021F" w:rsidP="004678B6">
      <w:pPr>
        <w:rPr>
          <w:sz w:val="28"/>
          <w:szCs w:val="28"/>
        </w:rPr>
      </w:pPr>
      <w:r w:rsidRPr="004678B6">
        <w:rPr>
          <w:sz w:val="28"/>
          <w:szCs w:val="28"/>
        </w:rPr>
        <w:t>использовать вопросы как исследовательский инструмент познания; формулировать вопросы, фиксирующие разрыв между реальным и</w:t>
      </w:r>
    </w:p>
    <w:p w:rsidR="00EE021F" w:rsidRPr="004678B6" w:rsidRDefault="00EE021F" w:rsidP="004678B6">
      <w:pPr>
        <w:rPr>
          <w:sz w:val="28"/>
          <w:szCs w:val="28"/>
        </w:rPr>
      </w:pPr>
      <w:r w:rsidRPr="004678B6">
        <w:rPr>
          <w:sz w:val="28"/>
          <w:szCs w:val="28"/>
        </w:rPr>
        <w:t>желательным состоянием ситуации, объекта, самостоятельно устанавливать искомое и данное;</w:t>
      </w:r>
    </w:p>
    <w:p w:rsidR="00EE021F" w:rsidRPr="004678B6" w:rsidRDefault="00EE021F" w:rsidP="004678B6">
      <w:pPr>
        <w:rPr>
          <w:sz w:val="28"/>
          <w:szCs w:val="28"/>
        </w:rPr>
      </w:pPr>
      <w:r w:rsidRPr="004678B6">
        <w:rPr>
          <w:sz w:val="28"/>
          <w:szCs w:val="28"/>
        </w:rPr>
        <w:t>формировать гипотезу об истинности собственных суждений и суждений других, аргументировать свою позицию, мнение;</w:t>
      </w:r>
    </w:p>
    <w:p w:rsidR="00EE021F" w:rsidRPr="004678B6" w:rsidRDefault="00EE021F" w:rsidP="004678B6">
      <w:pPr>
        <w:rPr>
          <w:sz w:val="28"/>
          <w:szCs w:val="28"/>
        </w:rPr>
      </w:pPr>
      <w:r w:rsidRPr="004678B6">
        <w:rPr>
          <w:sz w:val="28"/>
          <w:szCs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EE021F" w:rsidRPr="004678B6" w:rsidRDefault="00EE021F" w:rsidP="004678B6">
      <w:pPr>
        <w:rPr>
          <w:sz w:val="28"/>
          <w:szCs w:val="28"/>
        </w:rPr>
      </w:pPr>
      <w:r w:rsidRPr="004678B6">
        <w:rPr>
          <w:sz w:val="28"/>
          <w:szCs w:val="28"/>
        </w:rPr>
        <w:t>оценивать на применимость и достоверность информации, полученной в ходе исследования(эксперимента);</w:t>
      </w:r>
    </w:p>
    <w:p w:rsidR="00EE021F" w:rsidRPr="004678B6" w:rsidRDefault="00EE021F" w:rsidP="004678B6">
      <w:pPr>
        <w:rPr>
          <w:sz w:val="28"/>
          <w:szCs w:val="28"/>
        </w:rPr>
      </w:pPr>
      <w:r w:rsidRPr="004678B6">
        <w:rPr>
          <w:sz w:val="28"/>
          <w:szCs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EE021F" w:rsidRPr="004678B6" w:rsidRDefault="00EE021F" w:rsidP="004678B6">
      <w:pPr>
        <w:rPr>
          <w:sz w:val="28"/>
          <w:szCs w:val="28"/>
        </w:rPr>
      </w:pPr>
      <w:r w:rsidRPr="004678B6">
        <w:rPr>
          <w:sz w:val="28"/>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E021F" w:rsidRPr="004678B6" w:rsidRDefault="00EE021F" w:rsidP="004678B6">
      <w:pPr>
        <w:rPr>
          <w:sz w:val="28"/>
          <w:szCs w:val="28"/>
        </w:rPr>
      </w:pPr>
      <w:r w:rsidRPr="004678B6">
        <w:rPr>
          <w:sz w:val="28"/>
          <w:szCs w:val="28"/>
        </w:rPr>
        <w:t>У обучающегося будут сформированы следующие умения работать с информацией как часть познавательных универсальных учебных действий:</w:t>
      </w:r>
    </w:p>
    <w:p w:rsidR="00EE021F" w:rsidRPr="004678B6" w:rsidRDefault="00EE021F" w:rsidP="004678B6">
      <w:pPr>
        <w:rPr>
          <w:sz w:val="28"/>
          <w:szCs w:val="28"/>
        </w:rPr>
      </w:pPr>
      <w:r w:rsidRPr="004678B6">
        <w:rPr>
          <w:sz w:val="28"/>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E021F" w:rsidRPr="004678B6" w:rsidRDefault="00EE021F" w:rsidP="004678B6">
      <w:pPr>
        <w:rPr>
          <w:sz w:val="28"/>
          <w:szCs w:val="28"/>
        </w:rPr>
      </w:pPr>
      <w:r w:rsidRPr="004678B6">
        <w:rPr>
          <w:sz w:val="28"/>
          <w:szCs w:val="28"/>
        </w:rPr>
        <w:t>выбирать,</w:t>
      </w:r>
      <w:r w:rsidRPr="004678B6">
        <w:rPr>
          <w:sz w:val="28"/>
          <w:szCs w:val="28"/>
        </w:rPr>
        <w:tab/>
        <w:t>анализировать,</w:t>
      </w:r>
      <w:r w:rsidRPr="004678B6">
        <w:rPr>
          <w:sz w:val="28"/>
          <w:szCs w:val="28"/>
        </w:rPr>
        <w:tab/>
        <w:t>систематизировать</w:t>
      </w:r>
      <w:r w:rsidRPr="004678B6">
        <w:rPr>
          <w:sz w:val="28"/>
          <w:szCs w:val="28"/>
        </w:rPr>
        <w:tab/>
        <w:t>и</w:t>
      </w:r>
      <w:r w:rsidRPr="004678B6">
        <w:rPr>
          <w:sz w:val="28"/>
          <w:szCs w:val="28"/>
        </w:rPr>
        <w:tab/>
        <w:t>интерпретировать информацию различных видов и форм представления;</w:t>
      </w:r>
    </w:p>
    <w:p w:rsidR="00EE021F" w:rsidRPr="004678B6" w:rsidRDefault="00EE021F" w:rsidP="004678B6">
      <w:pPr>
        <w:rPr>
          <w:sz w:val="28"/>
          <w:szCs w:val="28"/>
        </w:rPr>
      </w:pPr>
      <w:r w:rsidRPr="004678B6">
        <w:rPr>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EE021F" w:rsidRPr="004678B6" w:rsidRDefault="00EE021F" w:rsidP="004678B6">
      <w:pPr>
        <w:rPr>
          <w:sz w:val="28"/>
          <w:szCs w:val="28"/>
        </w:rPr>
      </w:pPr>
      <w:r w:rsidRPr="004678B6">
        <w:rPr>
          <w:sz w:val="28"/>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E021F" w:rsidRPr="004678B6" w:rsidRDefault="00EE021F" w:rsidP="004678B6">
      <w:pPr>
        <w:rPr>
          <w:sz w:val="28"/>
          <w:szCs w:val="28"/>
        </w:rPr>
      </w:pPr>
      <w:r w:rsidRPr="004678B6">
        <w:rPr>
          <w:sz w:val="28"/>
          <w:szCs w:val="28"/>
        </w:rPr>
        <w:t>оценивать надёжность информации по критериям, предложенным педагогическим работником или сформулированным самостоятельно;</w:t>
      </w:r>
    </w:p>
    <w:p w:rsidR="00EE021F" w:rsidRPr="004678B6" w:rsidRDefault="00EE021F" w:rsidP="004678B6">
      <w:pPr>
        <w:rPr>
          <w:sz w:val="28"/>
          <w:szCs w:val="28"/>
        </w:rPr>
      </w:pPr>
      <w:r w:rsidRPr="004678B6">
        <w:rPr>
          <w:sz w:val="28"/>
          <w:szCs w:val="28"/>
        </w:rPr>
        <w:t>эффективно запоминать и систематизировать информацию.</w:t>
      </w:r>
    </w:p>
    <w:p w:rsidR="00EE021F" w:rsidRPr="004678B6" w:rsidRDefault="00EE021F" w:rsidP="004678B6">
      <w:pPr>
        <w:rPr>
          <w:sz w:val="28"/>
          <w:szCs w:val="28"/>
        </w:rPr>
      </w:pPr>
      <w:r w:rsidRPr="004678B6">
        <w:rPr>
          <w:sz w:val="28"/>
          <w:szCs w:val="28"/>
        </w:rPr>
        <w:t xml:space="preserve">У обучающегося будут сформированы следующие умения общения как </w:t>
      </w:r>
    </w:p>
    <w:p w:rsidR="00EE021F" w:rsidRPr="004678B6" w:rsidRDefault="00EE021F" w:rsidP="004678B6">
      <w:pPr>
        <w:rPr>
          <w:sz w:val="28"/>
          <w:szCs w:val="28"/>
        </w:rPr>
      </w:pPr>
      <w:r w:rsidRPr="004678B6">
        <w:rPr>
          <w:sz w:val="28"/>
          <w:szCs w:val="28"/>
        </w:rPr>
        <w:t>часть коммуникативных универсальных учебных действий:</w:t>
      </w:r>
    </w:p>
    <w:p w:rsidR="00EE021F" w:rsidRPr="004678B6" w:rsidRDefault="00EE021F" w:rsidP="004678B6">
      <w:pPr>
        <w:rPr>
          <w:sz w:val="28"/>
          <w:szCs w:val="28"/>
        </w:rPr>
      </w:pPr>
      <w:r w:rsidRPr="004678B6">
        <w:rPr>
          <w:sz w:val="28"/>
          <w:szCs w:val="28"/>
        </w:rPr>
        <w:t>воспринимать</w:t>
      </w:r>
      <w:r w:rsidRPr="004678B6">
        <w:rPr>
          <w:sz w:val="28"/>
          <w:szCs w:val="28"/>
        </w:rPr>
        <w:tab/>
        <w:t>и формулировать суждения,</w:t>
      </w:r>
      <w:r w:rsidRPr="004678B6">
        <w:rPr>
          <w:sz w:val="28"/>
          <w:szCs w:val="28"/>
        </w:rPr>
        <w:tab/>
        <w:t>выражать эмоции</w:t>
      </w:r>
      <w:r w:rsidRPr="004678B6">
        <w:rPr>
          <w:sz w:val="28"/>
          <w:szCs w:val="28"/>
        </w:rPr>
        <w:tab/>
        <w:t>в соответствии</w:t>
      </w:r>
      <w:r>
        <w:rPr>
          <w:sz w:val="28"/>
          <w:szCs w:val="28"/>
        </w:rPr>
        <w:t xml:space="preserve"> </w:t>
      </w:r>
      <w:r w:rsidRPr="004678B6">
        <w:rPr>
          <w:sz w:val="28"/>
          <w:szCs w:val="28"/>
        </w:rPr>
        <w:t>с целями и условиями общения;</w:t>
      </w:r>
    </w:p>
    <w:p w:rsidR="00EE021F" w:rsidRPr="004678B6" w:rsidRDefault="00EE021F" w:rsidP="004678B6">
      <w:pPr>
        <w:rPr>
          <w:sz w:val="28"/>
          <w:szCs w:val="28"/>
        </w:rPr>
      </w:pPr>
      <w:r w:rsidRPr="004678B6">
        <w:rPr>
          <w:sz w:val="28"/>
          <w:szCs w:val="28"/>
        </w:rPr>
        <w:t>выражать себя (свою точку зрения) в устных и письменных текстах; распознавать невербальные средства общения, понимать значение</w:t>
      </w:r>
    </w:p>
    <w:p w:rsidR="00EE021F" w:rsidRPr="004678B6" w:rsidRDefault="00EE021F" w:rsidP="004678B6">
      <w:pPr>
        <w:rPr>
          <w:sz w:val="28"/>
          <w:szCs w:val="28"/>
        </w:rPr>
      </w:pPr>
      <w:r w:rsidRPr="004678B6">
        <w:rPr>
          <w:sz w:val="28"/>
          <w:szCs w:val="28"/>
        </w:rPr>
        <w:t>социальных знаков, знать и распознавать предпосылки конфликтных ситуаций и смягчать конфликты, вести переговоры;</w:t>
      </w:r>
    </w:p>
    <w:p w:rsidR="00EE021F" w:rsidRPr="004678B6" w:rsidRDefault="00EE021F" w:rsidP="004678B6">
      <w:pPr>
        <w:rPr>
          <w:sz w:val="28"/>
          <w:szCs w:val="28"/>
        </w:rPr>
      </w:pPr>
      <w:r w:rsidRPr="004678B6">
        <w:rPr>
          <w:sz w:val="28"/>
          <w:szCs w:val="28"/>
        </w:rPr>
        <w:t>понимать намерения других, проявлять уважительное отношение к собеседнику и в корректной форме формулировать свои возражения;</w:t>
      </w:r>
    </w:p>
    <w:p w:rsidR="00EE021F" w:rsidRPr="004678B6" w:rsidRDefault="00EE021F" w:rsidP="004678B6">
      <w:pPr>
        <w:rPr>
          <w:sz w:val="28"/>
          <w:szCs w:val="28"/>
        </w:rPr>
      </w:pPr>
      <w:r w:rsidRPr="004678B6">
        <w:rPr>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E021F" w:rsidRPr="004678B6" w:rsidRDefault="00EE021F" w:rsidP="004678B6">
      <w:pPr>
        <w:rPr>
          <w:sz w:val="28"/>
          <w:szCs w:val="28"/>
        </w:rPr>
      </w:pPr>
      <w:r w:rsidRPr="004678B6">
        <w:rPr>
          <w:sz w:val="28"/>
          <w:szCs w:val="28"/>
        </w:rPr>
        <w:t>сопоставлять свои суждения с суждениями других участников диалога, обнаруживать различие и сходство позиций;</w:t>
      </w:r>
    </w:p>
    <w:p w:rsidR="00EE021F" w:rsidRPr="004678B6" w:rsidRDefault="00EE021F" w:rsidP="004678B6">
      <w:pPr>
        <w:rPr>
          <w:sz w:val="28"/>
          <w:szCs w:val="28"/>
        </w:rPr>
      </w:pPr>
      <w:r w:rsidRPr="004678B6">
        <w:rPr>
          <w:sz w:val="28"/>
          <w:szCs w:val="28"/>
        </w:rPr>
        <w:t>публично представлять результаты выполненного опыта (эксперимента, исследования, проекта);</w:t>
      </w:r>
    </w:p>
    <w:p w:rsidR="00EE021F" w:rsidRPr="004678B6" w:rsidRDefault="00EE021F" w:rsidP="004678B6">
      <w:pPr>
        <w:rPr>
          <w:sz w:val="28"/>
          <w:szCs w:val="28"/>
        </w:rPr>
      </w:pPr>
      <w:r w:rsidRPr="004678B6">
        <w:rPr>
          <w:sz w:val="28"/>
          <w:szCs w:val="28"/>
        </w:rPr>
        <w:t>самостоятельно</w:t>
      </w:r>
      <w:r w:rsidRPr="004678B6">
        <w:rPr>
          <w:sz w:val="28"/>
          <w:szCs w:val="28"/>
        </w:rPr>
        <w:tab/>
        <w:t>выбирать</w:t>
      </w:r>
      <w:r w:rsidRPr="004678B6">
        <w:rPr>
          <w:sz w:val="28"/>
          <w:szCs w:val="28"/>
        </w:rPr>
        <w:tab/>
        <w:t>формат</w:t>
      </w:r>
      <w:r w:rsidRPr="004678B6">
        <w:rPr>
          <w:sz w:val="28"/>
          <w:szCs w:val="28"/>
        </w:rPr>
        <w:tab/>
        <w:t>выступления</w:t>
      </w:r>
      <w:r w:rsidRPr="004678B6">
        <w:rPr>
          <w:sz w:val="28"/>
          <w:szCs w:val="28"/>
        </w:rPr>
        <w:tab/>
        <w:t>с</w:t>
      </w:r>
      <w:r w:rsidRPr="004678B6">
        <w:rPr>
          <w:sz w:val="28"/>
          <w:szCs w:val="28"/>
        </w:rPr>
        <w:tab/>
        <w:t>учётом</w:t>
      </w:r>
      <w:r w:rsidRPr="004678B6">
        <w:rPr>
          <w:sz w:val="28"/>
          <w:szCs w:val="28"/>
        </w:rPr>
        <w:tab/>
        <w:t>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E021F" w:rsidRPr="004678B6" w:rsidRDefault="00EE021F" w:rsidP="004678B6">
      <w:pPr>
        <w:rPr>
          <w:sz w:val="28"/>
          <w:szCs w:val="28"/>
        </w:rPr>
      </w:pPr>
      <w:r w:rsidRPr="004678B6">
        <w:rPr>
          <w:sz w:val="28"/>
          <w:szCs w:val="28"/>
        </w:rPr>
        <w:t>У обучающегося будут сформированы следующие умения совместной деятельности как часть коммуникативных универсальных учебных действий:</w:t>
      </w:r>
    </w:p>
    <w:p w:rsidR="00EE021F" w:rsidRPr="004678B6" w:rsidRDefault="00EE021F" w:rsidP="004678B6">
      <w:pPr>
        <w:rPr>
          <w:sz w:val="28"/>
          <w:szCs w:val="28"/>
        </w:rPr>
      </w:pPr>
      <w:r w:rsidRPr="004678B6">
        <w:rPr>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E021F" w:rsidRPr="004678B6" w:rsidRDefault="00EE021F" w:rsidP="004678B6">
      <w:pPr>
        <w:rPr>
          <w:sz w:val="28"/>
          <w:szCs w:val="28"/>
        </w:rPr>
      </w:pPr>
      <w:r w:rsidRPr="004678B6">
        <w:rPr>
          <w:sz w:val="28"/>
          <w:szCs w:val="28"/>
        </w:rPr>
        <w:t>принимать</w:t>
      </w:r>
      <w:r w:rsidRPr="004678B6">
        <w:rPr>
          <w:sz w:val="28"/>
          <w:szCs w:val="28"/>
        </w:rPr>
        <w:tab/>
        <w:t>цель</w:t>
      </w:r>
      <w:r w:rsidRPr="004678B6">
        <w:rPr>
          <w:sz w:val="28"/>
          <w:szCs w:val="28"/>
        </w:rPr>
        <w:tab/>
        <w:t>совместной</w:t>
      </w:r>
      <w:r w:rsidRPr="004678B6">
        <w:rPr>
          <w:sz w:val="28"/>
          <w:szCs w:val="28"/>
        </w:rPr>
        <w:tab/>
        <w:t>деятельности,</w:t>
      </w:r>
      <w:r w:rsidRPr="004678B6">
        <w:rPr>
          <w:sz w:val="28"/>
          <w:szCs w:val="28"/>
        </w:rPr>
        <w:tab/>
        <w:t>коллективно</w:t>
      </w:r>
      <w:r w:rsidRPr="004678B6">
        <w:rPr>
          <w:sz w:val="28"/>
          <w:szCs w:val="28"/>
        </w:rPr>
        <w:tab/>
        <w:t>строить действия по её достижению: распределять роли, договариваться, обсуждать процесс и результат совместной работы;</w:t>
      </w:r>
    </w:p>
    <w:p w:rsidR="00EE021F" w:rsidRPr="004678B6" w:rsidRDefault="00EE021F" w:rsidP="004678B6">
      <w:pPr>
        <w:rPr>
          <w:sz w:val="28"/>
          <w:szCs w:val="28"/>
        </w:rPr>
      </w:pPr>
      <w:r w:rsidRPr="004678B6">
        <w:rPr>
          <w:sz w:val="28"/>
          <w:szCs w:val="28"/>
        </w:rPr>
        <w:t>уметь обобщать мнения нескольких людей, проявлять готовность руководить, выполнять поручения, подчиняться;</w:t>
      </w:r>
    </w:p>
    <w:p w:rsidR="00EE021F" w:rsidRPr="004678B6" w:rsidRDefault="00EE021F" w:rsidP="004678B6">
      <w:pPr>
        <w:rPr>
          <w:sz w:val="28"/>
          <w:szCs w:val="28"/>
        </w:rPr>
      </w:pPr>
      <w:r w:rsidRPr="004678B6">
        <w:rPr>
          <w:sz w:val="28"/>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E021F" w:rsidRPr="004678B6" w:rsidRDefault="00EE021F" w:rsidP="004678B6">
      <w:pPr>
        <w:rPr>
          <w:sz w:val="28"/>
          <w:szCs w:val="28"/>
        </w:rPr>
      </w:pPr>
      <w:r w:rsidRPr="004678B6">
        <w:rPr>
          <w:sz w:val="28"/>
          <w:szCs w:val="28"/>
        </w:rPr>
        <w:t>выполнять свою часть работы, достигать качественного результата по</w:t>
      </w:r>
    </w:p>
    <w:p w:rsidR="00EE021F" w:rsidRPr="004678B6" w:rsidRDefault="00EE021F" w:rsidP="004678B6">
      <w:pPr>
        <w:rPr>
          <w:sz w:val="28"/>
          <w:szCs w:val="28"/>
        </w:rPr>
      </w:pPr>
      <w:r w:rsidRPr="004678B6">
        <w:rPr>
          <w:sz w:val="28"/>
          <w:szCs w:val="28"/>
        </w:rPr>
        <w:t xml:space="preserve"> своему направлению и координировать свои действия с другими членами команды;</w:t>
      </w:r>
    </w:p>
    <w:p w:rsidR="00EE021F" w:rsidRPr="004678B6" w:rsidRDefault="00EE021F" w:rsidP="004678B6">
      <w:pPr>
        <w:rPr>
          <w:sz w:val="28"/>
          <w:szCs w:val="28"/>
        </w:rPr>
      </w:pPr>
      <w:r w:rsidRPr="004678B6">
        <w:rPr>
          <w:sz w:val="28"/>
          <w:szCs w:val="28"/>
        </w:rPr>
        <w:t>оценивать качество своего вклада в общий продукт по критериям, самостоятельно сформулированным участниками взаимодействия;</w:t>
      </w:r>
    </w:p>
    <w:p w:rsidR="00EE021F" w:rsidRPr="004678B6" w:rsidRDefault="00EE021F" w:rsidP="004678B6">
      <w:pPr>
        <w:rPr>
          <w:sz w:val="28"/>
          <w:szCs w:val="28"/>
        </w:rPr>
      </w:pPr>
      <w:r w:rsidRPr="004678B6">
        <w:rPr>
          <w:sz w:val="28"/>
          <w:szCs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E021F" w:rsidRPr="004678B6" w:rsidRDefault="00EE021F" w:rsidP="004678B6">
      <w:pPr>
        <w:rPr>
          <w:sz w:val="28"/>
          <w:szCs w:val="28"/>
        </w:rPr>
      </w:pPr>
      <w:r w:rsidRPr="004678B6">
        <w:rPr>
          <w:sz w:val="28"/>
          <w:szCs w:val="28"/>
        </w:rPr>
        <w:t>У</w:t>
      </w:r>
      <w:r w:rsidRPr="004678B6">
        <w:rPr>
          <w:sz w:val="28"/>
          <w:szCs w:val="28"/>
        </w:rPr>
        <w:tab/>
        <w:t>обучающегося</w:t>
      </w:r>
      <w:r w:rsidRPr="004678B6">
        <w:rPr>
          <w:sz w:val="28"/>
          <w:szCs w:val="28"/>
        </w:rPr>
        <w:tab/>
        <w:t>будут</w:t>
      </w:r>
      <w:r w:rsidRPr="004678B6">
        <w:rPr>
          <w:sz w:val="28"/>
          <w:szCs w:val="28"/>
        </w:rPr>
        <w:tab/>
        <w:t>сформированы</w:t>
      </w:r>
      <w:r w:rsidRPr="004678B6">
        <w:rPr>
          <w:sz w:val="28"/>
          <w:szCs w:val="28"/>
        </w:rPr>
        <w:tab/>
        <w:t>следующие</w:t>
      </w:r>
      <w:r w:rsidRPr="004678B6">
        <w:rPr>
          <w:sz w:val="28"/>
          <w:szCs w:val="28"/>
        </w:rPr>
        <w:tab/>
        <w:t>умения самоорганизации как часть регулятивных универсальных учебных действий:</w:t>
      </w:r>
    </w:p>
    <w:p w:rsidR="00EE021F" w:rsidRPr="004678B6" w:rsidRDefault="00EE021F" w:rsidP="004678B6">
      <w:pPr>
        <w:rPr>
          <w:sz w:val="28"/>
          <w:szCs w:val="28"/>
        </w:rPr>
      </w:pPr>
      <w:r w:rsidRPr="004678B6">
        <w:rPr>
          <w:sz w:val="28"/>
          <w:szCs w:val="28"/>
        </w:rPr>
        <w:t>выявлять проблемы для решения в жизненных и учебных ситуациях; ориентироваться</w:t>
      </w:r>
      <w:r w:rsidRPr="004678B6">
        <w:rPr>
          <w:sz w:val="28"/>
          <w:szCs w:val="28"/>
        </w:rPr>
        <w:tab/>
        <w:t>в</w:t>
      </w:r>
      <w:r w:rsidRPr="004678B6">
        <w:rPr>
          <w:sz w:val="28"/>
          <w:szCs w:val="28"/>
        </w:rPr>
        <w:tab/>
        <w:t>различных</w:t>
      </w:r>
      <w:r w:rsidRPr="004678B6">
        <w:rPr>
          <w:sz w:val="28"/>
          <w:szCs w:val="28"/>
        </w:rPr>
        <w:tab/>
        <w:t>подходах</w:t>
      </w:r>
      <w:r w:rsidRPr="004678B6">
        <w:rPr>
          <w:sz w:val="28"/>
          <w:szCs w:val="28"/>
        </w:rPr>
        <w:tab/>
        <w:t>принятия</w:t>
      </w:r>
      <w:r w:rsidRPr="004678B6">
        <w:rPr>
          <w:sz w:val="28"/>
          <w:szCs w:val="28"/>
        </w:rPr>
        <w:tab/>
        <w:t>решений</w:t>
      </w:r>
    </w:p>
    <w:p w:rsidR="00EE021F" w:rsidRPr="004678B6" w:rsidRDefault="00EE021F" w:rsidP="004678B6">
      <w:pPr>
        <w:rPr>
          <w:sz w:val="28"/>
          <w:szCs w:val="28"/>
        </w:rPr>
      </w:pPr>
      <w:r w:rsidRPr="004678B6">
        <w:rPr>
          <w:sz w:val="28"/>
          <w:szCs w:val="28"/>
        </w:rPr>
        <w:t>(индивидуальное, принятие решения</w:t>
      </w:r>
      <w:r>
        <w:rPr>
          <w:sz w:val="28"/>
          <w:szCs w:val="28"/>
        </w:rPr>
        <w:t xml:space="preserve"> </w:t>
      </w:r>
      <w:r w:rsidRPr="004678B6">
        <w:rPr>
          <w:sz w:val="28"/>
          <w:szCs w:val="28"/>
        </w:rPr>
        <w:t>в группе, принятие решений группой); самостоятельно составлять алгоритм решения задачи (или его часть),</w:t>
      </w:r>
    </w:p>
    <w:p w:rsidR="00EE021F" w:rsidRPr="004678B6" w:rsidRDefault="00EE021F" w:rsidP="004678B6">
      <w:pPr>
        <w:rPr>
          <w:sz w:val="28"/>
          <w:szCs w:val="28"/>
        </w:rPr>
      </w:pPr>
      <w:r w:rsidRPr="004678B6">
        <w:rPr>
          <w:sz w:val="28"/>
          <w:szCs w:val="28"/>
        </w:rPr>
        <w:t>выбирать способ решения учебной задачи с учётом имеющихся ресурсов и собственных</w:t>
      </w:r>
      <w:r w:rsidRPr="004678B6">
        <w:rPr>
          <w:sz w:val="28"/>
          <w:szCs w:val="28"/>
        </w:rPr>
        <w:tab/>
        <w:t>возможностей,</w:t>
      </w:r>
      <w:r w:rsidRPr="004678B6">
        <w:rPr>
          <w:sz w:val="28"/>
          <w:szCs w:val="28"/>
        </w:rPr>
        <w:tab/>
        <w:t>аргументировать</w:t>
      </w:r>
      <w:r w:rsidRPr="004678B6">
        <w:rPr>
          <w:sz w:val="28"/>
          <w:szCs w:val="28"/>
        </w:rPr>
        <w:tab/>
        <w:t>предлагаемые</w:t>
      </w:r>
      <w:r w:rsidRPr="004678B6">
        <w:rPr>
          <w:sz w:val="28"/>
          <w:szCs w:val="28"/>
        </w:rPr>
        <w:tab/>
        <w:t>варианты решений;</w:t>
      </w:r>
    </w:p>
    <w:p w:rsidR="00EE021F" w:rsidRPr="004678B6" w:rsidRDefault="00EE021F" w:rsidP="004678B6">
      <w:pPr>
        <w:rPr>
          <w:sz w:val="28"/>
          <w:szCs w:val="28"/>
        </w:rPr>
      </w:pPr>
      <w:r w:rsidRPr="004678B6">
        <w:rPr>
          <w:sz w:val="28"/>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E021F" w:rsidRPr="004678B6" w:rsidRDefault="00EE021F" w:rsidP="004678B6">
      <w:pPr>
        <w:rPr>
          <w:sz w:val="28"/>
          <w:szCs w:val="28"/>
        </w:rPr>
      </w:pPr>
      <w:r w:rsidRPr="004678B6">
        <w:rPr>
          <w:sz w:val="28"/>
          <w:szCs w:val="28"/>
        </w:rPr>
        <w:t>делать выбор и брать ответственность за решение.</w:t>
      </w:r>
    </w:p>
    <w:p w:rsidR="00EE021F" w:rsidRPr="004678B6" w:rsidRDefault="00EE021F" w:rsidP="004678B6">
      <w:pPr>
        <w:rPr>
          <w:sz w:val="28"/>
          <w:szCs w:val="28"/>
        </w:rPr>
      </w:pPr>
      <w:r w:rsidRPr="004678B6">
        <w:rPr>
          <w:sz w:val="28"/>
          <w:szCs w:val="28"/>
        </w:rPr>
        <w:t>У обучающегося будут сформированы следующие умения самоконтроля как часть регулятивных универсальных учебных действий:</w:t>
      </w:r>
    </w:p>
    <w:p w:rsidR="00EE021F" w:rsidRPr="004678B6" w:rsidRDefault="00EE021F" w:rsidP="004678B6">
      <w:pPr>
        <w:rPr>
          <w:sz w:val="28"/>
          <w:szCs w:val="28"/>
        </w:rPr>
      </w:pPr>
      <w:r w:rsidRPr="004678B6">
        <w:rPr>
          <w:sz w:val="28"/>
          <w:szCs w:val="28"/>
        </w:rPr>
        <w:t>владеть способами самоконтроля, самомотивации и рефлексии; давать адекватную оценку ситуации и предлагать план её изменения;</w:t>
      </w:r>
    </w:p>
    <w:p w:rsidR="00EE021F" w:rsidRPr="004678B6" w:rsidRDefault="00EE021F" w:rsidP="004678B6">
      <w:pPr>
        <w:rPr>
          <w:sz w:val="28"/>
          <w:szCs w:val="28"/>
        </w:rPr>
      </w:pPr>
      <w:r w:rsidRPr="004678B6">
        <w:rPr>
          <w:sz w:val="28"/>
          <w:szCs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sidRPr="004678B6">
        <w:rPr>
          <w:sz w:val="28"/>
          <w:szCs w:val="28"/>
        </w:rPr>
        <w:tab/>
        <w:t>объяснять</w:t>
      </w:r>
      <w:r w:rsidRPr="004678B6">
        <w:rPr>
          <w:sz w:val="28"/>
          <w:szCs w:val="28"/>
        </w:rPr>
        <w:tab/>
        <w:t>причины</w:t>
      </w:r>
      <w:r w:rsidRPr="004678B6">
        <w:rPr>
          <w:sz w:val="28"/>
          <w:szCs w:val="28"/>
        </w:rPr>
        <w:tab/>
        <w:t>достижения</w:t>
      </w:r>
      <w:r w:rsidRPr="004678B6">
        <w:rPr>
          <w:sz w:val="28"/>
          <w:szCs w:val="28"/>
        </w:rPr>
        <w:tab/>
        <w:t>(недостижения) результатов деятельности, давать оценку приобретённому опыту, уметь находить позитивное в произошедшей ситуации;</w:t>
      </w:r>
    </w:p>
    <w:p w:rsidR="00EE021F" w:rsidRPr="004678B6" w:rsidRDefault="00EE021F" w:rsidP="004678B6">
      <w:pPr>
        <w:rPr>
          <w:sz w:val="28"/>
          <w:szCs w:val="28"/>
        </w:rPr>
      </w:pPr>
      <w:r w:rsidRPr="004678B6">
        <w:rPr>
          <w:sz w:val="28"/>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EE021F" w:rsidRPr="004678B6" w:rsidRDefault="00EE021F" w:rsidP="004678B6">
      <w:pPr>
        <w:rPr>
          <w:sz w:val="28"/>
          <w:szCs w:val="28"/>
        </w:rPr>
      </w:pPr>
      <w:r w:rsidRPr="004678B6">
        <w:rPr>
          <w:sz w:val="28"/>
          <w:szCs w:val="28"/>
        </w:rPr>
        <w:t>оценивать соответствие результата цели и условиям.</w:t>
      </w:r>
    </w:p>
    <w:p w:rsidR="00EE021F" w:rsidRPr="004678B6" w:rsidRDefault="00EE021F" w:rsidP="004678B6">
      <w:pPr>
        <w:rPr>
          <w:sz w:val="28"/>
          <w:szCs w:val="28"/>
        </w:rPr>
      </w:pPr>
      <w:r w:rsidRPr="004678B6">
        <w:rPr>
          <w:sz w:val="28"/>
          <w:szCs w:val="28"/>
        </w:rPr>
        <w:t>У</w:t>
      </w:r>
      <w:r w:rsidRPr="004678B6">
        <w:rPr>
          <w:sz w:val="28"/>
          <w:szCs w:val="28"/>
        </w:rPr>
        <w:tab/>
        <w:t>обучающегося</w:t>
      </w:r>
      <w:r w:rsidRPr="004678B6">
        <w:rPr>
          <w:sz w:val="28"/>
          <w:szCs w:val="28"/>
        </w:rPr>
        <w:tab/>
        <w:t>будут</w:t>
      </w:r>
      <w:r w:rsidRPr="004678B6">
        <w:rPr>
          <w:sz w:val="28"/>
          <w:szCs w:val="28"/>
        </w:rPr>
        <w:tab/>
        <w:t>сформированы</w:t>
      </w:r>
      <w:r w:rsidRPr="004678B6">
        <w:rPr>
          <w:sz w:val="28"/>
          <w:szCs w:val="28"/>
        </w:rPr>
        <w:tab/>
        <w:t>следующие</w:t>
      </w:r>
      <w:r w:rsidRPr="004678B6">
        <w:rPr>
          <w:sz w:val="28"/>
          <w:szCs w:val="28"/>
        </w:rPr>
        <w:tab/>
        <w:t>умения эмоционального интеллекта как часть регулятивных универсальных учебных действий:</w:t>
      </w:r>
    </w:p>
    <w:p w:rsidR="00EE021F" w:rsidRPr="004678B6" w:rsidRDefault="00EE021F" w:rsidP="004678B6">
      <w:pPr>
        <w:rPr>
          <w:sz w:val="28"/>
          <w:szCs w:val="28"/>
        </w:rPr>
      </w:pPr>
      <w:r w:rsidRPr="004678B6">
        <w:rPr>
          <w:sz w:val="28"/>
          <w:szCs w:val="28"/>
        </w:rPr>
        <w:t>различать, называть и управлять собственными эмоциями и эмоциями других ;выявлять и анализировать причины эмоций;</w:t>
      </w:r>
    </w:p>
    <w:p w:rsidR="00EE021F" w:rsidRPr="004678B6" w:rsidRDefault="00EE021F" w:rsidP="004678B6">
      <w:pPr>
        <w:rPr>
          <w:sz w:val="28"/>
          <w:szCs w:val="28"/>
        </w:rPr>
      </w:pPr>
      <w:r w:rsidRPr="004678B6">
        <w:rPr>
          <w:sz w:val="28"/>
          <w:szCs w:val="28"/>
        </w:rPr>
        <w:t>ставить себя на место другого человека, понимать мотивы и намерения другого; регулировать способ выражения эмоций.</w:t>
      </w:r>
    </w:p>
    <w:p w:rsidR="00EE021F" w:rsidRPr="004678B6" w:rsidRDefault="00EE021F" w:rsidP="004678B6">
      <w:pPr>
        <w:rPr>
          <w:sz w:val="28"/>
          <w:szCs w:val="28"/>
        </w:rPr>
      </w:pPr>
      <w:r w:rsidRPr="004678B6">
        <w:rPr>
          <w:sz w:val="28"/>
          <w:szCs w:val="28"/>
        </w:rPr>
        <w:t>У обучающегося будут сформированы следующие умения принимать себя и других как часть регулятивных универсальных учебных действий:</w:t>
      </w:r>
    </w:p>
    <w:p w:rsidR="00EE021F" w:rsidRPr="004678B6" w:rsidRDefault="00EE021F" w:rsidP="004678B6">
      <w:pPr>
        <w:rPr>
          <w:sz w:val="28"/>
          <w:szCs w:val="28"/>
        </w:rPr>
      </w:pPr>
      <w:r w:rsidRPr="004678B6">
        <w:rPr>
          <w:sz w:val="28"/>
          <w:szCs w:val="28"/>
        </w:rPr>
        <w:t>осознанно относиться к другому человеку, его мнению; признавать своё право на ошибку и такое же право другого; принимать себя и других, не осуждая;</w:t>
      </w:r>
    </w:p>
    <w:p w:rsidR="00EE021F" w:rsidRPr="004678B6" w:rsidRDefault="00EE021F" w:rsidP="004678B6">
      <w:pPr>
        <w:rPr>
          <w:sz w:val="28"/>
          <w:szCs w:val="28"/>
        </w:rPr>
      </w:pPr>
      <w:r w:rsidRPr="004678B6">
        <w:rPr>
          <w:sz w:val="28"/>
          <w:szCs w:val="28"/>
        </w:rPr>
        <w:t>открытость себе и другим;</w:t>
      </w:r>
    </w:p>
    <w:p w:rsidR="00EE021F" w:rsidRPr="004678B6" w:rsidRDefault="00EE021F" w:rsidP="004678B6">
      <w:pPr>
        <w:rPr>
          <w:sz w:val="28"/>
          <w:szCs w:val="28"/>
        </w:rPr>
      </w:pPr>
      <w:r w:rsidRPr="004678B6">
        <w:rPr>
          <w:sz w:val="28"/>
          <w:szCs w:val="28"/>
        </w:rPr>
        <w:t>осознавать невозможность контролировать всё вокруг.</w:t>
      </w:r>
    </w:p>
    <w:p w:rsidR="00EE021F" w:rsidRPr="004678B6" w:rsidRDefault="00EE021F" w:rsidP="004678B6">
      <w:pPr>
        <w:rPr>
          <w:sz w:val="28"/>
          <w:szCs w:val="28"/>
        </w:rPr>
      </w:pPr>
      <w:r w:rsidRPr="004678B6">
        <w:rPr>
          <w:sz w:val="28"/>
          <w:szCs w:val="28"/>
        </w:rPr>
        <w:t>Предметные результаты освоения программы по родной литературе (русской) должны отражать:</w:t>
      </w:r>
    </w:p>
    <w:p w:rsidR="00EE021F" w:rsidRPr="004678B6" w:rsidRDefault="00EE021F" w:rsidP="004678B6">
      <w:pPr>
        <w:rPr>
          <w:sz w:val="28"/>
          <w:szCs w:val="28"/>
        </w:rPr>
      </w:pPr>
      <w:r w:rsidRPr="004678B6">
        <w:rPr>
          <w:sz w:val="28"/>
          <w:szCs w:val="28"/>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EE021F" w:rsidRPr="004678B6" w:rsidRDefault="00EE021F" w:rsidP="004678B6">
      <w:pPr>
        <w:rPr>
          <w:sz w:val="28"/>
          <w:szCs w:val="28"/>
        </w:rPr>
      </w:pPr>
      <w:r w:rsidRPr="004678B6">
        <w:rPr>
          <w:sz w:val="28"/>
          <w:szCs w:val="28"/>
        </w:rPr>
        <w:t>понимание родной литературы как одной из основных национально-культурных ценностей народа, особого способа познания жизни;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EE021F" w:rsidRPr="004678B6" w:rsidRDefault="00EE021F" w:rsidP="004678B6">
      <w:pPr>
        <w:rPr>
          <w:sz w:val="28"/>
          <w:szCs w:val="28"/>
        </w:rPr>
      </w:pPr>
      <w:r w:rsidRPr="004678B6">
        <w:rPr>
          <w:sz w:val="28"/>
          <w:szCs w:val="28"/>
        </w:rPr>
        <w:t>воспитание</w:t>
      </w:r>
      <w:r w:rsidRPr="004678B6">
        <w:rPr>
          <w:sz w:val="28"/>
          <w:szCs w:val="28"/>
        </w:rPr>
        <w:tab/>
        <w:t>квалифицированного</w:t>
      </w:r>
      <w:r w:rsidRPr="004678B6">
        <w:rPr>
          <w:sz w:val="28"/>
          <w:szCs w:val="28"/>
        </w:rPr>
        <w:tab/>
        <w:t>читателя</w:t>
      </w:r>
      <w:r w:rsidRPr="004678B6">
        <w:rPr>
          <w:sz w:val="28"/>
          <w:szCs w:val="28"/>
        </w:rPr>
        <w:tab/>
        <w:t>со</w:t>
      </w:r>
      <w:r w:rsidRPr="004678B6">
        <w:rPr>
          <w:sz w:val="28"/>
          <w:szCs w:val="28"/>
        </w:rPr>
        <w:tab/>
        <w:t>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rsidR="00EE021F" w:rsidRPr="004678B6" w:rsidRDefault="00EE021F" w:rsidP="004678B6">
      <w:pPr>
        <w:rPr>
          <w:sz w:val="28"/>
          <w:szCs w:val="28"/>
        </w:rPr>
      </w:pPr>
      <w:r w:rsidRPr="004678B6">
        <w:rPr>
          <w:sz w:val="28"/>
          <w:szCs w:val="28"/>
        </w:rPr>
        <w:t>развитие</w:t>
      </w:r>
      <w:r w:rsidRPr="004678B6">
        <w:rPr>
          <w:sz w:val="28"/>
          <w:szCs w:val="28"/>
        </w:rPr>
        <w:tab/>
        <w:t>способности</w:t>
      </w:r>
      <w:r w:rsidRPr="004678B6">
        <w:rPr>
          <w:sz w:val="28"/>
          <w:szCs w:val="28"/>
        </w:rPr>
        <w:tab/>
        <w:t>понимать</w:t>
      </w:r>
      <w:r w:rsidRPr="004678B6">
        <w:rPr>
          <w:sz w:val="28"/>
          <w:szCs w:val="28"/>
        </w:rPr>
        <w:tab/>
        <w:t>литературные</w:t>
      </w:r>
      <w:r w:rsidRPr="004678B6">
        <w:rPr>
          <w:sz w:val="28"/>
          <w:szCs w:val="28"/>
        </w:rPr>
        <w:tab/>
        <w:t>художественные произведения, отражающие разные этнокультурные традиции;</w:t>
      </w:r>
    </w:p>
    <w:p w:rsidR="00EE021F" w:rsidRPr="004678B6" w:rsidRDefault="00EE021F" w:rsidP="004678B6">
      <w:pPr>
        <w:rPr>
          <w:sz w:val="28"/>
          <w:szCs w:val="28"/>
        </w:rPr>
      </w:pPr>
      <w:r w:rsidRPr="004678B6">
        <w:rPr>
          <w:sz w:val="28"/>
          <w:szCs w:val="28"/>
        </w:rPr>
        <w:t>овладение процедурами смыслового и эстетического анализа текста на основе понимания принципиальных отличий литературного</w:t>
      </w:r>
    </w:p>
    <w:p w:rsidR="00EE021F" w:rsidRPr="004678B6" w:rsidRDefault="00EE021F" w:rsidP="004678B6">
      <w:pPr>
        <w:rPr>
          <w:sz w:val="28"/>
          <w:szCs w:val="28"/>
        </w:rPr>
      </w:pPr>
      <w:r w:rsidRPr="004678B6">
        <w:rPr>
          <w:sz w:val="28"/>
          <w:szCs w:val="28"/>
        </w:rPr>
        <w:t>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w:t>
      </w:r>
      <w:r w:rsidRPr="004678B6">
        <w:rPr>
          <w:sz w:val="28"/>
          <w:szCs w:val="28"/>
        </w:rPr>
        <w:tab/>
        <w:t>уровне не</w:t>
      </w:r>
      <w:r w:rsidRPr="004678B6">
        <w:rPr>
          <w:sz w:val="28"/>
          <w:szCs w:val="28"/>
        </w:rPr>
        <w:tab/>
        <w:t>только</w:t>
      </w:r>
      <w:r w:rsidRPr="004678B6">
        <w:rPr>
          <w:sz w:val="28"/>
          <w:szCs w:val="28"/>
        </w:rPr>
        <w:tab/>
        <w:t>эмоционального</w:t>
      </w:r>
      <w:r w:rsidRPr="004678B6">
        <w:rPr>
          <w:sz w:val="28"/>
          <w:szCs w:val="28"/>
        </w:rPr>
        <w:tab/>
        <w:t>восприятия,</w:t>
      </w:r>
      <w:r w:rsidRPr="004678B6">
        <w:rPr>
          <w:sz w:val="28"/>
          <w:szCs w:val="28"/>
        </w:rPr>
        <w:tab/>
        <w:t>но</w:t>
      </w:r>
      <w:r w:rsidRPr="004678B6">
        <w:rPr>
          <w:sz w:val="28"/>
          <w:szCs w:val="28"/>
        </w:rPr>
        <w:tab/>
        <w:t>и интеллектуального осмысления.</w:t>
      </w:r>
    </w:p>
    <w:p w:rsidR="00EE021F" w:rsidRPr="004678B6" w:rsidRDefault="00EE021F" w:rsidP="004678B6">
      <w:pPr>
        <w:rPr>
          <w:sz w:val="28"/>
          <w:szCs w:val="28"/>
        </w:rPr>
      </w:pPr>
      <w:r w:rsidRPr="004678B6">
        <w:rPr>
          <w:sz w:val="28"/>
          <w:szCs w:val="28"/>
        </w:rPr>
        <w:t>Предметные результаты освоения программы по родной литературе (русской) к концу обучения в 5 классе:</w:t>
      </w:r>
    </w:p>
    <w:p w:rsidR="00EE021F" w:rsidRPr="004678B6" w:rsidRDefault="00EE021F" w:rsidP="004678B6">
      <w:pPr>
        <w:rPr>
          <w:sz w:val="28"/>
          <w:szCs w:val="28"/>
        </w:rPr>
      </w:pPr>
      <w:r w:rsidRPr="004678B6">
        <w:rPr>
          <w:sz w:val="28"/>
          <w:szCs w:val="28"/>
        </w:rPr>
        <w:t>выделять проблематику русских народных и литературных сказок, пословиц</w:t>
      </w:r>
      <w:r w:rsidRPr="004678B6">
        <w:rPr>
          <w:sz w:val="28"/>
          <w:szCs w:val="28"/>
        </w:rPr>
        <w:tab/>
        <w:t>и</w:t>
      </w:r>
      <w:r w:rsidRPr="004678B6">
        <w:rPr>
          <w:sz w:val="28"/>
          <w:szCs w:val="28"/>
        </w:rPr>
        <w:tab/>
        <w:t>поговорок</w:t>
      </w:r>
      <w:r w:rsidRPr="004678B6">
        <w:rPr>
          <w:sz w:val="28"/>
          <w:szCs w:val="28"/>
        </w:rPr>
        <w:tab/>
        <w:t>как</w:t>
      </w:r>
      <w:r w:rsidRPr="004678B6">
        <w:rPr>
          <w:sz w:val="28"/>
          <w:szCs w:val="28"/>
        </w:rPr>
        <w:tab/>
        <w:t>основу для</w:t>
      </w:r>
      <w:r w:rsidRPr="004678B6">
        <w:rPr>
          <w:sz w:val="28"/>
          <w:szCs w:val="28"/>
        </w:rPr>
        <w:tab/>
        <w:t>развития</w:t>
      </w:r>
      <w:r w:rsidRPr="004678B6">
        <w:rPr>
          <w:sz w:val="28"/>
          <w:szCs w:val="28"/>
        </w:rPr>
        <w:tab/>
        <w:t>представлений</w:t>
      </w:r>
      <w:r w:rsidRPr="004678B6">
        <w:rPr>
          <w:sz w:val="28"/>
          <w:szCs w:val="28"/>
        </w:rPr>
        <w:tab/>
        <w:t>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 ;иметь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EE021F" w:rsidRPr="004678B6" w:rsidRDefault="00EE021F" w:rsidP="004678B6">
      <w:pPr>
        <w:rPr>
          <w:sz w:val="28"/>
          <w:szCs w:val="28"/>
        </w:rPr>
      </w:pPr>
      <w:r w:rsidRPr="004678B6">
        <w:rPr>
          <w:sz w:val="28"/>
          <w:szCs w:val="28"/>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EE021F" w:rsidRPr="004678B6" w:rsidRDefault="00EE021F" w:rsidP="004678B6">
      <w:pPr>
        <w:rPr>
          <w:sz w:val="28"/>
          <w:szCs w:val="28"/>
        </w:rPr>
      </w:pPr>
      <w:r w:rsidRPr="004678B6">
        <w:rPr>
          <w:sz w:val="28"/>
          <w:szCs w:val="28"/>
        </w:rPr>
        <w:t>владеть</w:t>
      </w:r>
      <w:r w:rsidRPr="004678B6">
        <w:rPr>
          <w:sz w:val="28"/>
          <w:szCs w:val="28"/>
        </w:rPr>
        <w:tab/>
        <w:t>умением</w:t>
      </w:r>
      <w:r w:rsidRPr="004678B6">
        <w:rPr>
          <w:sz w:val="28"/>
          <w:szCs w:val="28"/>
        </w:rPr>
        <w:tab/>
        <w:t>давать</w:t>
      </w:r>
      <w:r w:rsidRPr="004678B6">
        <w:rPr>
          <w:sz w:val="28"/>
          <w:szCs w:val="28"/>
        </w:rPr>
        <w:tab/>
        <w:t>смысловой</w:t>
      </w:r>
      <w:r w:rsidRPr="004678B6">
        <w:rPr>
          <w:sz w:val="28"/>
          <w:szCs w:val="28"/>
        </w:rPr>
        <w:tab/>
        <w:t>анализ</w:t>
      </w:r>
      <w:r w:rsidRPr="004678B6">
        <w:rPr>
          <w:sz w:val="28"/>
          <w:szCs w:val="28"/>
        </w:rPr>
        <w:tab/>
        <w:t>фольклорного</w:t>
      </w:r>
      <w:r w:rsidRPr="004678B6">
        <w:rPr>
          <w:sz w:val="28"/>
          <w:szCs w:val="28"/>
        </w:rPr>
        <w:tab/>
        <w:t>и литературного текста на основе наводящих вопросов; под руководством учителя создавать элементарные историко-культурные</w:t>
      </w:r>
    </w:p>
    <w:p w:rsidR="00EE021F" w:rsidRPr="004678B6" w:rsidRDefault="00EE021F" w:rsidP="004678B6">
      <w:pPr>
        <w:rPr>
          <w:sz w:val="28"/>
          <w:szCs w:val="28"/>
        </w:rPr>
      </w:pPr>
      <w:r w:rsidRPr="004678B6">
        <w:rPr>
          <w:sz w:val="28"/>
          <w:szCs w:val="28"/>
        </w:rPr>
        <w:t>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EE021F" w:rsidRPr="004678B6" w:rsidRDefault="00EE021F" w:rsidP="004678B6">
      <w:pPr>
        <w:rPr>
          <w:sz w:val="28"/>
          <w:szCs w:val="28"/>
        </w:rPr>
      </w:pPr>
      <w:r w:rsidRPr="004678B6">
        <w:rPr>
          <w:sz w:val="28"/>
          <w:szCs w:val="28"/>
        </w:rPr>
        <w:t>иметь</w:t>
      </w:r>
      <w:r w:rsidRPr="004678B6">
        <w:rPr>
          <w:sz w:val="28"/>
          <w:szCs w:val="28"/>
        </w:rPr>
        <w:tab/>
        <w:t>начальные</w:t>
      </w:r>
      <w:r w:rsidRPr="004678B6">
        <w:rPr>
          <w:sz w:val="28"/>
          <w:szCs w:val="28"/>
        </w:rPr>
        <w:tab/>
        <w:t>представления</w:t>
      </w:r>
      <w:r w:rsidRPr="004678B6">
        <w:rPr>
          <w:sz w:val="28"/>
          <w:szCs w:val="28"/>
        </w:rPr>
        <w:tab/>
        <w:t>о</w:t>
      </w:r>
      <w:r w:rsidRPr="004678B6">
        <w:rPr>
          <w:sz w:val="28"/>
          <w:szCs w:val="28"/>
        </w:rPr>
        <w:tab/>
        <w:t>проектно-исследовательской деятельности,</w:t>
      </w:r>
      <w:r w:rsidRPr="004678B6">
        <w:rPr>
          <w:sz w:val="28"/>
          <w:szCs w:val="28"/>
        </w:rPr>
        <w:tab/>
        <w:t>оформлении</w:t>
      </w:r>
      <w:r w:rsidRPr="004678B6">
        <w:rPr>
          <w:sz w:val="28"/>
          <w:szCs w:val="28"/>
        </w:rPr>
        <w:tab/>
        <w:t>и предъявлении     её</w:t>
      </w:r>
      <w:r w:rsidRPr="004678B6">
        <w:rPr>
          <w:sz w:val="28"/>
          <w:szCs w:val="28"/>
        </w:rPr>
        <w:tab/>
        <w:t>результатов,</w:t>
      </w:r>
      <w:r w:rsidRPr="004678B6">
        <w:rPr>
          <w:sz w:val="28"/>
          <w:szCs w:val="28"/>
        </w:rPr>
        <w:tab/>
        <w:t>владеть элементарными умениями работы с разными источниками информации.</w:t>
      </w:r>
    </w:p>
    <w:p w:rsidR="00EE021F" w:rsidRPr="004678B6" w:rsidRDefault="00EE021F" w:rsidP="004678B6">
      <w:pPr>
        <w:rPr>
          <w:sz w:val="28"/>
          <w:szCs w:val="28"/>
        </w:rPr>
      </w:pPr>
      <w:r w:rsidRPr="004678B6">
        <w:rPr>
          <w:sz w:val="28"/>
          <w:szCs w:val="28"/>
        </w:rPr>
        <w:t>Предметные результаты освоения программы по родной литературе (русской) к концу обучения в 6 классе:</w:t>
      </w:r>
    </w:p>
    <w:p w:rsidR="00EE021F" w:rsidRPr="004678B6" w:rsidRDefault="00EE021F" w:rsidP="004678B6">
      <w:pPr>
        <w:rPr>
          <w:sz w:val="28"/>
          <w:szCs w:val="28"/>
        </w:rPr>
      </w:pPr>
      <w:r w:rsidRPr="004678B6">
        <w:rPr>
          <w:sz w:val="28"/>
          <w:szCs w:val="28"/>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w:t>
      </w:r>
    </w:p>
    <w:p w:rsidR="00EE021F" w:rsidRPr="004678B6" w:rsidRDefault="00EE021F" w:rsidP="004678B6">
      <w:pPr>
        <w:rPr>
          <w:sz w:val="28"/>
          <w:szCs w:val="28"/>
        </w:rPr>
      </w:pPr>
      <w:r w:rsidRPr="004678B6">
        <w:rPr>
          <w:sz w:val="28"/>
          <w:szCs w:val="28"/>
        </w:rPr>
        <w:t>осознавать ключевые для русского национального сознания культурные и нравственные смыслы в произведениях о русском севере и русской зиме;</w:t>
      </w:r>
    </w:p>
    <w:p w:rsidR="00EE021F" w:rsidRPr="004678B6" w:rsidRDefault="00EE021F" w:rsidP="004678B6">
      <w:pPr>
        <w:rPr>
          <w:sz w:val="28"/>
          <w:szCs w:val="28"/>
        </w:rPr>
      </w:pPr>
      <w:r w:rsidRPr="004678B6">
        <w:rPr>
          <w:sz w:val="28"/>
          <w:szCs w:val="28"/>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EE021F" w:rsidRPr="004678B6" w:rsidRDefault="00EE021F" w:rsidP="004678B6">
      <w:pPr>
        <w:rPr>
          <w:sz w:val="28"/>
          <w:szCs w:val="28"/>
        </w:rPr>
      </w:pPr>
      <w:r w:rsidRPr="004678B6">
        <w:rPr>
          <w:sz w:val="28"/>
          <w:szCs w:val="28"/>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EE021F" w:rsidRPr="004678B6" w:rsidRDefault="00EE021F" w:rsidP="004678B6">
      <w:pPr>
        <w:rPr>
          <w:sz w:val="28"/>
          <w:szCs w:val="28"/>
        </w:rPr>
      </w:pPr>
      <w:r w:rsidRPr="004678B6">
        <w:rPr>
          <w:sz w:val="28"/>
          <w:szCs w:val="28"/>
        </w:rPr>
        <w:t>владеть</w:t>
      </w:r>
      <w:r w:rsidRPr="004678B6">
        <w:rPr>
          <w:sz w:val="28"/>
          <w:szCs w:val="28"/>
        </w:rPr>
        <w:tab/>
        <w:t>умением</w:t>
      </w:r>
      <w:r w:rsidRPr="004678B6">
        <w:rPr>
          <w:sz w:val="28"/>
          <w:szCs w:val="28"/>
        </w:rPr>
        <w:tab/>
        <w:t>давать</w:t>
      </w:r>
      <w:r w:rsidRPr="004678B6">
        <w:rPr>
          <w:sz w:val="28"/>
          <w:szCs w:val="28"/>
        </w:rPr>
        <w:tab/>
        <w:t>смысловой</w:t>
      </w:r>
      <w:r w:rsidRPr="004678B6">
        <w:rPr>
          <w:sz w:val="28"/>
          <w:szCs w:val="28"/>
        </w:rPr>
        <w:tab/>
        <w:t>анализ</w:t>
      </w:r>
      <w:r w:rsidRPr="004678B6">
        <w:rPr>
          <w:sz w:val="28"/>
          <w:szCs w:val="28"/>
        </w:rPr>
        <w:tab/>
        <w:t>фольклорного</w:t>
      </w:r>
      <w:r w:rsidRPr="004678B6">
        <w:rPr>
          <w:sz w:val="28"/>
          <w:szCs w:val="28"/>
        </w:rPr>
        <w:tab/>
        <w:t>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EE021F" w:rsidRPr="004678B6" w:rsidRDefault="00EE021F" w:rsidP="004678B6">
      <w:pPr>
        <w:rPr>
          <w:sz w:val="28"/>
          <w:szCs w:val="28"/>
        </w:rPr>
      </w:pPr>
      <w:r w:rsidRPr="004678B6">
        <w:rPr>
          <w:sz w:val="28"/>
          <w:szCs w:val="28"/>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EE021F" w:rsidRPr="004678B6" w:rsidRDefault="00EE021F" w:rsidP="004678B6">
      <w:pPr>
        <w:rPr>
          <w:sz w:val="28"/>
          <w:szCs w:val="28"/>
        </w:rPr>
      </w:pPr>
      <w:r w:rsidRPr="004678B6">
        <w:rPr>
          <w:sz w:val="28"/>
          <w:szCs w:val="28"/>
        </w:rPr>
        <w:t>Предметные результаты освоения программы по родной литературе (русской) к концу обучения в 7 классе:</w:t>
      </w:r>
    </w:p>
    <w:p w:rsidR="00EE021F" w:rsidRPr="004678B6" w:rsidRDefault="00EE021F" w:rsidP="004678B6">
      <w:pPr>
        <w:rPr>
          <w:sz w:val="28"/>
          <w:szCs w:val="28"/>
        </w:rPr>
      </w:pPr>
      <w:r w:rsidRPr="004678B6">
        <w:rPr>
          <w:sz w:val="28"/>
          <w:szCs w:val="28"/>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w:t>
      </w:r>
      <w:r w:rsidRPr="004678B6">
        <w:rPr>
          <w:sz w:val="28"/>
          <w:szCs w:val="28"/>
        </w:rPr>
        <w:tab/>
        <w:t>сознания</w:t>
      </w:r>
      <w:r w:rsidRPr="004678B6">
        <w:rPr>
          <w:sz w:val="28"/>
          <w:szCs w:val="28"/>
        </w:rPr>
        <w:tab/>
        <w:t>культурные</w:t>
      </w:r>
      <w:r w:rsidRPr="004678B6">
        <w:rPr>
          <w:sz w:val="28"/>
          <w:szCs w:val="28"/>
        </w:rPr>
        <w:tab/>
        <w:t>и</w:t>
      </w:r>
      <w:r w:rsidRPr="004678B6">
        <w:rPr>
          <w:sz w:val="28"/>
          <w:szCs w:val="28"/>
        </w:rPr>
        <w:tab/>
        <w:t>нравственные</w:t>
      </w:r>
      <w:r w:rsidRPr="004678B6">
        <w:rPr>
          <w:sz w:val="28"/>
          <w:szCs w:val="28"/>
        </w:rPr>
        <w:tab/>
        <w:t>смыслы</w:t>
      </w:r>
      <w:r w:rsidRPr="004678B6">
        <w:rPr>
          <w:sz w:val="28"/>
          <w:szCs w:val="28"/>
        </w:rPr>
        <w:tab/>
        <w:t>в произведениях о сибирском крае и русском поле;</w:t>
      </w:r>
    </w:p>
    <w:p w:rsidR="00EE021F" w:rsidRPr="004678B6" w:rsidRDefault="00EE021F" w:rsidP="004678B6">
      <w:pPr>
        <w:rPr>
          <w:sz w:val="28"/>
          <w:szCs w:val="28"/>
        </w:rPr>
      </w:pPr>
      <w:r w:rsidRPr="004678B6">
        <w:rPr>
          <w:sz w:val="28"/>
          <w:szCs w:val="28"/>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EE021F" w:rsidRPr="004678B6" w:rsidRDefault="00EE021F" w:rsidP="004678B6">
      <w:pPr>
        <w:rPr>
          <w:sz w:val="28"/>
          <w:szCs w:val="28"/>
        </w:rPr>
      </w:pPr>
      <w:r w:rsidRPr="004678B6">
        <w:rPr>
          <w:sz w:val="28"/>
          <w:szCs w:val="28"/>
        </w:rPr>
        <w:t>иметь понятие о русском национальном характере, истоках русского патриотизма и героизма в произведениях о защите Родины, о загадках русской</w:t>
      </w:r>
      <w:r w:rsidRPr="004678B6">
        <w:rPr>
          <w:sz w:val="28"/>
          <w:szCs w:val="28"/>
        </w:rPr>
        <w:tab/>
        <w:t>души,</w:t>
      </w:r>
      <w:r w:rsidRPr="004678B6">
        <w:rPr>
          <w:sz w:val="28"/>
          <w:szCs w:val="28"/>
        </w:rPr>
        <w:tab/>
        <w:t>взрослых</w:t>
      </w:r>
      <w:r w:rsidRPr="004678B6">
        <w:rPr>
          <w:sz w:val="28"/>
          <w:szCs w:val="28"/>
        </w:rPr>
        <w:tab/>
        <w:t>проблемах,</w:t>
      </w:r>
      <w:r w:rsidRPr="004678B6">
        <w:rPr>
          <w:sz w:val="28"/>
          <w:szCs w:val="28"/>
        </w:rPr>
        <w:tab/>
        <w:t>которые</w:t>
      </w:r>
      <w:r w:rsidRPr="004678B6">
        <w:rPr>
          <w:sz w:val="28"/>
          <w:szCs w:val="28"/>
        </w:rPr>
        <w:tab/>
        <w:t>приходится</w:t>
      </w:r>
      <w:r w:rsidRPr="004678B6">
        <w:rPr>
          <w:sz w:val="28"/>
          <w:szCs w:val="28"/>
        </w:rPr>
        <w:tab/>
        <w:t>решать подросткам, об уникальности русского языка и родной речи;</w:t>
      </w:r>
    </w:p>
    <w:p w:rsidR="00EE021F" w:rsidRPr="004678B6" w:rsidRDefault="00EE021F" w:rsidP="004678B6">
      <w:pPr>
        <w:rPr>
          <w:sz w:val="28"/>
          <w:szCs w:val="28"/>
        </w:rPr>
      </w:pPr>
      <w:r w:rsidRPr="004678B6">
        <w:rPr>
          <w:sz w:val="28"/>
          <w:szCs w:val="28"/>
        </w:rPr>
        <w:t>владеть</w:t>
      </w:r>
      <w:r w:rsidRPr="004678B6">
        <w:rPr>
          <w:sz w:val="28"/>
          <w:szCs w:val="28"/>
        </w:rPr>
        <w:tab/>
        <w:t>умением</w:t>
      </w:r>
      <w:r w:rsidRPr="004678B6">
        <w:rPr>
          <w:sz w:val="28"/>
          <w:szCs w:val="28"/>
        </w:rPr>
        <w:tab/>
        <w:t>давать</w:t>
      </w:r>
      <w:r w:rsidRPr="004678B6">
        <w:rPr>
          <w:sz w:val="28"/>
          <w:szCs w:val="28"/>
        </w:rPr>
        <w:tab/>
        <w:t>смысловой</w:t>
      </w:r>
      <w:r w:rsidRPr="004678B6">
        <w:rPr>
          <w:sz w:val="28"/>
          <w:szCs w:val="28"/>
        </w:rPr>
        <w:tab/>
        <w:t>анализ</w:t>
      </w:r>
      <w:r w:rsidRPr="004678B6">
        <w:rPr>
          <w:sz w:val="28"/>
          <w:szCs w:val="28"/>
        </w:rPr>
        <w:tab/>
        <w:t>фольклорного</w:t>
      </w:r>
      <w:r w:rsidRPr="004678B6">
        <w:rPr>
          <w:sz w:val="28"/>
          <w:szCs w:val="28"/>
        </w:rPr>
        <w:tab/>
        <w:t>и литературного      текста      по</w:t>
      </w:r>
      <w:r w:rsidRPr="004678B6">
        <w:rPr>
          <w:sz w:val="28"/>
          <w:szCs w:val="28"/>
        </w:rPr>
        <w:tab/>
        <w:t>предложенному      плану</w:t>
      </w:r>
      <w:r w:rsidRPr="004678B6">
        <w:rPr>
          <w:sz w:val="28"/>
          <w:szCs w:val="28"/>
        </w:rPr>
        <w:tab/>
        <w:t>и</w:t>
      </w:r>
      <w:r w:rsidRPr="004678B6">
        <w:rPr>
          <w:sz w:val="28"/>
          <w:szCs w:val="28"/>
        </w:rPr>
        <w:tab/>
        <w:t>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w:t>
      </w:r>
      <w:r w:rsidRPr="004678B6">
        <w:rPr>
          <w:sz w:val="28"/>
          <w:szCs w:val="28"/>
        </w:rPr>
        <w:tab/>
        <w:t>ответа</w:t>
      </w:r>
      <w:r w:rsidRPr="004678B6">
        <w:rPr>
          <w:sz w:val="28"/>
          <w:szCs w:val="28"/>
        </w:rPr>
        <w:tab/>
        <w:t>на</w:t>
      </w:r>
      <w:r w:rsidRPr="004678B6">
        <w:rPr>
          <w:sz w:val="28"/>
          <w:szCs w:val="28"/>
        </w:rPr>
        <w:tab/>
        <w:t>проблемный     вопрос,     под</w:t>
      </w:r>
      <w:r w:rsidRPr="004678B6">
        <w:rPr>
          <w:sz w:val="28"/>
          <w:szCs w:val="28"/>
        </w:rPr>
        <w:tab/>
        <w:t>руководством</w:t>
      </w:r>
      <w:r w:rsidRPr="004678B6">
        <w:rPr>
          <w:sz w:val="28"/>
          <w:szCs w:val="28"/>
        </w:rPr>
        <w:tab/>
        <w:t xml:space="preserve">учителя сопоставлять произведения словесного искусства с произведениями других </w:t>
      </w:r>
    </w:p>
    <w:p w:rsidR="00EE021F" w:rsidRPr="004678B6" w:rsidRDefault="00EE021F" w:rsidP="004678B6">
      <w:pPr>
        <w:rPr>
          <w:sz w:val="28"/>
          <w:szCs w:val="28"/>
        </w:rPr>
      </w:pPr>
      <w:r w:rsidRPr="004678B6">
        <w:rPr>
          <w:sz w:val="28"/>
          <w:szCs w:val="28"/>
        </w:rPr>
        <w:t>искусств, самостоятельно отбирать произведения для внеклассного чтения;</w:t>
      </w:r>
    </w:p>
    <w:p w:rsidR="00EE021F" w:rsidRPr="004678B6" w:rsidRDefault="00EE021F" w:rsidP="004678B6">
      <w:pPr>
        <w:rPr>
          <w:sz w:val="28"/>
          <w:szCs w:val="28"/>
        </w:rPr>
      </w:pPr>
      <w:r w:rsidRPr="004678B6">
        <w:rPr>
          <w:sz w:val="28"/>
          <w:szCs w:val="28"/>
        </w:rPr>
        <w:t>владеть</w:t>
      </w:r>
      <w:r w:rsidRPr="004678B6">
        <w:rPr>
          <w:sz w:val="28"/>
          <w:szCs w:val="28"/>
        </w:rPr>
        <w:tab/>
        <w:t>умениями</w:t>
      </w:r>
      <w:r w:rsidRPr="004678B6">
        <w:rPr>
          <w:sz w:val="28"/>
          <w:szCs w:val="28"/>
        </w:rPr>
        <w:tab/>
        <w:t>самостоятельной</w:t>
      </w:r>
      <w:r w:rsidRPr="004678B6">
        <w:rPr>
          <w:sz w:val="28"/>
          <w:szCs w:val="28"/>
        </w:rPr>
        <w:tab/>
        <w:t>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EE021F" w:rsidRPr="004678B6" w:rsidRDefault="00EE021F" w:rsidP="004678B6">
      <w:pPr>
        <w:rPr>
          <w:sz w:val="28"/>
          <w:szCs w:val="28"/>
        </w:rPr>
      </w:pPr>
      <w:r w:rsidRPr="004678B6">
        <w:rPr>
          <w:sz w:val="28"/>
          <w:szCs w:val="28"/>
        </w:rPr>
        <w:t>Предметные результаты освоения программы по родной литературе (русской) к концу обучения в 8 классе:</w:t>
      </w:r>
    </w:p>
    <w:p w:rsidR="00EE021F" w:rsidRPr="004678B6" w:rsidRDefault="00EE021F" w:rsidP="004678B6">
      <w:pPr>
        <w:rPr>
          <w:sz w:val="28"/>
          <w:szCs w:val="28"/>
        </w:rPr>
      </w:pPr>
      <w:r w:rsidRPr="004678B6">
        <w:rPr>
          <w:sz w:val="28"/>
          <w:szCs w:val="28"/>
        </w:rPr>
        <w:t>выделять</w:t>
      </w:r>
      <w:r w:rsidRPr="004678B6">
        <w:rPr>
          <w:sz w:val="28"/>
          <w:szCs w:val="28"/>
        </w:rPr>
        <w:tab/>
        <w:t>проблематику</w:t>
      </w:r>
      <w:r w:rsidRPr="004678B6">
        <w:rPr>
          <w:sz w:val="28"/>
          <w:szCs w:val="28"/>
        </w:rPr>
        <w:tab/>
        <w:t>и</w:t>
      </w:r>
      <w:r w:rsidRPr="004678B6">
        <w:rPr>
          <w:sz w:val="28"/>
          <w:szCs w:val="28"/>
        </w:rPr>
        <w:tab/>
        <w:t>понимать</w:t>
      </w:r>
      <w:r w:rsidRPr="004678B6">
        <w:rPr>
          <w:sz w:val="28"/>
          <w:szCs w:val="28"/>
        </w:rPr>
        <w:tab/>
        <w:t>эстетическое</w:t>
      </w:r>
      <w:r w:rsidRPr="004678B6">
        <w:rPr>
          <w:sz w:val="28"/>
          <w:szCs w:val="28"/>
        </w:rPr>
        <w:tab/>
        <w:t>своеобразие произведений     о</w:t>
      </w:r>
      <w:r w:rsidRPr="004678B6">
        <w:rPr>
          <w:sz w:val="28"/>
          <w:szCs w:val="28"/>
        </w:rPr>
        <w:tab/>
        <w:t>легендарных     героях</w:t>
      </w:r>
      <w:r w:rsidRPr="004678B6">
        <w:rPr>
          <w:sz w:val="28"/>
          <w:szCs w:val="28"/>
        </w:rPr>
        <w:tab/>
        <w:t>земли</w:t>
      </w:r>
      <w:r w:rsidRPr="004678B6">
        <w:rPr>
          <w:sz w:val="28"/>
          <w:szCs w:val="28"/>
        </w:rPr>
        <w:tab/>
        <w:t>Русской     для</w:t>
      </w:r>
      <w:r w:rsidRPr="004678B6">
        <w:rPr>
          <w:sz w:val="28"/>
          <w:szCs w:val="28"/>
        </w:rPr>
        <w:tab/>
        <w:t>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EE021F" w:rsidRPr="004678B6" w:rsidRDefault="00EE021F" w:rsidP="004678B6">
      <w:pPr>
        <w:rPr>
          <w:sz w:val="28"/>
          <w:szCs w:val="28"/>
        </w:rPr>
      </w:pPr>
      <w:r w:rsidRPr="004678B6">
        <w:rPr>
          <w:sz w:val="28"/>
          <w:szCs w:val="28"/>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EE021F" w:rsidRPr="004678B6" w:rsidRDefault="00EE021F" w:rsidP="004678B6">
      <w:pPr>
        <w:rPr>
          <w:sz w:val="28"/>
          <w:szCs w:val="28"/>
        </w:rPr>
      </w:pPr>
      <w:r w:rsidRPr="004678B6">
        <w:rPr>
          <w:sz w:val="28"/>
          <w:szCs w:val="28"/>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 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w:t>
      </w:r>
      <w:r w:rsidRPr="004678B6">
        <w:rPr>
          <w:sz w:val="28"/>
          <w:szCs w:val="28"/>
        </w:rPr>
        <w:tab/>
        <w:t>читателю,</w:t>
      </w:r>
      <w:r w:rsidRPr="004678B6">
        <w:rPr>
          <w:sz w:val="28"/>
          <w:szCs w:val="28"/>
        </w:rPr>
        <w:tab/>
        <w:t>современнику</w:t>
      </w:r>
      <w:r w:rsidRPr="004678B6">
        <w:rPr>
          <w:sz w:val="28"/>
          <w:szCs w:val="28"/>
        </w:rPr>
        <w:tab/>
        <w:t>и</w:t>
      </w:r>
      <w:r w:rsidRPr="004678B6">
        <w:rPr>
          <w:sz w:val="28"/>
          <w:szCs w:val="28"/>
        </w:rPr>
        <w:tab/>
        <w:t>потомку,</w:t>
      </w:r>
      <w:r w:rsidRPr="004678B6">
        <w:rPr>
          <w:sz w:val="28"/>
          <w:szCs w:val="28"/>
        </w:rPr>
        <w:tab/>
        <w:t>создавать</w:t>
      </w:r>
      <w:r w:rsidRPr="004678B6">
        <w:rPr>
          <w:sz w:val="28"/>
          <w:szCs w:val="28"/>
        </w:rPr>
        <w:tab/>
        <w:t>развёрнутые историко-культурные</w:t>
      </w:r>
      <w:r w:rsidRPr="004678B6">
        <w:rPr>
          <w:sz w:val="28"/>
          <w:szCs w:val="28"/>
        </w:rPr>
        <w:tab/>
        <w:t>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EE021F" w:rsidRDefault="00EE021F" w:rsidP="004678B6">
      <w:pPr>
        <w:rPr>
          <w:sz w:val="28"/>
          <w:szCs w:val="28"/>
        </w:rPr>
      </w:pPr>
      <w:r w:rsidRPr="004678B6">
        <w:rPr>
          <w:sz w:val="28"/>
          <w:szCs w:val="28"/>
        </w:rPr>
        <w:t>владеть</w:t>
      </w:r>
      <w:r w:rsidRPr="004678B6">
        <w:rPr>
          <w:sz w:val="28"/>
          <w:szCs w:val="28"/>
        </w:rPr>
        <w:tab/>
        <w:t>умениями</w:t>
      </w:r>
      <w:r w:rsidRPr="004678B6">
        <w:rPr>
          <w:sz w:val="28"/>
          <w:szCs w:val="28"/>
        </w:rPr>
        <w:tab/>
        <w:t>самостоятельной</w:t>
      </w:r>
      <w:r w:rsidRPr="004678B6">
        <w:rPr>
          <w:sz w:val="28"/>
          <w:szCs w:val="28"/>
        </w:rPr>
        <w:tab/>
        <w:t xml:space="preserve">проектно-исследовательской </w:t>
      </w:r>
    </w:p>
    <w:p w:rsidR="00EE021F" w:rsidRPr="004678B6" w:rsidRDefault="00EE021F" w:rsidP="004678B6">
      <w:pPr>
        <w:rPr>
          <w:sz w:val="28"/>
          <w:szCs w:val="28"/>
        </w:rPr>
      </w:pPr>
      <w:r w:rsidRPr="004678B6">
        <w:rPr>
          <w:sz w:val="28"/>
          <w:szCs w:val="28"/>
        </w:rPr>
        <w:t>деятельности и оформления её результатов, навыками работы с разными источниками информации и основными способами её</w:t>
      </w:r>
      <w:r w:rsidRPr="004678B6">
        <w:rPr>
          <w:sz w:val="28"/>
          <w:szCs w:val="28"/>
        </w:rPr>
        <w:tab/>
        <w:t>обработки и презентации.</w:t>
      </w:r>
    </w:p>
    <w:p w:rsidR="00EE021F" w:rsidRPr="004678B6" w:rsidRDefault="00EE021F" w:rsidP="004678B6">
      <w:pPr>
        <w:rPr>
          <w:sz w:val="28"/>
          <w:szCs w:val="28"/>
        </w:rPr>
      </w:pPr>
      <w:r w:rsidRPr="004678B6">
        <w:rPr>
          <w:sz w:val="28"/>
          <w:szCs w:val="28"/>
        </w:rPr>
        <w:t>Предметные результаты освоения программы по родной литературе (русской) к концу обучения в 9 классе:</w:t>
      </w:r>
    </w:p>
    <w:p w:rsidR="00EE021F" w:rsidRPr="004678B6" w:rsidRDefault="00EE021F" w:rsidP="004678B6">
      <w:pPr>
        <w:rPr>
          <w:sz w:val="28"/>
          <w:szCs w:val="28"/>
        </w:rPr>
      </w:pPr>
      <w:r w:rsidRPr="004678B6">
        <w:rPr>
          <w:sz w:val="28"/>
          <w:szCs w:val="28"/>
        </w:rPr>
        <w:t>выделять</w:t>
      </w:r>
      <w:r w:rsidRPr="004678B6">
        <w:rPr>
          <w:sz w:val="28"/>
          <w:szCs w:val="28"/>
        </w:rPr>
        <w:tab/>
        <w:t>проблематику</w:t>
      </w:r>
      <w:r w:rsidRPr="004678B6">
        <w:rPr>
          <w:sz w:val="28"/>
          <w:szCs w:val="28"/>
        </w:rPr>
        <w:tab/>
        <w:t>и</w:t>
      </w:r>
      <w:r w:rsidRPr="004678B6">
        <w:rPr>
          <w:sz w:val="28"/>
          <w:szCs w:val="28"/>
        </w:rPr>
        <w:tab/>
        <w:t>понимать</w:t>
      </w:r>
      <w:r w:rsidRPr="004678B6">
        <w:rPr>
          <w:sz w:val="28"/>
          <w:szCs w:val="28"/>
        </w:rPr>
        <w:tab/>
        <w:t>эстетическое</w:t>
      </w:r>
      <w:r w:rsidRPr="004678B6">
        <w:rPr>
          <w:sz w:val="28"/>
          <w:szCs w:val="28"/>
        </w:rPr>
        <w:tab/>
        <w:t>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w:t>
      </w:r>
    </w:p>
    <w:p w:rsidR="00EE021F" w:rsidRPr="004678B6" w:rsidRDefault="00EE021F" w:rsidP="004678B6">
      <w:pPr>
        <w:rPr>
          <w:sz w:val="28"/>
          <w:szCs w:val="28"/>
        </w:rPr>
      </w:pPr>
      <w:r w:rsidRPr="004678B6">
        <w:rPr>
          <w:sz w:val="28"/>
          <w:szCs w:val="28"/>
        </w:rPr>
        <w:t xml:space="preserve"> смыслы в произведениях об образе Петербурга и российской степи в русской литературе;</w:t>
      </w:r>
    </w:p>
    <w:p w:rsidR="00EE021F" w:rsidRPr="004678B6" w:rsidRDefault="00EE021F" w:rsidP="004678B6">
      <w:pPr>
        <w:rPr>
          <w:sz w:val="28"/>
          <w:szCs w:val="28"/>
        </w:rPr>
      </w:pPr>
      <w:r w:rsidRPr="004678B6">
        <w:rPr>
          <w:sz w:val="28"/>
          <w:szCs w:val="28"/>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 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w:t>
      </w:r>
      <w:r w:rsidRPr="004678B6">
        <w:rPr>
          <w:sz w:val="28"/>
          <w:szCs w:val="28"/>
        </w:rPr>
        <w:tab/>
        <w:t>зарубежья, выделять нравственные проблемы в книгах о прощании с детством;</w:t>
      </w:r>
    </w:p>
    <w:p w:rsidR="00EE021F" w:rsidRPr="004678B6" w:rsidRDefault="00EE021F" w:rsidP="004678B6">
      <w:pPr>
        <w:rPr>
          <w:sz w:val="28"/>
          <w:szCs w:val="28"/>
        </w:rPr>
      </w:pPr>
      <w:r w:rsidRPr="004678B6">
        <w:rPr>
          <w:sz w:val="28"/>
          <w:szCs w:val="28"/>
        </w:rP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w:t>
      </w:r>
      <w:r w:rsidRPr="004678B6">
        <w:rPr>
          <w:sz w:val="28"/>
          <w:szCs w:val="28"/>
        </w:rPr>
        <w:tab/>
        <w:t>художественного</w:t>
      </w:r>
      <w:r w:rsidRPr="004678B6">
        <w:rPr>
          <w:sz w:val="28"/>
          <w:szCs w:val="28"/>
        </w:rPr>
        <w:tab/>
        <w:t>текста,</w:t>
      </w:r>
      <w:r w:rsidRPr="004678B6">
        <w:rPr>
          <w:sz w:val="28"/>
          <w:szCs w:val="28"/>
        </w:rPr>
        <w:tab/>
        <w:t>создавать</w:t>
      </w:r>
      <w:r w:rsidRPr="004678B6">
        <w:rPr>
          <w:sz w:val="28"/>
          <w:szCs w:val="28"/>
        </w:rPr>
        <w:tab/>
        <w:t>развёрнутые</w:t>
      </w:r>
      <w:r w:rsidRPr="004678B6">
        <w:rPr>
          <w:sz w:val="28"/>
          <w:szCs w:val="28"/>
        </w:rPr>
        <w:tab/>
        <w:t>историко-культурные</w:t>
      </w:r>
      <w:r w:rsidRPr="004678B6">
        <w:rPr>
          <w:sz w:val="28"/>
          <w:szCs w:val="28"/>
        </w:rPr>
        <w:tab/>
        <w:t>комментарии     и</w:t>
      </w:r>
      <w:r w:rsidRPr="004678B6">
        <w:rPr>
          <w:sz w:val="28"/>
          <w:szCs w:val="28"/>
        </w:rPr>
        <w:tab/>
        <w:t>собственные</w:t>
      </w:r>
      <w:r w:rsidRPr="004678B6">
        <w:rPr>
          <w:sz w:val="28"/>
          <w:szCs w:val="28"/>
        </w:rPr>
        <w:tab/>
        <w:t>тексты</w:t>
      </w:r>
      <w:r w:rsidRPr="004678B6">
        <w:rPr>
          <w:sz w:val="28"/>
          <w:szCs w:val="28"/>
        </w:rPr>
        <w:tab/>
        <w:t>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 осуществлять</w:t>
      </w:r>
      <w:r w:rsidRPr="004678B6">
        <w:rPr>
          <w:sz w:val="28"/>
          <w:szCs w:val="28"/>
        </w:rPr>
        <w:tab/>
        <w:t>самостоятельную</w:t>
      </w:r>
      <w:r w:rsidRPr="004678B6">
        <w:rPr>
          <w:sz w:val="28"/>
          <w:szCs w:val="28"/>
        </w:rPr>
        <w:tab/>
        <w:t>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EE021F" w:rsidRPr="004678B6" w:rsidRDefault="00EE021F" w:rsidP="004678B6">
      <w:pPr>
        <w:rPr>
          <w:sz w:val="28"/>
          <w:szCs w:val="28"/>
        </w:rPr>
      </w:pPr>
      <w:r w:rsidRPr="004678B6">
        <w:rPr>
          <w:sz w:val="28"/>
          <w:szCs w:val="28"/>
        </w:rPr>
        <w:t>1.2.3.23 Предметная область  «Родной язык и  родная литература»</w:t>
      </w:r>
    </w:p>
    <w:p w:rsidR="00EE021F" w:rsidRPr="004678B6" w:rsidRDefault="00EE021F" w:rsidP="004678B6">
      <w:pPr>
        <w:rPr>
          <w:sz w:val="28"/>
          <w:szCs w:val="28"/>
        </w:rPr>
      </w:pPr>
      <w:r w:rsidRPr="004678B6">
        <w:rPr>
          <w:sz w:val="28"/>
          <w:szCs w:val="28"/>
        </w:rPr>
        <w:t xml:space="preserve">Учебный предмет «Родной (башкирский) язык» </w:t>
      </w:r>
    </w:p>
    <w:p w:rsidR="00EE021F" w:rsidRPr="004678B6" w:rsidRDefault="00EE021F" w:rsidP="004678B6">
      <w:pPr>
        <w:rPr>
          <w:sz w:val="28"/>
          <w:szCs w:val="28"/>
        </w:rPr>
      </w:pPr>
      <w:r w:rsidRPr="004678B6">
        <w:rPr>
          <w:sz w:val="28"/>
          <w:szCs w:val="28"/>
        </w:rPr>
        <w:t>Планируемые</w:t>
      </w:r>
      <w:r w:rsidRPr="004678B6">
        <w:rPr>
          <w:sz w:val="28"/>
          <w:szCs w:val="28"/>
        </w:rPr>
        <w:tab/>
        <w:t>результаты</w:t>
      </w:r>
      <w:r w:rsidRPr="004678B6">
        <w:rPr>
          <w:sz w:val="28"/>
          <w:szCs w:val="28"/>
        </w:rPr>
        <w:tab/>
        <w:t>освоения</w:t>
      </w:r>
      <w:r w:rsidRPr="004678B6">
        <w:rPr>
          <w:sz w:val="28"/>
          <w:szCs w:val="28"/>
        </w:rPr>
        <w:tab/>
        <w:t>программы</w:t>
      </w:r>
      <w:r w:rsidRPr="004678B6">
        <w:rPr>
          <w:sz w:val="28"/>
          <w:szCs w:val="28"/>
        </w:rPr>
        <w:tab/>
        <w:t>по</w:t>
      </w:r>
      <w:r w:rsidRPr="004678B6">
        <w:rPr>
          <w:sz w:val="28"/>
          <w:szCs w:val="28"/>
        </w:rPr>
        <w:tab/>
        <w:t>родному</w:t>
      </w:r>
    </w:p>
    <w:p w:rsidR="00EE021F" w:rsidRPr="004678B6" w:rsidRDefault="00EE021F" w:rsidP="004678B6">
      <w:pPr>
        <w:rPr>
          <w:sz w:val="28"/>
          <w:szCs w:val="28"/>
        </w:rPr>
      </w:pPr>
      <w:r w:rsidRPr="004678B6">
        <w:rPr>
          <w:sz w:val="28"/>
          <w:szCs w:val="28"/>
        </w:rPr>
        <w:t>(башкирскому)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EE021F" w:rsidRPr="004678B6" w:rsidRDefault="00EE021F" w:rsidP="004678B6">
      <w:pPr>
        <w:rPr>
          <w:sz w:val="28"/>
          <w:szCs w:val="28"/>
        </w:rPr>
      </w:pPr>
      <w:r w:rsidRPr="004678B6">
        <w:rPr>
          <w:sz w:val="28"/>
          <w:szCs w:val="28"/>
        </w:rPr>
        <w:t>Программа по родному (башкирскому) языку разработана с целью оказания методической помощи учителю в создании рабочей программы по учебному</w:t>
      </w:r>
      <w:r w:rsidRPr="004678B6">
        <w:rPr>
          <w:sz w:val="28"/>
          <w:szCs w:val="28"/>
        </w:rPr>
        <w:tab/>
        <w:t>предмету.</w:t>
      </w:r>
      <w:r w:rsidRPr="004678B6">
        <w:rPr>
          <w:sz w:val="28"/>
          <w:szCs w:val="28"/>
        </w:rPr>
        <w:tab/>
        <w:t>Программа</w:t>
      </w:r>
      <w:r w:rsidRPr="004678B6">
        <w:rPr>
          <w:sz w:val="28"/>
          <w:szCs w:val="28"/>
        </w:rPr>
        <w:tab/>
        <w:t>по</w:t>
      </w:r>
      <w:r w:rsidRPr="004678B6">
        <w:rPr>
          <w:sz w:val="28"/>
          <w:szCs w:val="28"/>
        </w:rPr>
        <w:tab/>
        <w:t>родному</w:t>
      </w:r>
      <w:r w:rsidRPr="004678B6">
        <w:rPr>
          <w:sz w:val="28"/>
          <w:szCs w:val="28"/>
        </w:rPr>
        <w:tab/>
        <w:t>(башкирскому)</w:t>
      </w:r>
      <w:r w:rsidRPr="004678B6">
        <w:rPr>
          <w:sz w:val="28"/>
          <w:szCs w:val="28"/>
        </w:rPr>
        <w:tab/>
        <w:t>языку направлена на удовлетворение потребности обучающихся в изучении родного языка как инструмента познания национальной культуры и самореализации в ней.</w:t>
      </w:r>
    </w:p>
    <w:p w:rsidR="00EE021F" w:rsidRPr="004678B6" w:rsidRDefault="00EE021F" w:rsidP="004678B6">
      <w:pPr>
        <w:rPr>
          <w:sz w:val="28"/>
          <w:szCs w:val="28"/>
        </w:rPr>
      </w:pPr>
      <w:r w:rsidRPr="004678B6">
        <w:rPr>
          <w:sz w:val="28"/>
          <w:szCs w:val="28"/>
        </w:rPr>
        <w:t>В</w:t>
      </w:r>
      <w:r w:rsidRPr="004678B6">
        <w:rPr>
          <w:sz w:val="28"/>
          <w:szCs w:val="28"/>
        </w:rPr>
        <w:tab/>
        <w:t>содержании</w:t>
      </w:r>
      <w:r w:rsidRPr="004678B6">
        <w:rPr>
          <w:sz w:val="28"/>
          <w:szCs w:val="28"/>
        </w:rPr>
        <w:tab/>
        <w:t>программы</w:t>
      </w:r>
      <w:r w:rsidRPr="004678B6">
        <w:rPr>
          <w:sz w:val="28"/>
          <w:szCs w:val="28"/>
        </w:rPr>
        <w:tab/>
        <w:t>по</w:t>
      </w:r>
      <w:r w:rsidRPr="004678B6">
        <w:rPr>
          <w:sz w:val="28"/>
          <w:szCs w:val="28"/>
        </w:rPr>
        <w:tab/>
        <w:t>родному</w:t>
      </w:r>
      <w:r w:rsidRPr="004678B6">
        <w:rPr>
          <w:sz w:val="28"/>
          <w:szCs w:val="28"/>
        </w:rPr>
        <w:tab/>
        <w:t>(башкирскому)</w:t>
      </w:r>
      <w:r w:rsidRPr="004678B6">
        <w:rPr>
          <w:sz w:val="28"/>
          <w:szCs w:val="28"/>
        </w:rPr>
        <w:tab/>
        <w:t>языку предусматривается расширение сведений, имеющих отношение к вопросам реализации языковой системы в речи‚ внешней стороне существования языка :к многообразным связям родного языка с историей и культурой народа.      Программа      по</w:t>
      </w:r>
      <w:r w:rsidRPr="004678B6">
        <w:rPr>
          <w:sz w:val="28"/>
          <w:szCs w:val="28"/>
        </w:rPr>
        <w:tab/>
        <w:t>родному      (башкирскому)</w:t>
      </w:r>
      <w:r w:rsidRPr="004678B6">
        <w:rPr>
          <w:sz w:val="28"/>
          <w:szCs w:val="28"/>
        </w:rPr>
        <w:tab/>
        <w:t>языку</w:t>
      </w:r>
      <w:r w:rsidRPr="004678B6">
        <w:rPr>
          <w:sz w:val="28"/>
          <w:szCs w:val="28"/>
        </w:rPr>
        <w:tab/>
        <w:t>отражает социокультурный контекст существования башкирского языка, в частности те языковые аспекты, которые обнаруживают прямую, непосредственную культурно-историческую обусловленность.</w:t>
      </w:r>
    </w:p>
    <w:p w:rsidR="00EE021F" w:rsidRPr="004678B6" w:rsidRDefault="00EE021F" w:rsidP="004678B6">
      <w:pPr>
        <w:rPr>
          <w:sz w:val="28"/>
          <w:szCs w:val="28"/>
        </w:rPr>
      </w:pPr>
      <w:r w:rsidRPr="004678B6">
        <w:rPr>
          <w:sz w:val="28"/>
          <w:szCs w:val="28"/>
        </w:rPr>
        <w:t xml:space="preserve">В содержании программы по родному (башкирскому) языку выделяются  </w:t>
      </w:r>
      <w:bookmarkStart w:id="27" w:name="_page_126_0"/>
      <w:r w:rsidRPr="004678B6">
        <w:rPr>
          <w:sz w:val="28"/>
          <w:szCs w:val="28"/>
        </w:rPr>
        <w:t>следующие содержательные линии: «Речевая деятельность и культура речи» (направлена на формирование навыков речевого общения), «Основные сведения о языке. Разделы науки о языке» (направлена на формирование лингвистической</w:t>
      </w:r>
      <w:r w:rsidRPr="004678B6">
        <w:rPr>
          <w:sz w:val="28"/>
          <w:szCs w:val="28"/>
        </w:rPr>
        <w:tab/>
        <w:t>компетенции</w:t>
      </w:r>
      <w:r w:rsidRPr="004678B6">
        <w:rPr>
          <w:sz w:val="28"/>
          <w:szCs w:val="28"/>
        </w:rPr>
        <w:tab/>
        <w:t>обучающихся</w:t>
      </w:r>
      <w:r w:rsidRPr="004678B6">
        <w:rPr>
          <w:sz w:val="28"/>
          <w:szCs w:val="28"/>
        </w:rPr>
        <w:tab/>
        <w:t>и</w:t>
      </w:r>
      <w:r w:rsidRPr="004678B6">
        <w:rPr>
          <w:sz w:val="28"/>
          <w:szCs w:val="28"/>
        </w:rPr>
        <w:tab/>
        <w:t>включает</w:t>
      </w:r>
      <w:r w:rsidRPr="004678B6">
        <w:rPr>
          <w:sz w:val="28"/>
          <w:szCs w:val="28"/>
        </w:rPr>
        <w:tab/>
        <w:t>разделы, отражающие        структуру</w:t>
      </w:r>
      <w:r w:rsidRPr="004678B6">
        <w:rPr>
          <w:sz w:val="28"/>
          <w:szCs w:val="28"/>
        </w:rPr>
        <w:tab/>
        <w:t>башкирского</w:t>
      </w:r>
      <w:r w:rsidRPr="004678B6">
        <w:rPr>
          <w:sz w:val="28"/>
          <w:szCs w:val="28"/>
        </w:rPr>
        <w:tab/>
        <w:t>языка        и</w:t>
      </w:r>
      <w:r w:rsidRPr="004678B6">
        <w:rPr>
          <w:sz w:val="28"/>
          <w:szCs w:val="28"/>
        </w:rPr>
        <w:tab/>
        <w:t>особенности функционирования языковых единиц).</w:t>
      </w:r>
    </w:p>
    <w:p w:rsidR="00EE021F" w:rsidRPr="004678B6" w:rsidRDefault="00EE021F" w:rsidP="004678B6">
      <w:pPr>
        <w:rPr>
          <w:sz w:val="28"/>
          <w:szCs w:val="28"/>
        </w:rPr>
      </w:pPr>
      <w:r w:rsidRPr="004678B6">
        <w:rPr>
          <w:sz w:val="28"/>
          <w:szCs w:val="28"/>
        </w:rPr>
        <w:t>Содержание курса основывается на изучении базовых языковедческих понятий, соответствующих основным разделам языка (фонетика, лексика, морфология, синтаксис), и освоении приёмов работы с языковыми единицами. Факты башкирского языка преподаются в сравнении с языковыми явлениями параллельно изучаемого русского языка.</w:t>
      </w:r>
    </w:p>
    <w:p w:rsidR="00EE021F" w:rsidRPr="004678B6" w:rsidRDefault="00EE021F" w:rsidP="004678B6">
      <w:pPr>
        <w:rPr>
          <w:sz w:val="28"/>
          <w:szCs w:val="28"/>
        </w:rPr>
      </w:pPr>
      <w:r w:rsidRPr="004678B6">
        <w:rPr>
          <w:sz w:val="28"/>
          <w:szCs w:val="28"/>
        </w:rPr>
        <w:t>Изучение родного (башкирского) языка направлено на достижение следующих</w:t>
      </w:r>
      <w:r w:rsidRPr="004678B6">
        <w:rPr>
          <w:sz w:val="28"/>
          <w:szCs w:val="28"/>
        </w:rPr>
        <w:tab/>
        <w:t>целей:</w:t>
      </w:r>
      <w:r w:rsidRPr="004678B6">
        <w:rPr>
          <w:sz w:val="28"/>
          <w:szCs w:val="28"/>
        </w:rPr>
        <w:tab/>
        <w:t>совершенствование</w:t>
      </w:r>
      <w:r w:rsidRPr="004678B6">
        <w:rPr>
          <w:sz w:val="28"/>
          <w:szCs w:val="28"/>
        </w:rPr>
        <w:tab/>
        <w:t>видов</w:t>
      </w:r>
      <w:r w:rsidRPr="004678B6">
        <w:rPr>
          <w:sz w:val="28"/>
          <w:szCs w:val="28"/>
        </w:rPr>
        <w:tab/>
        <w:t>речевой</w:t>
      </w:r>
      <w:r w:rsidRPr="004678B6">
        <w:rPr>
          <w:sz w:val="28"/>
          <w:szCs w:val="28"/>
        </w:rPr>
        <w:tab/>
        <w:t>деятельности, коммуникативных умений и культуры речи народном языке;</w:t>
      </w:r>
    </w:p>
    <w:p w:rsidR="00EE021F" w:rsidRPr="004678B6" w:rsidRDefault="00EE021F" w:rsidP="004678B6">
      <w:pPr>
        <w:rPr>
          <w:sz w:val="28"/>
          <w:szCs w:val="28"/>
        </w:rPr>
      </w:pPr>
      <w:r w:rsidRPr="004678B6">
        <w:rPr>
          <w:sz w:val="28"/>
          <w:szCs w:val="28"/>
        </w:rPr>
        <w:t>расширение знаний</w:t>
      </w:r>
      <w:r w:rsidRPr="004678B6">
        <w:rPr>
          <w:sz w:val="28"/>
          <w:szCs w:val="28"/>
        </w:rPr>
        <w:tab/>
        <w:t>о специфике башкирского языка,</w:t>
      </w:r>
      <w:r w:rsidRPr="004678B6">
        <w:rPr>
          <w:sz w:val="28"/>
          <w:szCs w:val="28"/>
        </w:rPr>
        <w:tab/>
        <w:t>основных языковых единицах в</w:t>
      </w:r>
      <w:r>
        <w:rPr>
          <w:sz w:val="28"/>
          <w:szCs w:val="28"/>
        </w:rPr>
        <w:t xml:space="preserve"> </w:t>
      </w:r>
      <w:r w:rsidRPr="004678B6">
        <w:rPr>
          <w:sz w:val="28"/>
          <w:szCs w:val="28"/>
        </w:rPr>
        <w:t>соответствии с разделами науки о языке;</w:t>
      </w:r>
    </w:p>
    <w:p w:rsidR="00EE021F" w:rsidRPr="004678B6" w:rsidRDefault="00EE021F" w:rsidP="004678B6">
      <w:pPr>
        <w:rPr>
          <w:sz w:val="28"/>
          <w:szCs w:val="28"/>
        </w:rPr>
      </w:pPr>
      <w:r w:rsidRPr="004678B6">
        <w:rPr>
          <w:sz w:val="28"/>
          <w:szCs w:val="28"/>
        </w:rPr>
        <w:t>формирование</w:t>
      </w:r>
      <w:r w:rsidRPr="004678B6">
        <w:rPr>
          <w:sz w:val="28"/>
          <w:szCs w:val="28"/>
        </w:rPr>
        <w:tab/>
        <w:t>российской</w:t>
      </w:r>
      <w:r w:rsidRPr="004678B6">
        <w:rPr>
          <w:sz w:val="28"/>
          <w:szCs w:val="28"/>
        </w:rPr>
        <w:tab/>
        <w:t>гражданской</w:t>
      </w:r>
      <w:r w:rsidRPr="004678B6">
        <w:rPr>
          <w:sz w:val="28"/>
          <w:szCs w:val="28"/>
        </w:rPr>
        <w:tab/>
        <w:t>идентичности</w:t>
      </w:r>
      <w:r w:rsidRPr="004678B6">
        <w:rPr>
          <w:sz w:val="28"/>
          <w:szCs w:val="28"/>
        </w:rPr>
        <w:tab/>
        <w:t>в поликультурном обществе.</w:t>
      </w:r>
    </w:p>
    <w:p w:rsidR="00EE021F" w:rsidRPr="004678B6" w:rsidRDefault="00EE021F" w:rsidP="004678B6">
      <w:pPr>
        <w:rPr>
          <w:sz w:val="28"/>
          <w:szCs w:val="28"/>
        </w:rPr>
      </w:pPr>
      <w:r w:rsidRPr="004678B6">
        <w:rPr>
          <w:sz w:val="28"/>
          <w:szCs w:val="28"/>
        </w:rPr>
        <w:t>Общее число часов, для изучения родного (башкирского) языка, 153 часа: в 5 классе – 34 часа (1 час в неделю), в 6 классе – 34 часа (1 час в неделю), в 7 классе – 34 часа (1 час в неделю), в 8 классе – 34 часа (1 час в неделю), в 9 классе – 17 часов (0,5 часа в неделю).</w:t>
      </w:r>
    </w:p>
    <w:p w:rsidR="00EE021F" w:rsidRPr="004678B6" w:rsidRDefault="00EE021F" w:rsidP="004678B6">
      <w:pPr>
        <w:rPr>
          <w:sz w:val="28"/>
          <w:szCs w:val="28"/>
        </w:rPr>
      </w:pPr>
      <w:r w:rsidRPr="004678B6">
        <w:rPr>
          <w:sz w:val="28"/>
          <w:szCs w:val="28"/>
        </w:rPr>
        <w:t>Содержание обуче</w:t>
      </w:r>
      <w:r>
        <w:rPr>
          <w:sz w:val="28"/>
          <w:szCs w:val="28"/>
        </w:rPr>
        <w:t>ния в 5 классе. Речевая деятель</w:t>
      </w:r>
      <w:r w:rsidRPr="004678B6">
        <w:rPr>
          <w:sz w:val="28"/>
          <w:szCs w:val="28"/>
        </w:rPr>
        <w:t>ность и культура речи.</w:t>
      </w:r>
    </w:p>
    <w:p w:rsidR="00EE021F" w:rsidRPr="004678B6" w:rsidRDefault="00EE021F" w:rsidP="004678B6">
      <w:pPr>
        <w:rPr>
          <w:sz w:val="28"/>
          <w:szCs w:val="28"/>
        </w:rPr>
      </w:pPr>
      <w:r w:rsidRPr="004678B6">
        <w:rPr>
          <w:sz w:val="28"/>
          <w:szCs w:val="28"/>
        </w:rPr>
        <w:t>Совершенствование коммуникативных способностей обучающихся: упражнения по орфоэпии башкирского языка.</w:t>
      </w:r>
    </w:p>
    <w:p w:rsidR="00EE021F" w:rsidRPr="004678B6" w:rsidRDefault="00EE021F" w:rsidP="004678B6">
      <w:pPr>
        <w:rPr>
          <w:sz w:val="28"/>
          <w:szCs w:val="28"/>
        </w:rPr>
      </w:pPr>
      <w:r w:rsidRPr="004678B6">
        <w:rPr>
          <w:sz w:val="28"/>
          <w:szCs w:val="28"/>
        </w:rPr>
        <w:t>Ударение. Особенности ударения в башкирском языке.</w:t>
      </w:r>
    </w:p>
    <w:p w:rsidR="00EE021F" w:rsidRPr="004678B6" w:rsidRDefault="00EE021F" w:rsidP="004678B6">
      <w:pPr>
        <w:rPr>
          <w:sz w:val="28"/>
          <w:szCs w:val="28"/>
        </w:rPr>
      </w:pPr>
      <w:r w:rsidRPr="004678B6">
        <w:rPr>
          <w:sz w:val="28"/>
          <w:szCs w:val="28"/>
        </w:rPr>
        <w:t>Работа с текстами произведений устного народного творчества: выявление и толкование устаревших слов, фразеологизмов.</w:t>
      </w:r>
    </w:p>
    <w:p w:rsidR="00EE021F" w:rsidRPr="004678B6" w:rsidRDefault="00EE021F" w:rsidP="004678B6">
      <w:pPr>
        <w:rPr>
          <w:sz w:val="28"/>
          <w:szCs w:val="28"/>
        </w:rPr>
      </w:pPr>
      <w:r w:rsidRPr="004678B6">
        <w:rPr>
          <w:sz w:val="28"/>
          <w:szCs w:val="28"/>
        </w:rPr>
        <w:t>Монолог.</w:t>
      </w:r>
      <w:r w:rsidRPr="004678B6">
        <w:rPr>
          <w:sz w:val="28"/>
          <w:szCs w:val="28"/>
        </w:rPr>
        <w:tab/>
        <w:t>Диалог</w:t>
      </w:r>
      <w:r w:rsidRPr="004678B6">
        <w:rPr>
          <w:sz w:val="28"/>
          <w:szCs w:val="28"/>
        </w:rPr>
        <w:tab/>
        <w:t>Полилог.</w:t>
      </w:r>
      <w:r w:rsidRPr="004678B6">
        <w:rPr>
          <w:sz w:val="28"/>
          <w:szCs w:val="28"/>
        </w:rPr>
        <w:tab/>
        <w:t>Составление</w:t>
      </w:r>
      <w:r w:rsidRPr="004678B6">
        <w:rPr>
          <w:sz w:val="28"/>
          <w:szCs w:val="28"/>
        </w:rPr>
        <w:tab/>
        <w:t>диалога.</w:t>
      </w:r>
      <w:r w:rsidRPr="004678B6">
        <w:rPr>
          <w:sz w:val="28"/>
          <w:szCs w:val="28"/>
        </w:rPr>
        <w:tab/>
        <w:t>Составление предложений с фразеологизмами.</w:t>
      </w:r>
    </w:p>
    <w:p w:rsidR="00EE021F" w:rsidRPr="004678B6" w:rsidRDefault="00EE021F" w:rsidP="004678B6">
      <w:pPr>
        <w:rPr>
          <w:sz w:val="28"/>
          <w:szCs w:val="28"/>
        </w:rPr>
      </w:pPr>
      <w:r w:rsidRPr="004678B6">
        <w:rPr>
          <w:sz w:val="28"/>
          <w:szCs w:val="28"/>
        </w:rPr>
        <w:t>Основные нормы современного башкирского литературного языка. Традиции и нормы речевого этикета. Слова вежливости.</w:t>
      </w:r>
    </w:p>
    <w:p w:rsidR="00EE021F" w:rsidRPr="004678B6" w:rsidRDefault="00EE021F" w:rsidP="004678B6">
      <w:pPr>
        <w:rPr>
          <w:sz w:val="28"/>
          <w:szCs w:val="28"/>
        </w:rPr>
      </w:pPr>
      <w:r w:rsidRPr="004678B6">
        <w:rPr>
          <w:sz w:val="28"/>
          <w:szCs w:val="28"/>
        </w:rPr>
        <w:t>Устойчивые формулы речевого этикета в общении. Основные сведения о языке.</w:t>
      </w:r>
    </w:p>
    <w:p w:rsidR="00EE021F" w:rsidRPr="004678B6" w:rsidRDefault="00EE021F" w:rsidP="004678B6">
      <w:pPr>
        <w:rPr>
          <w:sz w:val="28"/>
          <w:szCs w:val="28"/>
        </w:rPr>
      </w:pPr>
      <w:r w:rsidRPr="004678B6">
        <w:rPr>
          <w:sz w:val="28"/>
          <w:szCs w:val="28"/>
        </w:rPr>
        <w:t>Башкирский язык среди тюркских языков. Разделы науки о языке.</w:t>
      </w:r>
    </w:p>
    <w:p w:rsidR="00EE021F" w:rsidRPr="004678B6" w:rsidRDefault="00EE021F" w:rsidP="004678B6">
      <w:pPr>
        <w:rPr>
          <w:sz w:val="28"/>
          <w:szCs w:val="28"/>
        </w:rPr>
      </w:pPr>
      <w:r w:rsidRPr="004678B6">
        <w:rPr>
          <w:sz w:val="28"/>
          <w:szCs w:val="28"/>
        </w:rPr>
        <w:t>Фонетика: специфические звуки башкирского языка; гласные звуки башкирского языка (полная характеристика гласных звуков).</w:t>
      </w:r>
    </w:p>
    <w:p w:rsidR="00EE021F" w:rsidRDefault="00EE021F" w:rsidP="004678B6">
      <w:pPr>
        <w:rPr>
          <w:sz w:val="28"/>
          <w:szCs w:val="28"/>
        </w:rPr>
      </w:pPr>
      <w:r w:rsidRPr="004678B6">
        <w:rPr>
          <w:sz w:val="28"/>
          <w:szCs w:val="28"/>
        </w:rPr>
        <w:t>Специфические согласные звуки башкирского языка ғ, һ, ң, ҫ. Особенности</w:t>
      </w:r>
      <w:r w:rsidRPr="004678B6">
        <w:rPr>
          <w:sz w:val="28"/>
          <w:szCs w:val="28"/>
        </w:rPr>
        <w:tab/>
        <w:t>использования</w:t>
      </w:r>
      <w:r w:rsidRPr="004678B6">
        <w:rPr>
          <w:sz w:val="28"/>
          <w:szCs w:val="28"/>
        </w:rPr>
        <w:tab/>
        <w:t>некоторых</w:t>
      </w:r>
      <w:r w:rsidRPr="004678B6">
        <w:rPr>
          <w:sz w:val="28"/>
          <w:szCs w:val="28"/>
        </w:rPr>
        <w:tab/>
        <w:t>букв</w:t>
      </w:r>
      <w:r w:rsidRPr="004678B6">
        <w:rPr>
          <w:sz w:val="28"/>
          <w:szCs w:val="28"/>
        </w:rPr>
        <w:tab/>
        <w:t>в</w:t>
      </w:r>
      <w:r w:rsidRPr="004678B6">
        <w:rPr>
          <w:sz w:val="28"/>
          <w:szCs w:val="28"/>
        </w:rPr>
        <w:tab/>
        <w:t>составе</w:t>
      </w:r>
      <w:r w:rsidRPr="004678B6">
        <w:rPr>
          <w:sz w:val="28"/>
          <w:szCs w:val="28"/>
        </w:rPr>
        <w:tab/>
        <w:t>слова</w:t>
      </w:r>
      <w:r>
        <w:rPr>
          <w:sz w:val="28"/>
          <w:szCs w:val="28"/>
        </w:rPr>
        <w:t xml:space="preserve"> </w:t>
      </w:r>
    </w:p>
    <w:p w:rsidR="00EE021F" w:rsidRPr="004678B6" w:rsidRDefault="00EE021F" w:rsidP="004678B6">
      <w:pPr>
        <w:rPr>
          <w:sz w:val="28"/>
          <w:szCs w:val="28"/>
        </w:rPr>
      </w:pPr>
      <w:r w:rsidRPr="004678B6">
        <w:rPr>
          <w:sz w:val="28"/>
          <w:szCs w:val="28"/>
        </w:rPr>
        <w:t>:</w:t>
      </w:r>
      <w:bookmarkStart w:id="28" w:name="_page_127_0"/>
      <w:bookmarkEnd w:id="27"/>
      <w:r w:rsidRPr="004678B6">
        <w:rPr>
          <w:sz w:val="28"/>
          <w:szCs w:val="28"/>
        </w:rPr>
        <w:t>препозиции, интерпозиции и постпозиции. Практические упражнения для закрепления знаний обучающихся по орфографическим нормам башкирского языка.</w:t>
      </w:r>
    </w:p>
    <w:p w:rsidR="00EE021F" w:rsidRPr="004678B6" w:rsidRDefault="00EE021F" w:rsidP="004678B6">
      <w:pPr>
        <w:rPr>
          <w:sz w:val="28"/>
          <w:szCs w:val="28"/>
        </w:rPr>
      </w:pPr>
      <w:r w:rsidRPr="004678B6">
        <w:rPr>
          <w:sz w:val="28"/>
          <w:szCs w:val="28"/>
        </w:rPr>
        <w:t>Слог. Перенос слова по слогам.</w:t>
      </w:r>
    </w:p>
    <w:p w:rsidR="00EE021F" w:rsidRPr="004678B6" w:rsidRDefault="00EE021F" w:rsidP="004678B6">
      <w:pPr>
        <w:rPr>
          <w:sz w:val="28"/>
          <w:szCs w:val="28"/>
        </w:rPr>
      </w:pPr>
      <w:r w:rsidRPr="004678B6">
        <w:rPr>
          <w:sz w:val="28"/>
          <w:szCs w:val="28"/>
        </w:rPr>
        <w:t>Особенности ударения в башкирском и русском языках. Типы ударений. Алфавит (повторение). Понятие об алфавите. Башкирский и русский алфавиты.</w:t>
      </w:r>
    </w:p>
    <w:p w:rsidR="00EE021F" w:rsidRPr="004678B6" w:rsidRDefault="00EE021F" w:rsidP="004678B6">
      <w:pPr>
        <w:rPr>
          <w:sz w:val="28"/>
          <w:szCs w:val="28"/>
        </w:rPr>
      </w:pPr>
      <w:r w:rsidRPr="004678B6">
        <w:rPr>
          <w:sz w:val="28"/>
          <w:szCs w:val="28"/>
        </w:rPr>
        <w:t>Лексика. Лексический состав башкирского языка. Исконно башкирские слова и заимствования. Понятие о синонимах, антонимах, омонимах в башкирском языке.</w:t>
      </w:r>
    </w:p>
    <w:p w:rsidR="00EE021F" w:rsidRPr="004678B6" w:rsidRDefault="00EE021F" w:rsidP="004678B6">
      <w:pPr>
        <w:rPr>
          <w:sz w:val="28"/>
          <w:szCs w:val="28"/>
        </w:rPr>
      </w:pPr>
      <w:r w:rsidRPr="004678B6">
        <w:rPr>
          <w:sz w:val="28"/>
          <w:szCs w:val="28"/>
        </w:rPr>
        <w:t>Фразеологические единицы. Функции фразеологизмов. Составление предложений с</w:t>
      </w:r>
      <w:r>
        <w:rPr>
          <w:sz w:val="28"/>
          <w:szCs w:val="28"/>
        </w:rPr>
        <w:t xml:space="preserve"> </w:t>
      </w:r>
      <w:r w:rsidRPr="004678B6">
        <w:rPr>
          <w:sz w:val="28"/>
          <w:szCs w:val="28"/>
        </w:rPr>
        <w:t>фразеологизмами.</w:t>
      </w:r>
    </w:p>
    <w:p w:rsidR="00EE021F" w:rsidRPr="004678B6" w:rsidRDefault="00EE021F" w:rsidP="004678B6">
      <w:pPr>
        <w:rPr>
          <w:sz w:val="28"/>
          <w:szCs w:val="28"/>
        </w:rPr>
      </w:pPr>
      <w:r w:rsidRPr="004678B6">
        <w:rPr>
          <w:sz w:val="28"/>
          <w:szCs w:val="28"/>
        </w:rPr>
        <w:t>Работа</w:t>
      </w:r>
      <w:r w:rsidRPr="004678B6">
        <w:rPr>
          <w:sz w:val="28"/>
          <w:szCs w:val="28"/>
        </w:rPr>
        <w:tab/>
        <w:t>с</w:t>
      </w:r>
      <w:r w:rsidRPr="004678B6">
        <w:rPr>
          <w:sz w:val="28"/>
          <w:szCs w:val="28"/>
        </w:rPr>
        <w:tab/>
        <w:t>текстами</w:t>
      </w:r>
      <w:r w:rsidRPr="004678B6">
        <w:rPr>
          <w:sz w:val="28"/>
          <w:szCs w:val="28"/>
        </w:rPr>
        <w:tab/>
        <w:t>литературных</w:t>
      </w:r>
      <w:r w:rsidRPr="004678B6">
        <w:rPr>
          <w:sz w:val="28"/>
          <w:szCs w:val="28"/>
        </w:rPr>
        <w:tab/>
        <w:t>произведений</w:t>
      </w:r>
      <w:r w:rsidRPr="004678B6">
        <w:rPr>
          <w:sz w:val="28"/>
          <w:szCs w:val="28"/>
        </w:rPr>
        <w:tab/>
        <w:t>по</w:t>
      </w:r>
      <w:r w:rsidRPr="004678B6">
        <w:rPr>
          <w:sz w:val="28"/>
          <w:szCs w:val="28"/>
        </w:rPr>
        <w:tab/>
        <w:t>выявлению фразеологических единиц и</w:t>
      </w:r>
      <w:r>
        <w:rPr>
          <w:sz w:val="28"/>
          <w:szCs w:val="28"/>
        </w:rPr>
        <w:t xml:space="preserve"> </w:t>
      </w:r>
      <w:r w:rsidRPr="004678B6">
        <w:rPr>
          <w:sz w:val="28"/>
          <w:szCs w:val="28"/>
        </w:rPr>
        <w:t>определению их значений.</w:t>
      </w:r>
    </w:p>
    <w:p w:rsidR="00EE021F" w:rsidRPr="004678B6" w:rsidRDefault="00EE021F" w:rsidP="004678B6">
      <w:pPr>
        <w:rPr>
          <w:sz w:val="28"/>
          <w:szCs w:val="28"/>
        </w:rPr>
      </w:pPr>
      <w:r w:rsidRPr="004678B6">
        <w:rPr>
          <w:sz w:val="28"/>
          <w:szCs w:val="28"/>
        </w:rPr>
        <w:t>Морфология.</w:t>
      </w:r>
      <w:r w:rsidRPr="004678B6">
        <w:rPr>
          <w:sz w:val="28"/>
          <w:szCs w:val="28"/>
        </w:rPr>
        <w:tab/>
        <w:t>Имя</w:t>
      </w:r>
      <w:r w:rsidRPr="004678B6">
        <w:rPr>
          <w:sz w:val="28"/>
          <w:szCs w:val="28"/>
        </w:rPr>
        <w:tab/>
        <w:t>существительное.</w:t>
      </w:r>
      <w:r w:rsidRPr="004678B6">
        <w:rPr>
          <w:sz w:val="28"/>
          <w:szCs w:val="28"/>
        </w:rPr>
        <w:tab/>
        <w:t>Имена</w:t>
      </w:r>
      <w:r w:rsidRPr="004678B6">
        <w:rPr>
          <w:sz w:val="28"/>
          <w:szCs w:val="28"/>
        </w:rPr>
        <w:tab/>
        <w:t>нарицательные</w:t>
      </w:r>
      <w:r w:rsidRPr="004678B6">
        <w:rPr>
          <w:sz w:val="28"/>
          <w:szCs w:val="28"/>
        </w:rPr>
        <w:tab/>
        <w:t>и собственные.</w:t>
      </w:r>
    </w:p>
    <w:p w:rsidR="00EE021F" w:rsidRPr="004678B6" w:rsidRDefault="00EE021F" w:rsidP="004678B6">
      <w:pPr>
        <w:rPr>
          <w:sz w:val="28"/>
          <w:szCs w:val="28"/>
        </w:rPr>
      </w:pPr>
      <w:r w:rsidRPr="004678B6">
        <w:rPr>
          <w:sz w:val="28"/>
          <w:szCs w:val="28"/>
        </w:rPr>
        <w:t>Имя прилагательное. Качественные имена прилагательные. Условные имена прилагательные .Словообразование башкирского языка. Корень слова. Основа.</w:t>
      </w:r>
      <w:r w:rsidRPr="004678B6">
        <w:rPr>
          <w:sz w:val="28"/>
          <w:szCs w:val="28"/>
        </w:rPr>
        <w:tab/>
        <w:t>Окончание.</w:t>
      </w:r>
      <w:r w:rsidRPr="004678B6">
        <w:rPr>
          <w:sz w:val="28"/>
          <w:szCs w:val="28"/>
        </w:rPr>
        <w:tab/>
        <w:t>Типы</w:t>
      </w:r>
      <w:r w:rsidRPr="004678B6">
        <w:rPr>
          <w:sz w:val="28"/>
          <w:szCs w:val="28"/>
        </w:rPr>
        <w:tab/>
        <w:t>аффиксов:</w:t>
      </w:r>
      <w:r w:rsidRPr="004678B6">
        <w:rPr>
          <w:sz w:val="28"/>
          <w:szCs w:val="28"/>
        </w:rPr>
        <w:tab/>
        <w:t>словоизменительные, формообразующие и словообразующие.</w:t>
      </w:r>
    </w:p>
    <w:p w:rsidR="00EE021F" w:rsidRPr="004678B6" w:rsidRDefault="00EE021F" w:rsidP="004678B6">
      <w:pPr>
        <w:rPr>
          <w:sz w:val="28"/>
          <w:szCs w:val="28"/>
        </w:rPr>
      </w:pPr>
      <w:r w:rsidRPr="004678B6">
        <w:rPr>
          <w:sz w:val="28"/>
          <w:szCs w:val="28"/>
        </w:rPr>
        <w:t>Способы словообразования. Сложные слова. Правописание сложных слов.</w:t>
      </w:r>
    </w:p>
    <w:p w:rsidR="00EE021F" w:rsidRPr="004678B6" w:rsidRDefault="00EE021F" w:rsidP="004678B6">
      <w:pPr>
        <w:rPr>
          <w:sz w:val="28"/>
          <w:szCs w:val="28"/>
        </w:rPr>
      </w:pPr>
      <w:r w:rsidRPr="004678B6">
        <w:rPr>
          <w:sz w:val="28"/>
          <w:szCs w:val="28"/>
        </w:rPr>
        <w:t>Содержание обучения в 6 классе. Речевая деятельность и культура речи.</w:t>
      </w:r>
    </w:p>
    <w:p w:rsidR="00EE021F" w:rsidRPr="004678B6" w:rsidRDefault="00EE021F" w:rsidP="004678B6">
      <w:pPr>
        <w:rPr>
          <w:sz w:val="28"/>
          <w:szCs w:val="28"/>
        </w:rPr>
      </w:pPr>
      <w:r w:rsidRPr="004678B6">
        <w:rPr>
          <w:sz w:val="28"/>
          <w:szCs w:val="28"/>
        </w:rPr>
        <w:t>Повторение пройденного в 5 классе: монолог, диалог, полилог. Фразеологизмы башкирского языка. Устаревшие слова.</w:t>
      </w:r>
    </w:p>
    <w:p w:rsidR="00EE021F" w:rsidRPr="004678B6" w:rsidRDefault="00EE021F" w:rsidP="004678B6">
      <w:pPr>
        <w:rPr>
          <w:sz w:val="28"/>
          <w:szCs w:val="28"/>
        </w:rPr>
      </w:pPr>
      <w:r w:rsidRPr="004678B6">
        <w:rPr>
          <w:sz w:val="28"/>
          <w:szCs w:val="28"/>
        </w:rPr>
        <w:t>Орфоэпические нормы башкирского языка.</w:t>
      </w:r>
    </w:p>
    <w:p w:rsidR="00EE021F" w:rsidRPr="004678B6" w:rsidRDefault="00EE021F" w:rsidP="004678B6">
      <w:pPr>
        <w:rPr>
          <w:sz w:val="28"/>
          <w:szCs w:val="28"/>
        </w:rPr>
      </w:pPr>
      <w:r w:rsidRPr="004678B6">
        <w:rPr>
          <w:sz w:val="28"/>
          <w:szCs w:val="28"/>
        </w:rPr>
        <w:t>Краткая информация о Башкортостане. Ономастика Башкортостана. Работа</w:t>
      </w:r>
      <w:r>
        <w:rPr>
          <w:sz w:val="28"/>
          <w:szCs w:val="28"/>
        </w:rPr>
        <w:t xml:space="preserve"> </w:t>
      </w:r>
      <w:r w:rsidRPr="004678B6">
        <w:rPr>
          <w:sz w:val="28"/>
          <w:szCs w:val="28"/>
        </w:rPr>
        <w:t>с</w:t>
      </w:r>
      <w:r w:rsidRPr="004678B6">
        <w:rPr>
          <w:sz w:val="28"/>
          <w:szCs w:val="28"/>
        </w:rPr>
        <w:tab/>
        <w:t>башкирскими</w:t>
      </w:r>
      <w:r w:rsidRPr="004678B6">
        <w:rPr>
          <w:sz w:val="28"/>
          <w:szCs w:val="28"/>
        </w:rPr>
        <w:tab/>
        <w:t>топонимическими</w:t>
      </w:r>
      <w:r w:rsidRPr="004678B6">
        <w:rPr>
          <w:sz w:val="28"/>
          <w:szCs w:val="28"/>
        </w:rPr>
        <w:tab/>
        <w:t>единицами,</w:t>
      </w:r>
      <w:r w:rsidRPr="004678B6">
        <w:rPr>
          <w:sz w:val="28"/>
          <w:szCs w:val="28"/>
        </w:rPr>
        <w:tab/>
        <w:t>наименованиями растительности.</w:t>
      </w:r>
      <w:r w:rsidRPr="004678B6">
        <w:rPr>
          <w:sz w:val="28"/>
          <w:szCs w:val="28"/>
        </w:rPr>
        <w:tab/>
        <w:t>Орфографические</w:t>
      </w:r>
      <w:r w:rsidRPr="004678B6">
        <w:rPr>
          <w:sz w:val="28"/>
          <w:szCs w:val="28"/>
        </w:rPr>
        <w:tab/>
        <w:t>упражнения</w:t>
      </w:r>
      <w:r w:rsidRPr="004678B6">
        <w:rPr>
          <w:sz w:val="28"/>
          <w:szCs w:val="28"/>
        </w:rPr>
        <w:tab/>
        <w:t>с</w:t>
      </w:r>
      <w:r w:rsidRPr="004678B6">
        <w:rPr>
          <w:sz w:val="28"/>
          <w:szCs w:val="28"/>
        </w:rPr>
        <w:tab/>
        <w:t>наименованиями географических объектов.</w:t>
      </w:r>
    </w:p>
    <w:p w:rsidR="00EE021F" w:rsidRPr="004678B6" w:rsidRDefault="00EE021F" w:rsidP="004678B6">
      <w:pPr>
        <w:rPr>
          <w:sz w:val="28"/>
          <w:szCs w:val="28"/>
        </w:rPr>
      </w:pPr>
      <w:r w:rsidRPr="004678B6">
        <w:rPr>
          <w:sz w:val="28"/>
          <w:szCs w:val="28"/>
        </w:rPr>
        <w:t>Работа с текстами, посвящёнными горе Уралтау. Работа с текстами этнографического характера.</w:t>
      </w:r>
    </w:p>
    <w:p w:rsidR="00EE021F" w:rsidRPr="004678B6" w:rsidRDefault="00EE021F" w:rsidP="004678B6">
      <w:pPr>
        <w:rPr>
          <w:sz w:val="28"/>
          <w:szCs w:val="28"/>
        </w:rPr>
      </w:pPr>
      <w:r w:rsidRPr="004678B6">
        <w:rPr>
          <w:sz w:val="28"/>
          <w:szCs w:val="28"/>
        </w:rPr>
        <w:t>Ударение.</w:t>
      </w:r>
      <w:r w:rsidRPr="004678B6">
        <w:rPr>
          <w:sz w:val="28"/>
          <w:szCs w:val="28"/>
        </w:rPr>
        <w:tab/>
        <w:t>Особенности</w:t>
      </w:r>
      <w:r w:rsidRPr="004678B6">
        <w:rPr>
          <w:sz w:val="28"/>
          <w:szCs w:val="28"/>
        </w:rPr>
        <w:tab/>
        <w:t>ударения</w:t>
      </w:r>
      <w:r w:rsidRPr="004678B6">
        <w:rPr>
          <w:sz w:val="28"/>
          <w:szCs w:val="28"/>
        </w:rPr>
        <w:tab/>
        <w:t>в</w:t>
      </w:r>
      <w:r w:rsidRPr="004678B6">
        <w:rPr>
          <w:sz w:val="28"/>
          <w:szCs w:val="28"/>
        </w:rPr>
        <w:tab/>
        <w:t>башкирском</w:t>
      </w:r>
      <w:r w:rsidRPr="004678B6">
        <w:rPr>
          <w:sz w:val="28"/>
          <w:szCs w:val="28"/>
        </w:rPr>
        <w:tab/>
        <w:t>языке:</w:t>
      </w:r>
      <w:r w:rsidRPr="004678B6">
        <w:rPr>
          <w:sz w:val="28"/>
          <w:szCs w:val="28"/>
        </w:rPr>
        <w:tab/>
        <w:t>при присоединении</w:t>
      </w:r>
      <w:r w:rsidRPr="004678B6">
        <w:rPr>
          <w:sz w:val="28"/>
          <w:szCs w:val="28"/>
        </w:rPr>
        <w:tab/>
        <w:t>окончаний,     в     сложных     словах,</w:t>
      </w:r>
      <w:r w:rsidRPr="004678B6">
        <w:rPr>
          <w:sz w:val="28"/>
          <w:szCs w:val="28"/>
        </w:rPr>
        <w:tab/>
        <w:t>в</w:t>
      </w:r>
      <w:r w:rsidRPr="004678B6">
        <w:rPr>
          <w:sz w:val="28"/>
          <w:szCs w:val="28"/>
        </w:rPr>
        <w:tab/>
        <w:t>вопросительных местоимениях.</w:t>
      </w:r>
    </w:p>
    <w:p w:rsidR="00EE021F" w:rsidRPr="004678B6" w:rsidRDefault="00EE021F" w:rsidP="004678B6">
      <w:pPr>
        <w:rPr>
          <w:sz w:val="28"/>
          <w:szCs w:val="28"/>
        </w:rPr>
      </w:pPr>
      <w:r w:rsidRPr="004678B6">
        <w:rPr>
          <w:sz w:val="28"/>
          <w:szCs w:val="28"/>
        </w:rPr>
        <w:t>Основные сведения о языке.</w:t>
      </w:r>
      <w:r>
        <w:rPr>
          <w:sz w:val="28"/>
          <w:szCs w:val="28"/>
        </w:rPr>
        <w:t xml:space="preserve"> </w:t>
      </w:r>
      <w:r w:rsidRPr="004678B6">
        <w:rPr>
          <w:sz w:val="28"/>
          <w:szCs w:val="28"/>
        </w:rPr>
        <w:t>Башкирский литературный язык. Разделы науки о языке.</w:t>
      </w:r>
    </w:p>
    <w:p w:rsidR="00EE021F" w:rsidRPr="004678B6" w:rsidRDefault="00EE021F" w:rsidP="004678B6">
      <w:pPr>
        <w:rPr>
          <w:sz w:val="28"/>
          <w:szCs w:val="28"/>
        </w:rPr>
      </w:pPr>
      <w:r w:rsidRPr="004678B6">
        <w:rPr>
          <w:sz w:val="28"/>
          <w:szCs w:val="28"/>
        </w:rPr>
        <w:t>Имя существительное. Падежные формы имён существительных. Варианты падежных окончаний в башкирском языке. Перевод падежных форм на русский язык.</w:t>
      </w:r>
    </w:p>
    <w:p w:rsidR="00EE021F" w:rsidRPr="004678B6" w:rsidRDefault="00EE021F" w:rsidP="004678B6">
      <w:pPr>
        <w:rPr>
          <w:sz w:val="28"/>
          <w:szCs w:val="28"/>
        </w:rPr>
      </w:pPr>
      <w:bookmarkStart w:id="29" w:name="_page_128_0"/>
      <w:bookmarkEnd w:id="28"/>
      <w:r w:rsidRPr="004678B6">
        <w:rPr>
          <w:sz w:val="28"/>
          <w:szCs w:val="28"/>
        </w:rPr>
        <w:t>Особенности словоизменения существительных в башкирском языке. Сравнение процессов словоизменения в башкирском языке с аналогичными явлениями в русском языке.</w:t>
      </w:r>
    </w:p>
    <w:p w:rsidR="00EE021F" w:rsidRPr="004678B6" w:rsidRDefault="00EE021F" w:rsidP="004678B6">
      <w:pPr>
        <w:rPr>
          <w:sz w:val="28"/>
          <w:szCs w:val="28"/>
        </w:rPr>
      </w:pPr>
      <w:r w:rsidRPr="004678B6">
        <w:rPr>
          <w:sz w:val="28"/>
          <w:szCs w:val="28"/>
        </w:rPr>
        <w:t>Изменение имён существительных в башкирском языке по числам и лицам. Сравнение данного явления с русским языком.</w:t>
      </w:r>
    </w:p>
    <w:p w:rsidR="00EE021F" w:rsidRPr="004678B6" w:rsidRDefault="00EE021F" w:rsidP="004678B6">
      <w:pPr>
        <w:rPr>
          <w:sz w:val="28"/>
          <w:szCs w:val="28"/>
        </w:rPr>
      </w:pPr>
      <w:r w:rsidRPr="004678B6">
        <w:rPr>
          <w:sz w:val="28"/>
          <w:szCs w:val="28"/>
        </w:rPr>
        <w:t>Словообразование</w:t>
      </w:r>
      <w:r w:rsidRPr="004678B6">
        <w:rPr>
          <w:sz w:val="28"/>
          <w:szCs w:val="28"/>
        </w:rPr>
        <w:tab/>
        <w:t>имён</w:t>
      </w:r>
      <w:r w:rsidRPr="004678B6">
        <w:rPr>
          <w:sz w:val="28"/>
          <w:szCs w:val="28"/>
        </w:rPr>
        <w:tab/>
        <w:t>существительных:</w:t>
      </w:r>
      <w:r w:rsidRPr="004678B6">
        <w:rPr>
          <w:sz w:val="28"/>
          <w:szCs w:val="28"/>
        </w:rPr>
        <w:tab/>
        <w:t>производные</w:t>
      </w:r>
      <w:r w:rsidRPr="004678B6">
        <w:rPr>
          <w:sz w:val="28"/>
          <w:szCs w:val="28"/>
        </w:rPr>
        <w:tab/>
        <w:t>имена существительные,</w:t>
      </w:r>
      <w:r w:rsidRPr="004678B6">
        <w:rPr>
          <w:sz w:val="28"/>
          <w:szCs w:val="28"/>
        </w:rPr>
        <w:tab/>
        <w:t>сложные        имена</w:t>
      </w:r>
      <w:r w:rsidRPr="004678B6">
        <w:rPr>
          <w:sz w:val="28"/>
          <w:szCs w:val="28"/>
        </w:rPr>
        <w:tab/>
        <w:t>существительные.        Способы словообразования в башкирском и русском языках.</w:t>
      </w:r>
    </w:p>
    <w:p w:rsidR="00EE021F" w:rsidRPr="004678B6" w:rsidRDefault="00EE021F" w:rsidP="004678B6">
      <w:pPr>
        <w:rPr>
          <w:sz w:val="28"/>
          <w:szCs w:val="28"/>
        </w:rPr>
      </w:pPr>
      <w:r w:rsidRPr="004678B6">
        <w:rPr>
          <w:sz w:val="28"/>
          <w:szCs w:val="28"/>
        </w:rPr>
        <w:t>Работа</w:t>
      </w:r>
      <w:r w:rsidRPr="004678B6">
        <w:rPr>
          <w:sz w:val="28"/>
          <w:szCs w:val="28"/>
        </w:rPr>
        <w:tab/>
        <w:t>с</w:t>
      </w:r>
      <w:r w:rsidRPr="004678B6">
        <w:rPr>
          <w:sz w:val="28"/>
          <w:szCs w:val="28"/>
        </w:rPr>
        <w:tab/>
        <w:t>текстами</w:t>
      </w:r>
      <w:r w:rsidRPr="004678B6">
        <w:rPr>
          <w:sz w:val="28"/>
          <w:szCs w:val="28"/>
        </w:rPr>
        <w:tab/>
        <w:t>произведений,</w:t>
      </w:r>
      <w:r w:rsidRPr="004678B6">
        <w:rPr>
          <w:sz w:val="28"/>
          <w:szCs w:val="28"/>
        </w:rPr>
        <w:tab/>
        <w:t>посвящённых</w:t>
      </w:r>
      <w:r w:rsidRPr="004678B6">
        <w:rPr>
          <w:sz w:val="28"/>
          <w:szCs w:val="28"/>
        </w:rPr>
        <w:tab/>
        <w:t>Отечественной войне1812      года:</w:t>
      </w:r>
      <w:r w:rsidRPr="004678B6">
        <w:rPr>
          <w:sz w:val="28"/>
          <w:szCs w:val="28"/>
        </w:rPr>
        <w:tab/>
        <w:t>выявление</w:t>
      </w:r>
      <w:r w:rsidRPr="004678B6">
        <w:rPr>
          <w:sz w:val="28"/>
          <w:szCs w:val="28"/>
        </w:rPr>
        <w:tab/>
        <w:t>устаревших</w:t>
      </w:r>
      <w:r w:rsidRPr="004678B6">
        <w:rPr>
          <w:sz w:val="28"/>
          <w:szCs w:val="28"/>
        </w:rPr>
        <w:tab/>
        <w:t>слов,</w:t>
      </w:r>
      <w:r w:rsidRPr="004678B6">
        <w:rPr>
          <w:sz w:val="28"/>
          <w:szCs w:val="28"/>
        </w:rPr>
        <w:tab/>
        <w:t>военной</w:t>
      </w:r>
      <w:r w:rsidRPr="004678B6">
        <w:rPr>
          <w:sz w:val="28"/>
          <w:szCs w:val="28"/>
        </w:rPr>
        <w:tab/>
        <w:t>лексики, фразеологических единиц.</w:t>
      </w:r>
    </w:p>
    <w:p w:rsidR="00EE021F" w:rsidRPr="004678B6" w:rsidRDefault="00EE021F" w:rsidP="004678B6">
      <w:pPr>
        <w:rPr>
          <w:sz w:val="28"/>
          <w:szCs w:val="28"/>
        </w:rPr>
      </w:pPr>
      <w:r w:rsidRPr="004678B6">
        <w:rPr>
          <w:sz w:val="28"/>
          <w:szCs w:val="28"/>
        </w:rPr>
        <w:t>Категория</w:t>
      </w:r>
      <w:r w:rsidRPr="004678B6">
        <w:rPr>
          <w:sz w:val="28"/>
          <w:szCs w:val="28"/>
        </w:rPr>
        <w:tab/>
        <w:t>принадлежности</w:t>
      </w:r>
      <w:r w:rsidRPr="004678B6">
        <w:rPr>
          <w:sz w:val="28"/>
          <w:szCs w:val="28"/>
        </w:rPr>
        <w:tab/>
        <w:t>имён</w:t>
      </w:r>
      <w:r w:rsidRPr="004678B6">
        <w:rPr>
          <w:sz w:val="28"/>
          <w:szCs w:val="28"/>
        </w:rPr>
        <w:tab/>
        <w:t>существительных.</w:t>
      </w:r>
      <w:r w:rsidRPr="004678B6">
        <w:rPr>
          <w:sz w:val="28"/>
          <w:szCs w:val="28"/>
        </w:rPr>
        <w:tab/>
        <w:t>Способы выражения принадлежности в башкирском и русском языках. Некоторые особенности функционирования формы принадлежности в башкирском языке.</w:t>
      </w:r>
    </w:p>
    <w:p w:rsidR="00EE021F" w:rsidRPr="004678B6" w:rsidRDefault="00EE021F" w:rsidP="004678B6">
      <w:pPr>
        <w:rPr>
          <w:sz w:val="28"/>
          <w:szCs w:val="28"/>
        </w:rPr>
      </w:pPr>
      <w:r w:rsidRPr="004678B6">
        <w:rPr>
          <w:sz w:val="28"/>
          <w:szCs w:val="28"/>
        </w:rPr>
        <w:t>Вторичная функция окончаний принадлежности в башкирском языке. Имя прилагательное. Характеристика имени прилагательного как части</w:t>
      </w:r>
    </w:p>
    <w:p w:rsidR="00EE021F" w:rsidRPr="004678B6" w:rsidRDefault="00EE021F" w:rsidP="004678B6">
      <w:pPr>
        <w:rPr>
          <w:sz w:val="28"/>
          <w:szCs w:val="28"/>
        </w:rPr>
      </w:pPr>
      <w:r w:rsidRPr="004678B6">
        <w:rPr>
          <w:sz w:val="28"/>
          <w:szCs w:val="28"/>
        </w:rPr>
        <w:t>Речи</w:t>
      </w:r>
      <w:r>
        <w:rPr>
          <w:sz w:val="28"/>
          <w:szCs w:val="28"/>
        </w:rPr>
        <w:t xml:space="preserve"> </w:t>
      </w:r>
      <w:r w:rsidRPr="004678B6">
        <w:rPr>
          <w:sz w:val="28"/>
          <w:szCs w:val="28"/>
        </w:rPr>
        <w:t>в башкирском и русском языках. Степени имён прилагательных: сравнительная, уменьшительная, превосходная.</w:t>
      </w:r>
    </w:p>
    <w:p w:rsidR="00EE021F" w:rsidRPr="004678B6" w:rsidRDefault="00EE021F" w:rsidP="004678B6">
      <w:pPr>
        <w:rPr>
          <w:sz w:val="28"/>
          <w:szCs w:val="28"/>
        </w:rPr>
      </w:pPr>
      <w:r w:rsidRPr="004678B6">
        <w:rPr>
          <w:sz w:val="28"/>
          <w:szCs w:val="28"/>
        </w:rPr>
        <w:t>Качественные и относительные прилагательные.</w:t>
      </w:r>
      <w:r w:rsidRPr="004678B6">
        <w:rPr>
          <w:sz w:val="28"/>
          <w:szCs w:val="28"/>
        </w:rPr>
        <w:tab/>
        <w:t>Функциональная особенность</w:t>
      </w:r>
      <w:r w:rsidRPr="004678B6">
        <w:rPr>
          <w:sz w:val="28"/>
          <w:szCs w:val="28"/>
        </w:rPr>
        <w:tab/>
        <w:t>относительных</w:t>
      </w:r>
      <w:r w:rsidRPr="004678B6">
        <w:rPr>
          <w:sz w:val="28"/>
          <w:szCs w:val="28"/>
        </w:rPr>
        <w:tab/>
        <w:t>прилагательных.</w:t>
      </w:r>
      <w:r w:rsidRPr="004678B6">
        <w:rPr>
          <w:sz w:val="28"/>
          <w:szCs w:val="28"/>
        </w:rPr>
        <w:tab/>
        <w:t>Словоизменение</w:t>
      </w:r>
      <w:r w:rsidRPr="004678B6">
        <w:rPr>
          <w:sz w:val="28"/>
          <w:szCs w:val="28"/>
        </w:rPr>
        <w:tab/>
        <w:t>имён прилагательных.</w:t>
      </w:r>
    </w:p>
    <w:p w:rsidR="00EE021F" w:rsidRPr="004678B6" w:rsidRDefault="00EE021F" w:rsidP="004678B6">
      <w:pPr>
        <w:rPr>
          <w:sz w:val="28"/>
          <w:szCs w:val="28"/>
        </w:rPr>
      </w:pPr>
      <w:r w:rsidRPr="004678B6">
        <w:rPr>
          <w:sz w:val="28"/>
          <w:szCs w:val="28"/>
        </w:rPr>
        <w:t>Словообразование имён прилагательных. Производные и сложные прилагательные. Прилагательные в функции производящих основ.</w:t>
      </w:r>
    </w:p>
    <w:p w:rsidR="00EE021F" w:rsidRPr="004678B6" w:rsidRDefault="00EE021F" w:rsidP="004678B6">
      <w:pPr>
        <w:rPr>
          <w:sz w:val="28"/>
          <w:szCs w:val="28"/>
        </w:rPr>
      </w:pPr>
      <w:r w:rsidRPr="004678B6">
        <w:rPr>
          <w:sz w:val="28"/>
          <w:szCs w:val="28"/>
        </w:rPr>
        <w:t>Имя</w:t>
      </w:r>
      <w:r w:rsidRPr="004678B6">
        <w:rPr>
          <w:sz w:val="28"/>
          <w:szCs w:val="28"/>
        </w:rPr>
        <w:tab/>
        <w:t>числительное.</w:t>
      </w:r>
      <w:r w:rsidRPr="004678B6">
        <w:rPr>
          <w:sz w:val="28"/>
          <w:szCs w:val="28"/>
        </w:rPr>
        <w:tab/>
        <w:t>Разряды</w:t>
      </w:r>
      <w:r w:rsidRPr="004678B6">
        <w:rPr>
          <w:sz w:val="28"/>
          <w:szCs w:val="28"/>
        </w:rPr>
        <w:tab/>
        <w:t>числительных:</w:t>
      </w:r>
      <w:r w:rsidRPr="004678B6">
        <w:rPr>
          <w:sz w:val="28"/>
          <w:szCs w:val="28"/>
        </w:rPr>
        <w:tab/>
        <w:t>количественные, порядковые,          собирательные,</w:t>
      </w:r>
      <w:r w:rsidRPr="004678B6">
        <w:rPr>
          <w:sz w:val="28"/>
          <w:szCs w:val="28"/>
        </w:rPr>
        <w:tab/>
        <w:t>разделительные,          приблизительные числительные. Словоизменение числительных.</w:t>
      </w:r>
    </w:p>
    <w:p w:rsidR="00EE021F" w:rsidRPr="004678B6" w:rsidRDefault="00EE021F" w:rsidP="004678B6">
      <w:pPr>
        <w:rPr>
          <w:sz w:val="28"/>
          <w:szCs w:val="28"/>
        </w:rPr>
      </w:pPr>
      <w:r w:rsidRPr="004678B6">
        <w:rPr>
          <w:sz w:val="28"/>
          <w:szCs w:val="28"/>
        </w:rPr>
        <w:t>Правописание имён числительных.</w:t>
      </w:r>
    </w:p>
    <w:p w:rsidR="00EE021F" w:rsidRPr="004678B6" w:rsidRDefault="00EE021F" w:rsidP="004678B6">
      <w:pPr>
        <w:rPr>
          <w:sz w:val="28"/>
          <w:szCs w:val="28"/>
        </w:rPr>
      </w:pPr>
      <w:r w:rsidRPr="004678B6">
        <w:rPr>
          <w:sz w:val="28"/>
          <w:szCs w:val="28"/>
        </w:rPr>
        <w:t>Местоимение. Функциональная особенность местоимений. Разряды местоимений:</w:t>
      </w:r>
      <w:r w:rsidRPr="004678B6">
        <w:rPr>
          <w:sz w:val="28"/>
          <w:szCs w:val="28"/>
        </w:rPr>
        <w:tab/>
        <w:t>личные</w:t>
      </w:r>
      <w:r w:rsidRPr="004678B6">
        <w:rPr>
          <w:sz w:val="28"/>
          <w:szCs w:val="28"/>
        </w:rPr>
        <w:tab/>
        <w:t>местоимения,</w:t>
      </w:r>
      <w:r w:rsidRPr="004678B6">
        <w:rPr>
          <w:sz w:val="28"/>
          <w:szCs w:val="28"/>
        </w:rPr>
        <w:tab/>
        <w:t>указательные</w:t>
      </w:r>
      <w:r w:rsidRPr="004678B6">
        <w:rPr>
          <w:sz w:val="28"/>
          <w:szCs w:val="28"/>
        </w:rPr>
        <w:tab/>
        <w:t>местоимения, вопросительные          местоимения,</w:t>
      </w:r>
      <w:r w:rsidRPr="004678B6">
        <w:rPr>
          <w:sz w:val="28"/>
          <w:szCs w:val="28"/>
        </w:rPr>
        <w:tab/>
        <w:t>определительные</w:t>
      </w:r>
      <w:r w:rsidRPr="004678B6">
        <w:rPr>
          <w:sz w:val="28"/>
          <w:szCs w:val="28"/>
        </w:rPr>
        <w:tab/>
        <w:t>местоимения, неопределённые местоимения, отрицательные местоимения.</w:t>
      </w:r>
    </w:p>
    <w:p w:rsidR="00EE021F" w:rsidRPr="004678B6" w:rsidRDefault="00EE021F" w:rsidP="004678B6">
      <w:pPr>
        <w:rPr>
          <w:sz w:val="28"/>
          <w:szCs w:val="28"/>
        </w:rPr>
      </w:pPr>
      <w:r w:rsidRPr="004678B6">
        <w:rPr>
          <w:sz w:val="28"/>
          <w:szCs w:val="28"/>
        </w:rPr>
        <w:t>Содержание обучения в 7 классе. Речевая деятельность и культура речи.</w:t>
      </w:r>
    </w:p>
    <w:p w:rsidR="00EE021F" w:rsidRPr="004678B6" w:rsidRDefault="00EE021F" w:rsidP="004678B6">
      <w:pPr>
        <w:rPr>
          <w:sz w:val="28"/>
          <w:szCs w:val="28"/>
        </w:rPr>
      </w:pPr>
      <w:r w:rsidRPr="004678B6">
        <w:rPr>
          <w:sz w:val="28"/>
          <w:szCs w:val="28"/>
        </w:rPr>
        <w:t>Лексика: омонимия и паронимия. Виды омонимов. Правильное использование омонимов в речи.</w:t>
      </w:r>
    </w:p>
    <w:p w:rsidR="00EE021F" w:rsidRPr="004678B6" w:rsidRDefault="00EE021F" w:rsidP="004678B6">
      <w:pPr>
        <w:rPr>
          <w:sz w:val="28"/>
          <w:szCs w:val="28"/>
        </w:rPr>
      </w:pPr>
      <w:r w:rsidRPr="004678B6">
        <w:rPr>
          <w:sz w:val="28"/>
          <w:szCs w:val="28"/>
        </w:rPr>
        <w:t>Паронимы и точность речи. Смысловые различия, характер лексической сочетаемости,</w:t>
      </w:r>
      <w:r w:rsidRPr="004678B6">
        <w:rPr>
          <w:sz w:val="28"/>
          <w:szCs w:val="28"/>
        </w:rPr>
        <w:tab/>
        <w:t>способы управления,</w:t>
      </w:r>
      <w:r w:rsidRPr="004678B6">
        <w:rPr>
          <w:sz w:val="28"/>
          <w:szCs w:val="28"/>
        </w:rPr>
        <w:tab/>
        <w:t>функционально-стилевая</w:t>
      </w:r>
      <w:r w:rsidRPr="004678B6">
        <w:rPr>
          <w:sz w:val="28"/>
          <w:szCs w:val="28"/>
        </w:rPr>
        <w:tab/>
        <w:t>окраска и употребление паронимов в речи.</w:t>
      </w:r>
    </w:p>
    <w:p w:rsidR="00EE021F" w:rsidRPr="004678B6" w:rsidRDefault="00EE021F" w:rsidP="004678B6">
      <w:pPr>
        <w:rPr>
          <w:sz w:val="28"/>
          <w:szCs w:val="28"/>
        </w:rPr>
      </w:pPr>
      <w:r w:rsidRPr="004678B6">
        <w:rPr>
          <w:sz w:val="28"/>
          <w:szCs w:val="28"/>
        </w:rPr>
        <w:t>Распространённые     речевые     ошибки‚     связанные с     употреблением паронимов в речи. Башкирская традиционная этикетная речевая манера</w:t>
      </w:r>
    </w:p>
    <w:p w:rsidR="00EE021F" w:rsidRPr="004678B6" w:rsidRDefault="00EE021F" w:rsidP="004678B6">
      <w:pPr>
        <w:rPr>
          <w:sz w:val="28"/>
          <w:szCs w:val="28"/>
        </w:rPr>
      </w:pPr>
    </w:p>
    <w:p w:rsidR="00EE021F" w:rsidRPr="004678B6" w:rsidRDefault="00EE021F" w:rsidP="004678B6">
      <w:pPr>
        <w:rPr>
          <w:sz w:val="28"/>
          <w:szCs w:val="28"/>
        </w:rPr>
      </w:pPr>
      <w:bookmarkStart w:id="30" w:name="_page_129_0"/>
      <w:bookmarkEnd w:id="29"/>
      <w:r w:rsidRPr="004678B6">
        <w:rPr>
          <w:sz w:val="28"/>
          <w:szCs w:val="28"/>
        </w:rPr>
        <w:t>общения.</w:t>
      </w:r>
      <w:r w:rsidRPr="004678B6">
        <w:rPr>
          <w:sz w:val="28"/>
          <w:szCs w:val="28"/>
        </w:rPr>
        <w:tab/>
        <w:t>Исключение</w:t>
      </w:r>
      <w:r w:rsidRPr="004678B6">
        <w:rPr>
          <w:sz w:val="28"/>
          <w:szCs w:val="28"/>
        </w:rPr>
        <w:tab/>
        <w:t>категоричности</w:t>
      </w:r>
      <w:r w:rsidRPr="004678B6">
        <w:rPr>
          <w:sz w:val="28"/>
          <w:szCs w:val="28"/>
        </w:rPr>
        <w:tab/>
        <w:t>в</w:t>
      </w:r>
      <w:r w:rsidRPr="004678B6">
        <w:rPr>
          <w:sz w:val="28"/>
          <w:szCs w:val="28"/>
        </w:rPr>
        <w:tab/>
        <w:t>разговоре.</w:t>
      </w:r>
      <w:r w:rsidRPr="004678B6">
        <w:rPr>
          <w:sz w:val="28"/>
          <w:szCs w:val="28"/>
        </w:rPr>
        <w:tab/>
        <w:t>Невербальный (несловесный) этикет общения.</w:t>
      </w:r>
    </w:p>
    <w:p w:rsidR="00EE021F" w:rsidRPr="004678B6" w:rsidRDefault="00EE021F" w:rsidP="004678B6">
      <w:pPr>
        <w:rPr>
          <w:sz w:val="28"/>
          <w:szCs w:val="28"/>
        </w:rPr>
      </w:pPr>
      <w:r w:rsidRPr="004678B6">
        <w:rPr>
          <w:sz w:val="28"/>
          <w:szCs w:val="28"/>
        </w:rPr>
        <w:t>Этикет</w:t>
      </w:r>
      <w:r w:rsidRPr="004678B6">
        <w:rPr>
          <w:sz w:val="28"/>
          <w:szCs w:val="28"/>
        </w:rPr>
        <w:tab/>
        <w:t>использования</w:t>
      </w:r>
      <w:r w:rsidRPr="004678B6">
        <w:rPr>
          <w:sz w:val="28"/>
          <w:szCs w:val="28"/>
        </w:rPr>
        <w:tab/>
        <w:t>изобразительных</w:t>
      </w:r>
      <w:r w:rsidRPr="004678B6">
        <w:rPr>
          <w:sz w:val="28"/>
          <w:szCs w:val="28"/>
        </w:rPr>
        <w:tab/>
        <w:t>жестов.</w:t>
      </w:r>
      <w:r w:rsidRPr="004678B6">
        <w:rPr>
          <w:sz w:val="28"/>
          <w:szCs w:val="28"/>
        </w:rPr>
        <w:tab/>
        <w:t>Замещающие</w:t>
      </w:r>
      <w:r>
        <w:rPr>
          <w:sz w:val="28"/>
          <w:szCs w:val="28"/>
        </w:rPr>
        <w:t xml:space="preserve"> </w:t>
      </w:r>
      <w:r w:rsidRPr="004678B6">
        <w:rPr>
          <w:sz w:val="28"/>
          <w:szCs w:val="28"/>
        </w:rPr>
        <w:t>и сопровождающие жесты.</w:t>
      </w:r>
    </w:p>
    <w:p w:rsidR="00EE021F" w:rsidRPr="004678B6" w:rsidRDefault="00EE021F" w:rsidP="004678B6">
      <w:pPr>
        <w:rPr>
          <w:sz w:val="28"/>
          <w:szCs w:val="28"/>
        </w:rPr>
      </w:pPr>
      <w:r w:rsidRPr="004678B6">
        <w:rPr>
          <w:sz w:val="28"/>
          <w:szCs w:val="28"/>
        </w:rPr>
        <w:t>Основные сведения о языке. Разделы науки о языке.</w:t>
      </w:r>
    </w:p>
    <w:p w:rsidR="00EE021F" w:rsidRPr="004678B6" w:rsidRDefault="00EE021F" w:rsidP="004678B6">
      <w:pPr>
        <w:rPr>
          <w:sz w:val="28"/>
          <w:szCs w:val="28"/>
        </w:rPr>
      </w:pPr>
      <w:r w:rsidRPr="004678B6">
        <w:rPr>
          <w:sz w:val="28"/>
          <w:szCs w:val="28"/>
        </w:rPr>
        <w:t>Повторение тем по фонетике, словообразованию и морфологии башкирского языка. Разделение слов на части речи. Изменение имён существительных. Правописание числительных.</w:t>
      </w:r>
    </w:p>
    <w:p w:rsidR="00EE021F" w:rsidRPr="004678B6" w:rsidRDefault="00EE021F" w:rsidP="004678B6">
      <w:pPr>
        <w:rPr>
          <w:sz w:val="28"/>
          <w:szCs w:val="28"/>
        </w:rPr>
      </w:pPr>
      <w:r w:rsidRPr="004678B6">
        <w:rPr>
          <w:sz w:val="28"/>
          <w:szCs w:val="28"/>
        </w:rPr>
        <w:t>Глагол. Личные и безличные глаголы. Тематические группы глаголов. Самостоятельные и вспомогательные глаголы.</w:t>
      </w:r>
    </w:p>
    <w:p w:rsidR="00EE021F" w:rsidRPr="004678B6" w:rsidRDefault="00EE021F" w:rsidP="004678B6">
      <w:pPr>
        <w:rPr>
          <w:sz w:val="28"/>
          <w:szCs w:val="28"/>
        </w:rPr>
      </w:pPr>
      <w:r w:rsidRPr="004678B6">
        <w:rPr>
          <w:sz w:val="28"/>
          <w:szCs w:val="28"/>
        </w:rPr>
        <w:t>Наклонения глаголов. Изъявительное наклонение. Формы времени изъявительного</w:t>
      </w:r>
      <w:r w:rsidRPr="004678B6">
        <w:rPr>
          <w:sz w:val="28"/>
          <w:szCs w:val="28"/>
        </w:rPr>
        <w:tab/>
        <w:t>наклонения.</w:t>
      </w:r>
      <w:r w:rsidRPr="004678B6">
        <w:rPr>
          <w:sz w:val="28"/>
          <w:szCs w:val="28"/>
        </w:rPr>
        <w:tab/>
        <w:t>Синтаксические</w:t>
      </w:r>
      <w:r w:rsidRPr="004678B6">
        <w:rPr>
          <w:sz w:val="28"/>
          <w:szCs w:val="28"/>
        </w:rPr>
        <w:tab/>
        <w:t>функции</w:t>
      </w:r>
      <w:r w:rsidRPr="004678B6">
        <w:rPr>
          <w:sz w:val="28"/>
          <w:szCs w:val="28"/>
        </w:rPr>
        <w:tab/>
        <w:t>глаголов изъявительного наклонения. Отрицательные формы глагола. Повелительное наклонение глагола. Семантические типы повелительного наклонения.</w:t>
      </w:r>
    </w:p>
    <w:p w:rsidR="00EE021F" w:rsidRPr="004678B6" w:rsidRDefault="00EE021F" w:rsidP="004678B6">
      <w:pPr>
        <w:rPr>
          <w:sz w:val="28"/>
          <w:szCs w:val="28"/>
        </w:rPr>
      </w:pPr>
      <w:r w:rsidRPr="004678B6">
        <w:rPr>
          <w:sz w:val="28"/>
          <w:szCs w:val="28"/>
        </w:rPr>
        <w:t>Желательное наклонение глагола. Условное наклонение.</w:t>
      </w:r>
    </w:p>
    <w:p w:rsidR="00EE021F" w:rsidRPr="004678B6" w:rsidRDefault="00EE021F" w:rsidP="004678B6">
      <w:pPr>
        <w:rPr>
          <w:sz w:val="28"/>
          <w:szCs w:val="28"/>
        </w:rPr>
      </w:pPr>
      <w:r w:rsidRPr="004678B6">
        <w:rPr>
          <w:sz w:val="28"/>
          <w:szCs w:val="28"/>
        </w:rPr>
        <w:t>Глагольные формы. Имя действия. Причастие. Временные формы причастия. Инфинитив. Деепричастие. Формы деепричастия в башкирском языке.</w:t>
      </w:r>
    </w:p>
    <w:p w:rsidR="00EE021F" w:rsidRPr="004678B6" w:rsidRDefault="00EE021F" w:rsidP="004678B6">
      <w:pPr>
        <w:rPr>
          <w:sz w:val="28"/>
          <w:szCs w:val="28"/>
        </w:rPr>
      </w:pPr>
      <w:r w:rsidRPr="004678B6">
        <w:rPr>
          <w:sz w:val="28"/>
          <w:szCs w:val="28"/>
        </w:rPr>
        <w:t>Наречие. Виды наречий.</w:t>
      </w:r>
    </w:p>
    <w:p w:rsidR="00EE021F" w:rsidRPr="004678B6" w:rsidRDefault="00EE021F" w:rsidP="004678B6">
      <w:pPr>
        <w:rPr>
          <w:sz w:val="28"/>
          <w:szCs w:val="28"/>
        </w:rPr>
      </w:pPr>
      <w:r w:rsidRPr="004678B6">
        <w:rPr>
          <w:sz w:val="28"/>
          <w:szCs w:val="28"/>
        </w:rPr>
        <w:t>Имя числительное в башкирском и русском языках.</w:t>
      </w:r>
    </w:p>
    <w:p w:rsidR="00EE021F" w:rsidRPr="004678B6" w:rsidRDefault="00EE021F" w:rsidP="004678B6">
      <w:pPr>
        <w:rPr>
          <w:sz w:val="28"/>
          <w:szCs w:val="28"/>
        </w:rPr>
      </w:pPr>
      <w:r w:rsidRPr="004678B6">
        <w:rPr>
          <w:sz w:val="28"/>
          <w:szCs w:val="28"/>
        </w:rPr>
        <w:t>Служебные части речи. Союзы, послелоги, частицы. Послелоги в башкирском и предлоги в</w:t>
      </w:r>
      <w:r>
        <w:rPr>
          <w:sz w:val="28"/>
          <w:szCs w:val="28"/>
        </w:rPr>
        <w:t xml:space="preserve"> </w:t>
      </w:r>
      <w:r w:rsidRPr="004678B6">
        <w:rPr>
          <w:sz w:val="28"/>
          <w:szCs w:val="28"/>
        </w:rPr>
        <w:t>русском языках: их функции.</w:t>
      </w:r>
    </w:p>
    <w:p w:rsidR="00EE021F" w:rsidRPr="004678B6" w:rsidRDefault="00EE021F" w:rsidP="004678B6">
      <w:pPr>
        <w:rPr>
          <w:sz w:val="28"/>
          <w:szCs w:val="28"/>
        </w:rPr>
      </w:pPr>
      <w:r w:rsidRPr="004678B6">
        <w:rPr>
          <w:sz w:val="28"/>
          <w:szCs w:val="28"/>
        </w:rPr>
        <w:t>Междометие.</w:t>
      </w:r>
    </w:p>
    <w:p w:rsidR="00EE021F" w:rsidRPr="004678B6" w:rsidRDefault="00EE021F" w:rsidP="004678B6">
      <w:pPr>
        <w:rPr>
          <w:sz w:val="28"/>
          <w:szCs w:val="28"/>
        </w:rPr>
      </w:pPr>
      <w:r w:rsidRPr="004678B6">
        <w:rPr>
          <w:sz w:val="28"/>
          <w:szCs w:val="28"/>
        </w:rPr>
        <w:t>Содержание обучения в 8 классе. Речевая деятельность и культура речи.</w:t>
      </w:r>
    </w:p>
    <w:p w:rsidR="00EE021F" w:rsidRPr="004678B6" w:rsidRDefault="00EE021F" w:rsidP="004678B6">
      <w:pPr>
        <w:rPr>
          <w:sz w:val="28"/>
          <w:szCs w:val="28"/>
        </w:rPr>
      </w:pPr>
      <w:r w:rsidRPr="004678B6">
        <w:rPr>
          <w:sz w:val="28"/>
          <w:szCs w:val="28"/>
        </w:rPr>
        <w:t>Основные</w:t>
      </w:r>
      <w:r w:rsidRPr="004678B6">
        <w:rPr>
          <w:sz w:val="28"/>
          <w:szCs w:val="28"/>
        </w:rPr>
        <w:tab/>
        <w:t>орфоэпические</w:t>
      </w:r>
      <w:r w:rsidRPr="004678B6">
        <w:rPr>
          <w:sz w:val="28"/>
          <w:szCs w:val="28"/>
        </w:rPr>
        <w:tab/>
        <w:t>нормы</w:t>
      </w:r>
      <w:r w:rsidRPr="004678B6">
        <w:rPr>
          <w:sz w:val="28"/>
          <w:szCs w:val="28"/>
        </w:rPr>
        <w:tab/>
        <w:t>современного</w:t>
      </w:r>
      <w:r w:rsidRPr="004678B6">
        <w:rPr>
          <w:sz w:val="28"/>
          <w:szCs w:val="28"/>
        </w:rPr>
        <w:tab/>
        <w:t>башкирского литературного языка. Типичные орфоэпические ошибки в современной речи. Произношение</w:t>
      </w:r>
      <w:r>
        <w:rPr>
          <w:sz w:val="28"/>
          <w:szCs w:val="28"/>
        </w:rPr>
        <w:t xml:space="preserve"> </w:t>
      </w:r>
      <w:r w:rsidRPr="004678B6">
        <w:rPr>
          <w:sz w:val="28"/>
          <w:szCs w:val="28"/>
        </w:rPr>
        <w:t>в начале слова гласного [v] вместо [в], правописание согласных в словах, заимствованных из арабского, персидского и русского языков. Правильное произношение гласного [и] в конце слова.</w:t>
      </w:r>
    </w:p>
    <w:p w:rsidR="00EE021F" w:rsidRPr="004678B6" w:rsidRDefault="00EE021F" w:rsidP="004678B6">
      <w:pPr>
        <w:rPr>
          <w:sz w:val="28"/>
          <w:szCs w:val="28"/>
        </w:rPr>
      </w:pPr>
      <w:r w:rsidRPr="004678B6">
        <w:rPr>
          <w:sz w:val="28"/>
          <w:szCs w:val="28"/>
        </w:rPr>
        <w:t>Лексика: синонимия, синонимический ряд. Синонимия речевых формул. Этикетные речевые тактики и приёмы в коммуникации.</w:t>
      </w:r>
    </w:p>
    <w:p w:rsidR="00EE021F" w:rsidRPr="004678B6" w:rsidRDefault="00EE021F" w:rsidP="004678B6">
      <w:pPr>
        <w:rPr>
          <w:sz w:val="28"/>
          <w:szCs w:val="28"/>
        </w:rPr>
      </w:pPr>
      <w:r w:rsidRPr="004678B6">
        <w:rPr>
          <w:sz w:val="28"/>
          <w:szCs w:val="28"/>
        </w:rPr>
        <w:t>Основные сведения о языке. Разделы науки о языке.</w:t>
      </w:r>
    </w:p>
    <w:p w:rsidR="00EE021F" w:rsidRPr="004678B6" w:rsidRDefault="00EE021F" w:rsidP="004678B6">
      <w:pPr>
        <w:rPr>
          <w:sz w:val="28"/>
          <w:szCs w:val="28"/>
        </w:rPr>
      </w:pPr>
      <w:r w:rsidRPr="004678B6">
        <w:rPr>
          <w:sz w:val="28"/>
          <w:szCs w:val="28"/>
        </w:rPr>
        <w:t>Повторение пройденного материала в 7 классе: глагол, наречие, служебные части речи.</w:t>
      </w:r>
      <w:r>
        <w:rPr>
          <w:sz w:val="28"/>
          <w:szCs w:val="28"/>
        </w:rPr>
        <w:t xml:space="preserve"> </w:t>
      </w:r>
      <w:r w:rsidRPr="004678B6">
        <w:rPr>
          <w:sz w:val="28"/>
          <w:szCs w:val="28"/>
        </w:rPr>
        <w:t>Способы различия частей речи.</w:t>
      </w:r>
    </w:p>
    <w:p w:rsidR="00EE021F" w:rsidRPr="004678B6" w:rsidRDefault="00EE021F" w:rsidP="004678B6">
      <w:pPr>
        <w:rPr>
          <w:sz w:val="28"/>
          <w:szCs w:val="28"/>
        </w:rPr>
      </w:pPr>
      <w:r w:rsidRPr="004678B6">
        <w:rPr>
          <w:sz w:val="28"/>
          <w:szCs w:val="28"/>
        </w:rPr>
        <w:t>Синтаксис простого предложения. Виды предложений по интонации и цели</w:t>
      </w:r>
      <w:r w:rsidRPr="004678B6">
        <w:rPr>
          <w:sz w:val="28"/>
          <w:szCs w:val="28"/>
        </w:rPr>
        <w:tab/>
        <w:t>высказывания:</w:t>
      </w:r>
      <w:r w:rsidRPr="004678B6">
        <w:rPr>
          <w:sz w:val="28"/>
          <w:szCs w:val="28"/>
        </w:rPr>
        <w:tab/>
        <w:t>повествовательное</w:t>
      </w:r>
      <w:r w:rsidRPr="004678B6">
        <w:rPr>
          <w:sz w:val="28"/>
          <w:szCs w:val="28"/>
        </w:rPr>
        <w:tab/>
        <w:t>предложение,</w:t>
      </w:r>
      <w:r w:rsidRPr="004678B6">
        <w:rPr>
          <w:sz w:val="28"/>
          <w:szCs w:val="28"/>
        </w:rPr>
        <w:tab/>
        <w:t>вопросительное предложение, побудительно-восклицательное предложение.</w:t>
      </w:r>
    </w:p>
    <w:p w:rsidR="00EE021F" w:rsidRPr="004678B6" w:rsidRDefault="00EE021F" w:rsidP="004678B6">
      <w:pPr>
        <w:rPr>
          <w:sz w:val="28"/>
          <w:szCs w:val="28"/>
        </w:rPr>
      </w:pPr>
      <w:r w:rsidRPr="004678B6">
        <w:rPr>
          <w:sz w:val="28"/>
          <w:szCs w:val="28"/>
        </w:rPr>
        <w:t>Виды связи слов. Сочинительная связь. Подчинительная связь.</w:t>
      </w:r>
    </w:p>
    <w:p w:rsidR="00EE021F" w:rsidRPr="004678B6" w:rsidRDefault="00EE021F" w:rsidP="004678B6">
      <w:pPr>
        <w:rPr>
          <w:sz w:val="28"/>
          <w:szCs w:val="28"/>
        </w:rPr>
      </w:pPr>
      <w:r w:rsidRPr="004678B6">
        <w:rPr>
          <w:sz w:val="28"/>
          <w:szCs w:val="28"/>
        </w:rPr>
        <w:t>Виды синтаксической связи слов в предложении: согласование, управление, примыкание, изафет. Сравнительный анализ видов связи слов в</w:t>
      </w:r>
      <w:bookmarkStart w:id="31" w:name="_page_130_0"/>
      <w:bookmarkEnd w:id="30"/>
      <w:r w:rsidRPr="004678B6">
        <w:rPr>
          <w:sz w:val="28"/>
          <w:szCs w:val="28"/>
        </w:rPr>
        <w:t xml:space="preserve"> башкирском и русском языках.</w:t>
      </w:r>
    </w:p>
    <w:p w:rsidR="00EE021F" w:rsidRPr="004678B6" w:rsidRDefault="00EE021F" w:rsidP="004678B6">
      <w:pPr>
        <w:rPr>
          <w:sz w:val="28"/>
          <w:szCs w:val="28"/>
        </w:rPr>
      </w:pPr>
      <w:r w:rsidRPr="004678B6">
        <w:rPr>
          <w:sz w:val="28"/>
          <w:szCs w:val="28"/>
        </w:rPr>
        <w:t>Строение предложения. Главные члены предложения. Подлежащее. Сказуемое. Части речи в функции подлежащего и сказуемого.</w:t>
      </w:r>
    </w:p>
    <w:p w:rsidR="00EE021F" w:rsidRPr="004678B6" w:rsidRDefault="00EE021F" w:rsidP="004678B6">
      <w:pPr>
        <w:rPr>
          <w:sz w:val="28"/>
          <w:szCs w:val="28"/>
        </w:rPr>
      </w:pPr>
      <w:r w:rsidRPr="004678B6">
        <w:rPr>
          <w:sz w:val="28"/>
          <w:szCs w:val="28"/>
        </w:rPr>
        <w:t>Порядок слов в башкирском и русском предложении.</w:t>
      </w:r>
    </w:p>
    <w:p w:rsidR="00EE021F" w:rsidRPr="004678B6" w:rsidRDefault="00EE021F" w:rsidP="004678B6">
      <w:pPr>
        <w:rPr>
          <w:sz w:val="28"/>
          <w:szCs w:val="28"/>
        </w:rPr>
      </w:pPr>
      <w:r w:rsidRPr="004678B6">
        <w:rPr>
          <w:sz w:val="28"/>
          <w:szCs w:val="28"/>
        </w:rPr>
        <w:t>Второстепенные члены предложения. Однородные и неоднородные определения, их функциональная особенность в предложении.</w:t>
      </w:r>
    </w:p>
    <w:p w:rsidR="00EE021F" w:rsidRPr="004678B6" w:rsidRDefault="00EE021F" w:rsidP="004678B6">
      <w:pPr>
        <w:rPr>
          <w:sz w:val="28"/>
          <w:szCs w:val="28"/>
        </w:rPr>
      </w:pPr>
      <w:r w:rsidRPr="004678B6">
        <w:rPr>
          <w:sz w:val="28"/>
          <w:szCs w:val="28"/>
        </w:rPr>
        <w:t>Дополнение. Части речи в функции дополнения. Прямое дополнение, косвенное дополнение. Работа с текстами произведений о Салавате Юлаеве: лексический анализ, синтаксический анализ.</w:t>
      </w:r>
    </w:p>
    <w:p w:rsidR="00EE021F" w:rsidRPr="004678B6" w:rsidRDefault="00EE021F" w:rsidP="004678B6">
      <w:pPr>
        <w:rPr>
          <w:sz w:val="28"/>
          <w:szCs w:val="28"/>
        </w:rPr>
      </w:pPr>
      <w:r w:rsidRPr="004678B6">
        <w:rPr>
          <w:sz w:val="28"/>
          <w:szCs w:val="28"/>
        </w:rPr>
        <w:t>Обстоятельство. Виды обстоятельств. Обстоятельства образа действия, времени, места, причины, меры, условия.</w:t>
      </w:r>
    </w:p>
    <w:p w:rsidR="00EE021F" w:rsidRPr="004678B6" w:rsidRDefault="00EE021F" w:rsidP="004678B6">
      <w:pPr>
        <w:rPr>
          <w:sz w:val="28"/>
          <w:szCs w:val="28"/>
        </w:rPr>
      </w:pPr>
      <w:r w:rsidRPr="004678B6">
        <w:rPr>
          <w:sz w:val="28"/>
          <w:szCs w:val="28"/>
        </w:rPr>
        <w:t>Работа с текстами на зимнюю тему.</w:t>
      </w:r>
    </w:p>
    <w:p w:rsidR="00EE021F" w:rsidRPr="004678B6" w:rsidRDefault="00EE021F" w:rsidP="004678B6">
      <w:pPr>
        <w:rPr>
          <w:sz w:val="28"/>
          <w:szCs w:val="28"/>
        </w:rPr>
      </w:pPr>
      <w:r w:rsidRPr="004678B6">
        <w:rPr>
          <w:sz w:val="28"/>
          <w:szCs w:val="28"/>
        </w:rPr>
        <w:t>Односоставные и двусоставные предложения. Нераспространённые предложения. Распространённые предложения.</w:t>
      </w:r>
    </w:p>
    <w:p w:rsidR="00EE021F" w:rsidRPr="004678B6" w:rsidRDefault="00EE021F" w:rsidP="004678B6">
      <w:pPr>
        <w:rPr>
          <w:sz w:val="28"/>
          <w:szCs w:val="28"/>
        </w:rPr>
      </w:pPr>
      <w:r w:rsidRPr="004678B6">
        <w:rPr>
          <w:sz w:val="28"/>
          <w:szCs w:val="28"/>
        </w:rPr>
        <w:t>Односоставные предложения: определенно-личное, обобщённо-личное, неопределённо-личное, безличное, назывное.</w:t>
      </w:r>
    </w:p>
    <w:p w:rsidR="00EE021F" w:rsidRPr="004678B6" w:rsidRDefault="00EE021F" w:rsidP="004678B6">
      <w:pPr>
        <w:rPr>
          <w:sz w:val="28"/>
          <w:szCs w:val="28"/>
        </w:rPr>
      </w:pPr>
      <w:r w:rsidRPr="004678B6">
        <w:rPr>
          <w:sz w:val="28"/>
          <w:szCs w:val="28"/>
        </w:rPr>
        <w:t>Полные и неполные предложения.</w:t>
      </w:r>
    </w:p>
    <w:p w:rsidR="00EE021F" w:rsidRPr="004678B6" w:rsidRDefault="00EE021F" w:rsidP="004678B6">
      <w:pPr>
        <w:rPr>
          <w:sz w:val="28"/>
          <w:szCs w:val="28"/>
        </w:rPr>
      </w:pPr>
      <w:r w:rsidRPr="004678B6">
        <w:rPr>
          <w:sz w:val="28"/>
          <w:szCs w:val="28"/>
        </w:rPr>
        <w:t>Обособленные второстепенные члены предложения.</w:t>
      </w:r>
    </w:p>
    <w:p w:rsidR="00EE021F" w:rsidRPr="004678B6" w:rsidRDefault="00EE021F" w:rsidP="004678B6">
      <w:pPr>
        <w:rPr>
          <w:sz w:val="28"/>
          <w:szCs w:val="28"/>
        </w:rPr>
      </w:pPr>
      <w:r w:rsidRPr="004678B6">
        <w:rPr>
          <w:sz w:val="28"/>
          <w:szCs w:val="28"/>
        </w:rPr>
        <w:t>Слова,</w:t>
      </w:r>
      <w:r w:rsidRPr="004678B6">
        <w:rPr>
          <w:sz w:val="28"/>
          <w:szCs w:val="28"/>
        </w:rPr>
        <w:tab/>
        <w:t>грамматически</w:t>
      </w:r>
      <w:r w:rsidRPr="004678B6">
        <w:rPr>
          <w:sz w:val="28"/>
          <w:szCs w:val="28"/>
        </w:rPr>
        <w:tab/>
        <w:t>не</w:t>
      </w:r>
      <w:r w:rsidRPr="004678B6">
        <w:rPr>
          <w:sz w:val="28"/>
          <w:szCs w:val="28"/>
        </w:rPr>
        <w:tab/>
        <w:t>связанные</w:t>
      </w:r>
      <w:r w:rsidRPr="004678B6">
        <w:rPr>
          <w:sz w:val="28"/>
          <w:szCs w:val="28"/>
        </w:rPr>
        <w:tab/>
        <w:t>с</w:t>
      </w:r>
      <w:r w:rsidRPr="004678B6">
        <w:rPr>
          <w:sz w:val="28"/>
          <w:szCs w:val="28"/>
        </w:rPr>
        <w:tab/>
        <w:t>членами</w:t>
      </w:r>
      <w:r w:rsidRPr="004678B6">
        <w:rPr>
          <w:sz w:val="28"/>
          <w:szCs w:val="28"/>
        </w:rPr>
        <w:tab/>
        <w:t>предложения. Обращения. Вводные слова и вводные предложения.</w:t>
      </w:r>
    </w:p>
    <w:p w:rsidR="00EE021F" w:rsidRPr="004678B6" w:rsidRDefault="00EE021F" w:rsidP="004678B6">
      <w:pPr>
        <w:rPr>
          <w:sz w:val="28"/>
          <w:szCs w:val="28"/>
        </w:rPr>
      </w:pPr>
      <w:r w:rsidRPr="004678B6">
        <w:rPr>
          <w:sz w:val="28"/>
          <w:szCs w:val="28"/>
        </w:rPr>
        <w:t>Прямая речь. Косвенная речь. Содержание обучения в 9 классе. Речевая деятельность и культура речи.</w:t>
      </w:r>
    </w:p>
    <w:p w:rsidR="00EE021F" w:rsidRPr="004678B6" w:rsidRDefault="00EE021F" w:rsidP="004678B6">
      <w:pPr>
        <w:rPr>
          <w:sz w:val="28"/>
          <w:szCs w:val="28"/>
        </w:rPr>
      </w:pPr>
      <w:r w:rsidRPr="004678B6">
        <w:rPr>
          <w:sz w:val="28"/>
          <w:szCs w:val="28"/>
        </w:rPr>
        <w:t>Функциональные стили речи. Разговорная речь. Официально-деловой стиль. Публицистический стиль. Художественный стиль. Учебно-научный стиль. Доклад, сообщение. Речь оппонента на защите проекта.</w:t>
      </w:r>
    </w:p>
    <w:p w:rsidR="00EE021F" w:rsidRPr="004678B6" w:rsidRDefault="00EE021F" w:rsidP="004678B6">
      <w:pPr>
        <w:rPr>
          <w:sz w:val="28"/>
          <w:szCs w:val="28"/>
        </w:rPr>
      </w:pPr>
      <w:r w:rsidRPr="004678B6">
        <w:rPr>
          <w:sz w:val="28"/>
          <w:szCs w:val="28"/>
        </w:rPr>
        <w:t>Культура речи. Употребление иноязычных слов как проблема культуры речи.</w:t>
      </w:r>
    </w:p>
    <w:p w:rsidR="00EE021F" w:rsidRPr="004678B6" w:rsidRDefault="00EE021F" w:rsidP="004678B6">
      <w:pPr>
        <w:rPr>
          <w:sz w:val="28"/>
          <w:szCs w:val="28"/>
        </w:rPr>
      </w:pPr>
      <w:r w:rsidRPr="004678B6">
        <w:rPr>
          <w:sz w:val="28"/>
          <w:szCs w:val="28"/>
        </w:rPr>
        <w:t>Язык художественной литературы. Диалогичность в художественном произведении. Текст и интертекст. Афоризмы. Прецедентные тексты.</w:t>
      </w:r>
    </w:p>
    <w:p w:rsidR="00EE021F" w:rsidRPr="004678B6" w:rsidRDefault="00EE021F" w:rsidP="004678B6">
      <w:pPr>
        <w:rPr>
          <w:sz w:val="28"/>
          <w:szCs w:val="28"/>
        </w:rPr>
      </w:pPr>
      <w:r w:rsidRPr="004678B6">
        <w:rPr>
          <w:sz w:val="28"/>
          <w:szCs w:val="28"/>
        </w:rPr>
        <w:t>Текст</w:t>
      </w:r>
      <w:r w:rsidRPr="004678B6">
        <w:rPr>
          <w:sz w:val="28"/>
          <w:szCs w:val="28"/>
        </w:rPr>
        <w:tab/>
        <w:t>рекламного</w:t>
      </w:r>
      <w:r w:rsidRPr="004678B6">
        <w:rPr>
          <w:sz w:val="28"/>
          <w:szCs w:val="28"/>
        </w:rPr>
        <w:tab/>
        <w:t>объявления,</w:t>
      </w:r>
      <w:r w:rsidRPr="004678B6">
        <w:rPr>
          <w:sz w:val="28"/>
          <w:szCs w:val="28"/>
        </w:rPr>
        <w:tab/>
        <w:t>его</w:t>
      </w:r>
      <w:r w:rsidRPr="004678B6">
        <w:rPr>
          <w:sz w:val="28"/>
          <w:szCs w:val="28"/>
        </w:rPr>
        <w:tab/>
        <w:t>языковые</w:t>
      </w:r>
      <w:r w:rsidRPr="004678B6">
        <w:rPr>
          <w:sz w:val="28"/>
          <w:szCs w:val="28"/>
        </w:rPr>
        <w:tab/>
        <w:t>и</w:t>
      </w:r>
      <w:r w:rsidRPr="004678B6">
        <w:rPr>
          <w:sz w:val="28"/>
          <w:szCs w:val="28"/>
        </w:rPr>
        <w:tab/>
        <w:t>структурные особенности .Ошибки в речи современного обучающегося.</w:t>
      </w:r>
    </w:p>
    <w:p w:rsidR="00EE021F" w:rsidRPr="004678B6" w:rsidRDefault="00EE021F" w:rsidP="004678B6">
      <w:pPr>
        <w:rPr>
          <w:sz w:val="28"/>
          <w:szCs w:val="28"/>
        </w:rPr>
      </w:pPr>
      <w:r w:rsidRPr="004678B6">
        <w:rPr>
          <w:sz w:val="28"/>
          <w:szCs w:val="28"/>
        </w:rPr>
        <w:t>Этика и этикет общения в Интернете. Этикет переписки в социальных сетях. Нормы, правила</w:t>
      </w:r>
      <w:r>
        <w:rPr>
          <w:sz w:val="28"/>
          <w:szCs w:val="28"/>
        </w:rPr>
        <w:t xml:space="preserve"> </w:t>
      </w:r>
      <w:r w:rsidRPr="004678B6">
        <w:rPr>
          <w:sz w:val="28"/>
          <w:szCs w:val="28"/>
        </w:rPr>
        <w:t>этикета интернет-обсуждения, интернет-диспута.</w:t>
      </w:r>
    </w:p>
    <w:p w:rsidR="00EE021F" w:rsidRPr="004678B6" w:rsidRDefault="00EE021F" w:rsidP="004678B6">
      <w:pPr>
        <w:rPr>
          <w:sz w:val="28"/>
          <w:szCs w:val="28"/>
        </w:rPr>
      </w:pPr>
      <w:r w:rsidRPr="004678B6">
        <w:rPr>
          <w:sz w:val="28"/>
          <w:szCs w:val="28"/>
        </w:rPr>
        <w:t>Основные сведения о языке. Разделы науки о языке. Лингвистические словари башкирского языка. Академический словарь.</w:t>
      </w:r>
    </w:p>
    <w:p w:rsidR="00EE021F" w:rsidRPr="004678B6" w:rsidRDefault="00EE021F" w:rsidP="004678B6">
      <w:pPr>
        <w:rPr>
          <w:sz w:val="28"/>
          <w:szCs w:val="28"/>
        </w:rPr>
      </w:pPr>
      <w:r w:rsidRPr="004678B6">
        <w:rPr>
          <w:sz w:val="28"/>
          <w:szCs w:val="28"/>
        </w:rPr>
        <w:t>Толковые словари. Фразеологический словарь башкирского языка. Словарь башкирских народных пословиц и поговорок. Ономастические словари башкирского языка.</w:t>
      </w:r>
    </w:p>
    <w:p w:rsidR="00EE021F" w:rsidRPr="004678B6" w:rsidRDefault="00EE021F" w:rsidP="004678B6">
      <w:pPr>
        <w:rPr>
          <w:sz w:val="28"/>
          <w:szCs w:val="28"/>
        </w:rPr>
      </w:pPr>
      <w:r w:rsidRPr="004678B6">
        <w:rPr>
          <w:sz w:val="28"/>
          <w:szCs w:val="28"/>
        </w:rPr>
        <w:t>Основные фонетические процессы в башкирском языке. Проектная работа.</w:t>
      </w:r>
    </w:p>
    <w:p w:rsidR="00EE021F" w:rsidRPr="004678B6" w:rsidRDefault="00EE021F" w:rsidP="004678B6">
      <w:pPr>
        <w:rPr>
          <w:sz w:val="28"/>
          <w:szCs w:val="28"/>
        </w:rPr>
      </w:pPr>
      <w:bookmarkStart w:id="32" w:name="_page_131_0"/>
      <w:bookmarkEnd w:id="31"/>
      <w:r w:rsidRPr="004678B6">
        <w:rPr>
          <w:sz w:val="28"/>
          <w:szCs w:val="28"/>
        </w:rPr>
        <w:t>Территориальные</w:t>
      </w:r>
      <w:r w:rsidRPr="004678B6">
        <w:rPr>
          <w:sz w:val="28"/>
          <w:szCs w:val="28"/>
        </w:rPr>
        <w:tab/>
        <w:t>особенности</w:t>
      </w:r>
      <w:r w:rsidRPr="004678B6">
        <w:rPr>
          <w:sz w:val="28"/>
          <w:szCs w:val="28"/>
        </w:rPr>
        <w:tab/>
        <w:t>разговорного</w:t>
      </w:r>
      <w:r w:rsidRPr="004678B6">
        <w:rPr>
          <w:sz w:val="28"/>
          <w:szCs w:val="28"/>
        </w:rPr>
        <w:tab/>
        <w:t>башкирского</w:t>
      </w:r>
      <w:r w:rsidRPr="004678B6">
        <w:rPr>
          <w:sz w:val="28"/>
          <w:szCs w:val="28"/>
        </w:rPr>
        <w:tab/>
        <w:t>языка. Диалектизмы. Синтаксис. Слово и предложение. Распространённые и нераспространённые предложения.</w:t>
      </w:r>
    </w:p>
    <w:p w:rsidR="00EE021F" w:rsidRPr="004678B6" w:rsidRDefault="00EE021F" w:rsidP="004678B6">
      <w:pPr>
        <w:rPr>
          <w:sz w:val="28"/>
          <w:szCs w:val="28"/>
        </w:rPr>
      </w:pPr>
      <w:r w:rsidRPr="004678B6">
        <w:rPr>
          <w:sz w:val="28"/>
          <w:szCs w:val="28"/>
        </w:rPr>
        <w:t>Синтаксис сложного предложения. Сложносочинённое предложение. Союзные и бессоюзные сложносочинённые предложения.</w:t>
      </w:r>
    </w:p>
    <w:p w:rsidR="00EE021F" w:rsidRPr="004678B6" w:rsidRDefault="00EE021F" w:rsidP="004678B6">
      <w:pPr>
        <w:rPr>
          <w:sz w:val="28"/>
          <w:szCs w:val="28"/>
        </w:rPr>
      </w:pPr>
      <w:r w:rsidRPr="004678B6">
        <w:rPr>
          <w:sz w:val="28"/>
          <w:szCs w:val="28"/>
        </w:rPr>
        <w:t>Сложноподчинённое предложение. Виды придаточных предложений. Сложные синтаксические конструкции в башкирском языке.</w:t>
      </w:r>
    </w:p>
    <w:p w:rsidR="00EE021F" w:rsidRPr="004678B6" w:rsidRDefault="00EE021F" w:rsidP="004678B6">
      <w:pPr>
        <w:rPr>
          <w:sz w:val="28"/>
          <w:szCs w:val="28"/>
        </w:rPr>
      </w:pPr>
      <w:r w:rsidRPr="004678B6">
        <w:rPr>
          <w:sz w:val="28"/>
          <w:szCs w:val="28"/>
        </w:rPr>
        <w:t>Планируемые</w:t>
      </w:r>
      <w:r w:rsidRPr="004678B6">
        <w:rPr>
          <w:sz w:val="28"/>
          <w:szCs w:val="28"/>
        </w:rPr>
        <w:tab/>
        <w:t>результаты</w:t>
      </w:r>
      <w:r w:rsidRPr="004678B6">
        <w:rPr>
          <w:sz w:val="28"/>
          <w:szCs w:val="28"/>
        </w:rPr>
        <w:tab/>
        <w:t>освоения</w:t>
      </w:r>
      <w:r w:rsidRPr="004678B6">
        <w:rPr>
          <w:sz w:val="28"/>
          <w:szCs w:val="28"/>
        </w:rPr>
        <w:tab/>
        <w:t>программы</w:t>
      </w:r>
      <w:r w:rsidRPr="004678B6">
        <w:rPr>
          <w:sz w:val="28"/>
          <w:szCs w:val="28"/>
        </w:rPr>
        <w:tab/>
        <w:t>по</w:t>
      </w:r>
      <w:r w:rsidRPr="004678B6">
        <w:rPr>
          <w:sz w:val="28"/>
          <w:szCs w:val="28"/>
        </w:rPr>
        <w:tab/>
        <w:t>родному (башкирскому) языку на уровне основного общего образования.</w:t>
      </w:r>
    </w:p>
    <w:p w:rsidR="00EE021F" w:rsidRPr="004678B6" w:rsidRDefault="00EE021F" w:rsidP="004678B6">
      <w:pPr>
        <w:rPr>
          <w:sz w:val="28"/>
          <w:szCs w:val="28"/>
        </w:rPr>
      </w:pPr>
      <w:r w:rsidRPr="004678B6">
        <w:rPr>
          <w:sz w:val="28"/>
          <w:szCs w:val="28"/>
        </w:rPr>
        <w:t>В результате изучения родного (башкирского) языка на уровне основного общего образования у обучающегося будут сформированы следующие личностные результаты:</w:t>
      </w:r>
    </w:p>
    <w:p w:rsidR="00EE021F" w:rsidRPr="004678B6" w:rsidRDefault="00EE021F" w:rsidP="004678B6">
      <w:pPr>
        <w:rPr>
          <w:sz w:val="28"/>
          <w:szCs w:val="28"/>
        </w:rPr>
      </w:pPr>
      <w:r w:rsidRPr="004678B6">
        <w:rPr>
          <w:sz w:val="28"/>
          <w:szCs w:val="28"/>
        </w:rPr>
        <w:t>1)</w:t>
      </w:r>
      <w:r w:rsidRPr="004678B6">
        <w:rPr>
          <w:sz w:val="28"/>
          <w:szCs w:val="28"/>
        </w:rPr>
        <w:tab/>
        <w:t>гражданского воспитания:</w:t>
      </w:r>
    </w:p>
    <w:p w:rsidR="00EE021F" w:rsidRPr="004678B6" w:rsidRDefault="00EE021F" w:rsidP="004678B6">
      <w:pPr>
        <w:rPr>
          <w:sz w:val="28"/>
          <w:szCs w:val="28"/>
        </w:rPr>
      </w:pPr>
      <w:r w:rsidRPr="004678B6">
        <w:rPr>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родном (башкирском) языке;</w:t>
      </w:r>
    </w:p>
    <w:p w:rsidR="00EE021F" w:rsidRPr="004678B6" w:rsidRDefault="00EE021F" w:rsidP="004678B6">
      <w:pPr>
        <w:rPr>
          <w:sz w:val="28"/>
          <w:szCs w:val="28"/>
        </w:rPr>
      </w:pPr>
      <w:r w:rsidRPr="004678B6">
        <w:rPr>
          <w:sz w:val="28"/>
          <w:szCs w:val="28"/>
        </w:rPr>
        <w:t>неприятие любых форм экстремизма, дискриминации;</w:t>
      </w:r>
    </w:p>
    <w:p w:rsidR="00EE021F" w:rsidRPr="004678B6" w:rsidRDefault="00EE021F" w:rsidP="004678B6">
      <w:pPr>
        <w:rPr>
          <w:sz w:val="28"/>
          <w:szCs w:val="28"/>
        </w:rPr>
      </w:pPr>
      <w:r w:rsidRPr="004678B6">
        <w:rPr>
          <w:sz w:val="28"/>
          <w:szCs w:val="28"/>
        </w:rPr>
        <w:t>понимание роли различных социальных институтов в жизни человека; представление</w:t>
      </w:r>
      <w:r w:rsidRPr="004678B6">
        <w:rPr>
          <w:sz w:val="28"/>
          <w:szCs w:val="28"/>
        </w:rPr>
        <w:tab/>
        <w:t>об</w:t>
      </w:r>
      <w:r w:rsidRPr="004678B6">
        <w:rPr>
          <w:sz w:val="28"/>
          <w:szCs w:val="28"/>
        </w:rPr>
        <w:tab/>
        <w:t>основных</w:t>
      </w:r>
      <w:r w:rsidRPr="004678B6">
        <w:rPr>
          <w:sz w:val="28"/>
          <w:szCs w:val="28"/>
        </w:rPr>
        <w:tab/>
        <w:t>правах,</w:t>
      </w:r>
      <w:r w:rsidRPr="004678B6">
        <w:rPr>
          <w:sz w:val="28"/>
          <w:szCs w:val="28"/>
        </w:rPr>
        <w:tab/>
        <w:t>свободах</w:t>
      </w:r>
      <w:r w:rsidRPr="004678B6">
        <w:rPr>
          <w:sz w:val="28"/>
          <w:szCs w:val="28"/>
        </w:rPr>
        <w:tab/>
        <w:t>и</w:t>
      </w:r>
      <w:r w:rsidRPr="004678B6">
        <w:rPr>
          <w:sz w:val="28"/>
          <w:szCs w:val="28"/>
        </w:rPr>
        <w:tab/>
        <w:t>обязанностях</w:t>
      </w:r>
    </w:p>
    <w:p w:rsidR="00EE021F" w:rsidRPr="004678B6" w:rsidRDefault="00EE021F" w:rsidP="004678B6">
      <w:pPr>
        <w:rPr>
          <w:sz w:val="28"/>
          <w:szCs w:val="28"/>
        </w:rPr>
      </w:pPr>
      <w:r w:rsidRPr="004678B6">
        <w:rPr>
          <w:sz w:val="28"/>
          <w:szCs w:val="28"/>
        </w:rPr>
        <w:t>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(башкирском) языке;</w:t>
      </w:r>
    </w:p>
    <w:p w:rsidR="00EE021F" w:rsidRPr="004678B6" w:rsidRDefault="00EE021F" w:rsidP="004678B6">
      <w:pPr>
        <w:rPr>
          <w:sz w:val="28"/>
          <w:szCs w:val="28"/>
        </w:rPr>
      </w:pPr>
      <w:r w:rsidRPr="004678B6">
        <w:rPr>
          <w:sz w:val="28"/>
          <w:szCs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;волонтёрство);</w:t>
      </w:r>
    </w:p>
    <w:p w:rsidR="00EE021F" w:rsidRPr="004678B6" w:rsidRDefault="00EE021F" w:rsidP="004678B6">
      <w:pPr>
        <w:rPr>
          <w:sz w:val="28"/>
          <w:szCs w:val="28"/>
        </w:rPr>
      </w:pPr>
      <w:r w:rsidRPr="004678B6">
        <w:rPr>
          <w:sz w:val="28"/>
          <w:szCs w:val="28"/>
        </w:rPr>
        <w:t>2)</w:t>
      </w:r>
      <w:r w:rsidRPr="004678B6">
        <w:rPr>
          <w:sz w:val="28"/>
          <w:szCs w:val="28"/>
        </w:rPr>
        <w:tab/>
        <w:t>патриотического воспитания:</w:t>
      </w:r>
    </w:p>
    <w:p w:rsidR="00EE021F" w:rsidRPr="004678B6" w:rsidRDefault="00EE021F" w:rsidP="004678B6">
      <w:pPr>
        <w:rPr>
          <w:sz w:val="28"/>
          <w:szCs w:val="28"/>
        </w:rPr>
      </w:pPr>
      <w:r w:rsidRPr="004678B6">
        <w:rPr>
          <w:sz w:val="28"/>
          <w:szCs w:val="28"/>
        </w:rPr>
        <w:t>осознание российской гражданской идентичности в поликультурном и многоконфессиональном обществе, понимание роли родного (башкирского) языка</w:t>
      </w:r>
      <w:r w:rsidRPr="004678B6">
        <w:rPr>
          <w:sz w:val="28"/>
          <w:szCs w:val="28"/>
        </w:rPr>
        <w:tab/>
        <w:t>в</w:t>
      </w:r>
      <w:r w:rsidRPr="004678B6">
        <w:rPr>
          <w:sz w:val="28"/>
          <w:szCs w:val="28"/>
        </w:rPr>
        <w:tab/>
        <w:t>жизни</w:t>
      </w:r>
      <w:r w:rsidRPr="004678B6">
        <w:rPr>
          <w:sz w:val="28"/>
          <w:szCs w:val="28"/>
        </w:rPr>
        <w:tab/>
        <w:t>народа,</w:t>
      </w:r>
      <w:r w:rsidRPr="004678B6">
        <w:rPr>
          <w:sz w:val="28"/>
          <w:szCs w:val="28"/>
        </w:rPr>
        <w:tab/>
        <w:t>проявление</w:t>
      </w:r>
      <w:r w:rsidRPr="004678B6">
        <w:rPr>
          <w:sz w:val="28"/>
          <w:szCs w:val="28"/>
        </w:rPr>
        <w:tab/>
        <w:t>интереса к познанию родного (башкирского) языка,к истории и культуре своего народа, края, страны, других народов России, ценностное отношение к родному (башкирскому)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проживающихв родной стране;</w:t>
      </w:r>
    </w:p>
    <w:p w:rsidR="00EE021F" w:rsidRPr="004678B6" w:rsidRDefault="00EE021F" w:rsidP="004678B6">
      <w:pPr>
        <w:rPr>
          <w:sz w:val="28"/>
          <w:szCs w:val="28"/>
        </w:rPr>
      </w:pPr>
      <w:bookmarkStart w:id="33" w:name="_page_132_0"/>
      <w:bookmarkEnd w:id="32"/>
      <w:r w:rsidRPr="004678B6">
        <w:rPr>
          <w:sz w:val="28"/>
          <w:szCs w:val="28"/>
        </w:rPr>
        <w:t>3)</w:t>
      </w:r>
      <w:r w:rsidRPr="004678B6">
        <w:rPr>
          <w:sz w:val="28"/>
          <w:szCs w:val="28"/>
        </w:rPr>
        <w:tab/>
        <w:t>духовно-нравственного воспитания:</w:t>
      </w:r>
    </w:p>
    <w:p w:rsidR="00EE021F" w:rsidRPr="004678B6" w:rsidRDefault="00EE021F" w:rsidP="004678B6">
      <w:pPr>
        <w:rPr>
          <w:sz w:val="28"/>
          <w:szCs w:val="28"/>
        </w:rPr>
      </w:pPr>
      <w:r w:rsidRPr="004678B6">
        <w:rPr>
          <w:sz w:val="28"/>
          <w:szCs w:val="28"/>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E021F" w:rsidRPr="004678B6" w:rsidRDefault="00EE021F" w:rsidP="004678B6">
      <w:pPr>
        <w:rPr>
          <w:sz w:val="28"/>
          <w:szCs w:val="28"/>
        </w:rPr>
      </w:pPr>
      <w:r w:rsidRPr="004678B6">
        <w:rPr>
          <w:sz w:val="28"/>
          <w:szCs w:val="28"/>
        </w:rPr>
        <w:t>4)</w:t>
      </w:r>
      <w:r w:rsidRPr="004678B6">
        <w:rPr>
          <w:sz w:val="28"/>
          <w:szCs w:val="28"/>
        </w:rPr>
        <w:tab/>
        <w:t>эстетического воспитания:</w:t>
      </w:r>
    </w:p>
    <w:p w:rsidR="00EE021F" w:rsidRPr="004678B6" w:rsidRDefault="00EE021F" w:rsidP="004678B6">
      <w:pPr>
        <w:rPr>
          <w:sz w:val="28"/>
          <w:szCs w:val="28"/>
        </w:rPr>
      </w:pPr>
      <w:r w:rsidRPr="004678B6">
        <w:rPr>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EE021F" w:rsidRPr="004678B6" w:rsidRDefault="00EE021F" w:rsidP="004678B6">
      <w:pPr>
        <w:rPr>
          <w:sz w:val="28"/>
          <w:szCs w:val="28"/>
        </w:rPr>
      </w:pPr>
      <w:r w:rsidRPr="004678B6">
        <w:rPr>
          <w:sz w:val="28"/>
          <w:szCs w:val="28"/>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EE021F" w:rsidRPr="004678B6" w:rsidRDefault="00EE021F" w:rsidP="004678B6">
      <w:pPr>
        <w:rPr>
          <w:sz w:val="28"/>
          <w:szCs w:val="28"/>
        </w:rPr>
      </w:pPr>
      <w:r w:rsidRPr="004678B6">
        <w:rPr>
          <w:sz w:val="28"/>
          <w:szCs w:val="28"/>
        </w:rPr>
        <w:t>5)</w:t>
      </w:r>
      <w:r w:rsidRPr="004678B6">
        <w:rPr>
          <w:sz w:val="28"/>
          <w:szCs w:val="28"/>
        </w:rPr>
        <w:tab/>
        <w:t>физического воспитания, формирования культуры здоровья и эмоционального благополучия: 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EE021F" w:rsidRPr="004678B6" w:rsidRDefault="00EE021F" w:rsidP="004678B6">
      <w:pPr>
        <w:rPr>
          <w:sz w:val="28"/>
          <w:szCs w:val="28"/>
        </w:rPr>
      </w:pPr>
      <w:r w:rsidRPr="004678B6">
        <w:rPr>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rsidR="00EE021F" w:rsidRPr="004678B6" w:rsidRDefault="00EE021F" w:rsidP="004678B6">
      <w:pPr>
        <w:rPr>
          <w:sz w:val="28"/>
          <w:szCs w:val="28"/>
        </w:rPr>
      </w:pPr>
      <w:r w:rsidRPr="004678B6">
        <w:rPr>
          <w:sz w:val="28"/>
          <w:szCs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E021F" w:rsidRPr="004678B6" w:rsidRDefault="00EE021F" w:rsidP="004678B6">
      <w:pPr>
        <w:rPr>
          <w:sz w:val="28"/>
          <w:szCs w:val="28"/>
        </w:rPr>
      </w:pPr>
      <w:r w:rsidRPr="004678B6">
        <w:rPr>
          <w:sz w:val="28"/>
          <w:szCs w:val="28"/>
        </w:rPr>
        <w:t>умение принимать себя и других, не осуждая;</w:t>
      </w:r>
    </w:p>
    <w:p w:rsidR="00EE021F" w:rsidRPr="004678B6" w:rsidRDefault="00EE021F" w:rsidP="004678B6">
      <w:pPr>
        <w:rPr>
          <w:sz w:val="28"/>
          <w:szCs w:val="28"/>
        </w:rPr>
      </w:pPr>
      <w:r w:rsidRPr="004678B6">
        <w:rPr>
          <w:sz w:val="28"/>
          <w:szCs w:val="28"/>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родном (башкирском) языке, сформированность навыков рефлексии, признание своего права на ошибку и такого же права другого человека;</w:t>
      </w:r>
    </w:p>
    <w:p w:rsidR="00EE021F" w:rsidRPr="004678B6" w:rsidRDefault="00EE021F" w:rsidP="004678B6">
      <w:pPr>
        <w:rPr>
          <w:sz w:val="28"/>
          <w:szCs w:val="28"/>
        </w:rPr>
      </w:pPr>
      <w:r w:rsidRPr="004678B6">
        <w:rPr>
          <w:sz w:val="28"/>
          <w:szCs w:val="28"/>
        </w:rPr>
        <w:t>6)</w:t>
      </w:r>
      <w:r w:rsidRPr="004678B6">
        <w:rPr>
          <w:sz w:val="28"/>
          <w:szCs w:val="28"/>
        </w:rPr>
        <w:tab/>
        <w:t>трудового воспитания:</w:t>
      </w:r>
    </w:p>
    <w:p w:rsidR="00EE021F" w:rsidRPr="004678B6" w:rsidRDefault="00EE021F" w:rsidP="004678B6">
      <w:pPr>
        <w:rPr>
          <w:sz w:val="28"/>
          <w:szCs w:val="28"/>
        </w:rPr>
      </w:pPr>
      <w:r w:rsidRPr="004678B6">
        <w:rPr>
          <w:sz w:val="28"/>
          <w:szCs w:val="28"/>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E021F" w:rsidRPr="004678B6" w:rsidRDefault="00EE021F" w:rsidP="004678B6">
      <w:pPr>
        <w:rPr>
          <w:sz w:val="28"/>
          <w:szCs w:val="28"/>
        </w:rPr>
      </w:pPr>
      <w:r w:rsidRPr="004678B6">
        <w:rPr>
          <w:sz w:val="28"/>
          <w:szCs w:val="28"/>
        </w:rPr>
        <w:t>интерес к практическому изучению профессий и труда различного рода,</w:t>
      </w:r>
    </w:p>
    <w:p w:rsidR="00EE021F" w:rsidRPr="004678B6" w:rsidRDefault="00EE021F" w:rsidP="004678B6">
      <w:pPr>
        <w:rPr>
          <w:sz w:val="28"/>
          <w:szCs w:val="28"/>
        </w:rPr>
      </w:pPr>
      <w:bookmarkStart w:id="34" w:name="_page_133_0"/>
      <w:bookmarkEnd w:id="33"/>
      <w:r w:rsidRPr="004678B6">
        <w:rPr>
          <w:sz w:val="28"/>
          <w:szCs w:val="28"/>
        </w:rPr>
        <w:t>в том числе на основе применения изучаемого предметного знания и ознакомления</w:t>
      </w:r>
      <w:r w:rsidRPr="004678B6">
        <w:rPr>
          <w:sz w:val="28"/>
          <w:szCs w:val="28"/>
        </w:rPr>
        <w:tab/>
        <w:t>с</w:t>
      </w:r>
      <w:r w:rsidRPr="004678B6">
        <w:rPr>
          <w:sz w:val="28"/>
          <w:szCs w:val="28"/>
        </w:rPr>
        <w:tab/>
        <w:t>деятельностью</w:t>
      </w:r>
      <w:r w:rsidRPr="004678B6">
        <w:rPr>
          <w:sz w:val="28"/>
          <w:szCs w:val="28"/>
        </w:rPr>
        <w:tab/>
        <w:t>филологов,</w:t>
      </w:r>
      <w:r w:rsidRPr="004678B6">
        <w:rPr>
          <w:sz w:val="28"/>
          <w:szCs w:val="28"/>
        </w:rPr>
        <w:tab/>
        <w:t>журналистов,</w:t>
      </w:r>
      <w:r w:rsidRPr="004678B6">
        <w:rPr>
          <w:sz w:val="28"/>
          <w:szCs w:val="28"/>
        </w:rPr>
        <w:tab/>
        <w:t>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w:t>
      </w:r>
      <w:r>
        <w:rPr>
          <w:sz w:val="28"/>
          <w:szCs w:val="28"/>
        </w:rPr>
        <w:t>ть о своих планах на будущее; 7</w:t>
      </w:r>
      <w:r w:rsidRPr="004678B6">
        <w:rPr>
          <w:sz w:val="28"/>
          <w:szCs w:val="28"/>
        </w:rPr>
        <w:t>экологического воспитания:ориентация</w:t>
      </w:r>
      <w:r w:rsidRPr="004678B6">
        <w:rPr>
          <w:sz w:val="28"/>
          <w:szCs w:val="28"/>
        </w:rPr>
        <w:tab/>
        <w:t>на</w:t>
      </w:r>
      <w:r w:rsidRPr="004678B6">
        <w:rPr>
          <w:sz w:val="28"/>
          <w:szCs w:val="28"/>
        </w:rPr>
        <w:tab/>
        <w:t>применение</w:t>
      </w:r>
      <w:r w:rsidRPr="004678B6">
        <w:rPr>
          <w:sz w:val="28"/>
          <w:szCs w:val="28"/>
        </w:rPr>
        <w:tab/>
        <w:t>знаний</w:t>
      </w:r>
      <w:r w:rsidRPr="004678B6">
        <w:rPr>
          <w:sz w:val="28"/>
          <w:szCs w:val="28"/>
        </w:rPr>
        <w:tab/>
        <w:t>из</w:t>
      </w:r>
      <w:r w:rsidRPr="004678B6">
        <w:rPr>
          <w:sz w:val="28"/>
          <w:szCs w:val="28"/>
        </w:rPr>
        <w:tab/>
        <w:t>области</w:t>
      </w:r>
      <w:r w:rsidRPr="004678B6">
        <w:rPr>
          <w:sz w:val="28"/>
          <w:szCs w:val="28"/>
        </w:rPr>
        <w:tab/>
        <w:t>социальных</w:t>
      </w:r>
      <w:r w:rsidRPr="004678B6">
        <w:rPr>
          <w:sz w:val="28"/>
          <w:szCs w:val="28"/>
        </w:rPr>
        <w:tab/>
        <w:t>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EE021F" w:rsidRPr="004678B6" w:rsidRDefault="00EE021F" w:rsidP="004678B6">
      <w:pPr>
        <w:rPr>
          <w:sz w:val="28"/>
          <w:szCs w:val="28"/>
        </w:rPr>
      </w:pPr>
      <w:r w:rsidRPr="004678B6">
        <w:rPr>
          <w:sz w:val="28"/>
          <w:szCs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w:t>
      </w:r>
      <w:r w:rsidRPr="004678B6">
        <w:rPr>
          <w:sz w:val="28"/>
          <w:szCs w:val="28"/>
        </w:rPr>
        <w:tab/>
        <w:t>знакомстве с</w:t>
      </w:r>
      <w:r w:rsidRPr="004678B6">
        <w:rPr>
          <w:sz w:val="28"/>
          <w:szCs w:val="28"/>
        </w:rPr>
        <w:tab/>
        <w:t>литературными</w:t>
      </w:r>
      <w:r w:rsidRPr="004678B6">
        <w:rPr>
          <w:sz w:val="28"/>
          <w:szCs w:val="28"/>
        </w:rPr>
        <w:tab/>
        <w:t>произведениями,</w:t>
      </w:r>
      <w:r w:rsidRPr="004678B6">
        <w:rPr>
          <w:sz w:val="28"/>
          <w:szCs w:val="28"/>
        </w:rPr>
        <w:tab/>
        <w:t>поднимающими экологические проблемы,</w:t>
      </w:r>
      <w:r w:rsidRPr="004678B6">
        <w:rPr>
          <w:sz w:val="28"/>
          <w:szCs w:val="28"/>
        </w:rPr>
        <w:tab/>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E021F" w:rsidRPr="004678B6" w:rsidRDefault="00EE021F" w:rsidP="004678B6">
      <w:pPr>
        <w:rPr>
          <w:sz w:val="28"/>
          <w:szCs w:val="28"/>
        </w:rPr>
      </w:pPr>
      <w:r w:rsidRPr="004678B6">
        <w:rPr>
          <w:sz w:val="28"/>
          <w:szCs w:val="28"/>
        </w:rPr>
        <w:t>8)</w:t>
      </w:r>
      <w:r w:rsidRPr="004678B6">
        <w:rPr>
          <w:sz w:val="28"/>
          <w:szCs w:val="28"/>
        </w:rPr>
        <w:tab/>
        <w:t>ценности научного познания:</w:t>
      </w:r>
    </w:p>
    <w:p w:rsidR="00EE021F" w:rsidRPr="004678B6" w:rsidRDefault="00EE021F" w:rsidP="004678B6">
      <w:pPr>
        <w:rPr>
          <w:sz w:val="28"/>
          <w:szCs w:val="28"/>
        </w:rPr>
      </w:pPr>
      <w:r w:rsidRPr="004678B6">
        <w:rPr>
          <w:sz w:val="28"/>
          <w:szCs w:val="28"/>
        </w:rPr>
        <w:t>ориентация</w:t>
      </w:r>
      <w:r w:rsidRPr="004678B6">
        <w:rPr>
          <w:sz w:val="28"/>
          <w:szCs w:val="28"/>
        </w:rPr>
        <w:tab/>
        <w:t>в</w:t>
      </w:r>
      <w:r w:rsidRPr="004678B6">
        <w:rPr>
          <w:sz w:val="28"/>
          <w:szCs w:val="28"/>
        </w:rPr>
        <w:tab/>
        <w:t>деятельности</w:t>
      </w:r>
      <w:r w:rsidRPr="004678B6">
        <w:rPr>
          <w:sz w:val="28"/>
          <w:szCs w:val="28"/>
        </w:rPr>
        <w:tab/>
        <w:t>на</w:t>
      </w:r>
      <w:r w:rsidRPr="004678B6">
        <w:rPr>
          <w:sz w:val="28"/>
          <w:szCs w:val="28"/>
        </w:rPr>
        <w:tab/>
        <w:t>современную</w:t>
      </w:r>
      <w:r w:rsidRPr="004678B6">
        <w:rPr>
          <w:sz w:val="28"/>
          <w:szCs w:val="28"/>
        </w:rPr>
        <w:tab/>
        <w:t>систему</w:t>
      </w:r>
      <w:r w:rsidRPr="004678B6">
        <w:rPr>
          <w:sz w:val="28"/>
          <w:szCs w:val="28"/>
        </w:rPr>
        <w:tab/>
        <w:t>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w:t>
      </w:r>
      <w:r w:rsidRPr="004678B6">
        <w:rPr>
          <w:sz w:val="28"/>
          <w:szCs w:val="28"/>
        </w:rPr>
        <w:tab/>
        <w:t>деятельности,</w:t>
      </w:r>
      <w:r w:rsidRPr="004678B6">
        <w:rPr>
          <w:sz w:val="28"/>
          <w:szCs w:val="28"/>
        </w:rPr>
        <w:tab/>
        <w:t>установка</w:t>
      </w:r>
      <w:r w:rsidRPr="004678B6">
        <w:rPr>
          <w:sz w:val="28"/>
          <w:szCs w:val="28"/>
        </w:rPr>
        <w:tab/>
        <w:t>на осмысление опыта, наблюдений, поступков и стремление совершенствовать пути достижения индивидуального и коллективного благополучия.</w:t>
      </w:r>
    </w:p>
    <w:p w:rsidR="00EE021F" w:rsidRPr="004678B6" w:rsidRDefault="00EE021F" w:rsidP="004678B6">
      <w:pPr>
        <w:rPr>
          <w:sz w:val="28"/>
          <w:szCs w:val="28"/>
        </w:rPr>
      </w:pPr>
      <w:r w:rsidRPr="004678B6">
        <w:rPr>
          <w:sz w:val="28"/>
          <w:szCs w:val="28"/>
        </w:rPr>
        <w:t>9)</w:t>
      </w:r>
      <w:r w:rsidRPr="004678B6">
        <w:rPr>
          <w:sz w:val="28"/>
          <w:szCs w:val="28"/>
        </w:rPr>
        <w:tab/>
        <w:t>адаптации обучающегося к изменяющимся условиям социальной и природной среды: освоение обучающимися социального опыта, основных социальных ролей, норм и правил общественного</w:t>
      </w:r>
      <w:r w:rsidRPr="004678B6">
        <w:rPr>
          <w:sz w:val="28"/>
          <w:szCs w:val="28"/>
        </w:rPr>
        <w:tab/>
        <w:t>поведения,</w:t>
      </w:r>
      <w:r w:rsidRPr="004678B6">
        <w:rPr>
          <w:sz w:val="28"/>
          <w:szCs w:val="28"/>
        </w:rPr>
        <w:tab/>
        <w:t>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sz w:val="28"/>
          <w:szCs w:val="28"/>
        </w:rPr>
        <w:t xml:space="preserve"> </w:t>
      </w:r>
      <w:r w:rsidRPr="004678B6">
        <w:rPr>
          <w:sz w:val="28"/>
          <w:szCs w:val="28"/>
        </w:rPr>
        <w:t>способность</w:t>
      </w:r>
      <w:r w:rsidRPr="004678B6">
        <w:rPr>
          <w:sz w:val="28"/>
          <w:szCs w:val="28"/>
        </w:rPr>
        <w:tab/>
        <w:t>обучающихся</w:t>
      </w:r>
      <w:r w:rsidRPr="004678B6">
        <w:rPr>
          <w:sz w:val="28"/>
          <w:szCs w:val="28"/>
        </w:rPr>
        <w:tab/>
        <w:t>к</w:t>
      </w:r>
      <w:r w:rsidRPr="004678B6">
        <w:rPr>
          <w:sz w:val="28"/>
          <w:szCs w:val="28"/>
        </w:rPr>
        <w:tab/>
        <w:t>взаимодействию</w:t>
      </w:r>
      <w:r w:rsidRPr="004678B6">
        <w:rPr>
          <w:sz w:val="28"/>
          <w:szCs w:val="28"/>
        </w:rPr>
        <w:tab/>
        <w:t>в</w:t>
      </w:r>
      <w:r w:rsidRPr="004678B6">
        <w:rPr>
          <w:sz w:val="28"/>
          <w:szCs w:val="28"/>
        </w:rPr>
        <w:tab/>
        <w:t>условиях неопределённости, открытость опыту и знаниям других;</w:t>
      </w:r>
    </w:p>
    <w:p w:rsidR="00EE021F" w:rsidRPr="004678B6" w:rsidRDefault="00EE021F" w:rsidP="004678B6">
      <w:pPr>
        <w:rPr>
          <w:sz w:val="28"/>
          <w:szCs w:val="28"/>
        </w:rPr>
      </w:pPr>
      <w:r w:rsidRPr="004678B6">
        <w:rPr>
          <w:sz w:val="28"/>
          <w:szCs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w:t>
      </w:r>
      <w:r>
        <w:rPr>
          <w:sz w:val="28"/>
          <w:szCs w:val="28"/>
        </w:rPr>
        <w:t xml:space="preserve"> </w:t>
      </w:r>
      <w:r w:rsidRPr="004678B6">
        <w:rPr>
          <w:sz w:val="28"/>
          <w:szCs w:val="28"/>
        </w:rPr>
        <w:t>получать в совместной деятельности новые знания, навыки и компетенции из опыта других; навык выявления и</w:t>
      </w:r>
    </w:p>
    <w:p w:rsidR="00EE021F" w:rsidRPr="004678B6" w:rsidRDefault="00EE021F" w:rsidP="004678B6">
      <w:pPr>
        <w:rPr>
          <w:sz w:val="28"/>
          <w:szCs w:val="28"/>
        </w:rPr>
      </w:pPr>
    </w:p>
    <w:p w:rsidR="00EE021F" w:rsidRPr="004678B6" w:rsidRDefault="00EE021F" w:rsidP="004678B6">
      <w:pPr>
        <w:rPr>
          <w:sz w:val="28"/>
          <w:szCs w:val="28"/>
        </w:rPr>
      </w:pPr>
      <w:bookmarkStart w:id="35" w:name="_page_134_0"/>
      <w:bookmarkEnd w:id="34"/>
      <w:r w:rsidRPr="004678B6">
        <w:rPr>
          <w:sz w:val="28"/>
          <w:szCs w:val="28"/>
        </w:rPr>
        <w:t>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w:t>
      </w:r>
      <w:r w:rsidRPr="004678B6">
        <w:rPr>
          <w:sz w:val="28"/>
          <w:szCs w:val="28"/>
        </w:rPr>
        <w:tab/>
        <w:t>целей</w:t>
      </w:r>
      <w:r w:rsidRPr="004678B6">
        <w:rPr>
          <w:sz w:val="28"/>
          <w:szCs w:val="28"/>
        </w:rPr>
        <w:tab/>
        <w:t>и</w:t>
      </w:r>
      <w:r w:rsidRPr="004678B6">
        <w:rPr>
          <w:sz w:val="28"/>
          <w:szCs w:val="28"/>
        </w:rPr>
        <w:tab/>
        <w:t>преодоления</w:t>
      </w:r>
      <w:r w:rsidRPr="004678B6">
        <w:rPr>
          <w:sz w:val="28"/>
          <w:szCs w:val="28"/>
        </w:rPr>
        <w:tab/>
        <w:t>вызовов,</w:t>
      </w:r>
      <w:r w:rsidRPr="004678B6">
        <w:rPr>
          <w:sz w:val="28"/>
          <w:szCs w:val="28"/>
        </w:rPr>
        <w:tab/>
        <w:t>возможных</w:t>
      </w:r>
      <w:r w:rsidRPr="004678B6">
        <w:rPr>
          <w:sz w:val="28"/>
          <w:szCs w:val="28"/>
        </w:rPr>
        <w:tab/>
        <w:t>глобальных последствий;</w:t>
      </w:r>
    </w:p>
    <w:p w:rsidR="00EE021F" w:rsidRPr="004678B6" w:rsidRDefault="00EE021F" w:rsidP="004678B6">
      <w:pPr>
        <w:rPr>
          <w:sz w:val="28"/>
          <w:szCs w:val="28"/>
        </w:rPr>
      </w:pPr>
      <w:r w:rsidRPr="004678B6">
        <w:rPr>
          <w:sz w:val="28"/>
          <w:szCs w:val="28"/>
        </w:rPr>
        <w:t>способность осознавать стрессовую ситуацию, оценивать происходящие изменения и их последствия,</w:t>
      </w:r>
      <w:r w:rsidRPr="004678B6">
        <w:rPr>
          <w:sz w:val="28"/>
          <w:szCs w:val="28"/>
        </w:rPr>
        <w:tab/>
        <w:t>опираясь на жизненный, речевой</w:t>
      </w:r>
      <w:r w:rsidRPr="004678B6">
        <w:rPr>
          <w:sz w:val="28"/>
          <w:szCs w:val="28"/>
        </w:rPr>
        <w:tab/>
        <w:t>и читательский</w:t>
      </w:r>
      <w:r w:rsidRPr="004678B6">
        <w:rPr>
          <w:sz w:val="28"/>
          <w:szCs w:val="28"/>
        </w:rPr>
        <w:tab/>
        <w:t>опыт;</w:t>
      </w:r>
      <w:r w:rsidRPr="004678B6">
        <w:rPr>
          <w:sz w:val="28"/>
          <w:szCs w:val="28"/>
        </w:rPr>
        <w:tab/>
        <w:t>воспринимать</w:t>
      </w:r>
      <w:r w:rsidRPr="004678B6">
        <w:rPr>
          <w:sz w:val="28"/>
          <w:szCs w:val="28"/>
        </w:rPr>
        <w:tab/>
        <w:t>стрессовую ситуацию</w:t>
      </w:r>
      <w:r w:rsidRPr="004678B6">
        <w:rPr>
          <w:sz w:val="28"/>
          <w:szCs w:val="28"/>
        </w:rPr>
        <w:tab/>
        <w:t>как</w:t>
      </w:r>
      <w:r w:rsidRPr="004678B6">
        <w:rPr>
          <w:sz w:val="28"/>
          <w:szCs w:val="28"/>
        </w:rPr>
        <w:tab/>
        <w:t>вызов, требующий контрмер;</w:t>
      </w:r>
    </w:p>
    <w:p w:rsidR="00EE021F" w:rsidRPr="004678B6" w:rsidRDefault="00EE021F" w:rsidP="004678B6">
      <w:pPr>
        <w:rPr>
          <w:sz w:val="28"/>
          <w:szCs w:val="28"/>
        </w:rPr>
      </w:pPr>
      <w:r w:rsidRPr="004678B6">
        <w:rPr>
          <w:sz w:val="28"/>
          <w:szCs w:val="28"/>
        </w:rP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EE021F" w:rsidRPr="004678B6" w:rsidRDefault="00EE021F" w:rsidP="004678B6">
      <w:pPr>
        <w:rPr>
          <w:sz w:val="28"/>
          <w:szCs w:val="28"/>
        </w:rPr>
      </w:pPr>
      <w:r w:rsidRPr="004678B6">
        <w:rPr>
          <w:sz w:val="28"/>
          <w:szCs w:val="28"/>
        </w:rPr>
        <w:t>В результате изучения родного (башкирского) языка на уровне основного общего образования у обучающегося будут сформированы познавательные</w:t>
      </w:r>
      <w:r w:rsidRPr="004678B6">
        <w:rPr>
          <w:sz w:val="28"/>
          <w:szCs w:val="28"/>
        </w:rPr>
        <w:tab/>
        <w:t>универсальные</w:t>
      </w:r>
      <w:r w:rsidRPr="004678B6">
        <w:rPr>
          <w:sz w:val="28"/>
          <w:szCs w:val="28"/>
        </w:rPr>
        <w:tab/>
        <w:t>учебные</w:t>
      </w:r>
      <w:r w:rsidRPr="004678B6">
        <w:rPr>
          <w:sz w:val="28"/>
          <w:szCs w:val="28"/>
        </w:rPr>
        <w:tab/>
        <w:t>действия,</w:t>
      </w:r>
      <w:r w:rsidRPr="004678B6">
        <w:rPr>
          <w:sz w:val="28"/>
          <w:szCs w:val="28"/>
        </w:rPr>
        <w:tab/>
        <w:t>коммуникативные универсальные учебные действия, регулятивные универсальные учебные действия, умения совместной деятельности.</w:t>
      </w:r>
    </w:p>
    <w:p w:rsidR="00EE021F" w:rsidRPr="004678B6" w:rsidRDefault="00EE021F" w:rsidP="004678B6">
      <w:pPr>
        <w:rPr>
          <w:sz w:val="28"/>
          <w:szCs w:val="28"/>
        </w:rPr>
      </w:pPr>
      <w:r w:rsidRPr="004678B6">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EE021F" w:rsidRPr="004678B6" w:rsidRDefault="00EE021F" w:rsidP="004678B6">
      <w:pPr>
        <w:rPr>
          <w:sz w:val="28"/>
          <w:szCs w:val="28"/>
        </w:rPr>
      </w:pPr>
      <w:r w:rsidRPr="004678B6">
        <w:rPr>
          <w:sz w:val="28"/>
          <w:szCs w:val="28"/>
        </w:rPr>
        <w:t>выявлять и характеризовать существенные признаки языковых единиц, языковых явлений и процессов;</w:t>
      </w:r>
    </w:p>
    <w:p w:rsidR="00EE021F" w:rsidRPr="004678B6" w:rsidRDefault="00EE021F" w:rsidP="004678B6">
      <w:pPr>
        <w:rPr>
          <w:sz w:val="28"/>
          <w:szCs w:val="28"/>
        </w:rPr>
      </w:pPr>
      <w:r w:rsidRPr="004678B6">
        <w:rPr>
          <w:sz w:val="28"/>
          <w:szCs w:val="28"/>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EE021F" w:rsidRPr="004678B6" w:rsidRDefault="00EE021F" w:rsidP="004678B6">
      <w:pPr>
        <w:rPr>
          <w:sz w:val="28"/>
          <w:szCs w:val="28"/>
        </w:rPr>
      </w:pPr>
      <w:r w:rsidRPr="004678B6">
        <w:rPr>
          <w:sz w:val="28"/>
          <w:szCs w:val="28"/>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EE021F" w:rsidRPr="004678B6" w:rsidRDefault="00EE021F" w:rsidP="004678B6">
      <w:pPr>
        <w:rPr>
          <w:sz w:val="28"/>
          <w:szCs w:val="28"/>
        </w:rPr>
      </w:pPr>
      <w:r w:rsidRPr="004678B6">
        <w:rPr>
          <w:sz w:val="28"/>
          <w:szCs w:val="28"/>
        </w:rPr>
        <w:t>выявлять в тексте дефициты информации, данных, необходимых для решения поставленной учебной задачи;</w:t>
      </w:r>
    </w:p>
    <w:p w:rsidR="00EE021F" w:rsidRPr="004678B6" w:rsidRDefault="00EE021F" w:rsidP="004678B6">
      <w:pPr>
        <w:rPr>
          <w:sz w:val="28"/>
          <w:szCs w:val="28"/>
        </w:rPr>
      </w:pPr>
      <w:r w:rsidRPr="004678B6">
        <w:rPr>
          <w:sz w:val="28"/>
          <w:szCs w:val="28"/>
        </w:rPr>
        <w:t>выявлять причинно-следственные</w:t>
      </w:r>
      <w:r w:rsidRPr="004678B6">
        <w:rPr>
          <w:sz w:val="28"/>
          <w:szCs w:val="28"/>
        </w:rPr>
        <w:tab/>
        <w:t>связи при изучении</w:t>
      </w:r>
      <w:r w:rsidRPr="004678B6">
        <w:rPr>
          <w:sz w:val="28"/>
          <w:szCs w:val="28"/>
        </w:rPr>
        <w:tab/>
        <w:t>языковых процессов, проводить выводы-с использованием дедуктивных и индуктивных умозаключений, умозаключений по аналогии, формулировать гипотезы о взаимосвязях;</w:t>
      </w:r>
    </w:p>
    <w:p w:rsidR="00EE021F" w:rsidRPr="004678B6" w:rsidRDefault="00EE021F" w:rsidP="004678B6">
      <w:pPr>
        <w:rPr>
          <w:sz w:val="28"/>
          <w:szCs w:val="28"/>
        </w:rPr>
      </w:pPr>
      <w:r w:rsidRPr="004678B6">
        <w:rPr>
          <w:sz w:val="28"/>
          <w:szCs w:val="28"/>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w:t>
      </w:r>
      <w:bookmarkStart w:id="36" w:name="_page_135_0"/>
      <w:bookmarkEnd w:id="35"/>
      <w:r w:rsidRPr="004678B6">
        <w:rPr>
          <w:sz w:val="28"/>
          <w:szCs w:val="28"/>
        </w:rPr>
        <w:t xml:space="preserve"> выделенных критериев.</w:t>
      </w:r>
    </w:p>
    <w:p w:rsidR="00EE021F" w:rsidRPr="004678B6" w:rsidRDefault="00EE021F" w:rsidP="004678B6">
      <w:pPr>
        <w:rPr>
          <w:sz w:val="28"/>
          <w:szCs w:val="28"/>
        </w:rPr>
      </w:pPr>
      <w:r w:rsidRPr="004678B6">
        <w:rPr>
          <w:sz w:val="28"/>
          <w:szCs w:val="28"/>
        </w:rPr>
        <w:t>У</w:t>
      </w:r>
      <w:r w:rsidRPr="004678B6">
        <w:rPr>
          <w:sz w:val="28"/>
          <w:szCs w:val="28"/>
        </w:rPr>
        <w:tab/>
        <w:t>обучающегося</w:t>
      </w:r>
      <w:r w:rsidRPr="004678B6">
        <w:rPr>
          <w:sz w:val="28"/>
          <w:szCs w:val="28"/>
        </w:rPr>
        <w:tab/>
        <w:t>будут</w:t>
      </w:r>
      <w:r w:rsidRPr="004678B6">
        <w:rPr>
          <w:sz w:val="28"/>
          <w:szCs w:val="28"/>
        </w:rPr>
        <w:tab/>
        <w:t>сформированы</w:t>
      </w:r>
      <w:r w:rsidRPr="004678B6">
        <w:rPr>
          <w:sz w:val="28"/>
          <w:szCs w:val="28"/>
        </w:rPr>
        <w:tab/>
        <w:t>следующие</w:t>
      </w:r>
      <w:r w:rsidRPr="004678B6">
        <w:rPr>
          <w:sz w:val="28"/>
          <w:szCs w:val="28"/>
        </w:rPr>
        <w:tab/>
        <w:t>базовые исследовательские действия как часть познавательных универсальных учебных действий:</w:t>
      </w:r>
    </w:p>
    <w:p w:rsidR="00EE021F" w:rsidRPr="004678B6" w:rsidRDefault="00EE021F" w:rsidP="004678B6">
      <w:pPr>
        <w:rPr>
          <w:sz w:val="28"/>
          <w:szCs w:val="28"/>
        </w:rPr>
      </w:pPr>
      <w:r w:rsidRPr="004678B6">
        <w:rPr>
          <w:sz w:val="28"/>
          <w:szCs w:val="28"/>
        </w:rPr>
        <w:t>использовать вопросы как исследовательский инструмент познания в языковом</w:t>
      </w:r>
      <w:r w:rsidRPr="004678B6">
        <w:rPr>
          <w:sz w:val="28"/>
          <w:szCs w:val="28"/>
        </w:rPr>
        <w:tab/>
        <w:t>образовании;</w:t>
      </w:r>
      <w:r w:rsidRPr="004678B6">
        <w:rPr>
          <w:sz w:val="28"/>
          <w:szCs w:val="28"/>
        </w:rPr>
        <w:tab/>
        <w:t>формулировать</w:t>
      </w:r>
      <w:r w:rsidRPr="004678B6">
        <w:rPr>
          <w:sz w:val="28"/>
          <w:szCs w:val="28"/>
        </w:rPr>
        <w:tab/>
        <w:t>вопросы,</w:t>
      </w:r>
      <w:r w:rsidRPr="004678B6">
        <w:rPr>
          <w:sz w:val="28"/>
          <w:szCs w:val="28"/>
        </w:rPr>
        <w:tab/>
        <w:t>фиксирующие несоответствие между реальным и желательным состоянием ситуации, и самостоятельно устанавливать искомое и данное;</w:t>
      </w:r>
    </w:p>
    <w:p w:rsidR="00EE021F" w:rsidRPr="004678B6" w:rsidRDefault="00EE021F" w:rsidP="004678B6">
      <w:pPr>
        <w:rPr>
          <w:sz w:val="28"/>
          <w:szCs w:val="28"/>
        </w:rPr>
      </w:pPr>
      <w:r w:rsidRPr="004678B6">
        <w:rPr>
          <w:sz w:val="28"/>
          <w:szCs w:val="28"/>
        </w:rPr>
        <w:t>формировать гипотезу об истинности собственных суждений и суждений других, аргументировать свою позицию, мнение;</w:t>
      </w:r>
    </w:p>
    <w:p w:rsidR="00EE021F" w:rsidRPr="004678B6" w:rsidRDefault="00EE021F" w:rsidP="004678B6">
      <w:pPr>
        <w:rPr>
          <w:sz w:val="28"/>
          <w:szCs w:val="28"/>
        </w:rPr>
      </w:pPr>
      <w:r w:rsidRPr="004678B6">
        <w:rPr>
          <w:sz w:val="28"/>
          <w:szCs w:val="28"/>
        </w:rPr>
        <w:t>составлять алгоритм действий и использовать его для решения учебных задач;</w:t>
      </w:r>
    </w:p>
    <w:p w:rsidR="00EE021F" w:rsidRPr="004678B6" w:rsidRDefault="00EE021F" w:rsidP="004678B6">
      <w:pPr>
        <w:rPr>
          <w:sz w:val="28"/>
          <w:szCs w:val="28"/>
        </w:rPr>
      </w:pPr>
      <w:r w:rsidRPr="004678B6">
        <w:rPr>
          <w:sz w:val="28"/>
          <w:szCs w:val="28"/>
        </w:rPr>
        <w:t>проводить</w:t>
      </w:r>
      <w:r w:rsidRPr="004678B6">
        <w:rPr>
          <w:sz w:val="28"/>
          <w:szCs w:val="28"/>
        </w:rPr>
        <w:tab/>
        <w:t>по</w:t>
      </w:r>
      <w:r w:rsidRPr="004678B6">
        <w:rPr>
          <w:sz w:val="28"/>
          <w:szCs w:val="28"/>
        </w:rPr>
        <w:tab/>
        <w:t>самостоятельно</w:t>
      </w:r>
      <w:r w:rsidRPr="004678B6">
        <w:rPr>
          <w:sz w:val="28"/>
          <w:szCs w:val="28"/>
        </w:rPr>
        <w:tab/>
        <w:t>составленному</w:t>
      </w:r>
      <w:r w:rsidRPr="004678B6">
        <w:rPr>
          <w:sz w:val="28"/>
          <w:szCs w:val="28"/>
        </w:rPr>
        <w:tab/>
        <w:t>плану</w:t>
      </w:r>
      <w:r w:rsidRPr="004678B6">
        <w:rPr>
          <w:sz w:val="28"/>
          <w:szCs w:val="28"/>
        </w:rPr>
        <w:tab/>
        <w:t>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rsidR="00EE021F" w:rsidRPr="004678B6" w:rsidRDefault="00EE021F" w:rsidP="004678B6">
      <w:pPr>
        <w:rPr>
          <w:sz w:val="28"/>
          <w:szCs w:val="28"/>
        </w:rPr>
      </w:pPr>
      <w:r w:rsidRPr="004678B6">
        <w:rPr>
          <w:sz w:val="28"/>
          <w:szCs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EE021F" w:rsidRPr="004678B6" w:rsidRDefault="00EE021F" w:rsidP="004678B6">
      <w:pPr>
        <w:rPr>
          <w:sz w:val="28"/>
          <w:szCs w:val="28"/>
        </w:rPr>
      </w:pPr>
      <w:r w:rsidRPr="004678B6">
        <w:rPr>
          <w:sz w:val="28"/>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E021F" w:rsidRPr="004678B6" w:rsidRDefault="00EE021F" w:rsidP="004678B6">
      <w:pPr>
        <w:rPr>
          <w:sz w:val="28"/>
          <w:szCs w:val="28"/>
        </w:rPr>
      </w:pPr>
      <w:r w:rsidRPr="004678B6">
        <w:rPr>
          <w:sz w:val="28"/>
          <w:szCs w:val="28"/>
        </w:rPr>
        <w:t>У обучающегося будут сформированы умения работать с информацией как часть познавательных универсальных учебных действий:</w:t>
      </w:r>
    </w:p>
    <w:p w:rsidR="00EE021F" w:rsidRPr="004678B6" w:rsidRDefault="00EE021F" w:rsidP="004678B6">
      <w:pPr>
        <w:rPr>
          <w:sz w:val="28"/>
          <w:szCs w:val="28"/>
        </w:rPr>
      </w:pPr>
      <w:r w:rsidRPr="004678B6">
        <w:rPr>
          <w:sz w:val="28"/>
          <w:szCs w:val="28"/>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EE021F" w:rsidRPr="004678B6" w:rsidRDefault="00EE021F" w:rsidP="004678B6">
      <w:pPr>
        <w:rPr>
          <w:sz w:val="28"/>
          <w:szCs w:val="28"/>
        </w:rPr>
      </w:pPr>
      <w:r w:rsidRPr="004678B6">
        <w:rPr>
          <w:sz w:val="28"/>
          <w:szCs w:val="28"/>
        </w:rPr>
        <w:t>выбирать,</w:t>
      </w:r>
      <w:r w:rsidRPr="004678B6">
        <w:rPr>
          <w:sz w:val="28"/>
          <w:szCs w:val="28"/>
        </w:rPr>
        <w:tab/>
        <w:t>анализировать,</w:t>
      </w:r>
      <w:r w:rsidRPr="004678B6">
        <w:rPr>
          <w:sz w:val="28"/>
          <w:szCs w:val="28"/>
        </w:rPr>
        <w:tab/>
        <w:t>интерпретировать,</w:t>
      </w:r>
      <w:r w:rsidRPr="004678B6">
        <w:rPr>
          <w:sz w:val="28"/>
          <w:szCs w:val="28"/>
        </w:rPr>
        <w:tab/>
        <w:t>обобщать</w:t>
      </w:r>
      <w:r w:rsidRPr="004678B6">
        <w:rPr>
          <w:sz w:val="28"/>
          <w:szCs w:val="28"/>
        </w:rPr>
        <w:tab/>
        <w:t>и систематизировать информацию, представленную в текстах, таблицах, схемах;</w:t>
      </w:r>
    </w:p>
    <w:p w:rsidR="00EE021F" w:rsidRPr="004678B6" w:rsidRDefault="00EE021F" w:rsidP="004678B6">
      <w:pPr>
        <w:rPr>
          <w:sz w:val="28"/>
          <w:szCs w:val="28"/>
        </w:rPr>
      </w:pPr>
      <w:r w:rsidRPr="004678B6">
        <w:rPr>
          <w:sz w:val="28"/>
          <w:szCs w:val="28"/>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EE021F" w:rsidRPr="004678B6" w:rsidRDefault="00EE021F" w:rsidP="004678B6">
      <w:pPr>
        <w:rPr>
          <w:sz w:val="28"/>
          <w:szCs w:val="28"/>
        </w:rPr>
      </w:pPr>
      <w:r w:rsidRPr="004678B6">
        <w:rPr>
          <w:sz w:val="28"/>
          <w:szCs w:val="28"/>
        </w:rPr>
        <w:t>использовать</w:t>
      </w:r>
      <w:r w:rsidRPr="004678B6">
        <w:rPr>
          <w:sz w:val="28"/>
          <w:szCs w:val="28"/>
        </w:rPr>
        <w:tab/>
        <w:t>смысловое</w:t>
      </w:r>
      <w:r w:rsidRPr="004678B6">
        <w:rPr>
          <w:sz w:val="28"/>
          <w:szCs w:val="28"/>
        </w:rPr>
        <w:tab/>
        <w:t>чтение</w:t>
      </w:r>
      <w:r w:rsidRPr="004678B6">
        <w:rPr>
          <w:sz w:val="28"/>
          <w:szCs w:val="28"/>
        </w:rPr>
        <w:tab/>
        <w:t>для</w:t>
      </w:r>
      <w:r w:rsidRPr="004678B6">
        <w:rPr>
          <w:sz w:val="28"/>
          <w:szCs w:val="28"/>
        </w:rPr>
        <w:tab/>
        <w:t>извлечения,</w:t>
      </w:r>
      <w:r w:rsidRPr="004678B6">
        <w:rPr>
          <w:sz w:val="28"/>
          <w:szCs w:val="28"/>
        </w:rPr>
        <w:tab/>
        <w:t>обобщения</w:t>
      </w:r>
      <w:r w:rsidRPr="004678B6">
        <w:rPr>
          <w:sz w:val="28"/>
          <w:szCs w:val="28"/>
        </w:rPr>
        <w:tab/>
        <w:t>и систематизации информации из одного или нескольких источников с учётом поставленных целей;</w:t>
      </w:r>
    </w:p>
    <w:p w:rsidR="00EE021F" w:rsidRPr="004678B6" w:rsidRDefault="00EE021F" w:rsidP="004678B6">
      <w:pPr>
        <w:rPr>
          <w:sz w:val="28"/>
          <w:szCs w:val="28"/>
        </w:rPr>
      </w:pPr>
      <w:r w:rsidRPr="004678B6">
        <w:rPr>
          <w:sz w:val="28"/>
          <w:szCs w:val="28"/>
        </w:rPr>
        <w:t>находить сходные аргументы (подтверждающие или опровергающие одну и ту же идею,версию) в различных информационных источниках;</w:t>
      </w:r>
    </w:p>
    <w:p w:rsidR="00EE021F" w:rsidRPr="004678B6" w:rsidRDefault="00EE021F" w:rsidP="004678B6">
      <w:pPr>
        <w:rPr>
          <w:sz w:val="28"/>
          <w:szCs w:val="28"/>
        </w:rPr>
      </w:pPr>
      <w:r w:rsidRPr="004678B6">
        <w:rPr>
          <w:sz w:val="28"/>
          <w:szCs w:val="28"/>
        </w:rPr>
        <w:t>самостоятельно</w:t>
      </w:r>
      <w:r w:rsidRPr="004678B6">
        <w:rPr>
          <w:sz w:val="28"/>
          <w:szCs w:val="28"/>
        </w:rPr>
        <w:tab/>
        <w:t>выбирать</w:t>
      </w:r>
      <w:r w:rsidRPr="004678B6">
        <w:rPr>
          <w:sz w:val="28"/>
          <w:szCs w:val="28"/>
        </w:rPr>
        <w:tab/>
        <w:t>оптимальную</w:t>
      </w:r>
      <w:r w:rsidRPr="004678B6">
        <w:rPr>
          <w:sz w:val="28"/>
          <w:szCs w:val="28"/>
        </w:rPr>
        <w:tab/>
        <w:t>форму</w:t>
      </w:r>
      <w:r w:rsidRPr="004678B6">
        <w:rPr>
          <w:sz w:val="28"/>
          <w:szCs w:val="28"/>
        </w:rPr>
        <w:tab/>
        <w:t>представления</w:t>
      </w:r>
    </w:p>
    <w:p w:rsidR="00EE021F" w:rsidRPr="004678B6" w:rsidRDefault="00EE021F" w:rsidP="004678B6">
      <w:pPr>
        <w:rPr>
          <w:sz w:val="28"/>
          <w:szCs w:val="28"/>
        </w:rPr>
      </w:pPr>
      <w:bookmarkStart w:id="37" w:name="_page_136_0"/>
      <w:bookmarkEnd w:id="36"/>
      <w:r w:rsidRPr="004678B6">
        <w:rPr>
          <w:sz w:val="28"/>
          <w:szCs w:val="28"/>
        </w:rPr>
        <w:t>информации (текст,</w:t>
      </w:r>
      <w:r w:rsidRPr="004678B6">
        <w:rPr>
          <w:sz w:val="28"/>
          <w:szCs w:val="28"/>
        </w:rPr>
        <w:tab/>
        <w:t>презентация, таблица,</w:t>
      </w:r>
      <w:r w:rsidRPr="004678B6">
        <w:rPr>
          <w:sz w:val="28"/>
          <w:szCs w:val="28"/>
        </w:rPr>
        <w:tab/>
        <w:t>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EE021F" w:rsidRPr="004678B6" w:rsidRDefault="00EE021F" w:rsidP="004678B6">
      <w:pPr>
        <w:rPr>
          <w:sz w:val="28"/>
          <w:szCs w:val="28"/>
        </w:rPr>
      </w:pPr>
      <w:r w:rsidRPr="004678B6">
        <w:rPr>
          <w:sz w:val="28"/>
          <w:szCs w:val="28"/>
        </w:rPr>
        <w:t>оценивать надёжность информации по критериям, предложенным учителем или сформулированным самостоятельно;</w:t>
      </w:r>
    </w:p>
    <w:p w:rsidR="00EE021F" w:rsidRPr="004678B6" w:rsidRDefault="00EE021F" w:rsidP="004678B6">
      <w:pPr>
        <w:rPr>
          <w:sz w:val="28"/>
          <w:szCs w:val="28"/>
        </w:rPr>
      </w:pPr>
      <w:r w:rsidRPr="004678B6">
        <w:rPr>
          <w:sz w:val="28"/>
          <w:szCs w:val="28"/>
        </w:rPr>
        <w:t>эффективно запоминать и систематизировать информацию.</w:t>
      </w:r>
    </w:p>
    <w:p w:rsidR="00EE021F" w:rsidRPr="004678B6" w:rsidRDefault="00EE021F" w:rsidP="004678B6">
      <w:pPr>
        <w:rPr>
          <w:sz w:val="28"/>
          <w:szCs w:val="28"/>
        </w:rPr>
      </w:pPr>
      <w:r w:rsidRPr="004678B6">
        <w:rPr>
          <w:sz w:val="28"/>
          <w:szCs w:val="28"/>
        </w:rPr>
        <w:t>У обучающегося будут сформированы умения общения как часть коммуникативных универсальных учебных действий:</w:t>
      </w:r>
    </w:p>
    <w:p w:rsidR="00EE021F" w:rsidRPr="004678B6" w:rsidRDefault="00EE021F" w:rsidP="004678B6">
      <w:pPr>
        <w:rPr>
          <w:sz w:val="28"/>
          <w:szCs w:val="28"/>
        </w:rPr>
      </w:pPr>
      <w:r w:rsidRPr="004678B6">
        <w:rPr>
          <w:sz w:val="28"/>
          <w:szCs w:val="28"/>
        </w:rPr>
        <w:t>воспринимать</w:t>
      </w:r>
      <w:r w:rsidRPr="004678B6">
        <w:rPr>
          <w:sz w:val="28"/>
          <w:szCs w:val="28"/>
        </w:rPr>
        <w:tab/>
        <w:t>и формулировать суждения,</w:t>
      </w:r>
      <w:r w:rsidRPr="004678B6">
        <w:rPr>
          <w:sz w:val="28"/>
          <w:szCs w:val="28"/>
        </w:rPr>
        <w:tab/>
        <w:t>выражать эмоции</w:t>
      </w:r>
      <w:r w:rsidRPr="004678B6">
        <w:rPr>
          <w:sz w:val="28"/>
          <w:szCs w:val="28"/>
        </w:rPr>
        <w:tab/>
        <w:t>в соответствии с условиями и целями общения; выражать себя (свою точку зрения) в диалогах и дискуссиях, в устной монологической речи и в письменных</w:t>
      </w:r>
      <w:r w:rsidRPr="004678B6">
        <w:rPr>
          <w:sz w:val="28"/>
          <w:szCs w:val="28"/>
        </w:rPr>
        <w:tab/>
        <w:t>текстах</w:t>
      </w:r>
      <w:r w:rsidRPr="004678B6">
        <w:rPr>
          <w:sz w:val="28"/>
          <w:szCs w:val="28"/>
        </w:rPr>
        <w:tab/>
        <w:t>на</w:t>
      </w:r>
      <w:r w:rsidRPr="004678B6">
        <w:rPr>
          <w:sz w:val="28"/>
          <w:szCs w:val="28"/>
        </w:rPr>
        <w:tab/>
        <w:t>родном</w:t>
      </w:r>
      <w:r w:rsidRPr="004678B6">
        <w:rPr>
          <w:sz w:val="28"/>
          <w:szCs w:val="28"/>
        </w:rPr>
        <w:tab/>
        <w:t>(башкирском)     языке;</w:t>
      </w:r>
      <w:r w:rsidRPr="004678B6">
        <w:rPr>
          <w:sz w:val="28"/>
          <w:szCs w:val="28"/>
        </w:rPr>
        <w:tab/>
        <w:t>распознавать невербальные средства общения, понимать значение социальных знаков;</w:t>
      </w:r>
    </w:p>
    <w:p w:rsidR="00EE021F" w:rsidRPr="004678B6" w:rsidRDefault="00EE021F" w:rsidP="004678B6">
      <w:pPr>
        <w:rPr>
          <w:sz w:val="28"/>
          <w:szCs w:val="28"/>
        </w:rPr>
      </w:pPr>
      <w:r w:rsidRPr="004678B6">
        <w:rPr>
          <w:sz w:val="28"/>
          <w:szCs w:val="28"/>
        </w:rPr>
        <w:t>распознавать</w:t>
      </w:r>
      <w:r w:rsidRPr="004678B6">
        <w:rPr>
          <w:sz w:val="28"/>
          <w:szCs w:val="28"/>
        </w:rPr>
        <w:tab/>
        <w:t>предпосылки</w:t>
      </w:r>
      <w:r w:rsidRPr="004678B6">
        <w:rPr>
          <w:sz w:val="28"/>
          <w:szCs w:val="28"/>
        </w:rPr>
        <w:tab/>
        <w:t>конфликтных</w:t>
      </w:r>
      <w:r w:rsidRPr="004678B6">
        <w:rPr>
          <w:sz w:val="28"/>
          <w:szCs w:val="28"/>
        </w:rPr>
        <w:tab/>
        <w:t>ситуаций</w:t>
      </w:r>
      <w:r w:rsidRPr="004678B6">
        <w:rPr>
          <w:sz w:val="28"/>
          <w:szCs w:val="28"/>
        </w:rPr>
        <w:tab/>
        <w:t>и</w:t>
      </w:r>
      <w:r w:rsidRPr="004678B6">
        <w:rPr>
          <w:sz w:val="28"/>
          <w:szCs w:val="28"/>
        </w:rPr>
        <w:tab/>
        <w:t>смягчать конфликты, вести переговоры; понимать намерения других, проявлять уважительное</w:t>
      </w:r>
      <w:r w:rsidRPr="004678B6">
        <w:rPr>
          <w:sz w:val="28"/>
          <w:szCs w:val="28"/>
        </w:rPr>
        <w:tab/>
        <w:t>отношение</w:t>
      </w:r>
      <w:r w:rsidRPr="004678B6">
        <w:rPr>
          <w:sz w:val="28"/>
          <w:szCs w:val="28"/>
        </w:rPr>
        <w:tab/>
        <w:t>к     собеседнику</w:t>
      </w:r>
      <w:r w:rsidRPr="004678B6">
        <w:rPr>
          <w:sz w:val="28"/>
          <w:szCs w:val="28"/>
        </w:rPr>
        <w:tab/>
        <w:t>и     в</w:t>
      </w:r>
      <w:r w:rsidRPr="004678B6">
        <w:rPr>
          <w:sz w:val="28"/>
          <w:szCs w:val="28"/>
        </w:rPr>
        <w:tab/>
        <w:t>корректной</w:t>
      </w:r>
      <w:r w:rsidRPr="004678B6">
        <w:rPr>
          <w:sz w:val="28"/>
          <w:szCs w:val="28"/>
        </w:rPr>
        <w:tab/>
        <w:t>форме формулировать свои возражения;</w:t>
      </w:r>
    </w:p>
    <w:p w:rsidR="00EE021F" w:rsidRPr="004678B6" w:rsidRDefault="00EE021F" w:rsidP="004678B6">
      <w:pPr>
        <w:rPr>
          <w:sz w:val="28"/>
          <w:szCs w:val="28"/>
        </w:rPr>
      </w:pPr>
      <w:r w:rsidRPr="004678B6">
        <w:rPr>
          <w:sz w:val="28"/>
          <w:szCs w:val="28"/>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EE021F" w:rsidRPr="004678B6" w:rsidRDefault="00EE021F" w:rsidP="004678B6">
      <w:pPr>
        <w:rPr>
          <w:sz w:val="28"/>
          <w:szCs w:val="28"/>
        </w:rPr>
      </w:pPr>
      <w:r w:rsidRPr="004678B6">
        <w:rPr>
          <w:sz w:val="28"/>
          <w:szCs w:val="28"/>
        </w:rPr>
        <w:t>публично представлять результаты проведённого языкового анализа, выполненного лингвистического эксперимента, исследования, проекта;</w:t>
      </w:r>
    </w:p>
    <w:p w:rsidR="00EE021F" w:rsidRPr="004678B6" w:rsidRDefault="00EE021F" w:rsidP="004678B6">
      <w:pPr>
        <w:rPr>
          <w:sz w:val="28"/>
          <w:szCs w:val="28"/>
        </w:rPr>
      </w:pPr>
      <w:r w:rsidRPr="004678B6">
        <w:rPr>
          <w:sz w:val="28"/>
          <w:szCs w:val="28"/>
        </w:rPr>
        <w:t>самостоятельно</w:t>
      </w:r>
      <w:r w:rsidRPr="004678B6">
        <w:rPr>
          <w:sz w:val="28"/>
          <w:szCs w:val="28"/>
        </w:rPr>
        <w:tab/>
        <w:t>выбирать</w:t>
      </w:r>
      <w:r w:rsidRPr="004678B6">
        <w:rPr>
          <w:sz w:val="28"/>
          <w:szCs w:val="28"/>
        </w:rPr>
        <w:tab/>
        <w:t>формат</w:t>
      </w:r>
      <w:r w:rsidRPr="004678B6">
        <w:rPr>
          <w:sz w:val="28"/>
          <w:szCs w:val="28"/>
        </w:rPr>
        <w:tab/>
        <w:t>выступления</w:t>
      </w:r>
      <w:r w:rsidRPr="004678B6">
        <w:rPr>
          <w:sz w:val="28"/>
          <w:szCs w:val="28"/>
        </w:rPr>
        <w:tab/>
        <w:t>с</w:t>
      </w:r>
      <w:r w:rsidRPr="004678B6">
        <w:rPr>
          <w:sz w:val="28"/>
          <w:szCs w:val="28"/>
        </w:rPr>
        <w:tab/>
        <w:t>учётом</w:t>
      </w:r>
      <w:r w:rsidRPr="004678B6">
        <w:rPr>
          <w:sz w:val="28"/>
          <w:szCs w:val="28"/>
        </w:rPr>
        <w:tab/>
        <w:t>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EE021F" w:rsidRPr="004678B6" w:rsidRDefault="00EE021F" w:rsidP="004678B6">
      <w:pPr>
        <w:rPr>
          <w:sz w:val="28"/>
          <w:szCs w:val="28"/>
        </w:rPr>
      </w:pPr>
      <w:r w:rsidRPr="004678B6">
        <w:rPr>
          <w:sz w:val="28"/>
          <w:szCs w:val="28"/>
        </w:rPr>
        <w:t>У обучающегося будут сформированы умения самоорганизации как части регулятивных универсальных учебных действий:</w:t>
      </w:r>
    </w:p>
    <w:p w:rsidR="00EE021F" w:rsidRPr="004678B6" w:rsidRDefault="00EE021F" w:rsidP="004678B6">
      <w:pPr>
        <w:rPr>
          <w:sz w:val="28"/>
          <w:szCs w:val="28"/>
        </w:rPr>
      </w:pPr>
      <w:r w:rsidRPr="004678B6">
        <w:rPr>
          <w:sz w:val="28"/>
          <w:szCs w:val="28"/>
        </w:rPr>
        <w:t>выявлять проблемы для решения в учебных и жизненных ситуациях; ориентироваться</w:t>
      </w:r>
      <w:r w:rsidRPr="004678B6">
        <w:rPr>
          <w:sz w:val="28"/>
          <w:szCs w:val="28"/>
        </w:rPr>
        <w:tab/>
        <w:t>в</w:t>
      </w:r>
      <w:r w:rsidRPr="004678B6">
        <w:rPr>
          <w:sz w:val="28"/>
          <w:szCs w:val="28"/>
        </w:rPr>
        <w:tab/>
        <w:t>различных</w:t>
      </w:r>
      <w:r w:rsidRPr="004678B6">
        <w:rPr>
          <w:sz w:val="28"/>
          <w:szCs w:val="28"/>
        </w:rPr>
        <w:tab/>
        <w:t>подходах</w:t>
      </w:r>
      <w:r w:rsidRPr="004678B6">
        <w:rPr>
          <w:sz w:val="28"/>
          <w:szCs w:val="28"/>
        </w:rPr>
        <w:tab/>
        <w:t>к</w:t>
      </w:r>
      <w:r w:rsidRPr="004678B6">
        <w:rPr>
          <w:sz w:val="28"/>
          <w:szCs w:val="28"/>
        </w:rPr>
        <w:tab/>
        <w:t>принятию</w:t>
      </w:r>
      <w:r w:rsidRPr="004678B6">
        <w:rPr>
          <w:sz w:val="28"/>
          <w:szCs w:val="28"/>
        </w:rPr>
        <w:tab/>
        <w:t>решений</w:t>
      </w:r>
    </w:p>
    <w:p w:rsidR="00EE021F" w:rsidRPr="004678B6" w:rsidRDefault="00EE021F" w:rsidP="004678B6">
      <w:pPr>
        <w:rPr>
          <w:sz w:val="28"/>
          <w:szCs w:val="28"/>
        </w:rPr>
      </w:pPr>
      <w:r w:rsidRPr="004678B6">
        <w:rPr>
          <w:sz w:val="28"/>
          <w:szCs w:val="28"/>
        </w:rPr>
        <w:t>(индивидуальное, принятие решения в группе, принятие решения группой); самостоятельно составлять алгоритм решения задачи (или его часть),</w:t>
      </w:r>
    </w:p>
    <w:p w:rsidR="00EE021F" w:rsidRPr="004678B6" w:rsidRDefault="00EE021F" w:rsidP="004678B6">
      <w:pPr>
        <w:rPr>
          <w:sz w:val="28"/>
          <w:szCs w:val="28"/>
        </w:rPr>
      </w:pPr>
      <w:r w:rsidRPr="004678B6">
        <w:rPr>
          <w:sz w:val="28"/>
          <w:szCs w:val="28"/>
        </w:rPr>
        <w:t>выбирать способ решения учебной задачи с учётом имеющихся ресурсов и собственных</w:t>
      </w:r>
      <w:r w:rsidRPr="004678B6">
        <w:rPr>
          <w:sz w:val="28"/>
          <w:szCs w:val="28"/>
        </w:rPr>
        <w:tab/>
        <w:t>возможностей,</w:t>
      </w:r>
      <w:r w:rsidRPr="004678B6">
        <w:rPr>
          <w:sz w:val="28"/>
          <w:szCs w:val="28"/>
        </w:rPr>
        <w:tab/>
        <w:t>аргументировать</w:t>
      </w:r>
      <w:r w:rsidRPr="004678B6">
        <w:rPr>
          <w:sz w:val="28"/>
          <w:szCs w:val="28"/>
        </w:rPr>
        <w:tab/>
        <w:t>предлагаемые</w:t>
      </w:r>
      <w:r w:rsidRPr="004678B6">
        <w:rPr>
          <w:sz w:val="28"/>
          <w:szCs w:val="28"/>
        </w:rPr>
        <w:tab/>
        <w:t>варианты решений;</w:t>
      </w:r>
    </w:p>
    <w:p w:rsidR="00EE021F" w:rsidRPr="004678B6" w:rsidRDefault="00EE021F" w:rsidP="004678B6">
      <w:pPr>
        <w:rPr>
          <w:sz w:val="28"/>
          <w:szCs w:val="28"/>
        </w:rPr>
      </w:pPr>
      <w:r w:rsidRPr="004678B6">
        <w:rPr>
          <w:sz w:val="28"/>
          <w:szCs w:val="28"/>
        </w:rPr>
        <w:t>самостоятельно составлять план действий, вносить необходимые коррективы в ходе его реализации;</w:t>
      </w:r>
    </w:p>
    <w:p w:rsidR="00EE021F" w:rsidRPr="004678B6" w:rsidRDefault="00EE021F" w:rsidP="004678B6">
      <w:pPr>
        <w:rPr>
          <w:sz w:val="28"/>
          <w:szCs w:val="28"/>
        </w:rPr>
      </w:pPr>
      <w:r w:rsidRPr="004678B6">
        <w:rPr>
          <w:sz w:val="28"/>
          <w:szCs w:val="28"/>
        </w:rPr>
        <w:t>проводить выбор и брать ответственность за решение.</w:t>
      </w:r>
    </w:p>
    <w:p w:rsidR="00EE021F" w:rsidRPr="004678B6" w:rsidRDefault="00EE021F" w:rsidP="004678B6">
      <w:pPr>
        <w:rPr>
          <w:sz w:val="28"/>
          <w:szCs w:val="28"/>
        </w:rPr>
      </w:pPr>
      <w:r w:rsidRPr="004678B6">
        <w:rPr>
          <w:sz w:val="28"/>
          <w:szCs w:val="28"/>
        </w:rPr>
        <w:t>У</w:t>
      </w:r>
      <w:r w:rsidRPr="004678B6">
        <w:rPr>
          <w:sz w:val="28"/>
          <w:szCs w:val="28"/>
        </w:rPr>
        <w:tab/>
        <w:t>обучающегося</w:t>
      </w:r>
      <w:r w:rsidRPr="004678B6">
        <w:rPr>
          <w:sz w:val="28"/>
          <w:szCs w:val="28"/>
        </w:rPr>
        <w:tab/>
        <w:t>будут</w:t>
      </w:r>
      <w:r w:rsidRPr="004678B6">
        <w:rPr>
          <w:sz w:val="28"/>
          <w:szCs w:val="28"/>
        </w:rPr>
        <w:tab/>
        <w:t>сформированы</w:t>
      </w:r>
      <w:r w:rsidRPr="004678B6">
        <w:rPr>
          <w:sz w:val="28"/>
          <w:szCs w:val="28"/>
        </w:rPr>
        <w:tab/>
        <w:t>умения</w:t>
      </w:r>
      <w:r w:rsidRPr="004678B6">
        <w:rPr>
          <w:sz w:val="28"/>
          <w:szCs w:val="28"/>
        </w:rPr>
        <w:tab/>
        <w:t>самоконтроля, эмоционального интеллекта, принятия себя и других как части регулятивных универсальных учебных действий: владеть разными способами самоконтроля</w:t>
      </w:r>
    </w:p>
    <w:p w:rsidR="00EE021F" w:rsidRPr="004678B6" w:rsidRDefault="00EE021F" w:rsidP="004678B6">
      <w:pPr>
        <w:rPr>
          <w:sz w:val="28"/>
          <w:szCs w:val="28"/>
        </w:rPr>
      </w:pPr>
    </w:p>
    <w:p w:rsidR="00EE021F" w:rsidRPr="004678B6" w:rsidRDefault="00EE021F" w:rsidP="004678B6">
      <w:pPr>
        <w:rPr>
          <w:sz w:val="28"/>
          <w:szCs w:val="28"/>
        </w:rPr>
      </w:pPr>
      <w:bookmarkStart w:id="38" w:name="_page_137_0"/>
      <w:bookmarkEnd w:id="37"/>
      <w:r w:rsidRPr="004678B6">
        <w:rPr>
          <w:sz w:val="28"/>
          <w:szCs w:val="28"/>
        </w:rPr>
        <w:t xml:space="preserve"> (в том числе речевого), самомотивации и рефлексии ;давать оценку учебной ситуации и предлагать план её изменения;</w:t>
      </w:r>
    </w:p>
    <w:p w:rsidR="00EE021F" w:rsidRPr="004678B6" w:rsidRDefault="00EE021F" w:rsidP="004678B6">
      <w:pPr>
        <w:rPr>
          <w:sz w:val="28"/>
          <w:szCs w:val="28"/>
        </w:rPr>
      </w:pPr>
      <w:r w:rsidRPr="004678B6">
        <w:rPr>
          <w:sz w:val="28"/>
          <w:szCs w:val="28"/>
        </w:rPr>
        <w:t>предвидеть трудности, которые могут возникнуть при решении учебной задачи, и адаптировать решение к меняющимся обстоятельствам;</w:t>
      </w:r>
    </w:p>
    <w:p w:rsidR="00EE021F" w:rsidRPr="004678B6" w:rsidRDefault="00EE021F" w:rsidP="004678B6">
      <w:pPr>
        <w:rPr>
          <w:sz w:val="28"/>
          <w:szCs w:val="28"/>
        </w:rPr>
      </w:pPr>
      <w:r w:rsidRPr="004678B6">
        <w:rPr>
          <w:sz w:val="28"/>
          <w:szCs w:val="28"/>
        </w:rPr>
        <w:t>объяснять</w:t>
      </w:r>
      <w:r w:rsidRPr="004678B6">
        <w:rPr>
          <w:sz w:val="28"/>
          <w:szCs w:val="28"/>
        </w:rPr>
        <w:tab/>
        <w:t>причины</w:t>
      </w:r>
      <w:r w:rsidRPr="004678B6">
        <w:rPr>
          <w:sz w:val="28"/>
          <w:szCs w:val="28"/>
        </w:rPr>
        <w:tab/>
        <w:t>достижения</w:t>
      </w:r>
      <w:r w:rsidRPr="004678B6">
        <w:rPr>
          <w:sz w:val="28"/>
          <w:szCs w:val="28"/>
        </w:rPr>
        <w:tab/>
        <w:t>(недостижения)</w:t>
      </w:r>
      <w:r w:rsidRPr="004678B6">
        <w:rPr>
          <w:sz w:val="28"/>
          <w:szCs w:val="28"/>
        </w:rPr>
        <w:tab/>
        <w:t>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EE021F" w:rsidRPr="004678B6" w:rsidRDefault="00EE021F" w:rsidP="004678B6">
      <w:pPr>
        <w:rPr>
          <w:sz w:val="28"/>
          <w:szCs w:val="28"/>
        </w:rPr>
      </w:pPr>
      <w:r w:rsidRPr="004678B6">
        <w:rPr>
          <w:sz w:val="28"/>
          <w:szCs w:val="28"/>
        </w:rPr>
        <w:t>развивать способность управлять собственными эмоциями и эмоциями других;</w:t>
      </w:r>
    </w:p>
    <w:p w:rsidR="00EE021F" w:rsidRPr="004678B6" w:rsidRDefault="00EE021F" w:rsidP="004678B6">
      <w:pPr>
        <w:rPr>
          <w:sz w:val="28"/>
          <w:szCs w:val="28"/>
        </w:rPr>
      </w:pPr>
      <w:r w:rsidRPr="004678B6">
        <w:rPr>
          <w:sz w:val="28"/>
          <w:szCs w:val="28"/>
        </w:rPr>
        <w:t>выявлять и анализировать причины эмоций; понимать мотивы и намерения другого человека ,анализируя речевую ситуацию;</w:t>
      </w:r>
    </w:p>
    <w:p w:rsidR="00EE021F" w:rsidRPr="004678B6" w:rsidRDefault="00EE021F" w:rsidP="004678B6">
      <w:pPr>
        <w:rPr>
          <w:sz w:val="28"/>
          <w:szCs w:val="28"/>
        </w:rPr>
      </w:pPr>
      <w:r w:rsidRPr="004678B6">
        <w:rPr>
          <w:sz w:val="28"/>
          <w:szCs w:val="28"/>
        </w:rPr>
        <w:t>регулировать способ выражения собственных эмоций; осознанно относиться к другому человеку и его мнению ;признавать своё и чужое право на ошибку;</w:t>
      </w:r>
    </w:p>
    <w:p w:rsidR="00EE021F" w:rsidRPr="004678B6" w:rsidRDefault="00EE021F" w:rsidP="004678B6">
      <w:pPr>
        <w:rPr>
          <w:sz w:val="28"/>
          <w:szCs w:val="28"/>
        </w:rPr>
      </w:pPr>
      <w:r w:rsidRPr="004678B6">
        <w:rPr>
          <w:sz w:val="28"/>
          <w:szCs w:val="28"/>
        </w:rPr>
        <w:t>принимать себя и других, не осуждая ;проявлять открытость; осознавать невозможность контролировать всё вокруг.</w:t>
      </w:r>
    </w:p>
    <w:p w:rsidR="00EE021F" w:rsidRPr="004678B6" w:rsidRDefault="00EE021F" w:rsidP="004678B6">
      <w:pPr>
        <w:rPr>
          <w:sz w:val="28"/>
          <w:szCs w:val="28"/>
        </w:rPr>
      </w:pPr>
      <w:r w:rsidRPr="004678B6">
        <w:rPr>
          <w:sz w:val="28"/>
          <w:szCs w:val="28"/>
        </w:rPr>
        <w:t>У обучающегося будут сформированы умения совместной деятельности: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E021F" w:rsidRPr="004678B6" w:rsidRDefault="00EE021F" w:rsidP="004678B6">
      <w:pPr>
        <w:rPr>
          <w:sz w:val="28"/>
          <w:szCs w:val="28"/>
        </w:rPr>
      </w:pPr>
      <w:r w:rsidRPr="004678B6">
        <w:rPr>
          <w:sz w:val="28"/>
          <w:szCs w:val="28"/>
        </w:rPr>
        <w:t>принимать</w:t>
      </w:r>
      <w:r w:rsidRPr="004678B6">
        <w:rPr>
          <w:sz w:val="28"/>
          <w:szCs w:val="28"/>
        </w:rPr>
        <w:tab/>
        <w:t>цель</w:t>
      </w:r>
      <w:r w:rsidRPr="004678B6">
        <w:rPr>
          <w:sz w:val="28"/>
          <w:szCs w:val="28"/>
        </w:rPr>
        <w:tab/>
        <w:t>совместной</w:t>
      </w:r>
      <w:r w:rsidRPr="004678B6">
        <w:rPr>
          <w:sz w:val="28"/>
          <w:szCs w:val="28"/>
        </w:rPr>
        <w:tab/>
        <w:t>деятельности,</w:t>
      </w:r>
      <w:r w:rsidRPr="004678B6">
        <w:rPr>
          <w:sz w:val="28"/>
          <w:szCs w:val="28"/>
        </w:rPr>
        <w:tab/>
        <w:t>коллективно</w:t>
      </w:r>
      <w:r w:rsidRPr="004678B6">
        <w:rPr>
          <w:sz w:val="28"/>
          <w:szCs w:val="28"/>
        </w:rPr>
        <w:tab/>
        <w:t>строить действия по её достижению :распределять роли, договариваться, обсуждать процесс и результат совместной работы; обобщать мнения нескольких человек,</w:t>
      </w:r>
      <w:r w:rsidRPr="004678B6">
        <w:rPr>
          <w:sz w:val="28"/>
          <w:szCs w:val="28"/>
        </w:rPr>
        <w:tab/>
        <w:t>проявлять      готовность      руководить,      выполнять</w:t>
      </w:r>
      <w:r w:rsidRPr="004678B6">
        <w:rPr>
          <w:sz w:val="28"/>
          <w:szCs w:val="28"/>
        </w:rPr>
        <w:tab/>
        <w:t>поручения, подчиняться;</w:t>
      </w:r>
    </w:p>
    <w:p w:rsidR="00EE021F" w:rsidRPr="004678B6" w:rsidRDefault="00EE021F" w:rsidP="004678B6">
      <w:pPr>
        <w:rPr>
          <w:sz w:val="28"/>
          <w:szCs w:val="28"/>
        </w:rPr>
      </w:pPr>
      <w:r w:rsidRPr="004678B6">
        <w:rPr>
          <w:sz w:val="28"/>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EE021F" w:rsidRPr="004678B6" w:rsidRDefault="00EE021F" w:rsidP="004678B6">
      <w:pPr>
        <w:rPr>
          <w:sz w:val="28"/>
          <w:szCs w:val="28"/>
        </w:rPr>
      </w:pPr>
      <w:r w:rsidRPr="004678B6">
        <w:rPr>
          <w:sz w:val="28"/>
          <w:szCs w:val="28"/>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EE021F" w:rsidRPr="004678B6" w:rsidRDefault="00EE021F" w:rsidP="004678B6">
      <w:pPr>
        <w:rPr>
          <w:sz w:val="28"/>
          <w:szCs w:val="28"/>
        </w:rPr>
      </w:pPr>
      <w:r w:rsidRPr="004678B6">
        <w:rPr>
          <w:sz w:val="28"/>
          <w:szCs w:val="28"/>
        </w:rPr>
        <w:t>оценивать качество своего вклада в общий продукт по критериям, самостоятельно</w:t>
      </w:r>
      <w:r w:rsidRPr="004678B6">
        <w:rPr>
          <w:sz w:val="28"/>
          <w:szCs w:val="28"/>
        </w:rPr>
        <w:tab/>
        <w:t>сформулированным</w:t>
      </w:r>
      <w:r w:rsidRPr="004678B6">
        <w:rPr>
          <w:sz w:val="28"/>
          <w:szCs w:val="28"/>
        </w:rPr>
        <w:tab/>
        <w:t>участниками</w:t>
      </w:r>
      <w:r w:rsidRPr="004678B6">
        <w:rPr>
          <w:sz w:val="28"/>
          <w:szCs w:val="28"/>
        </w:rPr>
        <w:tab/>
        <w:t>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EE021F" w:rsidRPr="004678B6" w:rsidRDefault="00EE021F" w:rsidP="004678B6">
      <w:pPr>
        <w:rPr>
          <w:sz w:val="28"/>
          <w:szCs w:val="28"/>
        </w:rPr>
      </w:pPr>
      <w:r w:rsidRPr="004678B6">
        <w:rPr>
          <w:sz w:val="28"/>
          <w:szCs w:val="28"/>
        </w:rPr>
        <w:t>Предметные результаты изучения родного (башкирского) языка. К</w:t>
      </w:r>
    </w:p>
    <w:p w:rsidR="00EE021F" w:rsidRPr="004678B6" w:rsidRDefault="00EE021F" w:rsidP="004678B6">
      <w:pPr>
        <w:rPr>
          <w:sz w:val="28"/>
          <w:szCs w:val="28"/>
        </w:rPr>
      </w:pPr>
    </w:p>
    <w:p w:rsidR="00EE021F" w:rsidRPr="004678B6" w:rsidRDefault="00EE021F" w:rsidP="004678B6">
      <w:pPr>
        <w:rPr>
          <w:sz w:val="28"/>
          <w:szCs w:val="28"/>
        </w:rPr>
      </w:pPr>
      <w:bookmarkStart w:id="39" w:name="_page_138_0"/>
      <w:bookmarkEnd w:id="38"/>
      <w:r w:rsidRPr="004678B6">
        <w:rPr>
          <w:sz w:val="28"/>
          <w:szCs w:val="28"/>
        </w:rPr>
        <w:t>Концу обучения в 5 классе обучающийся научится:</w:t>
      </w:r>
    </w:p>
    <w:p w:rsidR="00EE021F" w:rsidRPr="004678B6" w:rsidRDefault="00EE021F" w:rsidP="004678B6">
      <w:pPr>
        <w:rPr>
          <w:sz w:val="28"/>
          <w:szCs w:val="28"/>
        </w:rPr>
      </w:pPr>
      <w:r w:rsidRPr="004678B6">
        <w:rPr>
          <w:sz w:val="28"/>
          <w:szCs w:val="28"/>
        </w:rPr>
        <w:t>характеризовать роль башкирского языка в сохранении культуры и традиций башкирского народа;</w:t>
      </w:r>
    </w:p>
    <w:p w:rsidR="00EE021F" w:rsidRPr="004678B6" w:rsidRDefault="00EE021F" w:rsidP="004678B6">
      <w:pPr>
        <w:rPr>
          <w:sz w:val="28"/>
          <w:szCs w:val="28"/>
        </w:rPr>
      </w:pPr>
      <w:r w:rsidRPr="004678B6">
        <w:rPr>
          <w:sz w:val="28"/>
          <w:szCs w:val="28"/>
        </w:rPr>
        <w:t>совершенствовать коммуникативные способности путём освоения норм башкирского литературного языка;</w:t>
      </w:r>
    </w:p>
    <w:p w:rsidR="00EE021F" w:rsidRPr="004678B6" w:rsidRDefault="00EE021F" w:rsidP="004678B6">
      <w:pPr>
        <w:rPr>
          <w:sz w:val="28"/>
          <w:szCs w:val="28"/>
        </w:rPr>
      </w:pPr>
      <w:r w:rsidRPr="004678B6">
        <w:rPr>
          <w:sz w:val="28"/>
          <w:szCs w:val="28"/>
        </w:rPr>
        <w:t>иметь представление об особенностях ударения в башкирском языке, приводить примеры ,сопоставлять с русским языком;</w:t>
      </w:r>
    </w:p>
    <w:p w:rsidR="00EE021F" w:rsidRPr="004678B6" w:rsidRDefault="00EE021F" w:rsidP="004678B6">
      <w:pPr>
        <w:rPr>
          <w:sz w:val="28"/>
          <w:szCs w:val="28"/>
        </w:rPr>
      </w:pPr>
      <w:r w:rsidRPr="004678B6">
        <w:rPr>
          <w:sz w:val="28"/>
          <w:szCs w:val="28"/>
        </w:rPr>
        <w:t>распознавать фразеологические единицы в тексте, понимать их значение и использовать в связной речи;</w:t>
      </w:r>
    </w:p>
    <w:p w:rsidR="00EE021F" w:rsidRPr="004678B6" w:rsidRDefault="00EE021F" w:rsidP="004678B6">
      <w:pPr>
        <w:rPr>
          <w:sz w:val="28"/>
          <w:szCs w:val="28"/>
        </w:rPr>
      </w:pPr>
      <w:r w:rsidRPr="004678B6">
        <w:rPr>
          <w:sz w:val="28"/>
          <w:szCs w:val="28"/>
        </w:rPr>
        <w:t>определять особенности монолога, диалога и полилога, использовать данные разновидности речи в речевой деятельности;</w:t>
      </w:r>
    </w:p>
    <w:p w:rsidR="00EE021F" w:rsidRPr="004678B6" w:rsidRDefault="00EE021F" w:rsidP="004678B6">
      <w:pPr>
        <w:rPr>
          <w:sz w:val="28"/>
          <w:szCs w:val="28"/>
        </w:rPr>
      </w:pPr>
      <w:r w:rsidRPr="004678B6">
        <w:rPr>
          <w:sz w:val="28"/>
          <w:szCs w:val="28"/>
        </w:rPr>
        <w:t>иметь</w:t>
      </w:r>
      <w:r w:rsidRPr="004678B6">
        <w:rPr>
          <w:sz w:val="28"/>
          <w:szCs w:val="28"/>
        </w:rPr>
        <w:tab/>
        <w:t>представление</w:t>
      </w:r>
      <w:r w:rsidRPr="004678B6">
        <w:rPr>
          <w:sz w:val="28"/>
          <w:szCs w:val="28"/>
        </w:rPr>
        <w:tab/>
        <w:t>о</w:t>
      </w:r>
      <w:r w:rsidRPr="004678B6">
        <w:rPr>
          <w:sz w:val="28"/>
          <w:szCs w:val="28"/>
        </w:rPr>
        <w:tab/>
        <w:t>других</w:t>
      </w:r>
      <w:r w:rsidRPr="004678B6">
        <w:rPr>
          <w:sz w:val="28"/>
          <w:szCs w:val="28"/>
        </w:rPr>
        <w:tab/>
        <w:t>тюркских</w:t>
      </w:r>
      <w:r w:rsidRPr="004678B6">
        <w:rPr>
          <w:sz w:val="28"/>
          <w:szCs w:val="28"/>
        </w:rPr>
        <w:tab/>
        <w:t>языках,</w:t>
      </w:r>
      <w:r w:rsidRPr="004678B6">
        <w:rPr>
          <w:sz w:val="28"/>
          <w:szCs w:val="28"/>
        </w:rPr>
        <w:tab/>
        <w:t>родственных башкирскому языку; характеризовать лексический состав башкирского языка; распознать исконно башкирские слова тюркского происхождения и иноязычные слова;</w:t>
      </w:r>
    </w:p>
    <w:p w:rsidR="00EE021F" w:rsidRPr="004678B6" w:rsidRDefault="00EE021F" w:rsidP="004678B6">
      <w:pPr>
        <w:rPr>
          <w:sz w:val="28"/>
          <w:szCs w:val="28"/>
        </w:rPr>
      </w:pPr>
      <w:r w:rsidRPr="004678B6">
        <w:rPr>
          <w:sz w:val="28"/>
          <w:szCs w:val="28"/>
        </w:rPr>
        <w:t>распознавать синонимы, антонимы и омонимы в тексте, объяснить</w:t>
      </w:r>
      <w:r>
        <w:rPr>
          <w:sz w:val="28"/>
          <w:szCs w:val="28"/>
        </w:rPr>
        <w:t xml:space="preserve"> </w:t>
      </w:r>
      <w:r w:rsidRPr="004678B6">
        <w:rPr>
          <w:sz w:val="28"/>
          <w:szCs w:val="28"/>
        </w:rPr>
        <w:t>их функции в устной и письменной речи;</w:t>
      </w:r>
    </w:p>
    <w:p w:rsidR="00EE021F" w:rsidRPr="004678B6" w:rsidRDefault="00EE021F" w:rsidP="004678B6">
      <w:pPr>
        <w:rPr>
          <w:sz w:val="28"/>
          <w:szCs w:val="28"/>
        </w:rPr>
      </w:pPr>
      <w:r w:rsidRPr="004678B6">
        <w:rPr>
          <w:sz w:val="28"/>
          <w:szCs w:val="28"/>
        </w:rPr>
        <w:t>определять</w:t>
      </w:r>
      <w:r w:rsidRPr="004678B6">
        <w:rPr>
          <w:sz w:val="28"/>
          <w:szCs w:val="28"/>
        </w:rPr>
        <w:tab/>
        <w:t>специфические</w:t>
      </w:r>
      <w:r w:rsidRPr="004678B6">
        <w:rPr>
          <w:sz w:val="28"/>
          <w:szCs w:val="28"/>
        </w:rPr>
        <w:tab/>
        <w:t>согласные</w:t>
      </w:r>
      <w:r w:rsidRPr="004678B6">
        <w:rPr>
          <w:sz w:val="28"/>
          <w:szCs w:val="28"/>
        </w:rPr>
        <w:tab/>
        <w:t>звуки</w:t>
      </w:r>
      <w:r w:rsidRPr="004678B6">
        <w:rPr>
          <w:sz w:val="28"/>
          <w:szCs w:val="28"/>
        </w:rPr>
        <w:tab/>
        <w:t>башкирского языка ,правильно произносить их в устной речи;</w:t>
      </w:r>
    </w:p>
    <w:p w:rsidR="00EE021F" w:rsidRPr="004678B6" w:rsidRDefault="00EE021F" w:rsidP="004678B6">
      <w:pPr>
        <w:rPr>
          <w:sz w:val="28"/>
          <w:szCs w:val="28"/>
        </w:rPr>
      </w:pPr>
      <w:r w:rsidRPr="004678B6">
        <w:rPr>
          <w:sz w:val="28"/>
          <w:szCs w:val="28"/>
        </w:rPr>
        <w:t>иметь представление о башкирском алфавите и его происхождении, сравнивать с русским алфавитом;</w:t>
      </w:r>
    </w:p>
    <w:p w:rsidR="00EE021F" w:rsidRPr="004678B6" w:rsidRDefault="00EE021F" w:rsidP="004678B6">
      <w:pPr>
        <w:rPr>
          <w:sz w:val="28"/>
          <w:szCs w:val="28"/>
        </w:rPr>
      </w:pPr>
      <w:r w:rsidRPr="004678B6">
        <w:rPr>
          <w:sz w:val="28"/>
          <w:szCs w:val="28"/>
        </w:rPr>
        <w:t>характеризовать имена существительные как знаменательную часть речи; выделять в текстах имена нарицательные и собственные, правильно их употреблять в речи;</w:t>
      </w:r>
    </w:p>
    <w:p w:rsidR="00EE021F" w:rsidRPr="004678B6" w:rsidRDefault="00EE021F" w:rsidP="004678B6">
      <w:pPr>
        <w:rPr>
          <w:sz w:val="28"/>
          <w:szCs w:val="28"/>
        </w:rPr>
      </w:pPr>
      <w:r w:rsidRPr="004678B6">
        <w:rPr>
          <w:sz w:val="28"/>
          <w:szCs w:val="28"/>
        </w:rPr>
        <w:t>представлять</w:t>
      </w:r>
      <w:r w:rsidRPr="004678B6">
        <w:rPr>
          <w:sz w:val="28"/>
          <w:szCs w:val="28"/>
        </w:rPr>
        <w:tab/>
        <w:t>словообразовательную</w:t>
      </w:r>
      <w:r w:rsidRPr="004678B6">
        <w:rPr>
          <w:sz w:val="28"/>
          <w:szCs w:val="28"/>
        </w:rPr>
        <w:tab/>
        <w:t>систему</w:t>
      </w:r>
      <w:r w:rsidRPr="004678B6">
        <w:rPr>
          <w:sz w:val="28"/>
          <w:szCs w:val="28"/>
        </w:rPr>
        <w:tab/>
        <w:t>башкирского</w:t>
      </w:r>
      <w:r w:rsidRPr="004678B6">
        <w:rPr>
          <w:sz w:val="28"/>
          <w:szCs w:val="28"/>
        </w:rPr>
        <w:tab/>
        <w:t>языка; выделять корень слова и окончание;</w:t>
      </w:r>
    </w:p>
    <w:p w:rsidR="00EE021F" w:rsidRPr="004678B6" w:rsidRDefault="00EE021F" w:rsidP="004678B6">
      <w:pPr>
        <w:rPr>
          <w:sz w:val="28"/>
          <w:szCs w:val="28"/>
        </w:rPr>
      </w:pPr>
      <w:r w:rsidRPr="004678B6">
        <w:rPr>
          <w:sz w:val="28"/>
          <w:szCs w:val="28"/>
        </w:rPr>
        <w:t>обозначать в структуре слова словоизменительные, формообразующие и словообразующие аффиксы;</w:t>
      </w:r>
    </w:p>
    <w:p w:rsidR="00EE021F" w:rsidRPr="004678B6" w:rsidRDefault="00EE021F" w:rsidP="004678B6">
      <w:pPr>
        <w:rPr>
          <w:sz w:val="28"/>
          <w:szCs w:val="28"/>
        </w:rPr>
      </w:pPr>
      <w:r w:rsidRPr="004678B6">
        <w:rPr>
          <w:sz w:val="28"/>
          <w:szCs w:val="28"/>
        </w:rPr>
        <w:t>иметь общие представления о способах словообразования в башкирском языке; выделять сложные слова, иметь представление об их правописании.</w:t>
      </w:r>
    </w:p>
    <w:p w:rsidR="00EE021F" w:rsidRPr="004678B6" w:rsidRDefault="00EE021F" w:rsidP="004678B6">
      <w:pPr>
        <w:rPr>
          <w:sz w:val="28"/>
          <w:szCs w:val="28"/>
        </w:rPr>
      </w:pPr>
      <w:r w:rsidRPr="004678B6">
        <w:rPr>
          <w:sz w:val="28"/>
          <w:szCs w:val="28"/>
        </w:rPr>
        <w:t>Предметные результаты изучения родного (башкирского) языка. К концу обучения в 6классе обучающийся научится:</w:t>
      </w:r>
    </w:p>
    <w:p w:rsidR="00EE021F" w:rsidRPr="004678B6" w:rsidRDefault="00EE021F" w:rsidP="004678B6">
      <w:pPr>
        <w:rPr>
          <w:sz w:val="28"/>
          <w:szCs w:val="28"/>
        </w:rPr>
      </w:pPr>
      <w:r w:rsidRPr="004678B6">
        <w:rPr>
          <w:sz w:val="28"/>
          <w:szCs w:val="28"/>
        </w:rPr>
        <w:t>соблюдать орфоэпические нормы башкирского языка при создании устных текстов и при решении коммуникативных задач;</w:t>
      </w:r>
    </w:p>
    <w:p w:rsidR="00EE021F" w:rsidRPr="004678B6" w:rsidRDefault="00EE021F" w:rsidP="004678B6">
      <w:pPr>
        <w:rPr>
          <w:sz w:val="28"/>
          <w:szCs w:val="28"/>
        </w:rPr>
      </w:pPr>
      <w:r w:rsidRPr="004678B6">
        <w:rPr>
          <w:sz w:val="28"/>
          <w:szCs w:val="28"/>
        </w:rPr>
        <w:t>иметь представление об ономастической системе Башкортостана; ориентироваться в топонимии региона, иметь представление о географии известных топонимов; владеть правописанием топонимов на башкирском и русском языках;</w:t>
      </w:r>
    </w:p>
    <w:p w:rsidR="00EE021F" w:rsidRPr="004678B6" w:rsidRDefault="00EE021F" w:rsidP="004678B6">
      <w:pPr>
        <w:rPr>
          <w:sz w:val="28"/>
          <w:szCs w:val="28"/>
        </w:rPr>
      </w:pPr>
      <w:r w:rsidRPr="004678B6">
        <w:rPr>
          <w:sz w:val="28"/>
          <w:szCs w:val="28"/>
        </w:rPr>
        <w:t>объяснять</w:t>
      </w:r>
      <w:r w:rsidRPr="004678B6">
        <w:rPr>
          <w:sz w:val="28"/>
          <w:szCs w:val="28"/>
        </w:rPr>
        <w:tab/>
        <w:t>особенности</w:t>
      </w:r>
      <w:r w:rsidRPr="004678B6">
        <w:rPr>
          <w:sz w:val="28"/>
          <w:szCs w:val="28"/>
        </w:rPr>
        <w:tab/>
        <w:t>ударения</w:t>
      </w:r>
      <w:r w:rsidRPr="004678B6">
        <w:rPr>
          <w:sz w:val="28"/>
          <w:szCs w:val="28"/>
        </w:rPr>
        <w:tab/>
        <w:t>в</w:t>
      </w:r>
      <w:r w:rsidRPr="004678B6">
        <w:rPr>
          <w:sz w:val="28"/>
          <w:szCs w:val="28"/>
        </w:rPr>
        <w:tab/>
        <w:t>башкирском</w:t>
      </w:r>
      <w:r w:rsidRPr="004678B6">
        <w:rPr>
          <w:sz w:val="28"/>
          <w:szCs w:val="28"/>
        </w:rPr>
        <w:tab/>
        <w:t>языке,</w:t>
      </w:r>
      <w:r w:rsidRPr="004678B6">
        <w:rPr>
          <w:sz w:val="28"/>
          <w:szCs w:val="28"/>
        </w:rPr>
        <w:tab/>
        <w:t>иметь представление о просодических явлениях, возникающих при присоединении окончаний, в структуре сложного слова и в вопросительных местоимениях;</w:t>
      </w:r>
      <w:bookmarkStart w:id="40" w:name="_page_139_0"/>
      <w:bookmarkEnd w:id="39"/>
      <w:r w:rsidRPr="004678B6">
        <w:rPr>
          <w:sz w:val="28"/>
          <w:szCs w:val="28"/>
        </w:rPr>
        <w:t>иметь представление об основных признаках имени существительного, правильно употреблять падежные формы имён существительных в речи; сравнивать варианты падежных окончаний башкирского языка с формами русского языка;</w:t>
      </w:r>
    </w:p>
    <w:p w:rsidR="00EE021F" w:rsidRPr="004678B6" w:rsidRDefault="00EE021F" w:rsidP="004678B6">
      <w:pPr>
        <w:rPr>
          <w:sz w:val="28"/>
          <w:szCs w:val="28"/>
        </w:rPr>
      </w:pPr>
      <w:r w:rsidRPr="004678B6">
        <w:rPr>
          <w:sz w:val="28"/>
          <w:szCs w:val="28"/>
        </w:rPr>
        <w:t>выявлять устаревшие слова, военную лексику, фразеологические единицы</w:t>
      </w:r>
      <w:r>
        <w:rPr>
          <w:sz w:val="28"/>
          <w:szCs w:val="28"/>
        </w:rPr>
        <w:t xml:space="preserve"> </w:t>
      </w:r>
      <w:r w:rsidRPr="004678B6">
        <w:rPr>
          <w:sz w:val="28"/>
          <w:szCs w:val="28"/>
        </w:rPr>
        <w:t>в текстах на военно-историческую тематику;</w:t>
      </w:r>
    </w:p>
    <w:p w:rsidR="00EE021F" w:rsidRPr="004678B6" w:rsidRDefault="00EE021F" w:rsidP="004678B6">
      <w:pPr>
        <w:rPr>
          <w:sz w:val="28"/>
          <w:szCs w:val="28"/>
        </w:rPr>
      </w:pPr>
      <w:r w:rsidRPr="004678B6">
        <w:rPr>
          <w:sz w:val="28"/>
          <w:szCs w:val="28"/>
        </w:rPr>
        <w:t>определять</w:t>
      </w:r>
      <w:r w:rsidRPr="004678B6">
        <w:rPr>
          <w:sz w:val="28"/>
          <w:szCs w:val="28"/>
        </w:rPr>
        <w:tab/>
        <w:t>в</w:t>
      </w:r>
      <w:r w:rsidRPr="004678B6">
        <w:rPr>
          <w:sz w:val="28"/>
          <w:szCs w:val="28"/>
        </w:rPr>
        <w:tab/>
        <w:t>текстах</w:t>
      </w:r>
      <w:r w:rsidRPr="004678B6">
        <w:rPr>
          <w:sz w:val="28"/>
          <w:szCs w:val="28"/>
        </w:rPr>
        <w:tab/>
        <w:t>имена</w:t>
      </w:r>
      <w:r w:rsidRPr="004678B6">
        <w:rPr>
          <w:sz w:val="28"/>
          <w:szCs w:val="28"/>
        </w:rPr>
        <w:tab/>
        <w:t>существительные</w:t>
      </w:r>
      <w:r w:rsidRPr="004678B6">
        <w:rPr>
          <w:sz w:val="28"/>
          <w:szCs w:val="28"/>
        </w:rPr>
        <w:tab/>
        <w:t>в</w:t>
      </w:r>
      <w:r w:rsidRPr="004678B6">
        <w:rPr>
          <w:sz w:val="28"/>
          <w:szCs w:val="28"/>
        </w:rPr>
        <w:tab/>
        <w:t>категории принадлежности, сопоставлять способы выражения принадлежности в башкирском и русском языках;</w:t>
      </w:r>
    </w:p>
    <w:p w:rsidR="00EE021F" w:rsidRPr="004678B6" w:rsidRDefault="00EE021F" w:rsidP="004678B6">
      <w:pPr>
        <w:rPr>
          <w:sz w:val="28"/>
          <w:szCs w:val="28"/>
        </w:rPr>
      </w:pPr>
      <w:r w:rsidRPr="004678B6">
        <w:rPr>
          <w:sz w:val="28"/>
          <w:szCs w:val="28"/>
        </w:rPr>
        <w:t>характеризовать имя прилагательное как часть речи в башкирском и русском языках, иметь представление о степени имён прилагательных (сравнительная, уменьшительная, превосходная) и правильно употреблять в речи согласно коммуникативным задачам;</w:t>
      </w:r>
    </w:p>
    <w:p w:rsidR="00EE021F" w:rsidRPr="004678B6" w:rsidRDefault="00EE021F" w:rsidP="004678B6">
      <w:pPr>
        <w:rPr>
          <w:sz w:val="28"/>
          <w:szCs w:val="28"/>
        </w:rPr>
      </w:pPr>
      <w:r w:rsidRPr="004678B6">
        <w:rPr>
          <w:sz w:val="28"/>
          <w:szCs w:val="28"/>
        </w:rPr>
        <w:t>характеризовать основные признаки качественных и относительных прилагательных, обозначать функциональную особенность относительных прилагательных;</w:t>
      </w:r>
    </w:p>
    <w:p w:rsidR="00EE021F" w:rsidRPr="004678B6" w:rsidRDefault="00EE021F" w:rsidP="004678B6">
      <w:pPr>
        <w:rPr>
          <w:sz w:val="28"/>
          <w:szCs w:val="28"/>
        </w:rPr>
      </w:pPr>
      <w:r w:rsidRPr="004678B6">
        <w:rPr>
          <w:sz w:val="28"/>
          <w:szCs w:val="28"/>
        </w:rPr>
        <w:t>иметь представление об основных способах словообразования имён прилагательных,</w:t>
      </w:r>
      <w:r w:rsidRPr="004678B6">
        <w:rPr>
          <w:sz w:val="28"/>
          <w:szCs w:val="28"/>
        </w:rPr>
        <w:tab/>
        <w:t>основные</w:t>
      </w:r>
      <w:r w:rsidRPr="004678B6">
        <w:rPr>
          <w:sz w:val="28"/>
          <w:szCs w:val="28"/>
        </w:rPr>
        <w:tab/>
        <w:t>признаки</w:t>
      </w:r>
      <w:r w:rsidRPr="004678B6">
        <w:rPr>
          <w:sz w:val="28"/>
          <w:szCs w:val="28"/>
        </w:rPr>
        <w:tab/>
        <w:t>производных</w:t>
      </w:r>
      <w:r w:rsidRPr="004678B6">
        <w:rPr>
          <w:sz w:val="28"/>
          <w:szCs w:val="28"/>
        </w:rPr>
        <w:tab/>
        <w:t>и</w:t>
      </w:r>
      <w:r w:rsidRPr="004678B6">
        <w:rPr>
          <w:sz w:val="28"/>
          <w:szCs w:val="28"/>
        </w:rPr>
        <w:tab/>
        <w:t>сложных прилагательных;</w:t>
      </w:r>
    </w:p>
    <w:p w:rsidR="00EE021F" w:rsidRPr="004678B6" w:rsidRDefault="00EE021F" w:rsidP="004678B6">
      <w:pPr>
        <w:rPr>
          <w:sz w:val="28"/>
          <w:szCs w:val="28"/>
        </w:rPr>
      </w:pPr>
      <w:r w:rsidRPr="004678B6">
        <w:rPr>
          <w:sz w:val="28"/>
          <w:szCs w:val="28"/>
        </w:rPr>
        <w:t>определять лексико-грамматические признаки имён числительных, разряды</w:t>
      </w:r>
      <w:r w:rsidRPr="004678B6">
        <w:rPr>
          <w:sz w:val="28"/>
          <w:szCs w:val="28"/>
        </w:rPr>
        <w:tab/>
        <w:t>числительных (количественные,</w:t>
      </w:r>
      <w:r w:rsidRPr="004678B6">
        <w:rPr>
          <w:sz w:val="28"/>
          <w:szCs w:val="28"/>
        </w:rPr>
        <w:tab/>
        <w:t>порядковые,</w:t>
      </w:r>
      <w:r w:rsidRPr="004678B6">
        <w:rPr>
          <w:sz w:val="28"/>
          <w:szCs w:val="28"/>
        </w:rPr>
        <w:tab/>
        <w:t>собирательные, разделительные, приблизительные числительные) и использовать их в письменной</w:t>
      </w:r>
      <w:r>
        <w:rPr>
          <w:sz w:val="28"/>
          <w:szCs w:val="28"/>
        </w:rPr>
        <w:t xml:space="preserve"> </w:t>
      </w:r>
      <w:r w:rsidRPr="004678B6">
        <w:rPr>
          <w:sz w:val="28"/>
          <w:szCs w:val="28"/>
        </w:rPr>
        <w:t>и</w:t>
      </w:r>
      <w:r w:rsidRPr="004678B6">
        <w:rPr>
          <w:sz w:val="28"/>
          <w:szCs w:val="28"/>
        </w:rPr>
        <w:tab/>
        <w:t>устной</w:t>
      </w:r>
      <w:r w:rsidRPr="004678B6">
        <w:rPr>
          <w:sz w:val="28"/>
          <w:szCs w:val="28"/>
        </w:rPr>
        <w:tab/>
        <w:t>речи</w:t>
      </w:r>
      <w:r w:rsidRPr="004678B6">
        <w:rPr>
          <w:sz w:val="28"/>
          <w:szCs w:val="28"/>
        </w:rPr>
        <w:tab/>
        <w:t>в</w:t>
      </w:r>
      <w:r w:rsidRPr="004678B6">
        <w:rPr>
          <w:sz w:val="28"/>
          <w:szCs w:val="28"/>
        </w:rPr>
        <w:tab/>
        <w:t>соответствии</w:t>
      </w:r>
      <w:r w:rsidRPr="004678B6">
        <w:rPr>
          <w:sz w:val="28"/>
          <w:szCs w:val="28"/>
        </w:rPr>
        <w:tab/>
        <w:t>нормами     башкирского литературного языка;</w:t>
      </w:r>
    </w:p>
    <w:p w:rsidR="00EE021F" w:rsidRPr="004678B6" w:rsidRDefault="00EE021F" w:rsidP="004678B6">
      <w:pPr>
        <w:rPr>
          <w:sz w:val="28"/>
          <w:szCs w:val="28"/>
        </w:rPr>
      </w:pPr>
      <w:r w:rsidRPr="004678B6">
        <w:rPr>
          <w:sz w:val="28"/>
          <w:szCs w:val="28"/>
        </w:rPr>
        <w:t>иметь представление о функционально-коммуникативной особенности местоимений, иметь представления о разрядах местоимений (личные местоимения, указательные местоимения, вопросительные местоимения, определительные местоимения, неопределённые местоимения, отрицательные местоимения), употреблять местоимения в тексте в соответствии с их значением;</w:t>
      </w:r>
    </w:p>
    <w:p w:rsidR="00EE021F" w:rsidRPr="004678B6" w:rsidRDefault="00EE021F" w:rsidP="004678B6">
      <w:pPr>
        <w:rPr>
          <w:sz w:val="28"/>
          <w:szCs w:val="28"/>
        </w:rPr>
      </w:pPr>
      <w:r w:rsidRPr="004678B6">
        <w:rPr>
          <w:sz w:val="28"/>
          <w:szCs w:val="28"/>
        </w:rPr>
        <w:t>создавать</w:t>
      </w:r>
      <w:r w:rsidRPr="004678B6">
        <w:rPr>
          <w:sz w:val="28"/>
          <w:szCs w:val="28"/>
        </w:rPr>
        <w:tab/>
        <w:t>тексты</w:t>
      </w:r>
      <w:r w:rsidRPr="004678B6">
        <w:rPr>
          <w:sz w:val="28"/>
          <w:szCs w:val="28"/>
        </w:rPr>
        <w:tab/>
        <w:t>как</w:t>
      </w:r>
      <w:r w:rsidRPr="004678B6">
        <w:rPr>
          <w:sz w:val="28"/>
          <w:szCs w:val="28"/>
        </w:rPr>
        <w:tab/>
        <w:t>результат</w:t>
      </w:r>
      <w:r w:rsidRPr="004678B6">
        <w:rPr>
          <w:sz w:val="28"/>
          <w:szCs w:val="28"/>
        </w:rPr>
        <w:tab/>
        <w:t>проектной</w:t>
      </w:r>
      <w:r w:rsidRPr="004678B6">
        <w:rPr>
          <w:sz w:val="28"/>
          <w:szCs w:val="28"/>
        </w:rPr>
        <w:tab/>
        <w:t>(исследовательской) деятельности; оформлять и публично представлять результаты проекта.</w:t>
      </w:r>
    </w:p>
    <w:p w:rsidR="00EE021F" w:rsidRPr="004678B6" w:rsidRDefault="00EE021F" w:rsidP="004678B6">
      <w:pPr>
        <w:rPr>
          <w:sz w:val="28"/>
          <w:szCs w:val="28"/>
        </w:rPr>
      </w:pPr>
      <w:r w:rsidRPr="004678B6">
        <w:rPr>
          <w:sz w:val="28"/>
          <w:szCs w:val="28"/>
        </w:rPr>
        <w:t>Предметны е результаты изучения родного (башкирского) языка. К концу обучения в 7классе обучающийся научится:</w:t>
      </w:r>
    </w:p>
    <w:p w:rsidR="00EE021F" w:rsidRPr="004678B6" w:rsidRDefault="00EE021F" w:rsidP="004678B6">
      <w:pPr>
        <w:rPr>
          <w:sz w:val="28"/>
          <w:szCs w:val="28"/>
        </w:rPr>
      </w:pPr>
      <w:r w:rsidRPr="004678B6">
        <w:rPr>
          <w:sz w:val="28"/>
          <w:szCs w:val="28"/>
        </w:rPr>
        <w:t>распознавать</w:t>
      </w:r>
      <w:r w:rsidRPr="004678B6">
        <w:rPr>
          <w:sz w:val="28"/>
          <w:szCs w:val="28"/>
        </w:rPr>
        <w:tab/>
        <w:t>явления омонимии и</w:t>
      </w:r>
      <w:r w:rsidRPr="004678B6">
        <w:rPr>
          <w:sz w:val="28"/>
          <w:szCs w:val="28"/>
        </w:rPr>
        <w:tab/>
        <w:t xml:space="preserve"> паронимии: различать</w:t>
      </w:r>
      <w:r w:rsidRPr="004678B6">
        <w:rPr>
          <w:sz w:val="28"/>
          <w:szCs w:val="28"/>
        </w:rPr>
        <w:tab/>
        <w:t>виды омонимов, употребление омонимов в письменной и устной речи;</w:t>
      </w:r>
    </w:p>
    <w:p w:rsidR="00EE021F" w:rsidRPr="004678B6" w:rsidRDefault="00EE021F" w:rsidP="004678B6">
      <w:pPr>
        <w:rPr>
          <w:sz w:val="28"/>
          <w:szCs w:val="28"/>
        </w:rPr>
      </w:pPr>
      <w:r w:rsidRPr="004678B6">
        <w:rPr>
          <w:sz w:val="28"/>
          <w:szCs w:val="28"/>
        </w:rPr>
        <w:t>характеризовать природу паронимов, уместно использовать их в тексте; анализировать</w:t>
      </w:r>
      <w:r w:rsidRPr="004678B6">
        <w:rPr>
          <w:sz w:val="28"/>
          <w:szCs w:val="28"/>
        </w:rPr>
        <w:tab/>
        <w:t>смысловые</w:t>
      </w:r>
      <w:r w:rsidRPr="004678B6">
        <w:rPr>
          <w:sz w:val="28"/>
          <w:szCs w:val="28"/>
        </w:rPr>
        <w:tab/>
        <w:t>различия,</w:t>
      </w:r>
      <w:r w:rsidRPr="004678B6">
        <w:rPr>
          <w:sz w:val="28"/>
          <w:szCs w:val="28"/>
        </w:rPr>
        <w:tab/>
        <w:t>характер</w:t>
      </w:r>
      <w:r w:rsidRPr="004678B6">
        <w:rPr>
          <w:sz w:val="28"/>
          <w:szCs w:val="28"/>
        </w:rPr>
        <w:tab/>
        <w:t>лексической</w:t>
      </w:r>
    </w:p>
    <w:p w:rsidR="00EE021F" w:rsidRPr="004678B6" w:rsidRDefault="00EE021F" w:rsidP="004678B6">
      <w:pPr>
        <w:rPr>
          <w:sz w:val="28"/>
          <w:szCs w:val="28"/>
        </w:rPr>
      </w:pPr>
      <w:r w:rsidRPr="004678B6">
        <w:rPr>
          <w:sz w:val="28"/>
          <w:szCs w:val="28"/>
        </w:rPr>
        <w:t>сочетаемости,</w:t>
      </w:r>
      <w:r w:rsidRPr="004678B6">
        <w:rPr>
          <w:sz w:val="28"/>
          <w:szCs w:val="28"/>
        </w:rPr>
        <w:tab/>
        <w:t>способы</w:t>
      </w:r>
      <w:r w:rsidRPr="004678B6">
        <w:rPr>
          <w:sz w:val="28"/>
          <w:szCs w:val="28"/>
        </w:rPr>
        <w:tab/>
        <w:t>управления, функционально-стилевую</w:t>
      </w:r>
      <w:r w:rsidRPr="004678B6">
        <w:rPr>
          <w:sz w:val="28"/>
          <w:szCs w:val="28"/>
        </w:rPr>
        <w:tab/>
        <w:t>окраску паронимов;</w:t>
      </w:r>
    </w:p>
    <w:p w:rsidR="00EE021F" w:rsidRPr="004678B6" w:rsidRDefault="00EE021F" w:rsidP="004678B6">
      <w:pPr>
        <w:rPr>
          <w:sz w:val="28"/>
          <w:szCs w:val="28"/>
        </w:rPr>
      </w:pPr>
      <w:r w:rsidRPr="004678B6">
        <w:rPr>
          <w:sz w:val="28"/>
          <w:szCs w:val="28"/>
        </w:rPr>
        <w:t>соблюдать башкирскую традиционную этикетную речевую манеру</w:t>
      </w:r>
    </w:p>
    <w:p w:rsidR="00EE021F" w:rsidRPr="004678B6" w:rsidRDefault="00EE021F" w:rsidP="004678B6">
      <w:pPr>
        <w:rPr>
          <w:sz w:val="28"/>
          <w:szCs w:val="28"/>
        </w:rPr>
      </w:pPr>
      <w:bookmarkStart w:id="41" w:name="_page_140_0"/>
      <w:bookmarkEnd w:id="40"/>
      <w:r>
        <w:rPr>
          <w:sz w:val="28"/>
          <w:szCs w:val="28"/>
        </w:rPr>
        <w:t>о</w:t>
      </w:r>
      <w:r w:rsidRPr="004678B6">
        <w:rPr>
          <w:sz w:val="28"/>
          <w:szCs w:val="28"/>
        </w:rPr>
        <w:t>бщения;</w:t>
      </w:r>
    </w:p>
    <w:p w:rsidR="00EE021F" w:rsidRPr="004678B6" w:rsidRDefault="00EE021F" w:rsidP="004678B6">
      <w:pPr>
        <w:rPr>
          <w:sz w:val="28"/>
          <w:szCs w:val="28"/>
        </w:rPr>
      </w:pPr>
      <w:r w:rsidRPr="004678B6">
        <w:rPr>
          <w:sz w:val="28"/>
          <w:szCs w:val="28"/>
        </w:rPr>
        <w:t>исключать</w:t>
      </w:r>
      <w:r w:rsidRPr="004678B6">
        <w:rPr>
          <w:sz w:val="28"/>
          <w:szCs w:val="28"/>
        </w:rPr>
        <w:tab/>
        <w:t>категоричность</w:t>
      </w:r>
      <w:r w:rsidRPr="004678B6">
        <w:rPr>
          <w:sz w:val="28"/>
          <w:szCs w:val="28"/>
        </w:rPr>
        <w:tab/>
        <w:t>в разговоре;</w:t>
      </w:r>
      <w:r w:rsidRPr="004678B6">
        <w:rPr>
          <w:sz w:val="28"/>
          <w:szCs w:val="28"/>
        </w:rPr>
        <w:tab/>
        <w:t>иметь представление</w:t>
      </w:r>
      <w:r w:rsidRPr="004678B6">
        <w:rPr>
          <w:sz w:val="28"/>
          <w:szCs w:val="28"/>
        </w:rPr>
        <w:tab/>
        <w:t>о невербальном (несловесном)этикете общения;</w:t>
      </w:r>
    </w:p>
    <w:p w:rsidR="00EE021F" w:rsidRPr="004678B6" w:rsidRDefault="00EE021F" w:rsidP="004678B6">
      <w:pPr>
        <w:rPr>
          <w:sz w:val="28"/>
          <w:szCs w:val="28"/>
        </w:rPr>
      </w:pPr>
      <w:r w:rsidRPr="004678B6">
        <w:rPr>
          <w:sz w:val="28"/>
          <w:szCs w:val="28"/>
        </w:rPr>
        <w:t>характеризовать</w:t>
      </w:r>
      <w:r w:rsidRPr="004678B6">
        <w:rPr>
          <w:sz w:val="28"/>
          <w:szCs w:val="28"/>
        </w:rPr>
        <w:tab/>
        <w:t>фонетическую</w:t>
      </w:r>
      <w:r w:rsidRPr="004678B6">
        <w:rPr>
          <w:sz w:val="28"/>
          <w:szCs w:val="28"/>
        </w:rPr>
        <w:tab/>
        <w:t>систему,</w:t>
      </w:r>
      <w:r w:rsidRPr="004678B6">
        <w:rPr>
          <w:sz w:val="28"/>
          <w:szCs w:val="28"/>
        </w:rPr>
        <w:tab/>
        <w:t>словообразование</w:t>
      </w:r>
      <w:r w:rsidRPr="004678B6">
        <w:rPr>
          <w:sz w:val="28"/>
          <w:szCs w:val="28"/>
        </w:rPr>
        <w:tab/>
        <w:t>и морфологию башкирского языка; иметь представление о критериях деления слов на части речи;</w:t>
      </w:r>
    </w:p>
    <w:p w:rsidR="00EE021F" w:rsidRPr="004678B6" w:rsidRDefault="00EE021F" w:rsidP="004678B6">
      <w:pPr>
        <w:rPr>
          <w:sz w:val="28"/>
          <w:szCs w:val="28"/>
        </w:rPr>
      </w:pPr>
      <w:r w:rsidRPr="004678B6">
        <w:rPr>
          <w:sz w:val="28"/>
          <w:szCs w:val="28"/>
        </w:rPr>
        <w:t>анализировать изменение имён существительных; использовать имена числительные в тексте согласно их нормам правописания;</w:t>
      </w:r>
    </w:p>
    <w:p w:rsidR="00EE021F" w:rsidRPr="004678B6" w:rsidRDefault="00EE021F" w:rsidP="004678B6">
      <w:pPr>
        <w:rPr>
          <w:sz w:val="28"/>
          <w:szCs w:val="28"/>
        </w:rPr>
      </w:pPr>
      <w:r w:rsidRPr="004678B6">
        <w:rPr>
          <w:sz w:val="28"/>
          <w:szCs w:val="28"/>
        </w:rPr>
        <w:t>характеризовать глагол как часть речи; распознавать личные и безличные глаголы ,самостоятельные и вспомогательные глаголы;</w:t>
      </w:r>
    </w:p>
    <w:p w:rsidR="00EE021F" w:rsidRPr="004678B6" w:rsidRDefault="00EE021F" w:rsidP="004678B6">
      <w:pPr>
        <w:rPr>
          <w:sz w:val="28"/>
          <w:szCs w:val="28"/>
        </w:rPr>
      </w:pPr>
      <w:r w:rsidRPr="004678B6">
        <w:rPr>
          <w:sz w:val="28"/>
          <w:szCs w:val="28"/>
        </w:rPr>
        <w:t>характеризовать наклонения глаголов; использовать их в речи для решения коммуникативных задач;</w:t>
      </w:r>
    </w:p>
    <w:p w:rsidR="00EE021F" w:rsidRPr="004678B6" w:rsidRDefault="00EE021F" w:rsidP="004678B6">
      <w:pPr>
        <w:rPr>
          <w:sz w:val="28"/>
          <w:szCs w:val="28"/>
        </w:rPr>
      </w:pPr>
      <w:r w:rsidRPr="004678B6">
        <w:rPr>
          <w:sz w:val="28"/>
          <w:szCs w:val="28"/>
        </w:rPr>
        <w:t>выявлять в тексте формы глагола, указывать их отличительные признаки, разграничивать формы глагола и других частей речи;</w:t>
      </w:r>
    </w:p>
    <w:p w:rsidR="00EE021F" w:rsidRPr="004678B6" w:rsidRDefault="00EE021F" w:rsidP="004678B6">
      <w:pPr>
        <w:rPr>
          <w:sz w:val="28"/>
          <w:szCs w:val="28"/>
        </w:rPr>
      </w:pPr>
      <w:r w:rsidRPr="004678B6">
        <w:rPr>
          <w:sz w:val="28"/>
          <w:szCs w:val="28"/>
        </w:rPr>
        <w:t>характеризовать наречие как часть речи, распознавать виды наречий; понимать функцию служебных частей речи; употреблять служебные</w:t>
      </w:r>
    </w:p>
    <w:p w:rsidR="00EE021F" w:rsidRPr="004678B6" w:rsidRDefault="00EE021F" w:rsidP="004678B6">
      <w:pPr>
        <w:rPr>
          <w:sz w:val="28"/>
          <w:szCs w:val="28"/>
        </w:rPr>
      </w:pPr>
      <w:r w:rsidRPr="004678B6">
        <w:rPr>
          <w:sz w:val="28"/>
          <w:szCs w:val="28"/>
        </w:rPr>
        <w:t>части речи в соответствии их грамматическим и лексическим значением; создавать</w:t>
      </w:r>
      <w:r w:rsidRPr="004678B6">
        <w:rPr>
          <w:sz w:val="28"/>
          <w:szCs w:val="28"/>
        </w:rPr>
        <w:tab/>
        <w:t>тексты</w:t>
      </w:r>
      <w:r w:rsidRPr="004678B6">
        <w:rPr>
          <w:sz w:val="28"/>
          <w:szCs w:val="28"/>
        </w:rPr>
        <w:tab/>
        <w:t>как</w:t>
      </w:r>
      <w:r w:rsidRPr="004678B6">
        <w:rPr>
          <w:sz w:val="28"/>
          <w:szCs w:val="28"/>
        </w:rPr>
        <w:tab/>
        <w:t>результат</w:t>
      </w:r>
      <w:r w:rsidRPr="004678B6">
        <w:rPr>
          <w:sz w:val="28"/>
          <w:szCs w:val="28"/>
        </w:rPr>
        <w:tab/>
        <w:t>проектной</w:t>
      </w:r>
      <w:r w:rsidRPr="004678B6">
        <w:rPr>
          <w:sz w:val="28"/>
          <w:szCs w:val="28"/>
        </w:rPr>
        <w:tab/>
        <w:t>(исследовательской)</w:t>
      </w:r>
    </w:p>
    <w:p w:rsidR="00EE021F" w:rsidRPr="004678B6" w:rsidRDefault="00EE021F" w:rsidP="004678B6">
      <w:pPr>
        <w:rPr>
          <w:sz w:val="28"/>
          <w:szCs w:val="28"/>
        </w:rPr>
      </w:pPr>
      <w:r w:rsidRPr="004678B6">
        <w:rPr>
          <w:sz w:val="28"/>
          <w:szCs w:val="28"/>
        </w:rPr>
        <w:t>деятельности; оформлять результаты проекта (исследования), представлять его в устной и письменной форме.</w:t>
      </w:r>
    </w:p>
    <w:p w:rsidR="00EE021F" w:rsidRPr="004678B6" w:rsidRDefault="00EE021F" w:rsidP="004678B6">
      <w:pPr>
        <w:rPr>
          <w:sz w:val="28"/>
          <w:szCs w:val="28"/>
        </w:rPr>
      </w:pPr>
      <w:r w:rsidRPr="004678B6">
        <w:rPr>
          <w:sz w:val="28"/>
          <w:szCs w:val="28"/>
        </w:rPr>
        <w:t>Предметные результаты изучения родного (башкирского) языка. К концу обучения в 8классе обучающийся научится:</w:t>
      </w:r>
    </w:p>
    <w:p w:rsidR="00EE021F" w:rsidRPr="004678B6" w:rsidRDefault="00EE021F" w:rsidP="004678B6">
      <w:pPr>
        <w:rPr>
          <w:sz w:val="28"/>
          <w:szCs w:val="28"/>
        </w:rPr>
      </w:pPr>
      <w:r w:rsidRPr="004678B6">
        <w:rPr>
          <w:sz w:val="28"/>
          <w:szCs w:val="28"/>
        </w:rPr>
        <w:t>иметь представление об основных орфоэпических нормах современного башкирского литературного языка, распознавать типичные орфоэпические ошибки в современной речи, употреблять слова с учётом произносительных и стилистических вариантов орфоэпической нормы;</w:t>
      </w:r>
    </w:p>
    <w:p w:rsidR="00EE021F" w:rsidRPr="004678B6" w:rsidRDefault="00EE021F" w:rsidP="004678B6">
      <w:pPr>
        <w:rPr>
          <w:sz w:val="28"/>
          <w:szCs w:val="28"/>
        </w:rPr>
      </w:pPr>
      <w:r w:rsidRPr="004678B6">
        <w:rPr>
          <w:sz w:val="28"/>
          <w:szCs w:val="28"/>
        </w:rPr>
        <w:t>иметь представление об активных процессах современного башкирского языка в области произношения исконно башкирских слов, заимствованных слов из русского, арабского и персидского языков;</w:t>
      </w:r>
    </w:p>
    <w:p w:rsidR="00EE021F" w:rsidRPr="004678B6" w:rsidRDefault="00EE021F" w:rsidP="004678B6">
      <w:pPr>
        <w:rPr>
          <w:sz w:val="28"/>
          <w:szCs w:val="28"/>
        </w:rPr>
      </w:pPr>
      <w:r w:rsidRPr="004678B6">
        <w:rPr>
          <w:sz w:val="28"/>
          <w:szCs w:val="28"/>
        </w:rPr>
        <w:t>характеризовать синонимию, выявлять синонимический ряд в тексте, использовать словари синонимов,</w:t>
      </w:r>
      <w:r w:rsidRPr="004678B6">
        <w:rPr>
          <w:sz w:val="28"/>
          <w:szCs w:val="28"/>
        </w:rPr>
        <w:tab/>
        <w:t>употреблять синонимы в речи в соответствии с</w:t>
      </w:r>
      <w:r w:rsidRPr="004678B6">
        <w:rPr>
          <w:sz w:val="28"/>
          <w:szCs w:val="28"/>
        </w:rPr>
        <w:tab/>
        <w:t>их</w:t>
      </w:r>
      <w:r w:rsidRPr="004678B6">
        <w:rPr>
          <w:sz w:val="28"/>
          <w:szCs w:val="28"/>
        </w:rPr>
        <w:tab/>
        <w:t>лексическим     значением;</w:t>
      </w:r>
      <w:r w:rsidRPr="004678B6">
        <w:rPr>
          <w:sz w:val="28"/>
          <w:szCs w:val="28"/>
        </w:rPr>
        <w:tab/>
        <w:t>использовать</w:t>
      </w:r>
      <w:r w:rsidRPr="004678B6">
        <w:rPr>
          <w:sz w:val="28"/>
          <w:szCs w:val="28"/>
        </w:rPr>
        <w:tab/>
        <w:t>принципы этикетного общения, лежащие в основе национального башкирского речевого этикета; соблюдать нормы башкирского невербального этикета;</w:t>
      </w:r>
    </w:p>
    <w:p w:rsidR="00EE021F" w:rsidRPr="004678B6" w:rsidRDefault="00EE021F" w:rsidP="004678B6">
      <w:pPr>
        <w:rPr>
          <w:sz w:val="28"/>
          <w:szCs w:val="28"/>
        </w:rPr>
      </w:pPr>
      <w:r w:rsidRPr="004678B6">
        <w:rPr>
          <w:sz w:val="28"/>
          <w:szCs w:val="28"/>
        </w:rPr>
        <w:t>характеризовать синтаксис простого предложения, распознавать в тексте виды предложений по интонации и цели высказывания (повествовательное предложение, вопросительное предложение, побудительно-восклицательное предложение – повторение);</w:t>
      </w:r>
    </w:p>
    <w:p w:rsidR="00EE021F" w:rsidRPr="004678B6" w:rsidRDefault="00EE021F" w:rsidP="004678B6">
      <w:pPr>
        <w:rPr>
          <w:sz w:val="28"/>
          <w:szCs w:val="28"/>
        </w:rPr>
      </w:pPr>
      <w:r w:rsidRPr="004678B6">
        <w:rPr>
          <w:sz w:val="28"/>
          <w:szCs w:val="28"/>
        </w:rPr>
        <w:t>распознавать виды</w:t>
      </w:r>
      <w:r w:rsidRPr="004678B6">
        <w:rPr>
          <w:sz w:val="28"/>
          <w:szCs w:val="28"/>
        </w:rPr>
        <w:tab/>
        <w:t>связи слов в</w:t>
      </w:r>
      <w:r w:rsidRPr="004678B6">
        <w:rPr>
          <w:sz w:val="28"/>
          <w:szCs w:val="28"/>
        </w:rPr>
        <w:tab/>
        <w:t>тексте</w:t>
      </w:r>
      <w:r w:rsidRPr="004678B6">
        <w:rPr>
          <w:sz w:val="28"/>
          <w:szCs w:val="28"/>
        </w:rPr>
        <w:tab/>
        <w:t>(сочинительная</w:t>
      </w:r>
      <w:r w:rsidRPr="004678B6">
        <w:rPr>
          <w:sz w:val="28"/>
          <w:szCs w:val="28"/>
        </w:rPr>
        <w:tab/>
        <w:t>связь, подчинительная связь), указывать виды синтаксической связи слов в предложении (согласование, управление, примыкание, изафет), сравнивать</w:t>
      </w:r>
    </w:p>
    <w:p w:rsidR="00EE021F" w:rsidRPr="004678B6" w:rsidRDefault="00EE021F" w:rsidP="004678B6">
      <w:pPr>
        <w:rPr>
          <w:sz w:val="28"/>
          <w:szCs w:val="28"/>
        </w:rPr>
      </w:pPr>
    </w:p>
    <w:p w:rsidR="00EE021F" w:rsidRPr="004678B6" w:rsidRDefault="00EE021F" w:rsidP="004678B6">
      <w:pPr>
        <w:rPr>
          <w:sz w:val="28"/>
          <w:szCs w:val="28"/>
        </w:rPr>
      </w:pPr>
      <w:bookmarkStart w:id="42" w:name="_page_141_0"/>
      <w:bookmarkEnd w:id="41"/>
      <w:r w:rsidRPr="004678B6">
        <w:rPr>
          <w:sz w:val="28"/>
          <w:szCs w:val="28"/>
        </w:rPr>
        <w:t>виды связи слов в башкирском и русском языках;</w:t>
      </w:r>
    </w:p>
    <w:p w:rsidR="00EE021F" w:rsidRPr="004678B6" w:rsidRDefault="00EE021F" w:rsidP="004678B6">
      <w:pPr>
        <w:rPr>
          <w:sz w:val="28"/>
          <w:szCs w:val="28"/>
        </w:rPr>
      </w:pPr>
      <w:r w:rsidRPr="004678B6">
        <w:rPr>
          <w:sz w:val="28"/>
          <w:szCs w:val="28"/>
        </w:rPr>
        <w:t>характеризовать строение предложения в башкирском языке; выделять главные члены предложения, анализировать порядок слов в предложении в башкирском</w:t>
      </w:r>
      <w:r w:rsidRPr="004678B6">
        <w:rPr>
          <w:sz w:val="28"/>
          <w:szCs w:val="28"/>
        </w:rPr>
        <w:tab/>
        <w:t>и</w:t>
      </w:r>
      <w:r w:rsidRPr="004678B6">
        <w:rPr>
          <w:sz w:val="28"/>
          <w:szCs w:val="28"/>
        </w:rPr>
        <w:tab/>
        <w:t>русском</w:t>
      </w:r>
      <w:r w:rsidRPr="004678B6">
        <w:rPr>
          <w:sz w:val="28"/>
          <w:szCs w:val="28"/>
        </w:rPr>
        <w:tab/>
        <w:t>языках;</w:t>
      </w:r>
      <w:r w:rsidRPr="004678B6">
        <w:rPr>
          <w:sz w:val="28"/>
          <w:szCs w:val="28"/>
        </w:rPr>
        <w:tab/>
        <w:t>выделять</w:t>
      </w:r>
      <w:r w:rsidRPr="004678B6">
        <w:rPr>
          <w:sz w:val="28"/>
          <w:szCs w:val="28"/>
        </w:rPr>
        <w:tab/>
        <w:t>второстепенные</w:t>
      </w:r>
      <w:r w:rsidRPr="004678B6">
        <w:rPr>
          <w:sz w:val="28"/>
          <w:szCs w:val="28"/>
        </w:rPr>
        <w:tab/>
        <w:t>члены предложения, указывать однородные и неоднородные, анализировать, их функциональную особенность, использовать         второстепенные</w:t>
      </w:r>
      <w:r w:rsidRPr="004678B6">
        <w:rPr>
          <w:sz w:val="28"/>
          <w:szCs w:val="28"/>
        </w:rPr>
        <w:tab/>
        <w:t>члены предложения в соответствии с их функциями;</w:t>
      </w:r>
    </w:p>
    <w:p w:rsidR="00EE021F" w:rsidRPr="004678B6" w:rsidRDefault="00EE021F" w:rsidP="004678B6">
      <w:pPr>
        <w:rPr>
          <w:sz w:val="28"/>
          <w:szCs w:val="28"/>
        </w:rPr>
      </w:pPr>
      <w:r w:rsidRPr="004678B6">
        <w:rPr>
          <w:sz w:val="28"/>
          <w:szCs w:val="28"/>
        </w:rPr>
        <w:t>сравнивать</w:t>
      </w:r>
      <w:r w:rsidRPr="004678B6">
        <w:rPr>
          <w:sz w:val="28"/>
          <w:szCs w:val="28"/>
        </w:rPr>
        <w:tab/>
        <w:t>односоставные</w:t>
      </w:r>
      <w:r w:rsidRPr="004678B6">
        <w:rPr>
          <w:sz w:val="28"/>
          <w:szCs w:val="28"/>
        </w:rPr>
        <w:tab/>
        <w:t>и</w:t>
      </w:r>
      <w:r w:rsidRPr="004678B6">
        <w:rPr>
          <w:sz w:val="28"/>
          <w:szCs w:val="28"/>
        </w:rPr>
        <w:tab/>
        <w:t>двусоставные</w:t>
      </w:r>
      <w:r w:rsidRPr="004678B6">
        <w:rPr>
          <w:sz w:val="28"/>
          <w:szCs w:val="28"/>
        </w:rPr>
        <w:tab/>
        <w:t>предложения, нераспространённые и распространённые предложения, использовать их в устной и письменной речи для решения   учебных задач;</w:t>
      </w:r>
    </w:p>
    <w:p w:rsidR="00EE021F" w:rsidRPr="004678B6" w:rsidRDefault="00EE021F" w:rsidP="004678B6">
      <w:pPr>
        <w:rPr>
          <w:sz w:val="28"/>
          <w:szCs w:val="28"/>
        </w:rPr>
      </w:pPr>
      <w:r w:rsidRPr="004678B6">
        <w:rPr>
          <w:sz w:val="28"/>
          <w:szCs w:val="28"/>
        </w:rPr>
        <w:t>характеризовать односоставные предложения (определенно-личное, обобщённо-личное,</w:t>
      </w:r>
      <w:r w:rsidRPr="004678B6">
        <w:rPr>
          <w:sz w:val="28"/>
          <w:szCs w:val="28"/>
        </w:rPr>
        <w:tab/>
        <w:t>неопределённо-личное,</w:t>
      </w:r>
      <w:r w:rsidRPr="004678B6">
        <w:rPr>
          <w:sz w:val="28"/>
          <w:szCs w:val="28"/>
        </w:rPr>
        <w:tab/>
        <w:t>безличное,</w:t>
      </w:r>
      <w:r w:rsidRPr="004678B6">
        <w:rPr>
          <w:sz w:val="28"/>
          <w:szCs w:val="28"/>
        </w:rPr>
        <w:tab/>
        <w:t>назывное); использовать при составлении диалога, прямой речи и косвенной речи;</w:t>
      </w:r>
    </w:p>
    <w:p w:rsidR="00EE021F" w:rsidRPr="004678B6" w:rsidRDefault="00EE021F" w:rsidP="004678B6">
      <w:pPr>
        <w:rPr>
          <w:sz w:val="28"/>
          <w:szCs w:val="28"/>
        </w:rPr>
      </w:pPr>
      <w:r w:rsidRPr="004678B6">
        <w:rPr>
          <w:sz w:val="28"/>
          <w:szCs w:val="28"/>
        </w:rPr>
        <w:t>создавать</w:t>
      </w:r>
      <w:r w:rsidRPr="004678B6">
        <w:rPr>
          <w:sz w:val="28"/>
          <w:szCs w:val="28"/>
        </w:rPr>
        <w:tab/>
        <w:t>тексты</w:t>
      </w:r>
      <w:r w:rsidRPr="004678B6">
        <w:rPr>
          <w:sz w:val="28"/>
          <w:szCs w:val="28"/>
        </w:rPr>
        <w:tab/>
        <w:t>как</w:t>
      </w:r>
      <w:r w:rsidRPr="004678B6">
        <w:rPr>
          <w:sz w:val="28"/>
          <w:szCs w:val="28"/>
        </w:rPr>
        <w:tab/>
        <w:t>результат</w:t>
      </w:r>
      <w:r w:rsidRPr="004678B6">
        <w:rPr>
          <w:sz w:val="28"/>
          <w:szCs w:val="28"/>
        </w:rPr>
        <w:tab/>
        <w:t>проектной</w:t>
      </w:r>
      <w:r w:rsidRPr="004678B6">
        <w:rPr>
          <w:sz w:val="28"/>
          <w:szCs w:val="28"/>
        </w:rPr>
        <w:tab/>
        <w:t>(исследовательской) деятельности; оформлять результаты проекта (исследования), представлять его в устной и письменной форме.</w:t>
      </w:r>
    </w:p>
    <w:p w:rsidR="00EE021F" w:rsidRPr="004678B6" w:rsidRDefault="00EE021F" w:rsidP="004678B6">
      <w:pPr>
        <w:rPr>
          <w:sz w:val="28"/>
          <w:szCs w:val="28"/>
        </w:rPr>
      </w:pPr>
      <w:r w:rsidRPr="004678B6">
        <w:rPr>
          <w:sz w:val="28"/>
          <w:szCs w:val="28"/>
        </w:rPr>
        <w:t>Предметные результаты изучения родного (башкирского) языка. К концу обучения в 9 классе обучающийся научится:</w:t>
      </w:r>
    </w:p>
    <w:p w:rsidR="00EE021F" w:rsidRPr="004678B6" w:rsidRDefault="00EE021F" w:rsidP="004678B6">
      <w:pPr>
        <w:rPr>
          <w:sz w:val="28"/>
          <w:szCs w:val="28"/>
        </w:rPr>
      </w:pPr>
      <w:r w:rsidRPr="004678B6">
        <w:rPr>
          <w:sz w:val="28"/>
          <w:szCs w:val="28"/>
        </w:rPr>
        <w:t>распознавать речевые ошибки и избегать их;</w:t>
      </w:r>
    </w:p>
    <w:p w:rsidR="00EE021F" w:rsidRPr="004678B6" w:rsidRDefault="00EE021F" w:rsidP="004678B6">
      <w:pPr>
        <w:rPr>
          <w:sz w:val="28"/>
          <w:szCs w:val="28"/>
        </w:rPr>
      </w:pPr>
      <w:r w:rsidRPr="004678B6">
        <w:rPr>
          <w:sz w:val="28"/>
          <w:szCs w:val="28"/>
        </w:rPr>
        <w:t>анализировать</w:t>
      </w:r>
      <w:r w:rsidRPr="004678B6">
        <w:rPr>
          <w:sz w:val="28"/>
          <w:szCs w:val="28"/>
        </w:rPr>
        <w:tab/>
        <w:t>и</w:t>
      </w:r>
      <w:r w:rsidRPr="004678B6">
        <w:rPr>
          <w:sz w:val="28"/>
          <w:szCs w:val="28"/>
        </w:rPr>
        <w:tab/>
        <w:t>оценивать с</w:t>
      </w:r>
      <w:r w:rsidRPr="004678B6">
        <w:rPr>
          <w:sz w:val="28"/>
          <w:szCs w:val="28"/>
        </w:rPr>
        <w:tab/>
        <w:t>точки</w:t>
      </w:r>
      <w:r w:rsidRPr="004678B6">
        <w:rPr>
          <w:sz w:val="28"/>
          <w:szCs w:val="28"/>
        </w:rPr>
        <w:tab/>
        <w:t>зрения</w:t>
      </w:r>
      <w:r w:rsidRPr="004678B6">
        <w:rPr>
          <w:sz w:val="28"/>
          <w:szCs w:val="28"/>
        </w:rPr>
        <w:tab/>
        <w:t>норм</w:t>
      </w:r>
      <w:r w:rsidRPr="004678B6">
        <w:rPr>
          <w:sz w:val="28"/>
          <w:szCs w:val="28"/>
        </w:rPr>
        <w:tab/>
        <w:t>современного башкирского языка чужую и собственную речь;</w:t>
      </w:r>
    </w:p>
    <w:p w:rsidR="00EE021F" w:rsidRPr="004678B6" w:rsidRDefault="00EE021F" w:rsidP="004678B6">
      <w:pPr>
        <w:rPr>
          <w:sz w:val="28"/>
          <w:szCs w:val="28"/>
        </w:rPr>
      </w:pPr>
      <w:r w:rsidRPr="004678B6">
        <w:rPr>
          <w:sz w:val="28"/>
          <w:szCs w:val="28"/>
        </w:rPr>
        <w:t>исправлять</w:t>
      </w:r>
      <w:r w:rsidRPr="004678B6">
        <w:rPr>
          <w:sz w:val="28"/>
          <w:szCs w:val="28"/>
        </w:rPr>
        <w:tab/>
        <w:t>речь</w:t>
      </w:r>
      <w:r w:rsidRPr="004678B6">
        <w:rPr>
          <w:sz w:val="28"/>
          <w:szCs w:val="28"/>
        </w:rPr>
        <w:tab/>
        <w:t>с</w:t>
      </w:r>
      <w:r w:rsidRPr="004678B6">
        <w:rPr>
          <w:sz w:val="28"/>
          <w:szCs w:val="28"/>
        </w:rPr>
        <w:tab/>
        <w:t>учётом</w:t>
      </w:r>
      <w:r w:rsidRPr="004678B6">
        <w:rPr>
          <w:sz w:val="28"/>
          <w:szCs w:val="28"/>
        </w:rPr>
        <w:tab/>
        <w:t>её</w:t>
      </w:r>
      <w:r w:rsidRPr="004678B6">
        <w:rPr>
          <w:sz w:val="28"/>
          <w:szCs w:val="28"/>
        </w:rPr>
        <w:tab/>
        <w:t>соответствия</w:t>
      </w:r>
      <w:r w:rsidRPr="004678B6">
        <w:rPr>
          <w:sz w:val="28"/>
          <w:szCs w:val="28"/>
        </w:rPr>
        <w:tab/>
        <w:t>основным</w:t>
      </w:r>
      <w:r w:rsidRPr="004678B6">
        <w:rPr>
          <w:sz w:val="28"/>
          <w:szCs w:val="28"/>
        </w:rPr>
        <w:tab/>
        <w:t>нормам современного башкирского литературного языка;</w:t>
      </w:r>
    </w:p>
    <w:p w:rsidR="00EE021F" w:rsidRPr="004678B6" w:rsidRDefault="00EE021F" w:rsidP="004678B6">
      <w:pPr>
        <w:rPr>
          <w:sz w:val="28"/>
          <w:szCs w:val="28"/>
        </w:rPr>
      </w:pPr>
      <w:r w:rsidRPr="004678B6">
        <w:rPr>
          <w:sz w:val="28"/>
          <w:szCs w:val="28"/>
        </w:rPr>
        <w:t>использовать при общении в Интернете этикетные формы и устойчивые формулы‚ принципы этикетного общения, лежащие в основе национального речевого этикета; соблюдать нормы башкирского этикетного речевого поведения в ситуациях делового общения;</w:t>
      </w:r>
    </w:p>
    <w:p w:rsidR="00EE021F" w:rsidRPr="004678B6" w:rsidRDefault="00EE021F" w:rsidP="004678B6">
      <w:pPr>
        <w:rPr>
          <w:sz w:val="28"/>
          <w:szCs w:val="28"/>
        </w:rPr>
      </w:pPr>
      <w:r w:rsidRPr="004678B6">
        <w:rPr>
          <w:sz w:val="28"/>
          <w:szCs w:val="28"/>
        </w:rPr>
        <w:t>соблюдать этикет телефонного и интернет-общения;</w:t>
      </w:r>
    </w:p>
    <w:p w:rsidR="00EE021F" w:rsidRPr="004678B6" w:rsidRDefault="00EE021F" w:rsidP="004678B6">
      <w:pPr>
        <w:rPr>
          <w:sz w:val="28"/>
          <w:szCs w:val="28"/>
        </w:rPr>
      </w:pPr>
      <w:r w:rsidRPr="004678B6">
        <w:rPr>
          <w:sz w:val="28"/>
          <w:szCs w:val="28"/>
        </w:rPr>
        <w:t>иметь представление о функциональных стилях башкирского языка, определять их коммуникативную особенность;</w:t>
      </w:r>
    </w:p>
    <w:p w:rsidR="00EE021F" w:rsidRPr="004678B6" w:rsidRDefault="00EE021F" w:rsidP="004678B6">
      <w:pPr>
        <w:rPr>
          <w:sz w:val="28"/>
          <w:szCs w:val="28"/>
        </w:rPr>
      </w:pPr>
      <w:r w:rsidRPr="004678B6">
        <w:rPr>
          <w:sz w:val="28"/>
          <w:szCs w:val="28"/>
        </w:rPr>
        <w:t>выделять основные характеристики и функции текста, определять типы текстов;</w:t>
      </w:r>
    </w:p>
    <w:p w:rsidR="00EE021F" w:rsidRPr="004678B6" w:rsidRDefault="00EE021F" w:rsidP="004678B6">
      <w:pPr>
        <w:rPr>
          <w:sz w:val="28"/>
          <w:szCs w:val="28"/>
        </w:rPr>
      </w:pPr>
      <w:r w:rsidRPr="004678B6">
        <w:rPr>
          <w:sz w:val="28"/>
          <w:szCs w:val="28"/>
        </w:rPr>
        <w:t>характеризовать роль интонации в речевом общении, правильно подбирать виды интонации в соответствии целями и задачами коммуникации;</w:t>
      </w:r>
    </w:p>
    <w:p w:rsidR="00EE021F" w:rsidRPr="004678B6" w:rsidRDefault="00EE021F" w:rsidP="004678B6">
      <w:pPr>
        <w:rPr>
          <w:sz w:val="28"/>
          <w:szCs w:val="28"/>
        </w:rPr>
      </w:pPr>
      <w:r w:rsidRPr="004678B6">
        <w:rPr>
          <w:sz w:val="28"/>
          <w:szCs w:val="28"/>
        </w:rPr>
        <w:t>использовать</w:t>
      </w:r>
      <w:r w:rsidRPr="004678B6">
        <w:rPr>
          <w:sz w:val="28"/>
          <w:szCs w:val="28"/>
        </w:rPr>
        <w:tab/>
        <w:t>лингвистические</w:t>
      </w:r>
      <w:r w:rsidRPr="004678B6">
        <w:rPr>
          <w:sz w:val="28"/>
          <w:szCs w:val="28"/>
        </w:rPr>
        <w:tab/>
        <w:t>словари</w:t>
      </w:r>
      <w:r w:rsidRPr="004678B6">
        <w:rPr>
          <w:sz w:val="28"/>
          <w:szCs w:val="28"/>
        </w:rPr>
        <w:tab/>
        <w:t>башкирского</w:t>
      </w:r>
      <w:r w:rsidRPr="004678B6">
        <w:rPr>
          <w:sz w:val="28"/>
          <w:szCs w:val="28"/>
        </w:rPr>
        <w:tab/>
        <w:t>языка, ономастические словари, указывать их функции и особенности;</w:t>
      </w:r>
    </w:p>
    <w:p w:rsidR="00EE021F" w:rsidRPr="004678B6" w:rsidRDefault="00EE021F" w:rsidP="004678B6">
      <w:pPr>
        <w:rPr>
          <w:sz w:val="28"/>
          <w:szCs w:val="28"/>
        </w:rPr>
      </w:pPr>
      <w:r w:rsidRPr="004678B6">
        <w:rPr>
          <w:sz w:val="28"/>
          <w:szCs w:val="28"/>
        </w:rPr>
        <w:t>распознавать территориальные особенности разговорного башкирского языка, выделять её признаки;</w:t>
      </w:r>
    </w:p>
    <w:p w:rsidR="00EE021F" w:rsidRPr="004678B6" w:rsidRDefault="00EE021F" w:rsidP="004678B6">
      <w:pPr>
        <w:rPr>
          <w:sz w:val="28"/>
          <w:szCs w:val="28"/>
        </w:rPr>
      </w:pPr>
      <w:r w:rsidRPr="004678B6">
        <w:rPr>
          <w:sz w:val="28"/>
          <w:szCs w:val="28"/>
        </w:rPr>
        <w:t>характеризовать синтаксис сложного предложения, распознавать в текстах</w:t>
      </w:r>
      <w:r w:rsidRPr="004678B6">
        <w:rPr>
          <w:sz w:val="28"/>
          <w:szCs w:val="28"/>
        </w:rPr>
        <w:tab/>
        <w:t>башкирской</w:t>
      </w:r>
      <w:r w:rsidRPr="004678B6">
        <w:rPr>
          <w:sz w:val="28"/>
          <w:szCs w:val="28"/>
        </w:rPr>
        <w:tab/>
        <w:t>художественной</w:t>
      </w:r>
      <w:r w:rsidRPr="004678B6">
        <w:rPr>
          <w:sz w:val="28"/>
          <w:szCs w:val="28"/>
        </w:rPr>
        <w:tab/>
        <w:t>литературы</w:t>
      </w:r>
      <w:r w:rsidRPr="004678B6">
        <w:rPr>
          <w:sz w:val="28"/>
          <w:szCs w:val="28"/>
        </w:rPr>
        <w:tab/>
        <w:t>сложносочинённые предложения, союзные и бессоюзные сложносочинённые предложения;</w:t>
      </w:r>
    </w:p>
    <w:p w:rsidR="00EE021F" w:rsidRPr="004678B6" w:rsidRDefault="00EE021F" w:rsidP="004678B6">
      <w:pPr>
        <w:rPr>
          <w:sz w:val="28"/>
          <w:szCs w:val="28"/>
        </w:rPr>
      </w:pPr>
      <w:bookmarkStart w:id="43" w:name="_page_142_0"/>
      <w:bookmarkEnd w:id="42"/>
      <w:r w:rsidRPr="004678B6">
        <w:rPr>
          <w:sz w:val="28"/>
          <w:szCs w:val="28"/>
        </w:rPr>
        <w:t>иметь</w:t>
      </w:r>
      <w:r w:rsidRPr="004678B6">
        <w:rPr>
          <w:sz w:val="28"/>
          <w:szCs w:val="28"/>
        </w:rPr>
        <w:tab/>
        <w:t>представление</w:t>
      </w:r>
      <w:r w:rsidRPr="004678B6">
        <w:rPr>
          <w:sz w:val="28"/>
          <w:szCs w:val="28"/>
        </w:rPr>
        <w:tab/>
        <w:t>об</w:t>
      </w:r>
      <w:r w:rsidRPr="004678B6">
        <w:rPr>
          <w:sz w:val="28"/>
          <w:szCs w:val="28"/>
        </w:rPr>
        <w:tab/>
        <w:t>особенностях</w:t>
      </w:r>
      <w:r w:rsidRPr="004678B6">
        <w:rPr>
          <w:sz w:val="28"/>
          <w:szCs w:val="28"/>
        </w:rPr>
        <w:tab/>
        <w:t>сложноподчинённого предложения, определять виды придаточных предложений, анализировать сложные синтаксические конструкции в башкирском языке и употреблять их в речи</w:t>
      </w:r>
      <w:r>
        <w:rPr>
          <w:sz w:val="28"/>
          <w:szCs w:val="28"/>
        </w:rPr>
        <w:t xml:space="preserve"> </w:t>
      </w:r>
      <w:r w:rsidRPr="004678B6">
        <w:rPr>
          <w:sz w:val="28"/>
          <w:szCs w:val="28"/>
        </w:rPr>
        <w:t>с соблюдением синтаксических норм башкирского языка;</w:t>
      </w:r>
    </w:p>
    <w:p w:rsidR="00EE021F" w:rsidRPr="004678B6" w:rsidRDefault="00EE021F" w:rsidP="004678B6">
      <w:pPr>
        <w:rPr>
          <w:sz w:val="28"/>
          <w:szCs w:val="28"/>
        </w:rPr>
      </w:pPr>
      <w:r w:rsidRPr="004678B6">
        <w:rPr>
          <w:sz w:val="28"/>
          <w:szCs w:val="28"/>
        </w:rPr>
        <w:t>создавать</w:t>
      </w:r>
      <w:r w:rsidRPr="004678B6">
        <w:rPr>
          <w:sz w:val="28"/>
          <w:szCs w:val="28"/>
        </w:rPr>
        <w:tab/>
        <w:t>тексты</w:t>
      </w:r>
      <w:r w:rsidRPr="004678B6">
        <w:rPr>
          <w:sz w:val="28"/>
          <w:szCs w:val="28"/>
        </w:rPr>
        <w:tab/>
        <w:t>как</w:t>
      </w:r>
      <w:r w:rsidRPr="004678B6">
        <w:rPr>
          <w:sz w:val="28"/>
          <w:szCs w:val="28"/>
        </w:rPr>
        <w:tab/>
        <w:t>результат</w:t>
      </w:r>
      <w:r w:rsidRPr="004678B6">
        <w:rPr>
          <w:sz w:val="28"/>
          <w:szCs w:val="28"/>
        </w:rPr>
        <w:tab/>
        <w:t>проектной</w:t>
      </w:r>
      <w:r w:rsidRPr="004678B6">
        <w:rPr>
          <w:sz w:val="28"/>
          <w:szCs w:val="28"/>
        </w:rPr>
        <w:tab/>
        <w:t>(исследовательской) деятельности; оформлять результаты проекта (исследования), представлять его в устной и письменной форме.</w:t>
      </w:r>
    </w:p>
    <w:p w:rsidR="00EE021F" w:rsidRPr="004678B6" w:rsidRDefault="00EE021F" w:rsidP="004678B6">
      <w:pPr>
        <w:rPr>
          <w:sz w:val="28"/>
          <w:szCs w:val="28"/>
        </w:rPr>
      </w:pPr>
      <w:r w:rsidRPr="004678B6">
        <w:rPr>
          <w:sz w:val="28"/>
          <w:szCs w:val="28"/>
        </w:rPr>
        <w:t>1.2.3.24 Предметная область  «Родной язык и  родная литература»</w:t>
      </w:r>
    </w:p>
    <w:p w:rsidR="00EE021F" w:rsidRPr="004678B6" w:rsidRDefault="00EE021F" w:rsidP="004678B6">
      <w:pPr>
        <w:rPr>
          <w:sz w:val="28"/>
          <w:szCs w:val="28"/>
        </w:rPr>
      </w:pPr>
      <w:r>
        <w:rPr>
          <w:sz w:val="28"/>
          <w:szCs w:val="28"/>
        </w:rPr>
        <w:t xml:space="preserve">Учебный предмет </w:t>
      </w:r>
      <w:r w:rsidRPr="004678B6">
        <w:rPr>
          <w:sz w:val="28"/>
          <w:szCs w:val="28"/>
        </w:rPr>
        <w:t>«Родная (башкирская) литература»</w:t>
      </w:r>
    </w:p>
    <w:p w:rsidR="00EE021F" w:rsidRPr="004678B6" w:rsidRDefault="00EE021F" w:rsidP="004678B6">
      <w:pPr>
        <w:rPr>
          <w:sz w:val="28"/>
          <w:szCs w:val="28"/>
        </w:rPr>
      </w:pPr>
      <w:r w:rsidRPr="004678B6">
        <w:rPr>
          <w:sz w:val="28"/>
          <w:szCs w:val="28"/>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EE021F" w:rsidRPr="004678B6" w:rsidRDefault="00EE021F" w:rsidP="004678B6">
      <w:pPr>
        <w:rPr>
          <w:sz w:val="28"/>
          <w:szCs w:val="28"/>
        </w:rPr>
      </w:pPr>
      <w:r w:rsidRPr="004678B6">
        <w:rPr>
          <w:sz w:val="28"/>
          <w:szCs w:val="28"/>
        </w:rPr>
        <w:t>Планируемые результаты освоения программы по родной (башкирской)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EE021F" w:rsidRPr="004678B6" w:rsidRDefault="00EE021F" w:rsidP="004678B6">
      <w:pPr>
        <w:rPr>
          <w:sz w:val="28"/>
          <w:szCs w:val="28"/>
        </w:rPr>
      </w:pPr>
      <w:r w:rsidRPr="004678B6">
        <w:rPr>
          <w:sz w:val="28"/>
          <w:szCs w:val="28"/>
        </w:rPr>
        <w:t>Программа по родной (башкирской) литературе разработана с целью оказания методической помощи учителю в создании рабочей программы по учебному предмету.</w:t>
      </w:r>
    </w:p>
    <w:p w:rsidR="00EE021F" w:rsidRPr="004678B6" w:rsidRDefault="00EE021F" w:rsidP="004678B6">
      <w:pPr>
        <w:rPr>
          <w:sz w:val="28"/>
          <w:szCs w:val="28"/>
        </w:rPr>
      </w:pPr>
      <w:r w:rsidRPr="004678B6">
        <w:rPr>
          <w:sz w:val="28"/>
          <w:szCs w:val="28"/>
        </w:rPr>
        <w:t>Программа по родной (башкирской) литературе предполагает изучение башкирской литературы, сведений из истории и культуры башкирского народа,</w:t>
      </w:r>
      <w:r w:rsidRPr="004678B6">
        <w:rPr>
          <w:sz w:val="28"/>
          <w:szCs w:val="28"/>
        </w:rPr>
        <w:tab/>
        <w:t>его</w:t>
      </w:r>
      <w:r w:rsidRPr="004678B6">
        <w:rPr>
          <w:sz w:val="28"/>
          <w:szCs w:val="28"/>
        </w:rPr>
        <w:tab/>
        <w:t>обычаев,</w:t>
      </w:r>
      <w:r w:rsidRPr="004678B6">
        <w:rPr>
          <w:sz w:val="28"/>
          <w:szCs w:val="28"/>
        </w:rPr>
        <w:tab/>
        <w:t>традиций ,предполагает</w:t>
      </w:r>
      <w:r w:rsidRPr="004678B6">
        <w:rPr>
          <w:sz w:val="28"/>
          <w:szCs w:val="28"/>
        </w:rPr>
        <w:tab/>
        <w:t>совместное</w:t>
      </w:r>
      <w:r w:rsidRPr="004678B6">
        <w:rPr>
          <w:sz w:val="28"/>
          <w:szCs w:val="28"/>
        </w:rPr>
        <w:tab/>
        <w:t>изучение литературы и культуры, рассмотрение их в качестве духовного наследия, воспроизводящего</w:t>
      </w:r>
      <w:r w:rsidRPr="004678B6">
        <w:rPr>
          <w:sz w:val="28"/>
          <w:szCs w:val="28"/>
        </w:rPr>
        <w:tab/>
        <w:t>менталитет</w:t>
      </w:r>
      <w:r w:rsidRPr="004678B6">
        <w:rPr>
          <w:sz w:val="28"/>
          <w:szCs w:val="28"/>
        </w:rPr>
        <w:tab/>
        <w:t>башкирского      народа,</w:t>
      </w:r>
      <w:r w:rsidRPr="004678B6">
        <w:rPr>
          <w:sz w:val="28"/>
          <w:szCs w:val="28"/>
        </w:rPr>
        <w:tab/>
        <w:t>направлена на реализацию       воспитательных       возможностей       родной       (башкирской) литературы, привитие уважения к родной (башкирской) литературе, культуре.</w:t>
      </w:r>
    </w:p>
    <w:p w:rsidR="00EE021F" w:rsidRPr="004678B6" w:rsidRDefault="00EE021F" w:rsidP="004678B6">
      <w:pPr>
        <w:rPr>
          <w:sz w:val="28"/>
          <w:szCs w:val="28"/>
        </w:rPr>
      </w:pPr>
      <w:r w:rsidRPr="004678B6">
        <w:rPr>
          <w:sz w:val="28"/>
          <w:szCs w:val="28"/>
        </w:rPr>
        <w:t>Программа</w:t>
      </w:r>
      <w:r w:rsidRPr="004678B6">
        <w:rPr>
          <w:sz w:val="28"/>
          <w:szCs w:val="28"/>
        </w:rPr>
        <w:tab/>
        <w:t>по</w:t>
      </w:r>
      <w:r w:rsidRPr="004678B6">
        <w:rPr>
          <w:sz w:val="28"/>
          <w:szCs w:val="28"/>
        </w:rPr>
        <w:tab/>
        <w:t>родной</w:t>
      </w:r>
      <w:r w:rsidRPr="004678B6">
        <w:rPr>
          <w:sz w:val="28"/>
          <w:szCs w:val="28"/>
        </w:rPr>
        <w:tab/>
        <w:t>(башкирской)</w:t>
      </w:r>
      <w:r w:rsidRPr="004678B6">
        <w:rPr>
          <w:sz w:val="28"/>
          <w:szCs w:val="28"/>
        </w:rPr>
        <w:tab/>
        <w:t>литературе</w:t>
      </w:r>
      <w:r w:rsidRPr="004678B6">
        <w:rPr>
          <w:sz w:val="28"/>
          <w:szCs w:val="28"/>
        </w:rPr>
        <w:tab/>
        <w:t>обеспечивается</w:t>
      </w:r>
    </w:p>
    <w:p w:rsidR="00EE021F" w:rsidRPr="004678B6" w:rsidRDefault="00EE021F" w:rsidP="004678B6">
      <w:pPr>
        <w:rPr>
          <w:sz w:val="28"/>
          <w:szCs w:val="28"/>
        </w:rPr>
      </w:pPr>
      <w:bookmarkStart w:id="44" w:name="_page_143_0"/>
      <w:bookmarkEnd w:id="43"/>
      <w:r w:rsidRPr="004678B6">
        <w:rPr>
          <w:sz w:val="28"/>
          <w:szCs w:val="28"/>
        </w:rPr>
        <w:t>содержательными связями с учебными предметами гуманитарного цикла: «Родной (башкирский) язык»,</w:t>
      </w:r>
    </w:p>
    <w:p w:rsidR="00EE021F" w:rsidRPr="004678B6" w:rsidRDefault="00EE021F" w:rsidP="004678B6">
      <w:pPr>
        <w:rPr>
          <w:sz w:val="28"/>
          <w:szCs w:val="28"/>
        </w:rPr>
      </w:pPr>
      <w:r w:rsidRPr="004678B6">
        <w:rPr>
          <w:sz w:val="28"/>
          <w:szCs w:val="28"/>
        </w:rPr>
        <w:t>«История», «Литература». В содержании программы по родной (башкирской)</w:t>
      </w:r>
      <w:r w:rsidRPr="004678B6">
        <w:rPr>
          <w:sz w:val="28"/>
          <w:szCs w:val="28"/>
        </w:rPr>
        <w:tab/>
        <w:t>литературе наряду с образцами башкирского народного творчества, башкирской литературы широко представлены произведения татарской, казахской и другой национальной литературы, а также русской литературы.</w:t>
      </w:r>
    </w:p>
    <w:p w:rsidR="00EE021F" w:rsidRPr="004678B6" w:rsidRDefault="00EE021F" w:rsidP="004678B6">
      <w:pPr>
        <w:rPr>
          <w:sz w:val="28"/>
          <w:szCs w:val="28"/>
        </w:rPr>
      </w:pPr>
      <w:r w:rsidRPr="004678B6">
        <w:rPr>
          <w:sz w:val="28"/>
          <w:szCs w:val="28"/>
        </w:rPr>
        <w:t>В качестве текстов для чтения отобраны яркие образцы башкирского устного народного творчества (сказки, эпосы, кубаиры, тексты народных песен,</w:t>
      </w:r>
      <w:r w:rsidRPr="004678B6">
        <w:rPr>
          <w:sz w:val="28"/>
          <w:szCs w:val="28"/>
        </w:rPr>
        <w:tab/>
        <w:t>предания,</w:t>
      </w:r>
      <w:r w:rsidRPr="004678B6">
        <w:rPr>
          <w:sz w:val="28"/>
          <w:szCs w:val="28"/>
        </w:rPr>
        <w:tab/>
        <w:t>пословицы,</w:t>
      </w:r>
      <w:r w:rsidRPr="004678B6">
        <w:rPr>
          <w:sz w:val="28"/>
          <w:szCs w:val="28"/>
        </w:rPr>
        <w:tab/>
        <w:t>загадки),</w:t>
      </w:r>
      <w:r w:rsidRPr="004678B6">
        <w:rPr>
          <w:sz w:val="28"/>
          <w:szCs w:val="28"/>
        </w:rPr>
        <w:tab/>
        <w:t>башкирской</w:t>
      </w:r>
      <w:r w:rsidRPr="004678B6">
        <w:rPr>
          <w:sz w:val="28"/>
          <w:szCs w:val="28"/>
        </w:rPr>
        <w:tab/>
        <w:t>художественной литературы, литературно-публицистические тексты, связанные с историей, культурой,</w:t>
      </w:r>
      <w:r w:rsidRPr="004678B6">
        <w:rPr>
          <w:sz w:val="28"/>
          <w:szCs w:val="28"/>
        </w:rPr>
        <w:tab/>
        <w:t>жизнедеятельностью  башкирского</w:t>
      </w:r>
      <w:r w:rsidRPr="004678B6">
        <w:rPr>
          <w:sz w:val="28"/>
          <w:szCs w:val="28"/>
        </w:rPr>
        <w:tab/>
        <w:t>народа,     особенностями природы. Предусматривается знакомство с биографиями авторов. При подборе литературных текстов учитывались, в первую очередь, их гуманистическое     содержание,     художественная</w:t>
      </w:r>
      <w:r w:rsidRPr="004678B6">
        <w:rPr>
          <w:sz w:val="28"/>
          <w:szCs w:val="28"/>
        </w:rPr>
        <w:tab/>
        <w:t>ценность,</w:t>
      </w:r>
      <w:r w:rsidRPr="004678B6">
        <w:rPr>
          <w:sz w:val="28"/>
          <w:szCs w:val="28"/>
        </w:rPr>
        <w:tab/>
        <w:t>возможность положительного влияния на личность обучающегося. Основу программы по родной (башкирской) литературе составляют известные произведения башкирской      литературы,</w:t>
      </w:r>
      <w:r w:rsidRPr="004678B6">
        <w:rPr>
          <w:sz w:val="28"/>
          <w:szCs w:val="28"/>
        </w:rPr>
        <w:tab/>
        <w:t>важное</w:t>
      </w:r>
      <w:r w:rsidRPr="004678B6">
        <w:rPr>
          <w:sz w:val="28"/>
          <w:szCs w:val="28"/>
        </w:rPr>
        <w:tab/>
        <w:t>место      отводится      произведениям, отражающим народный менталитет, описывающим историю и культуру народа.</w:t>
      </w:r>
    </w:p>
    <w:p w:rsidR="00EE021F" w:rsidRPr="004678B6" w:rsidRDefault="00EE021F" w:rsidP="004678B6">
      <w:pPr>
        <w:rPr>
          <w:sz w:val="28"/>
          <w:szCs w:val="28"/>
        </w:rPr>
      </w:pPr>
      <w:r w:rsidRPr="004678B6">
        <w:rPr>
          <w:sz w:val="28"/>
          <w:szCs w:val="28"/>
        </w:rPr>
        <w:t>В содержании программы по родной (башкирской) литературе выделяются следующие проблемно-тематические блоки:</w:t>
      </w:r>
    </w:p>
    <w:p w:rsidR="00EE021F" w:rsidRPr="004678B6" w:rsidRDefault="00EE021F" w:rsidP="004678B6">
      <w:pPr>
        <w:rPr>
          <w:sz w:val="28"/>
          <w:szCs w:val="28"/>
        </w:rPr>
      </w:pPr>
      <w:r w:rsidRPr="004678B6">
        <w:rPr>
          <w:sz w:val="28"/>
          <w:szCs w:val="28"/>
        </w:rPr>
        <w:t>5</w:t>
      </w:r>
      <w:r w:rsidRPr="004678B6">
        <w:rPr>
          <w:sz w:val="28"/>
          <w:szCs w:val="28"/>
        </w:rPr>
        <w:tab/>
        <w:t>класс: «Осень», «Зима», «Весна», «Лето»;</w:t>
      </w:r>
    </w:p>
    <w:p w:rsidR="00EE021F" w:rsidRPr="004678B6" w:rsidRDefault="00EE021F" w:rsidP="004678B6">
      <w:pPr>
        <w:rPr>
          <w:sz w:val="28"/>
          <w:szCs w:val="28"/>
        </w:rPr>
      </w:pPr>
      <w:r w:rsidRPr="004678B6">
        <w:rPr>
          <w:sz w:val="28"/>
          <w:szCs w:val="28"/>
        </w:rPr>
        <w:t>6</w:t>
      </w:r>
      <w:r w:rsidRPr="004678B6">
        <w:rPr>
          <w:sz w:val="28"/>
          <w:szCs w:val="28"/>
        </w:rPr>
        <w:tab/>
        <w:t>класс: «Учение</w:t>
      </w:r>
      <w:r w:rsidRPr="004678B6">
        <w:rPr>
          <w:sz w:val="28"/>
          <w:szCs w:val="28"/>
        </w:rPr>
        <w:tab/>
        <w:t>–</w:t>
      </w:r>
      <w:r w:rsidRPr="004678B6">
        <w:rPr>
          <w:sz w:val="28"/>
          <w:szCs w:val="28"/>
        </w:rPr>
        <w:tab/>
        <w:t>родник</w:t>
      </w:r>
      <w:r w:rsidRPr="004678B6">
        <w:rPr>
          <w:sz w:val="28"/>
          <w:szCs w:val="28"/>
        </w:rPr>
        <w:tab/>
        <w:t>знаний»,</w:t>
      </w:r>
      <w:r w:rsidRPr="004678B6">
        <w:rPr>
          <w:sz w:val="28"/>
          <w:szCs w:val="28"/>
        </w:rPr>
        <w:tab/>
        <w:t>«Прожитая</w:t>
      </w:r>
      <w:r w:rsidRPr="004678B6">
        <w:rPr>
          <w:sz w:val="28"/>
          <w:szCs w:val="28"/>
        </w:rPr>
        <w:tab/>
        <w:t>жизнь</w:t>
      </w:r>
      <w:r w:rsidRPr="004678B6">
        <w:rPr>
          <w:sz w:val="28"/>
          <w:szCs w:val="28"/>
        </w:rPr>
        <w:tab/>
        <w:t>– память», «Северные Амуры»,</w:t>
      </w:r>
    </w:p>
    <w:p w:rsidR="00EE021F" w:rsidRPr="004678B6" w:rsidRDefault="00EE021F" w:rsidP="004678B6">
      <w:pPr>
        <w:rPr>
          <w:sz w:val="28"/>
          <w:szCs w:val="28"/>
        </w:rPr>
      </w:pPr>
      <w:r w:rsidRPr="004678B6">
        <w:rPr>
          <w:sz w:val="28"/>
          <w:szCs w:val="28"/>
        </w:rPr>
        <w:t>«Развилистый Уралтау», «Башкирские народные обычаи», «Уходили башкиры на войну», «Народные поэты и писатели Башкортостана»;</w:t>
      </w:r>
    </w:p>
    <w:p w:rsidR="00EE021F" w:rsidRPr="004678B6" w:rsidRDefault="00EE021F" w:rsidP="004678B6">
      <w:pPr>
        <w:rPr>
          <w:sz w:val="28"/>
          <w:szCs w:val="28"/>
        </w:rPr>
      </w:pPr>
      <w:r w:rsidRPr="004678B6">
        <w:rPr>
          <w:sz w:val="28"/>
          <w:szCs w:val="28"/>
        </w:rPr>
        <w:t>7</w:t>
      </w:r>
      <w:r w:rsidRPr="004678B6">
        <w:rPr>
          <w:sz w:val="28"/>
          <w:szCs w:val="28"/>
        </w:rPr>
        <w:tab/>
        <w:t>класс: «Завещание предков», «В дружбе и единстве – сила», «Идёт белый-белый снег», «Самое дорогое – мамы!», «Эх, приходит веселая весна!»;</w:t>
      </w:r>
    </w:p>
    <w:p w:rsidR="00EE021F" w:rsidRPr="004678B6" w:rsidRDefault="00EE021F" w:rsidP="004678B6">
      <w:pPr>
        <w:rPr>
          <w:sz w:val="28"/>
          <w:szCs w:val="28"/>
        </w:rPr>
      </w:pPr>
      <w:r w:rsidRPr="004678B6">
        <w:rPr>
          <w:sz w:val="28"/>
          <w:szCs w:val="28"/>
        </w:rPr>
        <w:t>8</w:t>
      </w:r>
      <w:r w:rsidRPr="004678B6">
        <w:rPr>
          <w:sz w:val="28"/>
          <w:szCs w:val="28"/>
        </w:rPr>
        <w:tab/>
        <w:t>класс: «Школа – родник знаний», «Осень – трудовая пора и пора изобилия», «Учитель – какое прекрасное слово», «Салават батыр», «Зима», «Время славыи доблести», «Бурно приходит весна», «Край родной – мой Урал»;</w:t>
      </w:r>
    </w:p>
    <w:p w:rsidR="00EE021F" w:rsidRPr="004678B6" w:rsidRDefault="00EE021F" w:rsidP="004678B6">
      <w:pPr>
        <w:rPr>
          <w:sz w:val="28"/>
          <w:szCs w:val="28"/>
        </w:rPr>
      </w:pPr>
      <w:r w:rsidRPr="004678B6">
        <w:rPr>
          <w:sz w:val="28"/>
          <w:szCs w:val="28"/>
        </w:rPr>
        <w:t>9</w:t>
      </w:r>
      <w:r w:rsidRPr="004678B6">
        <w:rPr>
          <w:sz w:val="28"/>
          <w:szCs w:val="28"/>
        </w:rPr>
        <w:tab/>
        <w:t>класс: «Живые родники», «Край родной», «Славная история», «Батыри верный конь», «День Победы».</w:t>
      </w:r>
    </w:p>
    <w:p w:rsidR="00EE021F" w:rsidRPr="004678B6" w:rsidRDefault="00EE021F" w:rsidP="004678B6">
      <w:pPr>
        <w:rPr>
          <w:sz w:val="28"/>
          <w:szCs w:val="28"/>
        </w:rPr>
      </w:pPr>
      <w:r w:rsidRPr="004678B6">
        <w:rPr>
          <w:sz w:val="28"/>
          <w:szCs w:val="28"/>
        </w:rPr>
        <w:t>Изучение родной (башкирской) литературы направлено на достижение следующих целей:</w:t>
      </w:r>
    </w:p>
    <w:p w:rsidR="00EE021F" w:rsidRPr="004678B6" w:rsidRDefault="00EE021F" w:rsidP="004678B6">
      <w:pPr>
        <w:rPr>
          <w:sz w:val="28"/>
          <w:szCs w:val="28"/>
        </w:rPr>
      </w:pPr>
      <w:r w:rsidRPr="004678B6">
        <w:rPr>
          <w:sz w:val="28"/>
          <w:szCs w:val="28"/>
        </w:rPr>
        <w:t>воспитание и развитие личности обучающегося через приобщение к духовно-нравственным ценностям башкирской литературы и культуры, ценностям народов Российской Федерации; развитие эстетического вкуса,</w:t>
      </w:r>
    </w:p>
    <w:p w:rsidR="00EE021F" w:rsidRPr="004678B6" w:rsidRDefault="00EE021F" w:rsidP="004678B6">
      <w:pPr>
        <w:rPr>
          <w:sz w:val="28"/>
          <w:szCs w:val="28"/>
        </w:rPr>
      </w:pPr>
      <w:bookmarkStart w:id="45" w:name="_page_144_0"/>
      <w:bookmarkEnd w:id="44"/>
      <w:r w:rsidRPr="004678B6">
        <w:rPr>
          <w:sz w:val="28"/>
          <w:szCs w:val="28"/>
        </w:rPr>
        <w:t>художественно-творческих и познавательных способностей обучающихся, их общей читательской культуры, представлений о специфике литературы в ряду других искусств, об историко-литературном процессе;</w:t>
      </w:r>
    </w:p>
    <w:p w:rsidR="00EE021F" w:rsidRPr="004678B6" w:rsidRDefault="00EE021F" w:rsidP="004678B6">
      <w:pPr>
        <w:rPr>
          <w:sz w:val="28"/>
          <w:szCs w:val="28"/>
        </w:rPr>
      </w:pPr>
      <w:r w:rsidRPr="004678B6">
        <w:rPr>
          <w:sz w:val="28"/>
          <w:szCs w:val="28"/>
        </w:rPr>
        <w:t>выявление взаимосвязи родной (башкирской) литературы с историей, формирование представлений о многообразии национально-специфичных форм художественного отражения материальной и духовной культуры башкирского народа в родной литературе;</w:t>
      </w:r>
    </w:p>
    <w:p w:rsidR="00EE021F" w:rsidRPr="004678B6" w:rsidRDefault="00EE021F" w:rsidP="004678B6">
      <w:pPr>
        <w:rPr>
          <w:sz w:val="28"/>
          <w:szCs w:val="28"/>
        </w:rPr>
      </w:pPr>
      <w:r w:rsidRPr="004678B6">
        <w:rPr>
          <w:sz w:val="28"/>
          <w:szCs w:val="28"/>
        </w:rPr>
        <w:t>развитие</w:t>
      </w:r>
      <w:r w:rsidRPr="004678B6">
        <w:rPr>
          <w:sz w:val="28"/>
          <w:szCs w:val="28"/>
        </w:rPr>
        <w:tab/>
        <w:t>умений</w:t>
      </w:r>
      <w:r w:rsidRPr="004678B6">
        <w:rPr>
          <w:sz w:val="28"/>
          <w:szCs w:val="28"/>
        </w:rPr>
        <w:tab/>
        <w:t>анализа</w:t>
      </w:r>
      <w:r w:rsidRPr="004678B6">
        <w:rPr>
          <w:sz w:val="28"/>
          <w:szCs w:val="28"/>
        </w:rPr>
        <w:tab/>
        <w:t>и</w:t>
      </w:r>
      <w:r w:rsidRPr="004678B6">
        <w:rPr>
          <w:sz w:val="28"/>
          <w:szCs w:val="28"/>
        </w:rPr>
        <w:tab/>
        <w:t>интерпретации</w:t>
      </w:r>
      <w:r w:rsidRPr="004678B6">
        <w:rPr>
          <w:sz w:val="28"/>
          <w:szCs w:val="28"/>
        </w:rPr>
        <w:tab/>
        <w:t>художественных произведений, создания устных и письменных высказываний, содержащих суждения и оценкив отношении прочитанного.</w:t>
      </w:r>
    </w:p>
    <w:p w:rsidR="00EE021F" w:rsidRPr="004678B6" w:rsidRDefault="00EE021F" w:rsidP="004678B6">
      <w:pPr>
        <w:rPr>
          <w:sz w:val="28"/>
          <w:szCs w:val="28"/>
        </w:rPr>
      </w:pPr>
      <w:r w:rsidRPr="004678B6">
        <w:rPr>
          <w:sz w:val="28"/>
          <w:szCs w:val="28"/>
        </w:rPr>
        <w:t>Общее</w:t>
      </w:r>
      <w:r w:rsidRPr="004678B6">
        <w:rPr>
          <w:sz w:val="28"/>
          <w:szCs w:val="28"/>
        </w:rPr>
        <w:tab/>
        <w:t>число</w:t>
      </w:r>
      <w:r w:rsidRPr="004678B6">
        <w:rPr>
          <w:sz w:val="28"/>
          <w:szCs w:val="28"/>
        </w:rPr>
        <w:tab/>
        <w:t>часов,</w:t>
      </w:r>
      <w:r w:rsidRPr="004678B6">
        <w:rPr>
          <w:sz w:val="28"/>
          <w:szCs w:val="28"/>
        </w:rPr>
        <w:tab/>
        <w:t>рекомендованных</w:t>
      </w:r>
      <w:r w:rsidRPr="004678B6">
        <w:rPr>
          <w:sz w:val="28"/>
          <w:szCs w:val="28"/>
        </w:rPr>
        <w:tab/>
        <w:t>для</w:t>
      </w:r>
      <w:r w:rsidRPr="004678B6">
        <w:rPr>
          <w:sz w:val="28"/>
          <w:szCs w:val="28"/>
        </w:rPr>
        <w:tab/>
        <w:t>изучения</w:t>
      </w:r>
      <w:r w:rsidRPr="004678B6">
        <w:rPr>
          <w:sz w:val="28"/>
          <w:szCs w:val="28"/>
        </w:rPr>
        <w:tab/>
        <w:t>родной (башкирской) литературы – 153 часа: в 5 классе – 34 часа (1 час в неделю), в 6 классе – 34 часа (1 час в неделю), в 7 классе – 34 часа (1 час в неделю), в 8 классе – 34 часа (1 час в неделю), в 9 классе – 17 часов (0,5 часа в неделю).</w:t>
      </w:r>
    </w:p>
    <w:p w:rsidR="00EE021F" w:rsidRPr="004678B6" w:rsidRDefault="00EE021F" w:rsidP="004678B6">
      <w:pPr>
        <w:rPr>
          <w:sz w:val="28"/>
          <w:szCs w:val="28"/>
        </w:rPr>
      </w:pPr>
      <w:r w:rsidRPr="004678B6">
        <w:rPr>
          <w:sz w:val="28"/>
          <w:szCs w:val="28"/>
        </w:rPr>
        <w:t>Содержание обучения в 5 классе. Осень.</w:t>
      </w:r>
    </w:p>
    <w:p w:rsidR="00EE021F" w:rsidRPr="004678B6" w:rsidRDefault="00EE021F" w:rsidP="004678B6">
      <w:pPr>
        <w:rPr>
          <w:sz w:val="28"/>
          <w:szCs w:val="28"/>
        </w:rPr>
      </w:pPr>
      <w:r w:rsidRPr="004678B6">
        <w:rPr>
          <w:sz w:val="28"/>
          <w:szCs w:val="28"/>
        </w:rPr>
        <w:t>Башкирское устное народное творчество.</w:t>
      </w:r>
    </w:p>
    <w:p w:rsidR="00EE021F" w:rsidRPr="004678B6" w:rsidRDefault="00EE021F" w:rsidP="004678B6">
      <w:pPr>
        <w:rPr>
          <w:sz w:val="28"/>
          <w:szCs w:val="28"/>
        </w:rPr>
      </w:pPr>
      <w:r w:rsidRPr="004678B6">
        <w:rPr>
          <w:sz w:val="28"/>
          <w:szCs w:val="28"/>
        </w:rPr>
        <w:t>Сказки. Башкирские народные сказки «Аминбек», «Акъял батыр». Теория литературы: устное народное творчество, виды устного</w:t>
      </w:r>
    </w:p>
    <w:p w:rsidR="00EE021F" w:rsidRPr="004678B6" w:rsidRDefault="00EE021F" w:rsidP="004678B6">
      <w:pPr>
        <w:rPr>
          <w:sz w:val="28"/>
          <w:szCs w:val="28"/>
        </w:rPr>
      </w:pPr>
      <w:r w:rsidRPr="004678B6">
        <w:rPr>
          <w:sz w:val="28"/>
          <w:szCs w:val="28"/>
        </w:rPr>
        <w:t>народного творчества, понятие о жанре сказки. Родные просторы.</w:t>
      </w:r>
    </w:p>
    <w:p w:rsidR="00EE021F" w:rsidRPr="004678B6" w:rsidRDefault="00EE021F" w:rsidP="004678B6">
      <w:pPr>
        <w:rPr>
          <w:sz w:val="28"/>
          <w:szCs w:val="28"/>
        </w:rPr>
      </w:pPr>
      <w:r w:rsidRPr="004678B6">
        <w:rPr>
          <w:sz w:val="28"/>
          <w:szCs w:val="28"/>
        </w:rPr>
        <w:t>Произведения, посвящённые родному краю. Т. Ганиева «Страна Уралия», С. Муллабаев «Радостное утро», Б. Бикбай «Родной язык», А. Ягафарова «Доброта», Н. Аминева «Родная земля», «Горы Башкортостана» (справка), «Родная земля» (кубаир), Ф. Рахимгулова «Я из Башкортостана», А. Вахитов «Завещание аксакала», Р. Нигмати «Красивые долины Агидели», Р. Гарипов «Журавли», Б. Нугуманов «Лето и осень» (отрывок из сказки «Четыре дочери Йылбабая»), Ф. Исянгулов «Улыбка», Г. Хисамов «Белоплечий седой беркут».</w:t>
      </w:r>
    </w:p>
    <w:p w:rsidR="00EE021F" w:rsidRPr="004678B6" w:rsidRDefault="00EE021F" w:rsidP="004678B6">
      <w:pPr>
        <w:rPr>
          <w:sz w:val="28"/>
          <w:szCs w:val="28"/>
        </w:rPr>
      </w:pPr>
      <w:r w:rsidRPr="004678B6">
        <w:rPr>
          <w:sz w:val="28"/>
          <w:szCs w:val="28"/>
        </w:rPr>
        <w:t>Зима.</w:t>
      </w:r>
    </w:p>
    <w:p w:rsidR="00EE021F" w:rsidRPr="004678B6" w:rsidRDefault="00EE021F" w:rsidP="004678B6">
      <w:pPr>
        <w:rPr>
          <w:sz w:val="28"/>
          <w:szCs w:val="28"/>
        </w:rPr>
      </w:pPr>
      <w:r w:rsidRPr="004678B6">
        <w:rPr>
          <w:sz w:val="28"/>
          <w:szCs w:val="28"/>
        </w:rPr>
        <w:t>Малые фольклорные формы в башкирском устном народном творчестве (пословицы,поговорки, загадки).</w:t>
      </w:r>
    </w:p>
    <w:p w:rsidR="00EE021F" w:rsidRPr="004678B6" w:rsidRDefault="00EE021F" w:rsidP="004678B6">
      <w:pPr>
        <w:rPr>
          <w:sz w:val="28"/>
          <w:szCs w:val="28"/>
        </w:rPr>
      </w:pPr>
      <w:r w:rsidRPr="004678B6">
        <w:rPr>
          <w:sz w:val="28"/>
          <w:szCs w:val="28"/>
        </w:rPr>
        <w:t>Башкирские народные песни. Повторение и углубление знаний, полученных</w:t>
      </w:r>
      <w:r>
        <w:rPr>
          <w:sz w:val="28"/>
          <w:szCs w:val="28"/>
        </w:rPr>
        <w:t xml:space="preserve"> </w:t>
      </w:r>
      <w:r w:rsidRPr="004678B6">
        <w:rPr>
          <w:sz w:val="28"/>
          <w:szCs w:val="28"/>
        </w:rPr>
        <w:t>в младших классах.</w:t>
      </w:r>
    </w:p>
    <w:p w:rsidR="00EE021F" w:rsidRPr="004678B6" w:rsidRDefault="00EE021F" w:rsidP="004678B6">
      <w:pPr>
        <w:rPr>
          <w:sz w:val="28"/>
          <w:szCs w:val="28"/>
        </w:rPr>
      </w:pPr>
      <w:r w:rsidRPr="004678B6">
        <w:rPr>
          <w:sz w:val="28"/>
          <w:szCs w:val="28"/>
        </w:rPr>
        <w:t>Произведения о зимней природе.</w:t>
      </w:r>
    </w:p>
    <w:p w:rsidR="00EE021F" w:rsidRPr="004678B6" w:rsidRDefault="00EE021F" w:rsidP="004678B6">
      <w:pPr>
        <w:rPr>
          <w:sz w:val="28"/>
          <w:szCs w:val="28"/>
        </w:rPr>
      </w:pPr>
      <w:r w:rsidRPr="004678B6">
        <w:rPr>
          <w:sz w:val="28"/>
          <w:szCs w:val="28"/>
        </w:rPr>
        <w:t>С. Алибаев «Зима», Н. Мусин «Косули», В. Ахмадеев «В зимнем лесу». Башкирские народные сказки. «Камыр батыр», «Каман и Саман».</w:t>
      </w:r>
    </w:p>
    <w:p w:rsidR="00EE021F" w:rsidRPr="004678B6" w:rsidRDefault="00EE021F" w:rsidP="004678B6">
      <w:pPr>
        <w:rPr>
          <w:sz w:val="28"/>
          <w:szCs w:val="28"/>
        </w:rPr>
      </w:pPr>
      <w:r w:rsidRPr="004678B6">
        <w:rPr>
          <w:sz w:val="28"/>
          <w:szCs w:val="28"/>
        </w:rPr>
        <w:t>Теория литературы: понятие о сравнении. Весна.</w:t>
      </w:r>
    </w:p>
    <w:p w:rsidR="00EE021F" w:rsidRPr="004678B6" w:rsidRDefault="00EE021F" w:rsidP="004678B6">
      <w:pPr>
        <w:rPr>
          <w:sz w:val="28"/>
          <w:szCs w:val="28"/>
        </w:rPr>
      </w:pPr>
      <w:r w:rsidRPr="004678B6">
        <w:rPr>
          <w:sz w:val="28"/>
          <w:szCs w:val="28"/>
        </w:rPr>
        <w:t>Произведения о весне и о весеннем труде (повторение и углубление знаний ,полученных на уровне начального общего образования).</w:t>
      </w:r>
    </w:p>
    <w:p w:rsidR="00EE021F" w:rsidRPr="004678B6" w:rsidRDefault="00EE021F" w:rsidP="004678B6">
      <w:pPr>
        <w:rPr>
          <w:sz w:val="28"/>
          <w:szCs w:val="28"/>
        </w:rPr>
      </w:pPr>
      <w:bookmarkStart w:id="46" w:name="_page_145_0"/>
      <w:bookmarkEnd w:id="45"/>
      <w:r w:rsidRPr="004678B6">
        <w:rPr>
          <w:sz w:val="28"/>
          <w:szCs w:val="28"/>
        </w:rPr>
        <w:t>Р. Назаров «Идёт весна», З. Хисматуллин «Скворец», С. Алибаев «Кто принёс весну?», М. Карим «Сон сестрёнки», К. Даян «Журавли». Птицы Башкортостана. Б. Нугуманов «Снегурочка и весна».</w:t>
      </w:r>
    </w:p>
    <w:p w:rsidR="00EE021F" w:rsidRPr="004678B6" w:rsidRDefault="00EE021F" w:rsidP="004678B6">
      <w:pPr>
        <w:rPr>
          <w:sz w:val="28"/>
          <w:szCs w:val="28"/>
        </w:rPr>
      </w:pPr>
      <w:r w:rsidRPr="004678B6">
        <w:rPr>
          <w:sz w:val="28"/>
          <w:szCs w:val="28"/>
        </w:rPr>
        <w:t>Теория литературы: понятие об олицетворении. Победители.</w:t>
      </w:r>
    </w:p>
    <w:p w:rsidR="00EE021F" w:rsidRPr="004678B6" w:rsidRDefault="00EE021F" w:rsidP="004678B6">
      <w:pPr>
        <w:rPr>
          <w:sz w:val="28"/>
          <w:szCs w:val="28"/>
        </w:rPr>
      </w:pPr>
      <w:r w:rsidRPr="004678B6">
        <w:rPr>
          <w:sz w:val="28"/>
          <w:szCs w:val="28"/>
        </w:rPr>
        <w:t>А. Игибаев «День Победы», К. Мерген «Смерть кураиста», Р. Нигмати «Слава победителям!».</w:t>
      </w:r>
    </w:p>
    <w:p w:rsidR="00EE021F" w:rsidRPr="004678B6" w:rsidRDefault="00EE021F" w:rsidP="004678B6">
      <w:pPr>
        <w:rPr>
          <w:sz w:val="28"/>
          <w:szCs w:val="28"/>
        </w:rPr>
      </w:pPr>
      <w:r w:rsidRPr="004678B6">
        <w:rPr>
          <w:sz w:val="28"/>
          <w:szCs w:val="28"/>
        </w:rPr>
        <w:t>Басни.</w:t>
      </w:r>
    </w:p>
    <w:p w:rsidR="00EE021F" w:rsidRPr="004678B6" w:rsidRDefault="00EE021F" w:rsidP="004678B6">
      <w:pPr>
        <w:rPr>
          <w:sz w:val="28"/>
          <w:szCs w:val="28"/>
        </w:rPr>
      </w:pPr>
      <w:r w:rsidRPr="004678B6">
        <w:rPr>
          <w:sz w:val="28"/>
          <w:szCs w:val="28"/>
        </w:rPr>
        <w:t>М. Гафури, «Кто съел овцу?». Л. Толстой, «Два товарища». Теория литературы: понятие о басне.</w:t>
      </w:r>
    </w:p>
    <w:p w:rsidR="00EE021F" w:rsidRPr="004678B6" w:rsidRDefault="00EE021F" w:rsidP="004678B6">
      <w:pPr>
        <w:rPr>
          <w:sz w:val="28"/>
          <w:szCs w:val="28"/>
        </w:rPr>
      </w:pPr>
      <w:r w:rsidRPr="004678B6">
        <w:rPr>
          <w:sz w:val="28"/>
          <w:szCs w:val="28"/>
        </w:rPr>
        <w:t>Лето.</w:t>
      </w:r>
    </w:p>
    <w:p w:rsidR="00EE021F" w:rsidRPr="004678B6" w:rsidRDefault="00EE021F" w:rsidP="004678B6">
      <w:pPr>
        <w:rPr>
          <w:sz w:val="28"/>
          <w:szCs w:val="28"/>
        </w:rPr>
      </w:pPr>
      <w:r w:rsidRPr="004678B6">
        <w:rPr>
          <w:sz w:val="28"/>
          <w:szCs w:val="28"/>
        </w:rPr>
        <w:t>Летние дни ждут.</w:t>
      </w:r>
    </w:p>
    <w:p w:rsidR="00EE021F" w:rsidRPr="004678B6" w:rsidRDefault="00EE021F" w:rsidP="004678B6">
      <w:pPr>
        <w:rPr>
          <w:sz w:val="28"/>
          <w:szCs w:val="28"/>
        </w:rPr>
      </w:pPr>
      <w:r w:rsidRPr="004678B6">
        <w:rPr>
          <w:sz w:val="28"/>
          <w:szCs w:val="28"/>
        </w:rPr>
        <w:t>З. Муллабаев «Щедрое лето», З. Хисматуллин «Лесной гость», С. Агиш «Турыкай».</w:t>
      </w:r>
    </w:p>
    <w:p w:rsidR="00EE021F" w:rsidRPr="004678B6" w:rsidRDefault="00EE021F" w:rsidP="004678B6">
      <w:pPr>
        <w:rPr>
          <w:sz w:val="28"/>
          <w:szCs w:val="28"/>
        </w:rPr>
      </w:pPr>
      <w:r w:rsidRPr="004678B6">
        <w:rPr>
          <w:sz w:val="28"/>
          <w:szCs w:val="28"/>
        </w:rPr>
        <w:t>Содержание обучения в 6 классе. Учение – родник знаний. Здравствуй, школа!</w:t>
      </w:r>
    </w:p>
    <w:p w:rsidR="00EE021F" w:rsidRPr="004678B6" w:rsidRDefault="00EE021F" w:rsidP="004678B6">
      <w:pPr>
        <w:rPr>
          <w:sz w:val="28"/>
          <w:szCs w:val="28"/>
        </w:rPr>
      </w:pPr>
      <w:r w:rsidRPr="004678B6">
        <w:rPr>
          <w:sz w:val="28"/>
          <w:szCs w:val="28"/>
        </w:rPr>
        <w:t>А. Ахмет-Хужа «Растёт смена», У. Кинзябулатов «Учителю», Т. Давлетбирдина «Временагода».</w:t>
      </w:r>
    </w:p>
    <w:p w:rsidR="00EE021F" w:rsidRPr="004678B6" w:rsidRDefault="00EE021F" w:rsidP="004678B6">
      <w:pPr>
        <w:rPr>
          <w:sz w:val="28"/>
          <w:szCs w:val="28"/>
        </w:rPr>
      </w:pPr>
      <w:r w:rsidRPr="004678B6">
        <w:rPr>
          <w:sz w:val="28"/>
          <w:szCs w:val="28"/>
        </w:rPr>
        <w:t>Прожитая жизнь – память. Песнь моя – Башкортостан!</w:t>
      </w:r>
    </w:p>
    <w:p w:rsidR="00EE021F" w:rsidRPr="004678B6" w:rsidRDefault="00EE021F" w:rsidP="004678B6">
      <w:pPr>
        <w:rPr>
          <w:sz w:val="28"/>
          <w:szCs w:val="28"/>
        </w:rPr>
      </w:pPr>
      <w:r w:rsidRPr="004678B6">
        <w:rPr>
          <w:sz w:val="28"/>
          <w:szCs w:val="28"/>
        </w:rPr>
        <w:t>З.</w:t>
      </w:r>
      <w:r w:rsidRPr="004678B6">
        <w:rPr>
          <w:sz w:val="28"/>
          <w:szCs w:val="28"/>
        </w:rPr>
        <w:tab/>
        <w:t>Биишева</w:t>
      </w:r>
      <w:r w:rsidRPr="004678B6">
        <w:rPr>
          <w:sz w:val="28"/>
          <w:szCs w:val="28"/>
        </w:rPr>
        <w:tab/>
        <w:t>«Башкортостан»,</w:t>
      </w:r>
      <w:r w:rsidRPr="004678B6">
        <w:rPr>
          <w:sz w:val="28"/>
          <w:szCs w:val="28"/>
        </w:rPr>
        <w:tab/>
        <w:t>Р.</w:t>
      </w:r>
      <w:r w:rsidRPr="004678B6">
        <w:rPr>
          <w:sz w:val="28"/>
          <w:szCs w:val="28"/>
        </w:rPr>
        <w:tab/>
        <w:t>Гарипов</w:t>
      </w:r>
      <w:r w:rsidRPr="004678B6">
        <w:rPr>
          <w:sz w:val="28"/>
          <w:szCs w:val="28"/>
        </w:rPr>
        <w:tab/>
        <w:t>«Слава</w:t>
      </w:r>
      <w:r w:rsidRPr="004678B6">
        <w:rPr>
          <w:sz w:val="28"/>
          <w:szCs w:val="28"/>
        </w:rPr>
        <w:tab/>
        <w:t>тебе,</w:t>
      </w:r>
      <w:r w:rsidRPr="004678B6">
        <w:rPr>
          <w:sz w:val="28"/>
          <w:szCs w:val="28"/>
        </w:rPr>
        <w:tab/>
        <w:t>слава, Башкортостан!», Ф. Тугызбаева «Башкортостан – судьба моя», Ш. Бабич «Башкортостан», Г. Хусаинов «Мудрость» (из книги «Жизнь»).</w:t>
      </w:r>
    </w:p>
    <w:p w:rsidR="00EE021F" w:rsidRPr="004678B6" w:rsidRDefault="00EE021F" w:rsidP="004678B6">
      <w:pPr>
        <w:rPr>
          <w:sz w:val="28"/>
          <w:szCs w:val="28"/>
        </w:rPr>
      </w:pPr>
      <w:r w:rsidRPr="004678B6">
        <w:rPr>
          <w:sz w:val="28"/>
          <w:szCs w:val="28"/>
        </w:rPr>
        <w:t>История земли родной.</w:t>
      </w:r>
    </w:p>
    <w:p w:rsidR="00EE021F" w:rsidRPr="004678B6" w:rsidRDefault="00EE021F" w:rsidP="004678B6">
      <w:pPr>
        <w:rPr>
          <w:sz w:val="28"/>
          <w:szCs w:val="28"/>
        </w:rPr>
      </w:pPr>
      <w:r w:rsidRPr="004678B6">
        <w:rPr>
          <w:sz w:val="28"/>
          <w:szCs w:val="28"/>
        </w:rPr>
        <w:t>Н. Нажми «Какой я твой сын?», А. Усманов «Военная служба башкир», Г. Хусаинов</w:t>
      </w:r>
    </w:p>
    <w:p w:rsidR="00EE021F" w:rsidRPr="004678B6" w:rsidRDefault="00EE021F" w:rsidP="004678B6">
      <w:pPr>
        <w:rPr>
          <w:sz w:val="28"/>
          <w:szCs w:val="28"/>
        </w:rPr>
      </w:pPr>
      <w:r w:rsidRPr="004678B6">
        <w:rPr>
          <w:sz w:val="28"/>
          <w:szCs w:val="28"/>
        </w:rPr>
        <w:t>«Рудопромышленник Исмаил Тасимов» (отрывок из повести), Т. Карамышева «Мальчики», Л. Толстой «Сколько земли нужно человеку», А. Хакимов «Идукай» (по роману «Кожаная шкатулка»).</w:t>
      </w:r>
    </w:p>
    <w:p w:rsidR="00EE021F" w:rsidRPr="004678B6" w:rsidRDefault="00EE021F" w:rsidP="004678B6">
      <w:pPr>
        <w:rPr>
          <w:sz w:val="28"/>
          <w:szCs w:val="28"/>
        </w:rPr>
      </w:pPr>
      <w:r w:rsidRPr="004678B6">
        <w:rPr>
          <w:sz w:val="28"/>
          <w:szCs w:val="28"/>
        </w:rPr>
        <w:t>Тема освободительного движения в литературе. Башкирские восстания (справка).</w:t>
      </w:r>
    </w:p>
    <w:p w:rsidR="00EE021F" w:rsidRPr="004678B6" w:rsidRDefault="00EE021F" w:rsidP="004678B6">
      <w:pPr>
        <w:rPr>
          <w:sz w:val="28"/>
          <w:szCs w:val="28"/>
        </w:rPr>
      </w:pPr>
      <w:r w:rsidRPr="004678B6">
        <w:rPr>
          <w:sz w:val="28"/>
          <w:szCs w:val="28"/>
        </w:rPr>
        <w:t>Салават Юлаев. Тема башкирских восстаний в башкирской литературе. М. Идельбаев «Прощание» (Из книги «Сын Юлая – Салават»), Р. Бикбаев «Сабля Салавата», С. Злобин «Салават Юлаев» (отрывок из романа), Г. Ибрагимов «Гонец» (по роману «Киньзя»).</w:t>
      </w:r>
    </w:p>
    <w:p w:rsidR="00EE021F" w:rsidRPr="004678B6" w:rsidRDefault="00EE021F" w:rsidP="004678B6">
      <w:pPr>
        <w:rPr>
          <w:sz w:val="28"/>
          <w:szCs w:val="28"/>
        </w:rPr>
      </w:pPr>
      <w:r w:rsidRPr="004678B6">
        <w:rPr>
          <w:sz w:val="28"/>
          <w:szCs w:val="28"/>
        </w:rPr>
        <w:t>Северные Амуры.</w:t>
      </w:r>
    </w:p>
    <w:p w:rsidR="00EE021F" w:rsidRPr="004678B6" w:rsidRDefault="00EE021F" w:rsidP="004678B6">
      <w:pPr>
        <w:rPr>
          <w:sz w:val="28"/>
          <w:szCs w:val="28"/>
        </w:rPr>
      </w:pPr>
      <w:r w:rsidRPr="004678B6">
        <w:rPr>
          <w:sz w:val="28"/>
          <w:szCs w:val="28"/>
        </w:rPr>
        <w:t>Тема Отечественной войны 1812 года в башкирской литературе.</w:t>
      </w:r>
    </w:p>
    <w:p w:rsidR="00EE021F" w:rsidRDefault="00EE021F" w:rsidP="004678B6">
      <w:pPr>
        <w:rPr>
          <w:sz w:val="28"/>
          <w:szCs w:val="28"/>
        </w:rPr>
      </w:pPr>
    </w:p>
    <w:p w:rsidR="00EE021F" w:rsidRPr="004678B6" w:rsidRDefault="00EE021F" w:rsidP="004678B6">
      <w:pPr>
        <w:rPr>
          <w:sz w:val="28"/>
          <w:szCs w:val="28"/>
        </w:rPr>
      </w:pPr>
      <w:r w:rsidRPr="004678B6">
        <w:rPr>
          <w:sz w:val="28"/>
          <w:szCs w:val="28"/>
        </w:rPr>
        <w:t>Баиты о русско-французской войне. Я. Хамматов, «Северные амуры» (отрывок из романа). Кахымтурэ (предание о предводителе башкирских полковв Отечественной войне 1812 года). Теория литературы: понятие о</w:t>
      </w:r>
    </w:p>
    <w:p w:rsidR="00EE021F" w:rsidRPr="004678B6" w:rsidRDefault="00EE021F" w:rsidP="004678B6">
      <w:pPr>
        <w:rPr>
          <w:sz w:val="28"/>
          <w:szCs w:val="28"/>
        </w:rPr>
      </w:pPr>
    </w:p>
    <w:p w:rsidR="00EE021F" w:rsidRPr="004678B6" w:rsidRDefault="00EE021F" w:rsidP="004678B6">
      <w:pPr>
        <w:rPr>
          <w:sz w:val="28"/>
          <w:szCs w:val="28"/>
        </w:rPr>
      </w:pPr>
      <w:bookmarkStart w:id="47" w:name="_page_146_0"/>
      <w:bookmarkEnd w:id="46"/>
      <w:r w:rsidRPr="004678B6">
        <w:rPr>
          <w:sz w:val="28"/>
          <w:szCs w:val="28"/>
        </w:rPr>
        <w:t>баитах. РазвилистыйУралтау. Край мой – Уралтау!</w:t>
      </w:r>
    </w:p>
    <w:p w:rsidR="00EE021F" w:rsidRPr="004678B6" w:rsidRDefault="00EE021F" w:rsidP="004678B6">
      <w:pPr>
        <w:rPr>
          <w:sz w:val="28"/>
          <w:szCs w:val="28"/>
        </w:rPr>
      </w:pPr>
      <w:r w:rsidRPr="004678B6">
        <w:rPr>
          <w:sz w:val="28"/>
          <w:szCs w:val="28"/>
        </w:rPr>
        <w:t>Д. Буракаев «Уральские горы» (информация). Башкирская народная песня «Урал». Р. Бикбаев «Уралу». Я. Хамматов «Самородок» (отрывок из романа «Золото собирается крупицами»).</w:t>
      </w:r>
    </w:p>
    <w:p w:rsidR="00EE021F" w:rsidRPr="004678B6" w:rsidRDefault="00EE021F" w:rsidP="004678B6">
      <w:pPr>
        <w:rPr>
          <w:sz w:val="28"/>
          <w:szCs w:val="28"/>
        </w:rPr>
      </w:pPr>
      <w:r w:rsidRPr="004678B6">
        <w:rPr>
          <w:sz w:val="28"/>
          <w:szCs w:val="28"/>
        </w:rPr>
        <w:t>Башкирские народные обычаи. В единстве с природой.</w:t>
      </w:r>
    </w:p>
    <w:p w:rsidR="00EE021F" w:rsidRPr="004678B6" w:rsidRDefault="00EE021F" w:rsidP="004678B6">
      <w:pPr>
        <w:rPr>
          <w:sz w:val="28"/>
          <w:szCs w:val="28"/>
        </w:rPr>
      </w:pPr>
      <w:r w:rsidRPr="004678B6">
        <w:rPr>
          <w:sz w:val="28"/>
          <w:szCs w:val="28"/>
        </w:rPr>
        <w:t>А. Кубагушев «Вкусна ли воронья каша?», Т. Карамышева «Кукушкин чай», С. Агиш «Гость ичесть», Ф. Тугузбаева «Дорога к роднику».</w:t>
      </w:r>
    </w:p>
    <w:p w:rsidR="00EE021F" w:rsidRPr="004678B6" w:rsidRDefault="00EE021F" w:rsidP="004678B6">
      <w:pPr>
        <w:rPr>
          <w:sz w:val="28"/>
          <w:szCs w:val="28"/>
        </w:rPr>
      </w:pPr>
      <w:r w:rsidRPr="004678B6">
        <w:rPr>
          <w:sz w:val="28"/>
          <w:szCs w:val="28"/>
        </w:rPr>
        <w:t>Уходили башкиры на войну. Герои башкирского народа.</w:t>
      </w:r>
    </w:p>
    <w:p w:rsidR="00EE021F" w:rsidRPr="004678B6" w:rsidRDefault="00EE021F" w:rsidP="004678B6">
      <w:pPr>
        <w:rPr>
          <w:sz w:val="28"/>
          <w:szCs w:val="28"/>
        </w:rPr>
      </w:pPr>
      <w:r w:rsidRPr="004678B6">
        <w:rPr>
          <w:sz w:val="28"/>
          <w:szCs w:val="28"/>
        </w:rPr>
        <w:t>Я. Хамматов «Шли башкирына войну» (отрывок), К. Даян «Генерал Шаймуратов»,</w:t>
      </w:r>
    </w:p>
    <w:p w:rsidR="00EE021F" w:rsidRPr="004678B6" w:rsidRDefault="00EE021F" w:rsidP="004678B6">
      <w:pPr>
        <w:rPr>
          <w:sz w:val="28"/>
          <w:szCs w:val="28"/>
        </w:rPr>
      </w:pPr>
      <w:r w:rsidRPr="004678B6">
        <w:rPr>
          <w:sz w:val="28"/>
          <w:szCs w:val="28"/>
        </w:rPr>
        <w:t>А. Бикчентаев «Орёл умирает на лету» (отрывок), Р. Насыров «Шакирьян – сын Отечества» (покниге «Откуда ты родом, Матросов?»).</w:t>
      </w:r>
    </w:p>
    <w:p w:rsidR="00EE021F" w:rsidRPr="004678B6" w:rsidRDefault="00EE021F" w:rsidP="004678B6">
      <w:pPr>
        <w:rPr>
          <w:sz w:val="28"/>
          <w:szCs w:val="28"/>
        </w:rPr>
      </w:pPr>
      <w:r w:rsidRPr="004678B6">
        <w:rPr>
          <w:sz w:val="28"/>
          <w:szCs w:val="28"/>
        </w:rPr>
        <w:t>Башкирское устное народное творчество (повторение). Сказки «Урал батыр», «Алдар и леший». Кулямасы (анекдоты).</w:t>
      </w:r>
    </w:p>
    <w:p w:rsidR="00EE021F" w:rsidRPr="004678B6" w:rsidRDefault="00EE021F" w:rsidP="004678B6">
      <w:pPr>
        <w:rPr>
          <w:sz w:val="28"/>
          <w:szCs w:val="28"/>
        </w:rPr>
      </w:pPr>
      <w:r w:rsidRPr="004678B6">
        <w:rPr>
          <w:sz w:val="28"/>
          <w:szCs w:val="28"/>
        </w:rPr>
        <w:t>Образцы из литературного наследия.</w:t>
      </w:r>
    </w:p>
    <w:p w:rsidR="00EE021F" w:rsidRPr="004678B6" w:rsidRDefault="00EE021F" w:rsidP="004678B6">
      <w:pPr>
        <w:rPr>
          <w:sz w:val="28"/>
          <w:szCs w:val="28"/>
        </w:rPr>
      </w:pPr>
      <w:r w:rsidRPr="004678B6">
        <w:rPr>
          <w:sz w:val="28"/>
          <w:szCs w:val="28"/>
        </w:rPr>
        <w:t>Кул-Гали «Киссаи Юсуф», «Кармасан и Сармасан» (народное предание). Прошлое в настоящем.</w:t>
      </w:r>
    </w:p>
    <w:p w:rsidR="00EE021F" w:rsidRPr="004678B6" w:rsidRDefault="00EE021F" w:rsidP="004678B6">
      <w:pPr>
        <w:rPr>
          <w:sz w:val="28"/>
          <w:szCs w:val="28"/>
        </w:rPr>
      </w:pPr>
      <w:r w:rsidRPr="004678B6">
        <w:rPr>
          <w:sz w:val="28"/>
          <w:szCs w:val="28"/>
        </w:rPr>
        <w:t>С. Юлаев «Вместе с Пугачёвым»,</w:t>
      </w:r>
      <w:r w:rsidRPr="004678B6">
        <w:rPr>
          <w:sz w:val="28"/>
          <w:szCs w:val="28"/>
        </w:rPr>
        <w:tab/>
        <w:t>«Карабай и Сарыбай» (по повести«Куз-Курпеч»).М. Акмулла, «Наставления» (отрывок).</w:t>
      </w:r>
    </w:p>
    <w:p w:rsidR="00EE021F" w:rsidRPr="004678B6" w:rsidRDefault="00EE021F" w:rsidP="004678B6">
      <w:pPr>
        <w:rPr>
          <w:sz w:val="28"/>
          <w:szCs w:val="28"/>
        </w:rPr>
      </w:pPr>
      <w:r w:rsidRPr="004678B6">
        <w:rPr>
          <w:sz w:val="28"/>
          <w:szCs w:val="28"/>
        </w:rPr>
        <w:t>Творчество сказителей.</w:t>
      </w:r>
    </w:p>
    <w:p w:rsidR="00EE021F" w:rsidRPr="004678B6" w:rsidRDefault="00EE021F" w:rsidP="004678B6">
      <w:pPr>
        <w:rPr>
          <w:sz w:val="28"/>
          <w:szCs w:val="28"/>
        </w:rPr>
      </w:pPr>
      <w:r w:rsidRPr="004678B6">
        <w:rPr>
          <w:sz w:val="28"/>
          <w:szCs w:val="28"/>
        </w:rPr>
        <w:t>Дошедшие</w:t>
      </w:r>
      <w:r w:rsidRPr="004678B6">
        <w:rPr>
          <w:sz w:val="28"/>
          <w:szCs w:val="28"/>
        </w:rPr>
        <w:tab/>
        <w:t>до</w:t>
      </w:r>
      <w:r w:rsidRPr="004678B6">
        <w:rPr>
          <w:sz w:val="28"/>
          <w:szCs w:val="28"/>
        </w:rPr>
        <w:tab/>
        <w:t>нас</w:t>
      </w:r>
      <w:r w:rsidRPr="004678B6">
        <w:rPr>
          <w:sz w:val="28"/>
          <w:szCs w:val="28"/>
        </w:rPr>
        <w:tab/>
        <w:t>сказания.</w:t>
      </w:r>
      <w:r w:rsidRPr="004678B6">
        <w:rPr>
          <w:sz w:val="28"/>
          <w:szCs w:val="28"/>
        </w:rPr>
        <w:tab/>
        <w:t>Сказания</w:t>
      </w:r>
      <w:r w:rsidRPr="004678B6">
        <w:rPr>
          <w:sz w:val="28"/>
          <w:szCs w:val="28"/>
        </w:rPr>
        <w:tab/>
        <w:t>«Хабрау»,</w:t>
      </w:r>
      <w:r w:rsidRPr="004678B6">
        <w:rPr>
          <w:sz w:val="28"/>
          <w:szCs w:val="28"/>
        </w:rPr>
        <w:tab/>
        <w:t>«Кубагуш-сэсэн»,«Баик-сэсэн».</w:t>
      </w:r>
    </w:p>
    <w:p w:rsidR="00EE021F" w:rsidRPr="004678B6" w:rsidRDefault="00EE021F" w:rsidP="004678B6">
      <w:pPr>
        <w:rPr>
          <w:sz w:val="28"/>
          <w:szCs w:val="28"/>
        </w:rPr>
      </w:pPr>
      <w:r w:rsidRPr="004678B6">
        <w:rPr>
          <w:sz w:val="28"/>
          <w:szCs w:val="28"/>
        </w:rPr>
        <w:t>Содержание обучения в 7 классе. Завещание предков.</w:t>
      </w:r>
    </w:p>
    <w:p w:rsidR="00EE021F" w:rsidRPr="004678B6" w:rsidRDefault="00EE021F" w:rsidP="004678B6">
      <w:pPr>
        <w:rPr>
          <w:sz w:val="28"/>
          <w:szCs w:val="28"/>
        </w:rPr>
      </w:pPr>
      <w:r w:rsidRPr="004678B6">
        <w:rPr>
          <w:sz w:val="28"/>
          <w:szCs w:val="28"/>
        </w:rPr>
        <w:t>Народные сказки.</w:t>
      </w:r>
    </w:p>
    <w:p w:rsidR="00EE021F" w:rsidRPr="004678B6" w:rsidRDefault="00EE021F" w:rsidP="004678B6">
      <w:pPr>
        <w:rPr>
          <w:sz w:val="28"/>
          <w:szCs w:val="28"/>
        </w:rPr>
      </w:pPr>
      <w:r w:rsidRPr="004678B6">
        <w:rPr>
          <w:sz w:val="28"/>
          <w:szCs w:val="28"/>
        </w:rPr>
        <w:t>Башкирское устное народное творчество. Сказки про животных. Сказка«Лиса-сирота». Волшебные сказки. «Золотое яблоко» Сказки о батырах. «Алып батыр», «Дутан батыр». Бытовые сказки. «Золотая капля», «Харанбайи Зиннатагай».</w:t>
      </w:r>
    </w:p>
    <w:p w:rsidR="00EE021F" w:rsidRPr="004678B6" w:rsidRDefault="00EE021F" w:rsidP="004678B6">
      <w:pPr>
        <w:rPr>
          <w:sz w:val="28"/>
          <w:szCs w:val="28"/>
        </w:rPr>
      </w:pPr>
      <w:r w:rsidRPr="004678B6">
        <w:rPr>
          <w:sz w:val="28"/>
          <w:szCs w:val="28"/>
        </w:rPr>
        <w:t>Теория литературы: понятие об аллегории, гиперболе и литоте. Народные рассказы.</w:t>
      </w:r>
    </w:p>
    <w:p w:rsidR="00EE021F" w:rsidRPr="004678B6" w:rsidRDefault="00EE021F" w:rsidP="004678B6">
      <w:pPr>
        <w:rPr>
          <w:sz w:val="28"/>
          <w:szCs w:val="28"/>
        </w:rPr>
      </w:pPr>
      <w:r w:rsidRPr="004678B6">
        <w:rPr>
          <w:sz w:val="28"/>
          <w:szCs w:val="28"/>
        </w:rPr>
        <w:t>Рассказы-поверья «Большая Медведица», «Луна и Зухра», «Поющие журавли». Рассказы о происхождении башкир. Усергены. (преданиео происхождении башкир рода Усерген).</w:t>
      </w:r>
    </w:p>
    <w:p w:rsidR="00EE021F" w:rsidRPr="004678B6" w:rsidRDefault="00EE021F" w:rsidP="004678B6">
      <w:pPr>
        <w:rPr>
          <w:sz w:val="28"/>
          <w:szCs w:val="28"/>
        </w:rPr>
        <w:sectPr w:rsidR="00EE021F" w:rsidRPr="004678B6">
          <w:footerReference w:type="default" r:id="rId10"/>
          <w:pgSz w:w="11908" w:h="16838"/>
          <w:pgMar w:top="1126" w:right="849" w:bottom="0" w:left="1699" w:header="0" w:footer="0" w:gutter="0"/>
          <w:cols w:space="708"/>
        </w:sectPr>
      </w:pPr>
      <w:r w:rsidRPr="004678B6">
        <w:rPr>
          <w:sz w:val="28"/>
          <w:szCs w:val="28"/>
        </w:rPr>
        <w:t>Топонимические рассказы «Иргиз», «Юрактау». Истории деревень «Деревни Ямаш и Юмаш», «История деревни Мамбетово». Исторические рассказы</w:t>
      </w:r>
      <w:r w:rsidRPr="004678B6">
        <w:rPr>
          <w:sz w:val="28"/>
          <w:szCs w:val="28"/>
        </w:rPr>
        <w:tab/>
        <w:t>«Биксура»,</w:t>
      </w:r>
      <w:r w:rsidRPr="004678B6">
        <w:rPr>
          <w:sz w:val="28"/>
          <w:szCs w:val="28"/>
        </w:rPr>
        <w:tab/>
        <w:t>«Бошман-Кыпсак</w:t>
      </w:r>
      <w:r w:rsidRPr="004678B6">
        <w:rPr>
          <w:sz w:val="28"/>
          <w:szCs w:val="28"/>
        </w:rPr>
        <w:tab/>
        <w:t>батыр».</w:t>
      </w:r>
      <w:r w:rsidRPr="004678B6">
        <w:rPr>
          <w:sz w:val="28"/>
          <w:szCs w:val="28"/>
        </w:rPr>
        <w:tab/>
        <w:t>Бытовые</w:t>
      </w:r>
      <w:r w:rsidRPr="004678B6">
        <w:rPr>
          <w:sz w:val="28"/>
          <w:szCs w:val="28"/>
        </w:rPr>
        <w:tab/>
        <w:t>рассказы</w:t>
      </w:r>
      <w:bookmarkEnd w:id="47"/>
    </w:p>
    <w:p w:rsidR="00EE021F" w:rsidRPr="004678B6" w:rsidRDefault="00EE021F" w:rsidP="004678B6">
      <w:pPr>
        <w:rPr>
          <w:sz w:val="28"/>
          <w:szCs w:val="28"/>
        </w:rPr>
      </w:pPr>
      <w:bookmarkStart w:id="48" w:name="_page_147_0"/>
      <w:r w:rsidRPr="004678B6">
        <w:rPr>
          <w:sz w:val="28"/>
          <w:szCs w:val="28"/>
        </w:rPr>
        <w:t>«Гилмияза», «Зульхиза».</w:t>
      </w:r>
    </w:p>
    <w:p w:rsidR="00EE021F" w:rsidRPr="004678B6" w:rsidRDefault="00EE021F" w:rsidP="004678B6">
      <w:pPr>
        <w:rPr>
          <w:sz w:val="28"/>
          <w:szCs w:val="28"/>
        </w:rPr>
      </w:pPr>
      <w:r w:rsidRPr="004678B6">
        <w:rPr>
          <w:sz w:val="28"/>
          <w:szCs w:val="28"/>
        </w:rPr>
        <w:t>Теория литературы: понятие о преданиях и легендах. В дружбе и единстве – сила!</w:t>
      </w:r>
    </w:p>
    <w:p w:rsidR="00EE021F" w:rsidRPr="004678B6" w:rsidRDefault="00EE021F" w:rsidP="004678B6">
      <w:pPr>
        <w:rPr>
          <w:sz w:val="28"/>
          <w:szCs w:val="28"/>
        </w:rPr>
      </w:pPr>
      <w:r w:rsidRPr="004678B6">
        <w:rPr>
          <w:sz w:val="28"/>
          <w:szCs w:val="28"/>
        </w:rPr>
        <w:t>История народа в песнях.</w:t>
      </w:r>
    </w:p>
    <w:p w:rsidR="00EE021F" w:rsidRPr="004678B6" w:rsidRDefault="00EE021F" w:rsidP="004678B6">
      <w:pPr>
        <w:rPr>
          <w:sz w:val="28"/>
          <w:szCs w:val="28"/>
        </w:rPr>
      </w:pPr>
      <w:r w:rsidRPr="004678B6">
        <w:rPr>
          <w:sz w:val="28"/>
          <w:szCs w:val="28"/>
        </w:rPr>
        <w:t>Песни о Родине и о дружбе народов: «Урал» (вариант), «Яйляук». Песнио Пугачёвском восстании 1773-1775 годов: «Салават» (вариант), «Большая дорога» (вариант). Песни об Отечественной войне 1812 года: «Эскадрон», «Любизар». Песни о кантонах: «Колой кантон»,</w:t>
      </w:r>
    </w:p>
    <w:p w:rsidR="00EE021F" w:rsidRPr="004678B6" w:rsidRDefault="00EE021F" w:rsidP="004678B6">
      <w:pPr>
        <w:rPr>
          <w:sz w:val="28"/>
          <w:szCs w:val="28"/>
        </w:rPr>
      </w:pPr>
      <w:r w:rsidRPr="004678B6">
        <w:rPr>
          <w:sz w:val="28"/>
          <w:szCs w:val="28"/>
        </w:rPr>
        <w:t>«Абдулла ахун». Песни о беглецах: «Буранбай», «Бииш». Бытовые песни: «Зульхиза», «Гильмияза».</w:t>
      </w:r>
    </w:p>
    <w:p w:rsidR="00EE021F" w:rsidRPr="004678B6" w:rsidRDefault="00EE021F" w:rsidP="004678B6">
      <w:pPr>
        <w:rPr>
          <w:sz w:val="28"/>
          <w:szCs w:val="28"/>
        </w:rPr>
      </w:pPr>
      <w:r w:rsidRPr="004678B6">
        <w:rPr>
          <w:sz w:val="28"/>
          <w:szCs w:val="28"/>
        </w:rPr>
        <w:t>Частушки.</w:t>
      </w:r>
    </w:p>
    <w:p w:rsidR="00EE021F" w:rsidRPr="004678B6" w:rsidRDefault="00EE021F" w:rsidP="004678B6">
      <w:pPr>
        <w:rPr>
          <w:sz w:val="28"/>
          <w:szCs w:val="28"/>
        </w:rPr>
      </w:pPr>
      <w:r w:rsidRPr="004678B6">
        <w:rPr>
          <w:sz w:val="28"/>
          <w:szCs w:val="28"/>
        </w:rPr>
        <w:t>Творчество сказителей. «Хабрау», «Кубагуш-сэсэн», «Баик-сэсэн». «Кармасан и Чермасан» (по произведению «Последний из рода</w:t>
      </w:r>
    </w:p>
    <w:p w:rsidR="00EE021F" w:rsidRPr="004678B6" w:rsidRDefault="00EE021F" w:rsidP="004678B6">
      <w:pPr>
        <w:rPr>
          <w:sz w:val="28"/>
          <w:szCs w:val="28"/>
        </w:rPr>
      </w:pPr>
      <w:r w:rsidRPr="004678B6">
        <w:rPr>
          <w:sz w:val="28"/>
          <w:szCs w:val="28"/>
        </w:rPr>
        <w:t>Сартаево»).</w:t>
      </w:r>
    </w:p>
    <w:p w:rsidR="00EE021F" w:rsidRPr="004678B6" w:rsidRDefault="00EE021F" w:rsidP="004678B6">
      <w:pPr>
        <w:rPr>
          <w:sz w:val="28"/>
          <w:szCs w:val="28"/>
        </w:rPr>
      </w:pPr>
      <w:r w:rsidRPr="004678B6">
        <w:rPr>
          <w:sz w:val="28"/>
          <w:szCs w:val="28"/>
        </w:rPr>
        <w:t>Мой прекрасный край.</w:t>
      </w:r>
    </w:p>
    <w:p w:rsidR="00EE021F" w:rsidRPr="004678B6" w:rsidRDefault="00EE021F" w:rsidP="004678B6">
      <w:pPr>
        <w:rPr>
          <w:sz w:val="28"/>
          <w:szCs w:val="28"/>
        </w:rPr>
      </w:pPr>
      <w:r w:rsidRPr="004678B6">
        <w:rPr>
          <w:sz w:val="28"/>
          <w:szCs w:val="28"/>
        </w:rPr>
        <w:t>Ш. Биккулов «Лес…», М. Гафури «В цветочном саду», Ж. Киекбаев (биографическая справка), «Дедушка Умурзак», «Родные и знакомые» (отрывокиз романа).</w:t>
      </w:r>
    </w:p>
    <w:p w:rsidR="00EE021F" w:rsidRPr="004678B6" w:rsidRDefault="00EE021F" w:rsidP="004678B6">
      <w:pPr>
        <w:rPr>
          <w:sz w:val="28"/>
          <w:szCs w:val="28"/>
        </w:rPr>
      </w:pPr>
      <w:r w:rsidRPr="004678B6">
        <w:rPr>
          <w:sz w:val="28"/>
          <w:szCs w:val="28"/>
        </w:rPr>
        <w:t>Детская игра.</w:t>
      </w:r>
    </w:p>
    <w:p w:rsidR="00EE021F" w:rsidRPr="004678B6" w:rsidRDefault="00EE021F" w:rsidP="004678B6">
      <w:pPr>
        <w:rPr>
          <w:sz w:val="28"/>
          <w:szCs w:val="28"/>
        </w:rPr>
      </w:pPr>
      <w:r w:rsidRPr="004678B6">
        <w:rPr>
          <w:sz w:val="28"/>
          <w:szCs w:val="28"/>
        </w:rPr>
        <w:t>Игра «Сокор туп» (справка).</w:t>
      </w:r>
    </w:p>
    <w:p w:rsidR="00EE021F" w:rsidRPr="004678B6" w:rsidRDefault="00EE021F" w:rsidP="004678B6">
      <w:pPr>
        <w:rPr>
          <w:sz w:val="28"/>
          <w:szCs w:val="28"/>
        </w:rPr>
      </w:pPr>
      <w:r w:rsidRPr="004678B6">
        <w:rPr>
          <w:sz w:val="28"/>
          <w:szCs w:val="28"/>
        </w:rPr>
        <w:t>Башкирская национальная одежда (справка). А. Игебаев, М. Карим.</w:t>
      </w:r>
    </w:p>
    <w:p w:rsidR="00EE021F" w:rsidRPr="004678B6" w:rsidRDefault="00EE021F" w:rsidP="004678B6">
      <w:pPr>
        <w:rPr>
          <w:sz w:val="28"/>
          <w:szCs w:val="28"/>
        </w:rPr>
      </w:pPr>
      <w:r w:rsidRPr="004678B6">
        <w:rPr>
          <w:sz w:val="28"/>
          <w:szCs w:val="28"/>
        </w:rPr>
        <w:t>А. Игебаев «Не забыл тебя, моя деревня!». М. Карим «О берёзовом листе».</w:t>
      </w:r>
    </w:p>
    <w:p w:rsidR="00EE021F" w:rsidRPr="004678B6" w:rsidRDefault="00EE021F" w:rsidP="004678B6">
      <w:pPr>
        <w:rPr>
          <w:sz w:val="28"/>
          <w:szCs w:val="28"/>
        </w:rPr>
      </w:pPr>
      <w:r w:rsidRPr="004678B6">
        <w:rPr>
          <w:sz w:val="28"/>
          <w:szCs w:val="28"/>
        </w:rPr>
        <w:t>Идёт белый-белый снег. Белая земля.</w:t>
      </w:r>
    </w:p>
    <w:p w:rsidR="00EE021F" w:rsidRPr="004678B6" w:rsidRDefault="00EE021F" w:rsidP="004678B6">
      <w:pPr>
        <w:rPr>
          <w:sz w:val="28"/>
          <w:szCs w:val="28"/>
        </w:rPr>
      </w:pPr>
      <w:r w:rsidRPr="004678B6">
        <w:rPr>
          <w:sz w:val="28"/>
          <w:szCs w:val="28"/>
        </w:rPr>
        <w:t>К. Киньябулатова, «Здравствуй, белая зима!». С. Алибай, «Прекрасный день». Г. Тукай, «Сонземли». А. Аглиуллин, «Сани с узором».</w:t>
      </w:r>
    </w:p>
    <w:p w:rsidR="00EE021F" w:rsidRPr="004678B6" w:rsidRDefault="00EE021F" w:rsidP="004678B6">
      <w:pPr>
        <w:rPr>
          <w:sz w:val="28"/>
          <w:szCs w:val="28"/>
        </w:rPr>
      </w:pPr>
      <w:r w:rsidRPr="004678B6">
        <w:rPr>
          <w:sz w:val="28"/>
          <w:szCs w:val="28"/>
        </w:rPr>
        <w:t>Защитники Отечества.</w:t>
      </w:r>
    </w:p>
    <w:p w:rsidR="00EE021F" w:rsidRPr="004678B6" w:rsidRDefault="00EE021F" w:rsidP="004678B6">
      <w:pPr>
        <w:rPr>
          <w:sz w:val="28"/>
          <w:szCs w:val="28"/>
        </w:rPr>
      </w:pPr>
      <w:r w:rsidRPr="004678B6">
        <w:rPr>
          <w:sz w:val="28"/>
          <w:szCs w:val="28"/>
        </w:rPr>
        <w:t>Р.</w:t>
      </w:r>
      <w:r w:rsidRPr="004678B6">
        <w:rPr>
          <w:sz w:val="28"/>
          <w:szCs w:val="28"/>
        </w:rPr>
        <w:tab/>
        <w:t>Шакур</w:t>
      </w:r>
      <w:r w:rsidRPr="004678B6">
        <w:rPr>
          <w:sz w:val="28"/>
          <w:szCs w:val="28"/>
        </w:rPr>
        <w:tab/>
        <w:t>«На</w:t>
      </w:r>
      <w:r w:rsidRPr="004678B6">
        <w:rPr>
          <w:sz w:val="28"/>
          <w:szCs w:val="28"/>
        </w:rPr>
        <w:tab/>
        <w:t>посту</w:t>
      </w:r>
      <w:r w:rsidRPr="004678B6">
        <w:rPr>
          <w:sz w:val="28"/>
          <w:szCs w:val="28"/>
        </w:rPr>
        <w:tab/>
        <w:t>стоят</w:t>
      </w:r>
      <w:r w:rsidRPr="004678B6">
        <w:rPr>
          <w:sz w:val="28"/>
          <w:szCs w:val="28"/>
        </w:rPr>
        <w:tab/>
        <w:t>сыны</w:t>
      </w:r>
      <w:r w:rsidRPr="004678B6">
        <w:rPr>
          <w:sz w:val="28"/>
          <w:szCs w:val="28"/>
        </w:rPr>
        <w:tab/>
        <w:t>страны»,</w:t>
      </w:r>
      <w:r w:rsidRPr="004678B6">
        <w:rPr>
          <w:sz w:val="28"/>
          <w:szCs w:val="28"/>
        </w:rPr>
        <w:tab/>
        <w:t>Ф.</w:t>
      </w:r>
      <w:r w:rsidRPr="004678B6">
        <w:rPr>
          <w:sz w:val="28"/>
          <w:szCs w:val="28"/>
        </w:rPr>
        <w:tab/>
        <w:t>Акбулатова (биографическая справка) «Отцовскийхлеб», В. Исхаков «Душа человека – глубокая река», А. Багуманов (биографическая справка) «Юламан» (по произведению«Где ты, генерал?»).</w:t>
      </w:r>
    </w:p>
    <w:p w:rsidR="00EE021F" w:rsidRPr="004678B6" w:rsidRDefault="00EE021F" w:rsidP="004678B6">
      <w:pPr>
        <w:rPr>
          <w:sz w:val="28"/>
          <w:szCs w:val="28"/>
        </w:rPr>
      </w:pPr>
      <w:r w:rsidRPr="004678B6">
        <w:rPr>
          <w:sz w:val="28"/>
          <w:szCs w:val="28"/>
        </w:rPr>
        <w:t>Самое дорогое – мамы! Доброта и красота.</w:t>
      </w:r>
    </w:p>
    <w:p w:rsidR="00EE021F" w:rsidRPr="004678B6" w:rsidRDefault="00EE021F" w:rsidP="004678B6">
      <w:pPr>
        <w:rPr>
          <w:sz w:val="28"/>
          <w:szCs w:val="28"/>
        </w:rPr>
      </w:pPr>
      <w:r w:rsidRPr="004678B6">
        <w:rPr>
          <w:sz w:val="28"/>
          <w:szCs w:val="28"/>
        </w:rPr>
        <w:t>Г. Зайнашева «Пою о моей маме», З. Алтынбаева «Слово матери», Ф. Исянгулов (биографическая справка) «Клубок масла», А. Бикчентаев«Глаза раненой волчицы», Г. Якупова (биографическая справка) «Бабушка печка», Н. Игизьянова (биографическая справка) «Водоворот».</w:t>
      </w:r>
    </w:p>
    <w:p w:rsidR="00EE021F" w:rsidRPr="004678B6" w:rsidRDefault="00EE021F" w:rsidP="004678B6">
      <w:pPr>
        <w:rPr>
          <w:sz w:val="28"/>
          <w:szCs w:val="28"/>
        </w:rPr>
      </w:pPr>
      <w:r w:rsidRPr="004678B6">
        <w:rPr>
          <w:sz w:val="28"/>
          <w:szCs w:val="28"/>
        </w:rPr>
        <w:t>Эх, приходит веселая весна! Весенняя природа.</w:t>
      </w:r>
    </w:p>
    <w:p w:rsidR="00EE021F" w:rsidRPr="004678B6" w:rsidRDefault="00EE021F" w:rsidP="004678B6">
      <w:pPr>
        <w:rPr>
          <w:sz w:val="28"/>
          <w:szCs w:val="28"/>
        </w:rPr>
      </w:pPr>
    </w:p>
    <w:p w:rsidR="00EE021F" w:rsidRPr="004678B6" w:rsidRDefault="00EE021F" w:rsidP="004678B6">
      <w:pPr>
        <w:rPr>
          <w:sz w:val="28"/>
          <w:szCs w:val="28"/>
        </w:rPr>
      </w:pPr>
      <w:bookmarkStart w:id="49" w:name="_page_148_0"/>
      <w:bookmarkEnd w:id="48"/>
      <w:r w:rsidRPr="004678B6">
        <w:rPr>
          <w:sz w:val="28"/>
          <w:szCs w:val="28"/>
        </w:rPr>
        <w:t>Р. Нигмати «Весна пришла, весна!», М. Джалиль «Песни мои», М. Гафури «Луг», Х. Назар «Летняя гроза», С. Алибай «Призыв дождя».</w:t>
      </w:r>
    </w:p>
    <w:p w:rsidR="00EE021F" w:rsidRPr="004678B6" w:rsidRDefault="00EE021F" w:rsidP="004678B6">
      <w:pPr>
        <w:rPr>
          <w:sz w:val="28"/>
          <w:szCs w:val="28"/>
        </w:rPr>
      </w:pPr>
      <w:r w:rsidRPr="004678B6">
        <w:rPr>
          <w:sz w:val="28"/>
          <w:szCs w:val="28"/>
        </w:rPr>
        <w:t>Эхо родной земли.</w:t>
      </w:r>
    </w:p>
    <w:p w:rsidR="00EE021F" w:rsidRPr="004678B6" w:rsidRDefault="00EE021F" w:rsidP="004678B6">
      <w:pPr>
        <w:rPr>
          <w:sz w:val="28"/>
          <w:szCs w:val="28"/>
        </w:rPr>
      </w:pPr>
      <w:r w:rsidRPr="004678B6">
        <w:rPr>
          <w:sz w:val="28"/>
          <w:szCs w:val="28"/>
        </w:rPr>
        <w:t>Х. Давлетшина (биографическая справка) «Айбика», Я. Ухсай «Облака», К. Аралбай «Башкирский язык», М. Карим «Аскат Искандара» (отрывок из повести «Долгое-долгоедетство»).</w:t>
      </w:r>
    </w:p>
    <w:p w:rsidR="00EE021F" w:rsidRPr="004678B6" w:rsidRDefault="00EE021F" w:rsidP="004678B6">
      <w:pPr>
        <w:rPr>
          <w:sz w:val="28"/>
          <w:szCs w:val="28"/>
        </w:rPr>
      </w:pPr>
      <w:r w:rsidRPr="004678B6">
        <w:rPr>
          <w:sz w:val="28"/>
          <w:szCs w:val="28"/>
        </w:rPr>
        <w:t>Содержание обучения в 8 классе. Школа – родник знаний.</w:t>
      </w:r>
    </w:p>
    <w:p w:rsidR="00EE021F" w:rsidRPr="004678B6" w:rsidRDefault="00EE021F" w:rsidP="004678B6">
      <w:pPr>
        <w:rPr>
          <w:sz w:val="28"/>
          <w:szCs w:val="28"/>
        </w:rPr>
      </w:pPr>
      <w:r w:rsidRPr="004678B6">
        <w:rPr>
          <w:sz w:val="28"/>
          <w:szCs w:val="28"/>
        </w:rPr>
        <w:t>Путь к знаниям.</w:t>
      </w:r>
    </w:p>
    <w:p w:rsidR="00EE021F" w:rsidRPr="004678B6" w:rsidRDefault="00EE021F" w:rsidP="004678B6">
      <w:pPr>
        <w:rPr>
          <w:sz w:val="28"/>
          <w:szCs w:val="28"/>
        </w:rPr>
      </w:pPr>
      <w:r w:rsidRPr="004678B6">
        <w:rPr>
          <w:sz w:val="28"/>
          <w:szCs w:val="28"/>
        </w:rPr>
        <w:t>С. Алибаев, «Школьный путь». Н. Мусин, «Урок». Р. Тимершин, «Изобретатель».</w:t>
      </w:r>
    </w:p>
    <w:p w:rsidR="00EE021F" w:rsidRPr="004678B6" w:rsidRDefault="00EE021F" w:rsidP="004678B6">
      <w:pPr>
        <w:rPr>
          <w:sz w:val="28"/>
          <w:szCs w:val="28"/>
        </w:rPr>
      </w:pPr>
      <w:r w:rsidRPr="004678B6">
        <w:rPr>
          <w:sz w:val="28"/>
          <w:szCs w:val="28"/>
        </w:rPr>
        <w:t>Осень – трудовая пора и пора изобилия. Хлеб – богатство страны.</w:t>
      </w:r>
    </w:p>
    <w:p w:rsidR="00EE021F" w:rsidRPr="004678B6" w:rsidRDefault="00EE021F" w:rsidP="004678B6">
      <w:pPr>
        <w:rPr>
          <w:sz w:val="28"/>
          <w:szCs w:val="28"/>
        </w:rPr>
      </w:pPr>
      <w:r w:rsidRPr="004678B6">
        <w:rPr>
          <w:sz w:val="28"/>
          <w:szCs w:val="28"/>
        </w:rPr>
        <w:t>Р. Ханнанов «Ценность хлеба», Р. Уметбаев «Поле Амира». Теория литературы: композиция художественного произведения.</w:t>
      </w:r>
    </w:p>
    <w:p w:rsidR="00EE021F" w:rsidRPr="004678B6" w:rsidRDefault="00EE021F" w:rsidP="004678B6">
      <w:pPr>
        <w:rPr>
          <w:sz w:val="28"/>
          <w:szCs w:val="28"/>
        </w:rPr>
      </w:pPr>
      <w:r w:rsidRPr="004678B6">
        <w:rPr>
          <w:sz w:val="28"/>
          <w:szCs w:val="28"/>
        </w:rPr>
        <w:t>Учитель – какое прекрасное слово! Вечная профессия.</w:t>
      </w:r>
    </w:p>
    <w:p w:rsidR="00EE021F" w:rsidRPr="004678B6" w:rsidRDefault="00EE021F" w:rsidP="004678B6">
      <w:pPr>
        <w:rPr>
          <w:sz w:val="28"/>
          <w:szCs w:val="28"/>
        </w:rPr>
      </w:pPr>
      <w:r w:rsidRPr="004678B6">
        <w:rPr>
          <w:sz w:val="28"/>
          <w:szCs w:val="28"/>
        </w:rPr>
        <w:t>Р. Гарипов «Учителю», Р. Шаммас «Реки без мостов». Салават батыр.</w:t>
      </w:r>
    </w:p>
    <w:p w:rsidR="00EE021F" w:rsidRPr="004678B6" w:rsidRDefault="00EE021F" w:rsidP="004678B6">
      <w:pPr>
        <w:rPr>
          <w:sz w:val="28"/>
          <w:szCs w:val="28"/>
        </w:rPr>
      </w:pPr>
      <w:r w:rsidRPr="004678B6">
        <w:rPr>
          <w:sz w:val="28"/>
          <w:szCs w:val="28"/>
        </w:rPr>
        <w:t>Салават Юлаев в памяти народа.</w:t>
      </w:r>
    </w:p>
    <w:p w:rsidR="00EE021F" w:rsidRPr="004678B6" w:rsidRDefault="00EE021F" w:rsidP="004678B6">
      <w:pPr>
        <w:rPr>
          <w:sz w:val="28"/>
          <w:szCs w:val="28"/>
        </w:rPr>
      </w:pPr>
      <w:r w:rsidRPr="004678B6">
        <w:rPr>
          <w:sz w:val="28"/>
          <w:szCs w:val="28"/>
        </w:rPr>
        <w:t>Ф. Рахимгулова «Салават», Т. Давлетбердина «Дух Салавата»,. Ф. Кузбеков «Салават, ты кличбитвы», Я. Хамматов (биографическая справка) «Салават».</w:t>
      </w:r>
    </w:p>
    <w:p w:rsidR="00EE021F" w:rsidRPr="004678B6" w:rsidRDefault="00EE021F" w:rsidP="004678B6">
      <w:pPr>
        <w:rPr>
          <w:sz w:val="28"/>
          <w:szCs w:val="28"/>
        </w:rPr>
      </w:pPr>
      <w:r w:rsidRPr="004678B6">
        <w:rPr>
          <w:sz w:val="28"/>
          <w:szCs w:val="28"/>
        </w:rPr>
        <w:t>Зима.</w:t>
      </w:r>
    </w:p>
    <w:p w:rsidR="00EE021F" w:rsidRPr="004678B6" w:rsidRDefault="00EE021F" w:rsidP="004678B6">
      <w:pPr>
        <w:rPr>
          <w:sz w:val="28"/>
          <w:szCs w:val="28"/>
        </w:rPr>
      </w:pPr>
      <w:r w:rsidRPr="004678B6">
        <w:rPr>
          <w:sz w:val="28"/>
          <w:szCs w:val="28"/>
        </w:rPr>
        <w:t>Зимний пейзаж.</w:t>
      </w:r>
    </w:p>
    <w:p w:rsidR="00EE021F" w:rsidRPr="004678B6" w:rsidRDefault="00EE021F" w:rsidP="004678B6">
      <w:pPr>
        <w:rPr>
          <w:sz w:val="28"/>
          <w:szCs w:val="28"/>
        </w:rPr>
      </w:pPr>
      <w:r w:rsidRPr="004678B6">
        <w:rPr>
          <w:sz w:val="28"/>
          <w:szCs w:val="28"/>
        </w:rPr>
        <w:t>Ш. Бабич «Зимняя дорога», Б. Рафиков (биографическая справка) «Волки», И. Теляумбитов «Утро марала», О. Перовская «Мишка».</w:t>
      </w:r>
    </w:p>
    <w:p w:rsidR="00EE021F" w:rsidRPr="004678B6" w:rsidRDefault="00EE021F" w:rsidP="004678B6">
      <w:pPr>
        <w:rPr>
          <w:sz w:val="28"/>
          <w:szCs w:val="28"/>
        </w:rPr>
      </w:pPr>
      <w:r w:rsidRPr="004678B6">
        <w:rPr>
          <w:sz w:val="28"/>
          <w:szCs w:val="28"/>
        </w:rPr>
        <w:t>Время славы и доблести. Путь к Победе.</w:t>
      </w:r>
    </w:p>
    <w:p w:rsidR="00EE021F" w:rsidRPr="004678B6" w:rsidRDefault="00EE021F" w:rsidP="004678B6">
      <w:pPr>
        <w:rPr>
          <w:sz w:val="28"/>
          <w:szCs w:val="28"/>
        </w:rPr>
      </w:pPr>
      <w:r w:rsidRPr="004678B6">
        <w:rPr>
          <w:sz w:val="28"/>
          <w:szCs w:val="28"/>
        </w:rPr>
        <w:t>М. Карим «Ульмясбай», Н. Галимов «Курай, вернувшийся с войны», Р. Уметбаев «Шлибашкиры на войну».</w:t>
      </w:r>
    </w:p>
    <w:p w:rsidR="00EE021F" w:rsidRPr="004678B6" w:rsidRDefault="00EE021F" w:rsidP="004678B6">
      <w:pPr>
        <w:rPr>
          <w:sz w:val="28"/>
          <w:szCs w:val="28"/>
        </w:rPr>
      </w:pPr>
      <w:r w:rsidRPr="004678B6">
        <w:rPr>
          <w:sz w:val="28"/>
          <w:szCs w:val="28"/>
        </w:rPr>
        <w:t>Теория литературы: об особенностях лиро-эпических поэм. Душевные порывы.</w:t>
      </w:r>
    </w:p>
    <w:p w:rsidR="00EE021F" w:rsidRPr="004678B6" w:rsidRDefault="00EE021F" w:rsidP="004678B6">
      <w:pPr>
        <w:rPr>
          <w:sz w:val="28"/>
          <w:szCs w:val="28"/>
        </w:rPr>
      </w:pPr>
      <w:r w:rsidRPr="004678B6">
        <w:rPr>
          <w:sz w:val="28"/>
          <w:szCs w:val="28"/>
        </w:rPr>
        <w:t>В. Шукшин, «Горе». Х. Назар, «Три слова». М. Ямалетдинов, «Вера». З. Галимов, «Полевыецветы».</w:t>
      </w:r>
    </w:p>
    <w:p w:rsidR="00EE021F" w:rsidRPr="004678B6" w:rsidRDefault="00EE021F" w:rsidP="004678B6">
      <w:pPr>
        <w:rPr>
          <w:sz w:val="28"/>
          <w:szCs w:val="28"/>
        </w:rPr>
      </w:pPr>
      <w:r w:rsidRPr="004678B6">
        <w:rPr>
          <w:sz w:val="28"/>
          <w:szCs w:val="28"/>
        </w:rPr>
        <w:t>Бурно приходит весна. Любовь матери.</w:t>
      </w:r>
    </w:p>
    <w:p w:rsidR="00EE021F" w:rsidRPr="004678B6" w:rsidRDefault="00EE021F" w:rsidP="004678B6">
      <w:pPr>
        <w:rPr>
          <w:sz w:val="28"/>
          <w:szCs w:val="28"/>
        </w:rPr>
      </w:pPr>
      <w:r w:rsidRPr="004678B6">
        <w:rPr>
          <w:sz w:val="28"/>
          <w:szCs w:val="28"/>
        </w:rPr>
        <w:t>Ш. Биккулов (биографическая справка) «Советы моей мамы», Т. Гиниатуллин «Мать и дитя».</w:t>
      </w:r>
    </w:p>
    <w:p w:rsidR="00EE021F" w:rsidRPr="004678B6" w:rsidRDefault="00EE021F" w:rsidP="004678B6">
      <w:pPr>
        <w:rPr>
          <w:sz w:val="28"/>
          <w:szCs w:val="28"/>
        </w:rPr>
      </w:pPr>
      <w:r w:rsidRPr="004678B6">
        <w:rPr>
          <w:sz w:val="28"/>
          <w:szCs w:val="28"/>
        </w:rPr>
        <w:t>Весенние рассказы.</w:t>
      </w:r>
    </w:p>
    <w:p w:rsidR="00EE021F" w:rsidRPr="004678B6" w:rsidRDefault="00EE021F" w:rsidP="004678B6">
      <w:pPr>
        <w:rPr>
          <w:sz w:val="28"/>
          <w:szCs w:val="28"/>
        </w:rPr>
      </w:pPr>
      <w:r w:rsidRPr="004678B6">
        <w:rPr>
          <w:sz w:val="28"/>
          <w:szCs w:val="28"/>
        </w:rPr>
        <w:t>Р. Гарипов «Весенняя песня», З. Ураксин «Яблоня», Р. Сафин «Танец</w:t>
      </w:r>
      <w:bookmarkStart w:id="50" w:name="_page_149_0"/>
      <w:bookmarkEnd w:id="49"/>
      <w:r>
        <w:rPr>
          <w:sz w:val="28"/>
          <w:szCs w:val="28"/>
        </w:rPr>
        <w:t xml:space="preserve"> </w:t>
      </w:r>
      <w:r w:rsidRPr="004678B6">
        <w:rPr>
          <w:sz w:val="28"/>
          <w:szCs w:val="28"/>
        </w:rPr>
        <w:t>вдови безногих».</w:t>
      </w:r>
    </w:p>
    <w:p w:rsidR="00EE021F" w:rsidRPr="004678B6" w:rsidRDefault="00EE021F" w:rsidP="004678B6">
      <w:pPr>
        <w:rPr>
          <w:sz w:val="28"/>
          <w:szCs w:val="28"/>
        </w:rPr>
      </w:pPr>
      <w:r w:rsidRPr="004678B6">
        <w:rPr>
          <w:sz w:val="28"/>
          <w:szCs w:val="28"/>
        </w:rPr>
        <w:t>Родной край – мой Урал. 93.9.8.1.Богатства родной земли.</w:t>
      </w:r>
    </w:p>
    <w:p w:rsidR="00EE021F" w:rsidRPr="004678B6" w:rsidRDefault="00EE021F" w:rsidP="004678B6">
      <w:pPr>
        <w:rPr>
          <w:sz w:val="28"/>
          <w:szCs w:val="28"/>
        </w:rPr>
      </w:pPr>
      <w:r w:rsidRPr="004678B6">
        <w:rPr>
          <w:sz w:val="28"/>
          <w:szCs w:val="28"/>
        </w:rPr>
        <w:t>К. Аралбай «Семь слов о земле», Б. Бикбай «Земля», Ж. Киекбаев «Кубаироб Урале», Н. Мусин «Последняя борть», М. Уразаев «Медный курай», А. Ягафарова «Маленький родник»,Ф.</w:t>
      </w:r>
      <w:r w:rsidRPr="004678B6">
        <w:rPr>
          <w:sz w:val="28"/>
          <w:szCs w:val="28"/>
        </w:rPr>
        <w:tab/>
        <w:t>Рахимгулова</w:t>
      </w:r>
      <w:r w:rsidRPr="004678B6">
        <w:rPr>
          <w:sz w:val="28"/>
          <w:szCs w:val="28"/>
        </w:rPr>
        <w:tab/>
        <w:t>«Пчела и бабочка»,</w:t>
      </w:r>
      <w:r w:rsidRPr="004678B6">
        <w:rPr>
          <w:sz w:val="28"/>
          <w:szCs w:val="28"/>
        </w:rPr>
        <w:tab/>
        <w:t>Ш.</w:t>
      </w:r>
      <w:r w:rsidRPr="004678B6">
        <w:rPr>
          <w:sz w:val="28"/>
          <w:szCs w:val="28"/>
        </w:rPr>
        <w:tab/>
        <w:t>Янбаев</w:t>
      </w:r>
      <w:r w:rsidRPr="004678B6">
        <w:rPr>
          <w:sz w:val="28"/>
          <w:szCs w:val="28"/>
        </w:rPr>
        <w:tab/>
        <w:t>«Лопух»,</w:t>
      </w:r>
      <w:r w:rsidRPr="004678B6">
        <w:rPr>
          <w:sz w:val="28"/>
          <w:szCs w:val="28"/>
        </w:rPr>
        <w:tab/>
        <w:t>Р. Султангареев «Последняя охота»,А. Хаматдинова «Зеленая аптека».</w:t>
      </w:r>
    </w:p>
    <w:p w:rsidR="00EE021F" w:rsidRPr="004678B6" w:rsidRDefault="00EE021F" w:rsidP="004678B6">
      <w:pPr>
        <w:rPr>
          <w:sz w:val="28"/>
          <w:szCs w:val="28"/>
        </w:rPr>
      </w:pPr>
      <w:r w:rsidRPr="004678B6">
        <w:rPr>
          <w:sz w:val="28"/>
          <w:szCs w:val="28"/>
        </w:rPr>
        <w:t>Содержание обучения в 9 классе. Живые родники.</w:t>
      </w:r>
    </w:p>
    <w:p w:rsidR="00EE021F" w:rsidRPr="004678B6" w:rsidRDefault="00EE021F" w:rsidP="004678B6">
      <w:pPr>
        <w:rPr>
          <w:sz w:val="28"/>
          <w:szCs w:val="28"/>
        </w:rPr>
      </w:pPr>
      <w:r w:rsidRPr="004678B6">
        <w:rPr>
          <w:sz w:val="28"/>
          <w:szCs w:val="28"/>
        </w:rPr>
        <w:t>Мой родной язык.</w:t>
      </w:r>
    </w:p>
    <w:p w:rsidR="00EE021F" w:rsidRPr="004678B6" w:rsidRDefault="00EE021F" w:rsidP="004678B6">
      <w:pPr>
        <w:rPr>
          <w:sz w:val="28"/>
          <w:szCs w:val="28"/>
        </w:rPr>
      </w:pPr>
      <w:r w:rsidRPr="004678B6">
        <w:rPr>
          <w:sz w:val="28"/>
          <w:szCs w:val="28"/>
        </w:rPr>
        <w:t>Р. Гарипов «Язык», Б. Бикбай «Живые родники», Р. Мифтахов «Наследство», Т. Карамышева «Слово», И. Халимов «Ночная мелодия».</w:t>
      </w:r>
    </w:p>
    <w:p w:rsidR="00EE021F" w:rsidRPr="004678B6" w:rsidRDefault="00EE021F" w:rsidP="004678B6">
      <w:pPr>
        <w:rPr>
          <w:sz w:val="28"/>
          <w:szCs w:val="28"/>
        </w:rPr>
      </w:pPr>
      <w:r w:rsidRPr="004678B6">
        <w:rPr>
          <w:sz w:val="28"/>
          <w:szCs w:val="28"/>
        </w:rPr>
        <w:t>Край родной. Малая Родина.</w:t>
      </w:r>
    </w:p>
    <w:p w:rsidR="00EE021F" w:rsidRPr="004678B6" w:rsidRDefault="00EE021F" w:rsidP="004678B6">
      <w:pPr>
        <w:rPr>
          <w:sz w:val="28"/>
          <w:szCs w:val="28"/>
        </w:rPr>
      </w:pPr>
      <w:r w:rsidRPr="004678B6">
        <w:rPr>
          <w:sz w:val="28"/>
          <w:szCs w:val="28"/>
        </w:rPr>
        <w:t>Р. Мифтахов «Видел тебя», К. Шафикова «Родной край», И. Абдуллин «Если вернусь в родныекрая», Х. Туфан «Дикие гуси», З. Валиди Тоган «На Родине» (из книги «Воспоминания»).</w:t>
      </w:r>
    </w:p>
    <w:p w:rsidR="00EE021F" w:rsidRPr="004678B6" w:rsidRDefault="00EE021F" w:rsidP="004678B6">
      <w:pPr>
        <w:rPr>
          <w:sz w:val="28"/>
          <w:szCs w:val="28"/>
        </w:rPr>
      </w:pPr>
      <w:r w:rsidRPr="004678B6">
        <w:rPr>
          <w:sz w:val="28"/>
          <w:szCs w:val="28"/>
        </w:rPr>
        <w:t>Нежная природа.</w:t>
      </w:r>
    </w:p>
    <w:p w:rsidR="00EE021F" w:rsidRPr="004678B6" w:rsidRDefault="00EE021F" w:rsidP="004678B6">
      <w:pPr>
        <w:rPr>
          <w:sz w:val="28"/>
          <w:szCs w:val="28"/>
        </w:rPr>
      </w:pPr>
      <w:r w:rsidRPr="004678B6">
        <w:rPr>
          <w:sz w:val="28"/>
          <w:szCs w:val="28"/>
        </w:rPr>
        <w:t>М. Абсалямов «Тополя Юмагужи», Ф. Акбулатова «Природа нуждается в нас» (информация), А. Гарифуллина «Ручеёк», З. Алтынбаева «Калина». Экологические проблемы в башкирской литературе. Д. Шарафитдинов «Речная форель», Ф. Газин «Пусть ударят заморозки», М.</w:t>
      </w:r>
      <w:r w:rsidRPr="004678B6">
        <w:rPr>
          <w:sz w:val="28"/>
          <w:szCs w:val="28"/>
        </w:rPr>
        <w:tab/>
        <w:t>Карим «Приключения</w:t>
      </w:r>
      <w:r w:rsidRPr="004678B6">
        <w:rPr>
          <w:sz w:val="28"/>
          <w:szCs w:val="28"/>
        </w:rPr>
        <w:tab/>
        <w:t>медведя»,</w:t>
      </w:r>
      <w:r w:rsidRPr="004678B6">
        <w:rPr>
          <w:sz w:val="28"/>
          <w:szCs w:val="28"/>
        </w:rPr>
        <w:tab/>
        <w:t>В.</w:t>
      </w:r>
      <w:r w:rsidRPr="004678B6">
        <w:rPr>
          <w:sz w:val="28"/>
          <w:szCs w:val="28"/>
        </w:rPr>
        <w:tab/>
        <w:t>Гумеров</w:t>
      </w:r>
      <w:r w:rsidRPr="004678B6">
        <w:rPr>
          <w:sz w:val="28"/>
          <w:szCs w:val="28"/>
        </w:rPr>
        <w:tab/>
        <w:t>«Лекарственные</w:t>
      </w:r>
      <w:r w:rsidRPr="004678B6">
        <w:rPr>
          <w:sz w:val="28"/>
          <w:szCs w:val="28"/>
        </w:rPr>
        <w:tab/>
        <w:t>растения</w:t>
      </w:r>
      <w:r w:rsidRPr="004678B6">
        <w:rPr>
          <w:sz w:val="28"/>
          <w:szCs w:val="28"/>
        </w:rPr>
        <w:tab/>
        <w:t>в башкирской народной медицине», Р. Кагир «Золотой корень», К. Аралбай «Янгантау».</w:t>
      </w:r>
    </w:p>
    <w:p w:rsidR="00EE021F" w:rsidRPr="004678B6" w:rsidRDefault="00EE021F" w:rsidP="004678B6">
      <w:pPr>
        <w:rPr>
          <w:sz w:val="28"/>
          <w:szCs w:val="28"/>
        </w:rPr>
      </w:pPr>
      <w:r w:rsidRPr="004678B6">
        <w:rPr>
          <w:sz w:val="28"/>
          <w:szCs w:val="28"/>
        </w:rPr>
        <w:t>Теория литературы: понятие о литературных видах (эпос, лирика, драма), литературные жанры.</w:t>
      </w:r>
    </w:p>
    <w:p w:rsidR="00EE021F" w:rsidRPr="004678B6" w:rsidRDefault="00EE021F" w:rsidP="004678B6">
      <w:pPr>
        <w:rPr>
          <w:sz w:val="28"/>
          <w:szCs w:val="28"/>
        </w:rPr>
      </w:pPr>
      <w:r w:rsidRPr="004678B6">
        <w:rPr>
          <w:sz w:val="28"/>
          <w:szCs w:val="28"/>
        </w:rPr>
        <w:t>Славная история. Советы прошлого.</w:t>
      </w:r>
    </w:p>
    <w:p w:rsidR="00EE021F" w:rsidRPr="004678B6" w:rsidRDefault="00EE021F" w:rsidP="004678B6">
      <w:pPr>
        <w:rPr>
          <w:sz w:val="28"/>
          <w:szCs w:val="28"/>
        </w:rPr>
      </w:pPr>
      <w:r w:rsidRPr="004678B6">
        <w:rPr>
          <w:sz w:val="28"/>
          <w:szCs w:val="28"/>
        </w:rPr>
        <w:t>А. Биишев, «История и борьба за свободу башкирского народа». Ш. Бабич (биографическая справка), «Для моего народа». Б. Рафиков, «Трагедия Сеянтуза». Г. Хисамов (биографическаясправка), «Алдар и Тевкелев».</w:t>
      </w:r>
    </w:p>
    <w:p w:rsidR="00EE021F" w:rsidRPr="004678B6" w:rsidRDefault="00EE021F" w:rsidP="004678B6">
      <w:pPr>
        <w:rPr>
          <w:sz w:val="28"/>
          <w:szCs w:val="28"/>
        </w:rPr>
      </w:pPr>
      <w:r w:rsidRPr="004678B6">
        <w:rPr>
          <w:sz w:val="28"/>
          <w:szCs w:val="28"/>
        </w:rPr>
        <w:t>Теория литературы: понятие о романе. История моей родословной.</w:t>
      </w:r>
    </w:p>
    <w:p w:rsidR="00EE021F" w:rsidRPr="004678B6" w:rsidRDefault="00EE021F" w:rsidP="004678B6">
      <w:pPr>
        <w:rPr>
          <w:sz w:val="28"/>
          <w:szCs w:val="28"/>
        </w:rPr>
      </w:pPr>
      <w:r w:rsidRPr="004678B6">
        <w:rPr>
          <w:sz w:val="28"/>
          <w:szCs w:val="28"/>
        </w:rPr>
        <w:t>Башкирские шежере как историко-литературные памятники. Шежере рода Юрматы. «Состязание Баика-сэсэна с Салаватом-батыром». С. Юлаев, «Сражение». М. Акмулла, «Целомудрие».</w:t>
      </w:r>
    </w:p>
    <w:p w:rsidR="00EE021F" w:rsidRPr="004678B6" w:rsidRDefault="00EE021F" w:rsidP="004678B6">
      <w:pPr>
        <w:rPr>
          <w:sz w:val="28"/>
          <w:szCs w:val="28"/>
        </w:rPr>
      </w:pPr>
      <w:r w:rsidRPr="004678B6">
        <w:rPr>
          <w:sz w:val="28"/>
          <w:szCs w:val="28"/>
        </w:rPr>
        <w:t>Батыр и верный конь.</w:t>
      </w:r>
    </w:p>
    <w:p w:rsidR="00EE021F" w:rsidRPr="004678B6" w:rsidRDefault="00EE021F" w:rsidP="004678B6">
      <w:pPr>
        <w:rPr>
          <w:sz w:val="28"/>
          <w:szCs w:val="28"/>
        </w:rPr>
      </w:pPr>
      <w:r w:rsidRPr="004678B6">
        <w:rPr>
          <w:sz w:val="28"/>
          <w:szCs w:val="28"/>
        </w:rPr>
        <w:t>Джигит без коня, как птица без крыльев.</w:t>
      </w:r>
    </w:p>
    <w:p w:rsidR="00EE021F" w:rsidRPr="004678B6" w:rsidRDefault="00EE021F" w:rsidP="004678B6">
      <w:pPr>
        <w:rPr>
          <w:sz w:val="28"/>
          <w:szCs w:val="28"/>
        </w:rPr>
      </w:pPr>
      <w:r w:rsidRPr="004678B6">
        <w:rPr>
          <w:sz w:val="28"/>
          <w:szCs w:val="28"/>
        </w:rPr>
        <w:t>С. Ярмуллин «Башкирская лошадь», Т. Гиниатуллин «Буян», Р. Умутбаев «Гильмишариф» (по повести «Башкир-всадник»), Г. Валиуллин</w:t>
      </w:r>
    </w:p>
    <w:p w:rsidR="00EE021F" w:rsidRPr="004678B6" w:rsidRDefault="00EE021F" w:rsidP="004678B6">
      <w:pPr>
        <w:rPr>
          <w:sz w:val="28"/>
          <w:szCs w:val="28"/>
        </w:rPr>
      </w:pPr>
      <w:bookmarkStart w:id="51" w:name="_page_150_0"/>
      <w:bookmarkEnd w:id="50"/>
      <w:r w:rsidRPr="004678B6">
        <w:rPr>
          <w:sz w:val="28"/>
          <w:szCs w:val="28"/>
        </w:rPr>
        <w:t xml:space="preserve"> (биографическая справка) «Хозяин крепости и узник». Теория литературы: понятие о повести.</w:t>
      </w:r>
    </w:p>
    <w:p w:rsidR="00EE021F" w:rsidRPr="004678B6" w:rsidRDefault="00EE021F" w:rsidP="004678B6">
      <w:pPr>
        <w:rPr>
          <w:sz w:val="28"/>
          <w:szCs w:val="28"/>
        </w:rPr>
      </w:pPr>
      <w:r w:rsidRPr="004678B6">
        <w:rPr>
          <w:sz w:val="28"/>
          <w:szCs w:val="28"/>
        </w:rPr>
        <w:t>Весёлые игры и состязания.</w:t>
      </w:r>
    </w:p>
    <w:p w:rsidR="00EE021F" w:rsidRPr="004678B6" w:rsidRDefault="00EE021F" w:rsidP="004678B6">
      <w:pPr>
        <w:rPr>
          <w:sz w:val="28"/>
          <w:szCs w:val="28"/>
        </w:rPr>
      </w:pPr>
      <w:r w:rsidRPr="004678B6">
        <w:rPr>
          <w:sz w:val="28"/>
          <w:szCs w:val="28"/>
        </w:rPr>
        <w:t>Из истории башкирских праздников. З. Аминев «Башкирский сабантуй», Д. Магадиев «Праздник Науруз».</w:t>
      </w:r>
    </w:p>
    <w:p w:rsidR="00EE021F" w:rsidRPr="004678B6" w:rsidRDefault="00EE021F" w:rsidP="004678B6">
      <w:pPr>
        <w:rPr>
          <w:sz w:val="28"/>
          <w:szCs w:val="28"/>
        </w:rPr>
      </w:pPr>
      <w:r w:rsidRPr="004678B6">
        <w:rPr>
          <w:sz w:val="28"/>
          <w:szCs w:val="28"/>
        </w:rPr>
        <w:t>Прошлое народа в мелодии курая.</w:t>
      </w:r>
    </w:p>
    <w:p w:rsidR="00EE021F" w:rsidRPr="004678B6" w:rsidRDefault="00EE021F" w:rsidP="004678B6">
      <w:pPr>
        <w:rPr>
          <w:sz w:val="28"/>
          <w:szCs w:val="28"/>
        </w:rPr>
      </w:pPr>
      <w:r w:rsidRPr="004678B6">
        <w:rPr>
          <w:sz w:val="28"/>
          <w:szCs w:val="28"/>
        </w:rPr>
        <w:t>М. Ямалетдинов «Наследие», Ш. Бабич «Кураю», К. Аралбай «Знаменитый</w:t>
      </w:r>
      <w:r w:rsidRPr="004678B6">
        <w:rPr>
          <w:sz w:val="28"/>
          <w:szCs w:val="28"/>
        </w:rPr>
        <w:tab/>
        <w:t>кураист»,</w:t>
      </w:r>
      <w:r w:rsidRPr="004678B6">
        <w:rPr>
          <w:sz w:val="28"/>
          <w:szCs w:val="28"/>
        </w:rPr>
        <w:tab/>
        <w:t>Р.</w:t>
      </w:r>
      <w:r w:rsidRPr="004678B6">
        <w:rPr>
          <w:sz w:val="28"/>
          <w:szCs w:val="28"/>
        </w:rPr>
        <w:tab/>
        <w:t>Султангареев</w:t>
      </w:r>
      <w:r w:rsidRPr="004678B6">
        <w:rPr>
          <w:sz w:val="28"/>
          <w:szCs w:val="28"/>
        </w:rPr>
        <w:tab/>
        <w:t>(биографическая</w:t>
      </w:r>
      <w:r w:rsidRPr="004678B6">
        <w:rPr>
          <w:sz w:val="28"/>
          <w:szCs w:val="28"/>
        </w:rPr>
        <w:tab/>
        <w:t>справка) «КураистИшмулла», А. Аиткулов (биографическаясправка).</w:t>
      </w:r>
    </w:p>
    <w:p w:rsidR="00EE021F" w:rsidRPr="004678B6" w:rsidRDefault="00EE021F" w:rsidP="004678B6">
      <w:pPr>
        <w:rPr>
          <w:sz w:val="28"/>
          <w:szCs w:val="28"/>
        </w:rPr>
      </w:pPr>
      <w:r w:rsidRPr="004678B6">
        <w:rPr>
          <w:sz w:val="28"/>
          <w:szCs w:val="28"/>
        </w:rPr>
        <w:t>Защита Отечества.</w:t>
      </w:r>
    </w:p>
    <w:p w:rsidR="00EE021F" w:rsidRPr="004678B6" w:rsidRDefault="00EE021F" w:rsidP="004678B6">
      <w:pPr>
        <w:rPr>
          <w:sz w:val="28"/>
          <w:szCs w:val="28"/>
        </w:rPr>
      </w:pPr>
      <w:r w:rsidRPr="004678B6">
        <w:rPr>
          <w:sz w:val="28"/>
          <w:szCs w:val="28"/>
        </w:rPr>
        <w:t>Р. Мифтахов «Щит», Р. Назаров «Солдат», Р. Хисаметдинова «Мальчики идут в армию», М. Ямалетдинов «Солдатские сапоги», И. Киньябулатов «Бородино», А. Утябаев «Сакмар течет», Н. Асанбаев (биографическая справка) «Красный паша».</w:t>
      </w:r>
    </w:p>
    <w:p w:rsidR="00EE021F" w:rsidRPr="004678B6" w:rsidRDefault="00EE021F" w:rsidP="004678B6">
      <w:pPr>
        <w:rPr>
          <w:sz w:val="28"/>
          <w:szCs w:val="28"/>
        </w:rPr>
      </w:pPr>
      <w:r w:rsidRPr="004678B6">
        <w:rPr>
          <w:sz w:val="28"/>
          <w:szCs w:val="28"/>
        </w:rPr>
        <w:t>День Победы. Герои Победы.</w:t>
      </w:r>
    </w:p>
    <w:p w:rsidR="00EE021F" w:rsidRPr="004678B6" w:rsidRDefault="00EE021F" w:rsidP="004678B6">
      <w:pPr>
        <w:rPr>
          <w:sz w:val="28"/>
          <w:szCs w:val="28"/>
        </w:rPr>
      </w:pPr>
      <w:r w:rsidRPr="004678B6">
        <w:rPr>
          <w:sz w:val="28"/>
          <w:szCs w:val="28"/>
        </w:rPr>
        <w:t>А. Муратов «Живая память», Р. Мифтахов «Ледяной уголь», Н. Наджми (биографическая справка) «Вы не вернулись в родные края», М. Джалиль «Не</w:t>
      </w:r>
      <w:r w:rsidRPr="004678B6">
        <w:rPr>
          <w:sz w:val="28"/>
          <w:szCs w:val="28"/>
        </w:rPr>
        <w:tab/>
        <w:t>верь»,</w:t>
      </w:r>
      <w:r w:rsidRPr="004678B6">
        <w:rPr>
          <w:sz w:val="28"/>
          <w:szCs w:val="28"/>
        </w:rPr>
        <w:tab/>
        <w:t>А.</w:t>
      </w:r>
      <w:r w:rsidRPr="004678B6">
        <w:rPr>
          <w:sz w:val="28"/>
          <w:szCs w:val="28"/>
        </w:rPr>
        <w:tab/>
        <w:t>Магадиев</w:t>
      </w:r>
      <w:r w:rsidRPr="004678B6">
        <w:rPr>
          <w:sz w:val="28"/>
          <w:szCs w:val="28"/>
        </w:rPr>
        <w:tab/>
        <w:t>«Вернуться</w:t>
      </w:r>
      <w:r w:rsidRPr="004678B6">
        <w:rPr>
          <w:sz w:val="28"/>
          <w:szCs w:val="28"/>
        </w:rPr>
        <w:tab/>
        <w:t>с</w:t>
      </w:r>
      <w:r w:rsidRPr="004678B6">
        <w:rPr>
          <w:sz w:val="28"/>
          <w:szCs w:val="28"/>
        </w:rPr>
        <w:tab/>
        <w:t>победой»,</w:t>
      </w:r>
      <w:r w:rsidRPr="004678B6">
        <w:rPr>
          <w:sz w:val="28"/>
          <w:szCs w:val="28"/>
        </w:rPr>
        <w:tab/>
        <w:t>Ж.</w:t>
      </w:r>
      <w:r w:rsidRPr="004678B6">
        <w:rPr>
          <w:sz w:val="28"/>
          <w:szCs w:val="28"/>
        </w:rPr>
        <w:tab/>
        <w:t>Киекбаев «ЗубайУтягулов», М. Карим «Мальчики», Ш. Янбаев «Старик Еникей».</w:t>
      </w:r>
    </w:p>
    <w:p w:rsidR="00EE021F" w:rsidRPr="004678B6" w:rsidRDefault="00EE021F" w:rsidP="004678B6">
      <w:pPr>
        <w:rPr>
          <w:sz w:val="28"/>
          <w:szCs w:val="28"/>
        </w:rPr>
      </w:pPr>
      <w:r w:rsidRPr="004678B6">
        <w:rPr>
          <w:sz w:val="28"/>
          <w:szCs w:val="28"/>
        </w:rPr>
        <w:t>Планируемые результаты освоения программы по родной (башкирской) литературе науровне основного общего образования.</w:t>
      </w:r>
    </w:p>
    <w:p w:rsidR="00EE021F" w:rsidRPr="004678B6" w:rsidRDefault="00EE021F" w:rsidP="004678B6">
      <w:pPr>
        <w:rPr>
          <w:sz w:val="28"/>
          <w:szCs w:val="28"/>
        </w:rPr>
      </w:pPr>
      <w:r w:rsidRPr="004678B6">
        <w:rPr>
          <w:sz w:val="28"/>
          <w:szCs w:val="28"/>
        </w:rPr>
        <w:t>В результате изучения родной (башкирской) литературы на уровне основного общего образования у обучающегося будут сформированы следующие личностные результаты:</w:t>
      </w:r>
    </w:p>
    <w:p w:rsidR="00EE021F" w:rsidRPr="004678B6" w:rsidRDefault="00EE021F" w:rsidP="004678B6">
      <w:pPr>
        <w:rPr>
          <w:sz w:val="28"/>
          <w:szCs w:val="28"/>
        </w:rPr>
      </w:pPr>
      <w:r w:rsidRPr="004678B6">
        <w:rPr>
          <w:sz w:val="28"/>
          <w:szCs w:val="28"/>
        </w:rPr>
        <w:t>1) гражданского воспитания:</w:t>
      </w:r>
    </w:p>
    <w:p w:rsidR="00EE021F" w:rsidRPr="004678B6" w:rsidRDefault="00EE021F" w:rsidP="004678B6">
      <w:pPr>
        <w:rPr>
          <w:sz w:val="28"/>
          <w:szCs w:val="28"/>
        </w:rPr>
      </w:pPr>
      <w:r w:rsidRPr="004678B6">
        <w:rPr>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w:t>
      </w:r>
      <w:r>
        <w:rPr>
          <w:sz w:val="28"/>
          <w:szCs w:val="28"/>
        </w:rPr>
        <w:t xml:space="preserve"> </w:t>
      </w:r>
      <w:r w:rsidRPr="004678B6">
        <w:rPr>
          <w:sz w:val="28"/>
          <w:szCs w:val="28"/>
        </w:rPr>
        <w:t>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EE021F" w:rsidRDefault="00EE021F" w:rsidP="004678B6">
      <w:pPr>
        <w:rPr>
          <w:sz w:val="28"/>
          <w:szCs w:val="28"/>
        </w:rPr>
      </w:pPr>
      <w:r w:rsidRPr="004678B6">
        <w:rPr>
          <w:sz w:val="28"/>
          <w:szCs w:val="28"/>
        </w:rPr>
        <w:t xml:space="preserve">неприятие любых форм экстремизма, дискриминации, понимание роли </w:t>
      </w:r>
    </w:p>
    <w:p w:rsidR="00EE021F" w:rsidRPr="004678B6" w:rsidRDefault="00EE021F" w:rsidP="004678B6">
      <w:pPr>
        <w:rPr>
          <w:sz w:val="28"/>
          <w:szCs w:val="28"/>
        </w:rPr>
      </w:pPr>
      <w:r w:rsidRPr="004678B6">
        <w:rPr>
          <w:sz w:val="28"/>
          <w:szCs w:val="28"/>
        </w:rPr>
        <w:t>различных социальных институтов в жизни человека, представление об основных правах, свободах и обязанностях гражданина, социальных нормах и</w:t>
      </w:r>
      <w:r w:rsidRPr="004678B6">
        <w:rPr>
          <w:sz w:val="28"/>
          <w:szCs w:val="28"/>
        </w:rPr>
        <w:tab/>
        <w:t>правилах</w:t>
      </w:r>
      <w:r w:rsidRPr="004678B6">
        <w:rPr>
          <w:sz w:val="28"/>
          <w:szCs w:val="28"/>
        </w:rPr>
        <w:tab/>
        <w:t>межличностных</w:t>
      </w:r>
      <w:r w:rsidRPr="004678B6">
        <w:rPr>
          <w:sz w:val="28"/>
          <w:szCs w:val="28"/>
        </w:rPr>
        <w:tab/>
        <w:t>отношений</w:t>
      </w:r>
      <w:r w:rsidRPr="004678B6">
        <w:rPr>
          <w:sz w:val="28"/>
          <w:szCs w:val="28"/>
        </w:rPr>
        <w:tab/>
        <w:t>в</w:t>
      </w:r>
      <w:r w:rsidRPr="004678B6">
        <w:rPr>
          <w:sz w:val="28"/>
          <w:szCs w:val="28"/>
        </w:rPr>
        <w:tab/>
        <w:t>поликультурном</w:t>
      </w:r>
      <w:r w:rsidRPr="004678B6">
        <w:rPr>
          <w:sz w:val="28"/>
          <w:szCs w:val="28"/>
        </w:rPr>
        <w:tab/>
        <w:t>и многоконфессиональном обществе, в том числе с использованием примеров из родной (башкирской) литературы;</w:t>
      </w:r>
    </w:p>
    <w:p w:rsidR="00EE021F" w:rsidRPr="004678B6" w:rsidRDefault="00EE021F" w:rsidP="004678B6">
      <w:pPr>
        <w:rPr>
          <w:sz w:val="28"/>
          <w:szCs w:val="28"/>
        </w:rPr>
        <w:sectPr w:rsidR="00EE021F" w:rsidRPr="004678B6">
          <w:pgSz w:w="11908" w:h="16838"/>
          <w:pgMar w:top="1126" w:right="845" w:bottom="0" w:left="1699" w:header="0" w:footer="0" w:gutter="0"/>
          <w:cols w:space="708"/>
        </w:sectPr>
      </w:pPr>
      <w:r w:rsidRPr="004678B6">
        <w:rPr>
          <w:sz w:val="28"/>
          <w:szCs w:val="28"/>
        </w:rPr>
        <w:t>готовность к разнообразной совместной деятельности, стремление</w:t>
      </w:r>
      <w:r>
        <w:rPr>
          <w:sz w:val="28"/>
          <w:szCs w:val="28"/>
        </w:rPr>
        <w:t xml:space="preserve"> </w:t>
      </w:r>
      <w:r w:rsidRPr="004678B6">
        <w:rPr>
          <w:sz w:val="28"/>
          <w:szCs w:val="28"/>
        </w:rPr>
        <w:t>к взаимопониманию и взаимопомощи, в том числе с использованием примеров</w:t>
      </w:r>
      <w:r>
        <w:rPr>
          <w:sz w:val="28"/>
          <w:szCs w:val="28"/>
        </w:rPr>
        <w:t xml:space="preserve"> </w:t>
      </w:r>
      <w:r w:rsidRPr="004678B6">
        <w:rPr>
          <w:sz w:val="28"/>
          <w:szCs w:val="28"/>
        </w:rPr>
        <w:t>из</w:t>
      </w:r>
      <w:r w:rsidRPr="004678B6">
        <w:rPr>
          <w:sz w:val="28"/>
          <w:szCs w:val="28"/>
        </w:rPr>
        <w:tab/>
        <w:t>литературы;</w:t>
      </w:r>
      <w:r w:rsidRPr="004678B6">
        <w:rPr>
          <w:sz w:val="28"/>
          <w:szCs w:val="28"/>
        </w:rPr>
        <w:tab/>
        <w:t>активное</w:t>
      </w:r>
      <w:r w:rsidRPr="004678B6">
        <w:rPr>
          <w:sz w:val="28"/>
          <w:szCs w:val="28"/>
        </w:rPr>
        <w:tab/>
        <w:t>участие</w:t>
      </w:r>
      <w:r w:rsidRPr="004678B6">
        <w:rPr>
          <w:sz w:val="28"/>
          <w:szCs w:val="28"/>
        </w:rPr>
        <w:tab/>
        <w:t>в</w:t>
      </w:r>
      <w:r w:rsidRPr="004678B6">
        <w:rPr>
          <w:sz w:val="28"/>
          <w:szCs w:val="28"/>
        </w:rPr>
        <w:tab/>
        <w:t>самоуправлении</w:t>
      </w:r>
      <w:r w:rsidRPr="004678B6">
        <w:rPr>
          <w:sz w:val="28"/>
          <w:szCs w:val="28"/>
        </w:rPr>
        <w:tab/>
        <w:t>в образовательной организации, готовность к участию в гуманитарной</w:t>
      </w:r>
      <w:bookmarkEnd w:id="51"/>
      <w:r w:rsidRPr="00107968">
        <w:rPr>
          <w:sz w:val="28"/>
          <w:szCs w:val="28"/>
        </w:rPr>
        <w:t xml:space="preserve"> </w:t>
      </w:r>
      <w:r>
        <w:rPr>
          <w:sz w:val="28"/>
          <w:szCs w:val="28"/>
        </w:rPr>
        <w:t>деятельности</w:t>
      </w:r>
    </w:p>
    <w:p w:rsidR="00EE021F" w:rsidRPr="004678B6" w:rsidRDefault="00EE021F" w:rsidP="004678B6">
      <w:pPr>
        <w:rPr>
          <w:sz w:val="28"/>
          <w:szCs w:val="28"/>
        </w:rPr>
      </w:pPr>
      <w:bookmarkStart w:id="52" w:name="_page_151_0"/>
      <w:r w:rsidRPr="004678B6">
        <w:rPr>
          <w:sz w:val="28"/>
          <w:szCs w:val="28"/>
        </w:rPr>
        <w:t>2) патриотического воспитания:</w:t>
      </w:r>
    </w:p>
    <w:p w:rsidR="00EE021F" w:rsidRPr="004678B6" w:rsidRDefault="00EE021F" w:rsidP="004678B6">
      <w:pPr>
        <w:rPr>
          <w:sz w:val="28"/>
          <w:szCs w:val="28"/>
        </w:rPr>
      </w:pPr>
      <w:r w:rsidRPr="004678B6">
        <w:rPr>
          <w:sz w:val="28"/>
          <w:szCs w:val="28"/>
        </w:rPr>
        <w:t>осознание российской гражданской идентичности в поликультурном</w:t>
      </w:r>
      <w:r>
        <w:rPr>
          <w:sz w:val="28"/>
          <w:szCs w:val="28"/>
        </w:rPr>
        <w:t xml:space="preserve"> </w:t>
      </w:r>
      <w:r w:rsidRPr="004678B6">
        <w:rPr>
          <w:sz w:val="28"/>
          <w:szCs w:val="28"/>
        </w:rPr>
        <w:t>и многоконфессиональном</w:t>
      </w:r>
      <w:r>
        <w:rPr>
          <w:sz w:val="28"/>
          <w:szCs w:val="28"/>
        </w:rPr>
        <w:t xml:space="preserve"> </w:t>
      </w:r>
      <w:r w:rsidRPr="004678B6">
        <w:rPr>
          <w:sz w:val="28"/>
          <w:szCs w:val="28"/>
        </w:rPr>
        <w:t>обществе, проявление интереса к познанию родного (башкирского) языка и родной(башкирской) литературы, истории, культуры Российской Федерации, своего края в контексте изучения произведений башкирской литературы, а также русской и зарубежной литературы; ценностное отношение к достижениям своей Родины – России, к науке, искусству,</w:t>
      </w:r>
      <w:r w:rsidRPr="004678B6">
        <w:rPr>
          <w:sz w:val="28"/>
          <w:szCs w:val="28"/>
        </w:rPr>
        <w:tab/>
        <w:t>спорту,</w:t>
      </w:r>
      <w:r w:rsidRPr="004678B6">
        <w:rPr>
          <w:sz w:val="28"/>
          <w:szCs w:val="28"/>
        </w:rPr>
        <w:tab/>
        <w:t>технологиям,</w:t>
      </w:r>
      <w:r w:rsidRPr="004678B6">
        <w:rPr>
          <w:sz w:val="28"/>
          <w:szCs w:val="28"/>
        </w:rPr>
        <w:tab/>
        <w:t>боевым</w:t>
      </w:r>
      <w:r w:rsidRPr="004678B6">
        <w:rPr>
          <w:sz w:val="28"/>
          <w:szCs w:val="28"/>
        </w:rPr>
        <w:tab/>
        <w:t>подвигам</w:t>
      </w:r>
      <w:r w:rsidRPr="004678B6">
        <w:rPr>
          <w:sz w:val="28"/>
          <w:szCs w:val="28"/>
        </w:rPr>
        <w:tab/>
        <w:t>и</w:t>
      </w:r>
      <w:r w:rsidRPr="004678B6">
        <w:rPr>
          <w:sz w:val="28"/>
          <w:szCs w:val="28"/>
        </w:rPr>
        <w:tab/>
        <w:t>трудовым достижениям     народа,     в</w:t>
      </w:r>
      <w:r w:rsidRPr="004678B6">
        <w:rPr>
          <w:sz w:val="28"/>
          <w:szCs w:val="28"/>
        </w:rPr>
        <w:tab/>
        <w:t>том</w:t>
      </w:r>
      <w:r w:rsidRPr="004678B6">
        <w:rPr>
          <w:sz w:val="28"/>
          <w:szCs w:val="28"/>
        </w:rPr>
        <w:tab/>
        <w:t>числе</w:t>
      </w:r>
      <w:r w:rsidRPr="004678B6">
        <w:rPr>
          <w:sz w:val="28"/>
          <w:szCs w:val="28"/>
        </w:rPr>
        <w:tab/>
        <w:t>отражённым</w:t>
      </w:r>
      <w:r w:rsidRPr="004678B6">
        <w:rPr>
          <w:sz w:val="28"/>
          <w:szCs w:val="28"/>
        </w:rPr>
        <w:tab/>
        <w:t>в художественных произведениях;</w:t>
      </w:r>
    </w:p>
    <w:p w:rsidR="00EE021F" w:rsidRPr="004678B6" w:rsidRDefault="00EE021F" w:rsidP="004678B6">
      <w:pPr>
        <w:rPr>
          <w:sz w:val="28"/>
          <w:szCs w:val="28"/>
        </w:rPr>
      </w:pPr>
      <w:r w:rsidRPr="004678B6">
        <w:rPr>
          <w:sz w:val="28"/>
          <w:szCs w:val="28"/>
        </w:rPr>
        <w:t>уважение</w:t>
      </w:r>
      <w:r w:rsidRPr="004678B6">
        <w:rPr>
          <w:sz w:val="28"/>
          <w:szCs w:val="28"/>
        </w:rPr>
        <w:tab/>
        <w:t>к</w:t>
      </w:r>
      <w:r w:rsidRPr="004678B6">
        <w:rPr>
          <w:sz w:val="28"/>
          <w:szCs w:val="28"/>
        </w:rPr>
        <w:tab/>
        <w:t>символам</w:t>
      </w:r>
      <w:r w:rsidRPr="004678B6">
        <w:rPr>
          <w:sz w:val="28"/>
          <w:szCs w:val="28"/>
        </w:rPr>
        <w:tab/>
        <w:t>России,</w:t>
      </w:r>
      <w:r w:rsidRPr="004678B6">
        <w:rPr>
          <w:sz w:val="28"/>
          <w:szCs w:val="28"/>
        </w:rPr>
        <w:tab/>
        <w:t>государственным</w:t>
      </w:r>
      <w:r w:rsidRPr="004678B6">
        <w:rPr>
          <w:sz w:val="28"/>
          <w:szCs w:val="28"/>
        </w:rPr>
        <w:tab/>
        <w:t>праздникам, историческому</w:t>
      </w:r>
      <w:r>
        <w:rPr>
          <w:sz w:val="28"/>
          <w:szCs w:val="28"/>
        </w:rPr>
        <w:t xml:space="preserve"> </w:t>
      </w:r>
      <w:r w:rsidRPr="004678B6">
        <w:rPr>
          <w:sz w:val="28"/>
          <w:szCs w:val="28"/>
        </w:rPr>
        <w:t>и природному наследию и памятникам, традициям разных народов,</w:t>
      </w:r>
      <w:r w:rsidRPr="004678B6">
        <w:rPr>
          <w:sz w:val="28"/>
          <w:szCs w:val="28"/>
        </w:rPr>
        <w:tab/>
        <w:t>проживающихв</w:t>
      </w:r>
      <w:r w:rsidRPr="004678B6">
        <w:rPr>
          <w:sz w:val="28"/>
          <w:szCs w:val="28"/>
        </w:rPr>
        <w:tab/>
        <w:t>родной</w:t>
      </w:r>
      <w:r w:rsidRPr="004678B6">
        <w:rPr>
          <w:sz w:val="28"/>
          <w:szCs w:val="28"/>
        </w:rPr>
        <w:tab/>
        <w:t>стране,</w:t>
      </w:r>
      <w:r w:rsidRPr="004678B6">
        <w:rPr>
          <w:sz w:val="28"/>
          <w:szCs w:val="28"/>
        </w:rPr>
        <w:tab/>
        <w:t>обращая</w:t>
      </w:r>
      <w:r w:rsidRPr="004678B6">
        <w:rPr>
          <w:sz w:val="28"/>
          <w:szCs w:val="28"/>
        </w:rPr>
        <w:tab/>
        <w:t>внимание</w:t>
      </w:r>
      <w:r w:rsidRPr="004678B6">
        <w:rPr>
          <w:sz w:val="28"/>
          <w:szCs w:val="28"/>
        </w:rPr>
        <w:tab/>
        <w:t>на</w:t>
      </w:r>
      <w:r w:rsidRPr="004678B6">
        <w:rPr>
          <w:sz w:val="28"/>
          <w:szCs w:val="28"/>
        </w:rPr>
        <w:tab/>
        <w:t>их воплощение в башкирской литературе;</w:t>
      </w:r>
    </w:p>
    <w:p w:rsidR="00EE021F" w:rsidRPr="004678B6" w:rsidRDefault="00EE021F" w:rsidP="004678B6">
      <w:pPr>
        <w:rPr>
          <w:sz w:val="28"/>
          <w:szCs w:val="28"/>
        </w:rPr>
      </w:pPr>
      <w:r w:rsidRPr="004678B6">
        <w:rPr>
          <w:sz w:val="28"/>
          <w:szCs w:val="28"/>
        </w:rPr>
        <w:t>3) духовно-нравственного воспитания:</w:t>
      </w:r>
    </w:p>
    <w:p w:rsidR="00EE021F" w:rsidRPr="004678B6" w:rsidRDefault="00EE021F" w:rsidP="004678B6">
      <w:pPr>
        <w:rPr>
          <w:sz w:val="28"/>
          <w:szCs w:val="28"/>
        </w:rPr>
      </w:pPr>
      <w:r w:rsidRPr="004678B6">
        <w:rPr>
          <w:sz w:val="28"/>
          <w:szCs w:val="28"/>
        </w:rPr>
        <w:t>ориентация</w:t>
      </w:r>
      <w:r w:rsidRPr="004678B6">
        <w:rPr>
          <w:sz w:val="28"/>
          <w:szCs w:val="28"/>
        </w:rPr>
        <w:tab/>
        <w:t>на</w:t>
      </w:r>
      <w:r w:rsidRPr="004678B6">
        <w:rPr>
          <w:sz w:val="28"/>
          <w:szCs w:val="28"/>
        </w:rPr>
        <w:tab/>
        <w:t>моральные</w:t>
      </w:r>
      <w:r w:rsidRPr="004678B6">
        <w:rPr>
          <w:sz w:val="28"/>
          <w:szCs w:val="28"/>
        </w:rPr>
        <w:tab/>
        <w:t>ценности</w:t>
      </w:r>
      <w:r w:rsidRPr="004678B6">
        <w:rPr>
          <w:sz w:val="28"/>
          <w:szCs w:val="28"/>
        </w:rPr>
        <w:tab/>
        <w:t>и</w:t>
      </w:r>
      <w:r w:rsidRPr="004678B6">
        <w:rPr>
          <w:sz w:val="28"/>
          <w:szCs w:val="28"/>
        </w:rPr>
        <w:tab/>
        <w:t>нормы</w:t>
      </w:r>
      <w:r w:rsidRPr="004678B6">
        <w:rPr>
          <w:sz w:val="28"/>
          <w:szCs w:val="28"/>
        </w:rPr>
        <w:tab/>
        <w:t>в</w:t>
      </w:r>
      <w:r w:rsidRPr="004678B6">
        <w:rPr>
          <w:sz w:val="28"/>
          <w:szCs w:val="28"/>
        </w:rPr>
        <w:tab/>
        <w:t>ситуациях нравственного выбора с оценкой поведения и поступков персонажей литературных произведений;</w:t>
      </w:r>
    </w:p>
    <w:p w:rsidR="00EE021F" w:rsidRPr="004678B6" w:rsidRDefault="00EE021F" w:rsidP="004678B6">
      <w:pPr>
        <w:rPr>
          <w:sz w:val="28"/>
          <w:szCs w:val="28"/>
        </w:rPr>
      </w:pPr>
      <w:r w:rsidRPr="004678B6">
        <w:rPr>
          <w:sz w:val="28"/>
          <w:szCs w:val="28"/>
        </w:rPr>
        <w:t>готовность оценивать своё поведение и поступки, а также поведение</w:t>
      </w:r>
      <w:r>
        <w:rPr>
          <w:sz w:val="28"/>
          <w:szCs w:val="28"/>
        </w:rPr>
        <w:t xml:space="preserve"> </w:t>
      </w:r>
      <w:r w:rsidRPr="004678B6">
        <w:rPr>
          <w:sz w:val="28"/>
          <w:szCs w:val="28"/>
        </w:rPr>
        <w:t>и поступки других людей с</w:t>
      </w:r>
      <w:r>
        <w:rPr>
          <w:sz w:val="28"/>
          <w:szCs w:val="28"/>
        </w:rPr>
        <w:t xml:space="preserve"> </w:t>
      </w:r>
      <w:r w:rsidRPr="004678B6">
        <w:rPr>
          <w:sz w:val="28"/>
          <w:szCs w:val="28"/>
        </w:rPr>
        <w:t>позиции нравственных и правовых норм с учётом осознания последствий поступков;</w:t>
      </w:r>
    </w:p>
    <w:p w:rsidR="00EE021F" w:rsidRPr="004678B6" w:rsidRDefault="00EE021F" w:rsidP="004678B6">
      <w:pPr>
        <w:rPr>
          <w:sz w:val="28"/>
          <w:szCs w:val="28"/>
        </w:rPr>
      </w:pPr>
      <w:r w:rsidRPr="004678B6">
        <w:rPr>
          <w:sz w:val="28"/>
          <w:szCs w:val="28"/>
        </w:rPr>
        <w:t>активное</w:t>
      </w:r>
      <w:r w:rsidRPr="004678B6">
        <w:rPr>
          <w:sz w:val="28"/>
          <w:szCs w:val="28"/>
        </w:rPr>
        <w:tab/>
        <w:t>неприятие</w:t>
      </w:r>
      <w:r w:rsidRPr="004678B6">
        <w:rPr>
          <w:sz w:val="28"/>
          <w:szCs w:val="28"/>
        </w:rPr>
        <w:tab/>
        <w:t>асоциальных</w:t>
      </w:r>
      <w:r w:rsidRPr="004678B6">
        <w:rPr>
          <w:sz w:val="28"/>
          <w:szCs w:val="28"/>
        </w:rPr>
        <w:tab/>
        <w:t>поступков,</w:t>
      </w:r>
      <w:r w:rsidRPr="004678B6">
        <w:rPr>
          <w:sz w:val="28"/>
          <w:szCs w:val="28"/>
        </w:rPr>
        <w:tab/>
        <w:t>свобода</w:t>
      </w:r>
      <w:r w:rsidRPr="004678B6">
        <w:rPr>
          <w:sz w:val="28"/>
          <w:szCs w:val="28"/>
        </w:rPr>
        <w:tab/>
        <w:t>и ответственность личности в условиях индивидуального и общественного пространства;</w:t>
      </w:r>
    </w:p>
    <w:p w:rsidR="00EE021F" w:rsidRPr="004678B6" w:rsidRDefault="00EE021F" w:rsidP="004678B6">
      <w:pPr>
        <w:rPr>
          <w:sz w:val="28"/>
          <w:szCs w:val="28"/>
        </w:rPr>
      </w:pPr>
      <w:r w:rsidRPr="004678B6">
        <w:rPr>
          <w:sz w:val="28"/>
          <w:szCs w:val="28"/>
        </w:rPr>
        <w:t>4) эстетического воспитания:</w:t>
      </w:r>
    </w:p>
    <w:p w:rsidR="00EE021F" w:rsidRPr="004678B6" w:rsidRDefault="00EE021F" w:rsidP="004678B6">
      <w:pPr>
        <w:rPr>
          <w:sz w:val="28"/>
          <w:szCs w:val="28"/>
        </w:rPr>
      </w:pPr>
      <w:r w:rsidRPr="004678B6">
        <w:rPr>
          <w:sz w:val="28"/>
          <w:szCs w:val="28"/>
        </w:rPr>
        <w:t>восприимчивость к разным видам искусства, традициям и творчеству своего</w:t>
      </w:r>
      <w:r>
        <w:rPr>
          <w:sz w:val="28"/>
          <w:szCs w:val="28"/>
        </w:rPr>
        <w:t xml:space="preserve"> </w:t>
      </w:r>
      <w:r w:rsidRPr="004678B6">
        <w:rPr>
          <w:sz w:val="28"/>
          <w:szCs w:val="28"/>
        </w:rPr>
        <w:t>и других народов, понимание эмоционального воздействия искусства, в том числе изучаемых литературных произведений;</w:t>
      </w:r>
    </w:p>
    <w:p w:rsidR="00EE021F" w:rsidRPr="004678B6" w:rsidRDefault="00EE021F" w:rsidP="004678B6">
      <w:pPr>
        <w:rPr>
          <w:sz w:val="28"/>
          <w:szCs w:val="28"/>
        </w:rPr>
      </w:pPr>
      <w:r w:rsidRPr="004678B6">
        <w:rPr>
          <w:sz w:val="28"/>
          <w:szCs w:val="28"/>
        </w:rPr>
        <w:t>осознание важности художественной литературы и культуры как средства коммуникации и самовыражения;</w:t>
      </w:r>
    </w:p>
    <w:p w:rsidR="00EE021F" w:rsidRPr="004678B6" w:rsidRDefault="00EE021F" w:rsidP="004678B6">
      <w:pPr>
        <w:rPr>
          <w:sz w:val="28"/>
          <w:szCs w:val="28"/>
        </w:rPr>
      </w:pPr>
      <w:r w:rsidRPr="004678B6">
        <w:rPr>
          <w:sz w:val="28"/>
          <w:szCs w:val="28"/>
        </w:rPr>
        <w:t>понимание ценности отечественного и мирового искусства, роли этнических культурных традиций и народного творчества;</w:t>
      </w:r>
    </w:p>
    <w:p w:rsidR="00EE021F" w:rsidRPr="004678B6" w:rsidRDefault="00EE021F" w:rsidP="004678B6">
      <w:pPr>
        <w:rPr>
          <w:sz w:val="28"/>
          <w:szCs w:val="28"/>
        </w:rPr>
      </w:pPr>
      <w:r w:rsidRPr="004678B6">
        <w:rPr>
          <w:sz w:val="28"/>
          <w:szCs w:val="28"/>
        </w:rPr>
        <w:t>стремление к самовыражению в разных видах искусства;</w:t>
      </w:r>
    </w:p>
    <w:p w:rsidR="00EE021F" w:rsidRPr="004678B6" w:rsidRDefault="00EE021F" w:rsidP="004678B6">
      <w:pPr>
        <w:rPr>
          <w:sz w:val="28"/>
          <w:szCs w:val="28"/>
        </w:rPr>
      </w:pPr>
      <w:r w:rsidRPr="004678B6">
        <w:rPr>
          <w:sz w:val="28"/>
          <w:szCs w:val="28"/>
        </w:rPr>
        <w:t>5) физического</w:t>
      </w:r>
      <w:r w:rsidRPr="004678B6">
        <w:rPr>
          <w:sz w:val="28"/>
          <w:szCs w:val="28"/>
        </w:rPr>
        <w:tab/>
        <w:t>воспитания,</w:t>
      </w:r>
      <w:r w:rsidRPr="004678B6">
        <w:rPr>
          <w:sz w:val="28"/>
          <w:szCs w:val="28"/>
        </w:rPr>
        <w:tab/>
        <w:t>формирования</w:t>
      </w:r>
      <w:r w:rsidRPr="004678B6">
        <w:rPr>
          <w:sz w:val="28"/>
          <w:szCs w:val="28"/>
        </w:rPr>
        <w:tab/>
        <w:t>культуры</w:t>
      </w:r>
      <w:r w:rsidRPr="004678B6">
        <w:rPr>
          <w:sz w:val="28"/>
          <w:szCs w:val="28"/>
        </w:rPr>
        <w:tab/>
        <w:t>здоровья</w:t>
      </w:r>
      <w:r>
        <w:rPr>
          <w:sz w:val="28"/>
          <w:szCs w:val="28"/>
        </w:rPr>
        <w:t xml:space="preserve"> </w:t>
      </w:r>
      <w:r w:rsidRPr="004678B6">
        <w:rPr>
          <w:sz w:val="28"/>
          <w:szCs w:val="28"/>
        </w:rPr>
        <w:t>и эмоционального благополучия: осознание ценности жизни с использованием собственного жизненного</w:t>
      </w:r>
      <w:r>
        <w:rPr>
          <w:sz w:val="28"/>
          <w:szCs w:val="28"/>
        </w:rPr>
        <w:t xml:space="preserve"> </w:t>
      </w:r>
      <w:r w:rsidRPr="004678B6">
        <w:rPr>
          <w:sz w:val="28"/>
          <w:szCs w:val="28"/>
        </w:rPr>
        <w:t>и читательского опыта,</w:t>
      </w:r>
      <w:r>
        <w:rPr>
          <w:sz w:val="28"/>
          <w:szCs w:val="28"/>
        </w:rPr>
        <w:t xml:space="preserve"> </w:t>
      </w:r>
      <w:r w:rsidRPr="004678B6">
        <w:rPr>
          <w:sz w:val="28"/>
          <w:szCs w:val="28"/>
        </w:rPr>
        <w:t>ответственное отношение к своему здоровью и установка</w:t>
      </w:r>
      <w:r>
        <w:rPr>
          <w:sz w:val="28"/>
          <w:szCs w:val="28"/>
        </w:rPr>
        <w:t xml:space="preserve"> </w:t>
      </w:r>
      <w:r w:rsidRPr="004678B6">
        <w:rPr>
          <w:sz w:val="28"/>
          <w:szCs w:val="28"/>
        </w:rPr>
        <w:t>на здоровый образ жизни (здоровое</w:t>
      </w:r>
      <w:r>
        <w:rPr>
          <w:sz w:val="28"/>
          <w:szCs w:val="28"/>
        </w:rPr>
        <w:t xml:space="preserve"> </w:t>
      </w:r>
      <w:r w:rsidRPr="004678B6">
        <w:rPr>
          <w:sz w:val="28"/>
          <w:szCs w:val="28"/>
        </w:rPr>
        <w:t>питание, соблюдение гигиенических правил, сбалансированный режим занятий и отдыха,</w:t>
      </w:r>
      <w:r>
        <w:rPr>
          <w:sz w:val="28"/>
          <w:szCs w:val="28"/>
        </w:rPr>
        <w:t xml:space="preserve"> </w:t>
      </w:r>
      <w:r w:rsidRPr="004678B6">
        <w:rPr>
          <w:sz w:val="28"/>
          <w:szCs w:val="28"/>
        </w:rPr>
        <w:t>регулярная физическая активность);</w:t>
      </w:r>
    </w:p>
    <w:p w:rsidR="00EE021F" w:rsidRPr="004678B6" w:rsidRDefault="00EE021F" w:rsidP="004678B6">
      <w:pPr>
        <w:rPr>
          <w:sz w:val="28"/>
          <w:szCs w:val="28"/>
        </w:rPr>
      </w:pPr>
      <w:r w:rsidRPr="004678B6">
        <w:rPr>
          <w:sz w:val="28"/>
          <w:szCs w:val="28"/>
        </w:rPr>
        <w:t>осознание последствий и неприятие вредных привычек (употребление</w:t>
      </w:r>
    </w:p>
    <w:p w:rsidR="00EE021F" w:rsidRPr="004678B6" w:rsidRDefault="00EE021F" w:rsidP="004678B6">
      <w:pPr>
        <w:rPr>
          <w:sz w:val="28"/>
          <w:szCs w:val="28"/>
        </w:rPr>
      </w:pPr>
      <w:bookmarkStart w:id="53" w:name="_page_152_0"/>
      <w:bookmarkEnd w:id="52"/>
      <w:r w:rsidRPr="004678B6">
        <w:rPr>
          <w:sz w:val="28"/>
          <w:szCs w:val="28"/>
        </w:rPr>
        <w:t>алкоголя, наркотиков, курение) и иных форм вреда для физического психического здоровья, соблюдение правил</w:t>
      </w:r>
      <w:r>
        <w:rPr>
          <w:sz w:val="28"/>
          <w:szCs w:val="28"/>
        </w:rPr>
        <w:t xml:space="preserve"> </w:t>
      </w:r>
      <w:r w:rsidRPr="004678B6">
        <w:rPr>
          <w:sz w:val="28"/>
          <w:szCs w:val="28"/>
        </w:rPr>
        <w:t>безопасности, в том числе правил безопасного поведения в Интернет-среде;</w:t>
      </w:r>
    </w:p>
    <w:p w:rsidR="00EE021F" w:rsidRPr="004678B6" w:rsidRDefault="00EE021F" w:rsidP="004678B6">
      <w:pPr>
        <w:rPr>
          <w:sz w:val="28"/>
          <w:szCs w:val="28"/>
        </w:rPr>
      </w:pPr>
      <w:r w:rsidRPr="004678B6">
        <w:rPr>
          <w:sz w:val="28"/>
          <w:szCs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rsidR="00EE021F" w:rsidRPr="004678B6" w:rsidRDefault="00EE021F" w:rsidP="004678B6">
      <w:pPr>
        <w:rPr>
          <w:sz w:val="28"/>
          <w:szCs w:val="28"/>
        </w:rPr>
      </w:pPr>
      <w:r w:rsidRPr="004678B6">
        <w:rPr>
          <w:sz w:val="28"/>
          <w:szCs w:val="28"/>
        </w:rPr>
        <w:t>умение осознавать эмоциональное состояние себя и других, опираясь</w:t>
      </w:r>
      <w:r>
        <w:rPr>
          <w:sz w:val="28"/>
          <w:szCs w:val="28"/>
        </w:rPr>
        <w:t xml:space="preserve"> </w:t>
      </w:r>
      <w:r w:rsidRPr="004678B6">
        <w:rPr>
          <w:sz w:val="28"/>
          <w:szCs w:val="28"/>
        </w:rPr>
        <w:t>на примеры из литературных произведений, умение управлять собственным эмоциональным</w:t>
      </w:r>
      <w:r w:rsidRPr="004678B6">
        <w:rPr>
          <w:sz w:val="28"/>
          <w:szCs w:val="28"/>
        </w:rPr>
        <w:tab/>
        <w:t>состоянием,</w:t>
      </w:r>
      <w:r w:rsidRPr="004678B6">
        <w:rPr>
          <w:sz w:val="28"/>
          <w:szCs w:val="28"/>
        </w:rPr>
        <w:tab/>
        <w:t>сформированность</w:t>
      </w:r>
      <w:r w:rsidRPr="004678B6">
        <w:rPr>
          <w:sz w:val="28"/>
          <w:szCs w:val="28"/>
        </w:rPr>
        <w:tab/>
        <w:t>навыка</w:t>
      </w:r>
      <w:r w:rsidRPr="004678B6">
        <w:rPr>
          <w:sz w:val="28"/>
          <w:szCs w:val="28"/>
        </w:rPr>
        <w:tab/>
        <w:t>рефлексии, признание своего права на ошибку и такого же права другого человека с оценкой поступков литературных героев;</w:t>
      </w:r>
    </w:p>
    <w:p w:rsidR="00EE021F" w:rsidRPr="004678B6" w:rsidRDefault="00EE021F" w:rsidP="004678B6">
      <w:pPr>
        <w:rPr>
          <w:sz w:val="28"/>
          <w:szCs w:val="28"/>
        </w:rPr>
      </w:pPr>
      <w:r w:rsidRPr="004678B6">
        <w:rPr>
          <w:sz w:val="28"/>
          <w:szCs w:val="28"/>
        </w:rPr>
        <w:t>6) трудового воспитания:</w:t>
      </w:r>
    </w:p>
    <w:p w:rsidR="00EE021F" w:rsidRPr="004678B6" w:rsidRDefault="00EE021F" w:rsidP="004678B6">
      <w:pPr>
        <w:rPr>
          <w:sz w:val="28"/>
          <w:szCs w:val="28"/>
        </w:rPr>
      </w:pPr>
      <w:r w:rsidRPr="004678B6">
        <w:rPr>
          <w:sz w:val="28"/>
          <w:szCs w:val="28"/>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w:t>
      </w:r>
      <w:r>
        <w:rPr>
          <w:sz w:val="28"/>
          <w:szCs w:val="28"/>
        </w:rPr>
        <w:t xml:space="preserve"> </w:t>
      </w:r>
      <w:r w:rsidRPr="004678B6">
        <w:rPr>
          <w:sz w:val="28"/>
          <w:szCs w:val="28"/>
        </w:rPr>
        <w:t>и самостоятельно выполнять такого рода деятельность;</w:t>
      </w:r>
    </w:p>
    <w:p w:rsidR="00EE021F" w:rsidRPr="004678B6" w:rsidRDefault="00EE021F" w:rsidP="004678B6">
      <w:pPr>
        <w:rPr>
          <w:sz w:val="28"/>
          <w:szCs w:val="28"/>
        </w:rPr>
      </w:pPr>
      <w:r w:rsidRPr="004678B6">
        <w:rPr>
          <w:sz w:val="28"/>
          <w:szCs w:val="28"/>
        </w:rPr>
        <w:t>интерес к практическому изучению профессий и труда различного рода, в том числе на основе применения изучаемого предметного знания и знакомства</w:t>
      </w:r>
      <w:r>
        <w:rPr>
          <w:sz w:val="28"/>
          <w:szCs w:val="28"/>
        </w:rPr>
        <w:t xml:space="preserve"> </w:t>
      </w:r>
      <w:r w:rsidRPr="004678B6">
        <w:rPr>
          <w:sz w:val="28"/>
          <w:szCs w:val="28"/>
        </w:rPr>
        <w:t>с</w:t>
      </w:r>
      <w:r w:rsidRPr="004678B6">
        <w:rPr>
          <w:sz w:val="28"/>
          <w:szCs w:val="28"/>
        </w:rPr>
        <w:tab/>
        <w:t>деятельностью</w:t>
      </w:r>
      <w:r w:rsidRPr="004678B6">
        <w:rPr>
          <w:sz w:val="28"/>
          <w:szCs w:val="28"/>
        </w:rPr>
        <w:tab/>
        <w:t>героев</w:t>
      </w:r>
      <w:r w:rsidRPr="004678B6">
        <w:rPr>
          <w:sz w:val="28"/>
          <w:szCs w:val="28"/>
        </w:rPr>
        <w:tab/>
        <w:t>на</w:t>
      </w:r>
      <w:r w:rsidRPr="004678B6">
        <w:rPr>
          <w:sz w:val="28"/>
          <w:szCs w:val="28"/>
        </w:rPr>
        <w:tab/>
        <w:t>страницах</w:t>
      </w:r>
      <w:r w:rsidRPr="004678B6">
        <w:rPr>
          <w:sz w:val="28"/>
          <w:szCs w:val="28"/>
        </w:rPr>
        <w:tab/>
        <w:t>литературных произведений;</w:t>
      </w:r>
    </w:p>
    <w:p w:rsidR="00EE021F" w:rsidRPr="004678B6" w:rsidRDefault="00EE021F" w:rsidP="004678B6">
      <w:pPr>
        <w:rPr>
          <w:sz w:val="28"/>
          <w:szCs w:val="28"/>
        </w:rPr>
      </w:pPr>
      <w:r w:rsidRPr="004678B6">
        <w:rPr>
          <w:sz w:val="28"/>
          <w:szCs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EE021F" w:rsidRPr="004678B6" w:rsidRDefault="00EE021F" w:rsidP="004678B6">
      <w:pPr>
        <w:rPr>
          <w:sz w:val="28"/>
          <w:szCs w:val="28"/>
        </w:rPr>
      </w:pPr>
      <w:r w:rsidRPr="004678B6">
        <w:rPr>
          <w:sz w:val="28"/>
          <w:szCs w:val="28"/>
        </w:rPr>
        <w:t>готовность адаптироваться в профессиональной среде; уважение к труду</w:t>
      </w:r>
      <w:r>
        <w:rPr>
          <w:sz w:val="28"/>
          <w:szCs w:val="28"/>
        </w:rPr>
        <w:t xml:space="preserve"> </w:t>
      </w:r>
      <w:r w:rsidRPr="004678B6">
        <w:rPr>
          <w:sz w:val="28"/>
          <w:szCs w:val="28"/>
        </w:rPr>
        <w:t>и результатам трудовой деятельности, в том числе при изучении произведений башкирского фольклора и литературы, осознанный выбор и построение индивидуальной траектории образования и жизненных планов с учетом личныхи общественных интересов и потребностей;</w:t>
      </w:r>
    </w:p>
    <w:p w:rsidR="00EE021F" w:rsidRPr="004678B6" w:rsidRDefault="00EE021F" w:rsidP="004678B6">
      <w:pPr>
        <w:rPr>
          <w:sz w:val="28"/>
          <w:szCs w:val="28"/>
        </w:rPr>
      </w:pPr>
      <w:r w:rsidRPr="004678B6">
        <w:rPr>
          <w:sz w:val="28"/>
          <w:szCs w:val="28"/>
        </w:rPr>
        <w:t>7) экологического воспитания:</w:t>
      </w:r>
    </w:p>
    <w:p w:rsidR="00EE021F" w:rsidRPr="004678B6" w:rsidRDefault="00EE021F" w:rsidP="004678B6">
      <w:pPr>
        <w:rPr>
          <w:sz w:val="28"/>
          <w:szCs w:val="28"/>
        </w:rPr>
      </w:pPr>
      <w:r w:rsidRPr="004678B6">
        <w:rPr>
          <w:sz w:val="28"/>
          <w:szCs w:val="28"/>
        </w:rPr>
        <w:t>ориентация на применение знаний из социальных и естественных наук</w:t>
      </w:r>
      <w:r>
        <w:rPr>
          <w:sz w:val="28"/>
          <w:szCs w:val="28"/>
        </w:rPr>
        <w:t xml:space="preserve"> </w:t>
      </w:r>
      <w:r w:rsidRPr="004678B6">
        <w:rPr>
          <w:sz w:val="28"/>
          <w:szCs w:val="28"/>
        </w:rPr>
        <w:t>для решения задач в области окружающей среды, планирования поступков и оценки их возможных последствий для окружающей среды;</w:t>
      </w:r>
    </w:p>
    <w:p w:rsidR="00EE021F" w:rsidRPr="004678B6" w:rsidRDefault="00EE021F" w:rsidP="004678B6">
      <w:pPr>
        <w:rPr>
          <w:sz w:val="28"/>
          <w:szCs w:val="28"/>
        </w:rPr>
      </w:pPr>
      <w:r w:rsidRPr="004678B6">
        <w:rPr>
          <w:sz w:val="28"/>
          <w:szCs w:val="28"/>
        </w:rPr>
        <w:t>повышение уровня экологической культуры, осознание глобального характера экологических проблем и путей их решения;</w:t>
      </w:r>
    </w:p>
    <w:p w:rsidR="00EE021F" w:rsidRPr="004678B6" w:rsidRDefault="00EE021F" w:rsidP="004678B6">
      <w:pPr>
        <w:rPr>
          <w:sz w:val="28"/>
          <w:szCs w:val="28"/>
        </w:rPr>
      </w:pPr>
      <w:r w:rsidRPr="004678B6">
        <w:rPr>
          <w:sz w:val="28"/>
          <w:szCs w:val="28"/>
        </w:rPr>
        <w:t>активное неприятие действий, приносящих вред окружающей среде,</w:t>
      </w:r>
      <w:r>
        <w:rPr>
          <w:sz w:val="28"/>
          <w:szCs w:val="28"/>
        </w:rPr>
        <w:t xml:space="preserve"> </w:t>
      </w:r>
      <w:r w:rsidRPr="004678B6">
        <w:rPr>
          <w:sz w:val="28"/>
          <w:szCs w:val="28"/>
        </w:rPr>
        <w:t>в том</w:t>
      </w:r>
      <w:r w:rsidRPr="004678B6">
        <w:rPr>
          <w:sz w:val="28"/>
          <w:szCs w:val="28"/>
        </w:rPr>
        <w:tab/>
        <w:t>числе</w:t>
      </w:r>
      <w:r w:rsidRPr="004678B6">
        <w:rPr>
          <w:sz w:val="28"/>
          <w:szCs w:val="28"/>
        </w:rPr>
        <w:tab/>
        <w:t>сформированное</w:t>
      </w:r>
      <w:r w:rsidRPr="004678B6">
        <w:rPr>
          <w:sz w:val="28"/>
          <w:szCs w:val="28"/>
        </w:rPr>
        <w:tab/>
        <w:t>при</w:t>
      </w:r>
      <w:r w:rsidRPr="004678B6">
        <w:rPr>
          <w:sz w:val="28"/>
          <w:szCs w:val="28"/>
        </w:rPr>
        <w:tab/>
        <w:t>знакомстве</w:t>
      </w:r>
      <w:r w:rsidRPr="004678B6">
        <w:rPr>
          <w:sz w:val="28"/>
          <w:szCs w:val="28"/>
        </w:rPr>
        <w:tab/>
        <w:t>с</w:t>
      </w:r>
      <w:r w:rsidRPr="004678B6">
        <w:rPr>
          <w:sz w:val="28"/>
          <w:szCs w:val="28"/>
        </w:rPr>
        <w:tab/>
        <w:t>литературными произведениями, поднимающими экологические проблемы;</w:t>
      </w:r>
    </w:p>
    <w:p w:rsidR="00EE021F" w:rsidRPr="004678B6" w:rsidRDefault="00EE021F" w:rsidP="004678B6">
      <w:pPr>
        <w:rPr>
          <w:sz w:val="28"/>
          <w:szCs w:val="28"/>
        </w:rPr>
      </w:pPr>
      <w:r w:rsidRPr="004678B6">
        <w:rPr>
          <w:sz w:val="28"/>
          <w:szCs w:val="28"/>
        </w:rPr>
        <w:t>осознание своей роли как гражданина и потребителя в условиях взаимосвязи природной, технологической и социальной среды, готовность к участию</w:t>
      </w:r>
      <w:r>
        <w:rPr>
          <w:sz w:val="28"/>
          <w:szCs w:val="28"/>
        </w:rPr>
        <w:t xml:space="preserve"> </w:t>
      </w:r>
      <w:r w:rsidRPr="004678B6">
        <w:rPr>
          <w:sz w:val="28"/>
          <w:szCs w:val="28"/>
        </w:rPr>
        <w:t>в практической деятельности экологической направленности;</w:t>
      </w:r>
    </w:p>
    <w:p w:rsidR="00EE021F" w:rsidRPr="004678B6" w:rsidRDefault="00EE021F" w:rsidP="004678B6">
      <w:pPr>
        <w:rPr>
          <w:sz w:val="28"/>
          <w:szCs w:val="28"/>
        </w:rPr>
      </w:pPr>
      <w:r w:rsidRPr="004678B6">
        <w:rPr>
          <w:sz w:val="28"/>
          <w:szCs w:val="28"/>
        </w:rPr>
        <w:t>8) ценности научного познания</w:t>
      </w:r>
      <w:r>
        <w:rPr>
          <w:sz w:val="28"/>
          <w:szCs w:val="28"/>
        </w:rPr>
        <w:t xml:space="preserve"> </w:t>
      </w:r>
      <w:r w:rsidRPr="004678B6">
        <w:rPr>
          <w:sz w:val="28"/>
          <w:szCs w:val="28"/>
        </w:rPr>
        <w:t>:</w:t>
      </w:r>
      <w:bookmarkStart w:id="54" w:name="_page_153_0"/>
      <w:bookmarkEnd w:id="53"/>
      <w:r w:rsidRPr="004678B6">
        <w:rPr>
          <w:sz w:val="28"/>
          <w:szCs w:val="28"/>
        </w:rPr>
        <w:t>ориентация</w:t>
      </w:r>
      <w:r w:rsidRPr="004678B6">
        <w:rPr>
          <w:sz w:val="28"/>
          <w:szCs w:val="28"/>
        </w:rPr>
        <w:tab/>
        <w:t>в</w:t>
      </w:r>
      <w:r w:rsidRPr="004678B6">
        <w:rPr>
          <w:sz w:val="28"/>
          <w:szCs w:val="28"/>
        </w:rPr>
        <w:tab/>
        <w:t>деятельности</w:t>
      </w:r>
      <w:r w:rsidRPr="004678B6">
        <w:rPr>
          <w:sz w:val="28"/>
          <w:szCs w:val="28"/>
        </w:rPr>
        <w:tab/>
        <w:t>на</w:t>
      </w:r>
      <w:r w:rsidRPr="004678B6">
        <w:rPr>
          <w:sz w:val="28"/>
          <w:szCs w:val="28"/>
        </w:rPr>
        <w:tab/>
        <w:t>современную</w:t>
      </w:r>
      <w:r w:rsidRPr="004678B6">
        <w:rPr>
          <w:sz w:val="28"/>
          <w:szCs w:val="28"/>
        </w:rPr>
        <w:tab/>
        <w:t>систему</w:t>
      </w:r>
      <w:r w:rsidRPr="004678B6">
        <w:rPr>
          <w:sz w:val="28"/>
          <w:szCs w:val="28"/>
        </w:rPr>
        <w:tab/>
        <w:t>научных представлений</w:t>
      </w:r>
      <w:r>
        <w:rPr>
          <w:sz w:val="28"/>
          <w:szCs w:val="28"/>
        </w:rPr>
        <w:t xml:space="preserve"> </w:t>
      </w:r>
      <w:r w:rsidRPr="004678B6">
        <w:rPr>
          <w:sz w:val="28"/>
          <w:szCs w:val="28"/>
        </w:rPr>
        <w:t>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EE021F" w:rsidRPr="004678B6" w:rsidRDefault="00EE021F" w:rsidP="004678B6">
      <w:pPr>
        <w:rPr>
          <w:sz w:val="28"/>
          <w:szCs w:val="28"/>
        </w:rPr>
      </w:pPr>
      <w:r w:rsidRPr="004678B6">
        <w:rPr>
          <w:sz w:val="28"/>
          <w:szCs w:val="28"/>
        </w:rPr>
        <w:t>овладение языковой и читательской культурой как средством познания мира;</w:t>
      </w:r>
    </w:p>
    <w:p w:rsidR="00EE021F" w:rsidRPr="004678B6" w:rsidRDefault="00EE021F" w:rsidP="004678B6">
      <w:pPr>
        <w:rPr>
          <w:sz w:val="28"/>
          <w:szCs w:val="28"/>
        </w:rPr>
      </w:pPr>
      <w:r w:rsidRPr="004678B6">
        <w:rPr>
          <w:sz w:val="28"/>
          <w:szCs w:val="28"/>
        </w:rPr>
        <w:t>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E021F" w:rsidRPr="004678B6" w:rsidRDefault="00EE021F" w:rsidP="004678B6">
      <w:pPr>
        <w:rPr>
          <w:sz w:val="28"/>
          <w:szCs w:val="28"/>
        </w:rPr>
      </w:pPr>
      <w:r w:rsidRPr="004678B6">
        <w:rPr>
          <w:sz w:val="28"/>
          <w:szCs w:val="28"/>
        </w:rPr>
        <w:t>9) обеспечение адаптации обучающегося к изменяющимся условиям социальной и природной среды:</w:t>
      </w:r>
    </w:p>
    <w:p w:rsidR="00EE021F" w:rsidRPr="004678B6" w:rsidRDefault="00EE021F" w:rsidP="004678B6">
      <w:pPr>
        <w:rPr>
          <w:sz w:val="28"/>
          <w:szCs w:val="28"/>
        </w:rPr>
      </w:pPr>
      <w:r w:rsidRPr="004678B6">
        <w:rPr>
          <w:sz w:val="28"/>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w:t>
      </w:r>
      <w:r w:rsidRPr="004678B6">
        <w:rPr>
          <w:sz w:val="28"/>
          <w:szCs w:val="28"/>
        </w:rPr>
        <w:tab/>
        <w:t>семью,</w:t>
      </w:r>
      <w:r w:rsidRPr="004678B6">
        <w:rPr>
          <w:sz w:val="28"/>
          <w:szCs w:val="28"/>
        </w:rPr>
        <w:tab/>
        <w:t>группы,</w:t>
      </w:r>
      <w:r w:rsidRPr="004678B6">
        <w:rPr>
          <w:sz w:val="28"/>
          <w:szCs w:val="28"/>
        </w:rPr>
        <w:tab/>
        <w:t>сформированные</w:t>
      </w:r>
      <w:r w:rsidRPr="004678B6">
        <w:rPr>
          <w:sz w:val="28"/>
          <w:szCs w:val="28"/>
        </w:rPr>
        <w:tab/>
        <w:t>по</w:t>
      </w:r>
      <w:r w:rsidRPr="004678B6">
        <w:rPr>
          <w:sz w:val="28"/>
          <w:szCs w:val="28"/>
        </w:rPr>
        <w:tab/>
        <w:t>профессиональной деятельности, а также в рамках социального взаимодействия с людьми из другой культурной среды, изучение</w:t>
      </w:r>
      <w:r>
        <w:rPr>
          <w:sz w:val="28"/>
          <w:szCs w:val="28"/>
        </w:rPr>
        <w:t xml:space="preserve"> </w:t>
      </w:r>
      <w:r w:rsidRPr="004678B6">
        <w:rPr>
          <w:sz w:val="28"/>
          <w:szCs w:val="28"/>
        </w:rPr>
        <w:t>и оценка социальных ролей персонажей литературных произведений;</w:t>
      </w:r>
    </w:p>
    <w:p w:rsidR="00EE021F" w:rsidRPr="004678B6" w:rsidRDefault="00EE021F" w:rsidP="004678B6">
      <w:pPr>
        <w:rPr>
          <w:sz w:val="28"/>
          <w:szCs w:val="28"/>
        </w:rPr>
      </w:pPr>
      <w:r w:rsidRPr="004678B6">
        <w:rPr>
          <w:sz w:val="28"/>
          <w:szCs w:val="28"/>
        </w:rPr>
        <w:t>способность</w:t>
      </w:r>
      <w:r w:rsidRPr="004678B6">
        <w:rPr>
          <w:sz w:val="28"/>
          <w:szCs w:val="28"/>
        </w:rPr>
        <w:tab/>
        <w:t>во</w:t>
      </w:r>
      <w:r w:rsidRPr="004678B6">
        <w:rPr>
          <w:sz w:val="28"/>
          <w:szCs w:val="28"/>
        </w:rPr>
        <w:tab/>
        <w:t>взаимодействии</w:t>
      </w:r>
      <w:r w:rsidRPr="004678B6">
        <w:rPr>
          <w:sz w:val="28"/>
          <w:szCs w:val="28"/>
        </w:rPr>
        <w:tab/>
        <w:t>в</w:t>
      </w:r>
      <w:r w:rsidRPr="004678B6">
        <w:rPr>
          <w:sz w:val="28"/>
          <w:szCs w:val="28"/>
        </w:rPr>
        <w:tab/>
        <w:t>условиях</w:t>
      </w:r>
      <w:r w:rsidRPr="004678B6">
        <w:rPr>
          <w:sz w:val="28"/>
          <w:szCs w:val="28"/>
        </w:rPr>
        <w:tab/>
        <w:t>неопределённости, открытость опыту и знаниям других, способность действовать в условиях неопределенности,      повышать</w:t>
      </w:r>
      <w:r w:rsidRPr="004678B6">
        <w:rPr>
          <w:sz w:val="28"/>
          <w:szCs w:val="28"/>
        </w:rPr>
        <w:tab/>
        <w:t>уровень      своей компетентности</w:t>
      </w:r>
      <w:r w:rsidRPr="004678B6">
        <w:rPr>
          <w:sz w:val="28"/>
          <w:szCs w:val="28"/>
        </w:rPr>
        <w:tab/>
        <w:t>через практическую деятельность</w:t>
      </w:r>
      <w:r>
        <w:rPr>
          <w:sz w:val="28"/>
          <w:szCs w:val="28"/>
        </w:rPr>
        <w:t xml:space="preserve"> </w:t>
      </w:r>
      <w:r w:rsidRPr="004678B6">
        <w:rPr>
          <w:sz w:val="28"/>
          <w:szCs w:val="28"/>
        </w:rPr>
        <w:t>,в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w:t>
      </w:r>
      <w:r>
        <w:rPr>
          <w:sz w:val="28"/>
          <w:szCs w:val="28"/>
        </w:rPr>
        <w:t xml:space="preserve"> </w:t>
      </w:r>
      <w:r w:rsidRPr="004678B6">
        <w:rPr>
          <w:sz w:val="28"/>
          <w:szCs w:val="28"/>
        </w:rPr>
        <w:t>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r>
        <w:rPr>
          <w:sz w:val="28"/>
          <w:szCs w:val="28"/>
        </w:rPr>
        <w:t xml:space="preserve"> </w:t>
      </w:r>
      <w:r w:rsidRPr="004678B6">
        <w:rPr>
          <w:sz w:val="28"/>
          <w:szCs w:val="28"/>
        </w:rPr>
        <w:t>умение</w:t>
      </w:r>
      <w:r w:rsidRPr="004678B6">
        <w:rPr>
          <w:sz w:val="28"/>
          <w:szCs w:val="28"/>
        </w:rPr>
        <w:tab/>
        <w:t>оперировать</w:t>
      </w:r>
      <w:r w:rsidRPr="004678B6">
        <w:rPr>
          <w:sz w:val="28"/>
          <w:szCs w:val="28"/>
        </w:rPr>
        <w:tab/>
        <w:t>основными</w:t>
      </w:r>
      <w:r w:rsidRPr="004678B6">
        <w:rPr>
          <w:sz w:val="28"/>
          <w:szCs w:val="28"/>
        </w:rPr>
        <w:tab/>
        <w:t>понятиями,</w:t>
      </w:r>
      <w:r w:rsidRPr="004678B6">
        <w:rPr>
          <w:sz w:val="28"/>
          <w:szCs w:val="28"/>
        </w:rPr>
        <w:tab/>
        <w:t>терминами</w:t>
      </w:r>
      <w:r w:rsidRPr="004678B6">
        <w:rPr>
          <w:sz w:val="28"/>
          <w:szCs w:val="28"/>
        </w:rPr>
        <w:tab/>
        <w:t>и представлениями</w:t>
      </w:r>
      <w:r>
        <w:rPr>
          <w:sz w:val="28"/>
          <w:szCs w:val="28"/>
        </w:rPr>
        <w:t xml:space="preserve"> </w:t>
      </w:r>
      <w:r w:rsidRPr="004678B6">
        <w:rPr>
          <w:sz w:val="28"/>
          <w:szCs w:val="28"/>
        </w:rPr>
        <w:t>в области концепции</w:t>
      </w:r>
      <w:r>
        <w:rPr>
          <w:sz w:val="28"/>
          <w:szCs w:val="28"/>
        </w:rPr>
        <w:t xml:space="preserve"> </w:t>
      </w:r>
      <w:r w:rsidRPr="004678B6">
        <w:rPr>
          <w:sz w:val="28"/>
          <w:szCs w:val="28"/>
        </w:rPr>
        <w:t>устойчивого развития;</w:t>
      </w:r>
    </w:p>
    <w:p w:rsidR="00EE021F" w:rsidRPr="004678B6" w:rsidRDefault="00EE021F" w:rsidP="004678B6">
      <w:pPr>
        <w:rPr>
          <w:sz w:val="28"/>
          <w:szCs w:val="28"/>
        </w:rPr>
      </w:pPr>
      <w:r w:rsidRPr="004678B6">
        <w:rPr>
          <w:sz w:val="28"/>
          <w:szCs w:val="28"/>
        </w:rPr>
        <w:t>умение анализировать и выявлять взаимосвязи природы, общества</w:t>
      </w:r>
      <w:r>
        <w:rPr>
          <w:sz w:val="28"/>
          <w:szCs w:val="28"/>
        </w:rPr>
        <w:t xml:space="preserve"> </w:t>
      </w:r>
      <w:r w:rsidRPr="004678B6">
        <w:rPr>
          <w:sz w:val="28"/>
          <w:szCs w:val="28"/>
        </w:rPr>
        <w:t>и экономики;</w:t>
      </w:r>
    </w:p>
    <w:p w:rsidR="00EE021F" w:rsidRPr="004678B6" w:rsidRDefault="00EE021F" w:rsidP="004678B6">
      <w:pPr>
        <w:rPr>
          <w:sz w:val="28"/>
          <w:szCs w:val="28"/>
        </w:rPr>
      </w:pPr>
      <w:r w:rsidRPr="004678B6">
        <w:rPr>
          <w:sz w:val="28"/>
          <w:szCs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E021F" w:rsidRPr="004678B6" w:rsidRDefault="00EE021F" w:rsidP="004678B6">
      <w:pPr>
        <w:rPr>
          <w:sz w:val="28"/>
          <w:szCs w:val="28"/>
        </w:rPr>
      </w:pPr>
      <w:r w:rsidRPr="004678B6">
        <w:rPr>
          <w:sz w:val="28"/>
          <w:szCs w:val="28"/>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w:t>
      </w:r>
    </w:p>
    <w:bookmarkEnd w:id="54"/>
    <w:p w:rsidR="00EE021F" w:rsidRPr="004678B6" w:rsidRDefault="00EE021F" w:rsidP="004678B6">
      <w:pPr>
        <w:rPr>
          <w:sz w:val="28"/>
          <w:szCs w:val="28"/>
        </w:rPr>
      </w:pPr>
      <w:r w:rsidRPr="004678B6">
        <w:rPr>
          <w:sz w:val="28"/>
          <w:szCs w:val="28"/>
        </w:rPr>
        <w:t>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EE021F" w:rsidRPr="004678B6" w:rsidRDefault="00EE021F" w:rsidP="004678B6">
      <w:pPr>
        <w:rPr>
          <w:sz w:val="28"/>
          <w:szCs w:val="28"/>
        </w:rPr>
      </w:pPr>
      <w:r w:rsidRPr="004678B6">
        <w:rPr>
          <w:sz w:val="28"/>
          <w:szCs w:val="28"/>
        </w:rPr>
        <w:t>В результате изучения родной (башкирской) литературы на уровне основного общего образования у обучающегося будут сформированы познавательные</w:t>
      </w:r>
      <w:r w:rsidRPr="004678B6">
        <w:rPr>
          <w:sz w:val="28"/>
          <w:szCs w:val="28"/>
        </w:rPr>
        <w:tab/>
        <w:t>универсальные</w:t>
      </w:r>
      <w:r w:rsidRPr="004678B6">
        <w:rPr>
          <w:sz w:val="28"/>
          <w:szCs w:val="28"/>
        </w:rPr>
        <w:tab/>
        <w:t>учебные</w:t>
      </w:r>
      <w:r w:rsidRPr="004678B6">
        <w:rPr>
          <w:sz w:val="28"/>
          <w:szCs w:val="28"/>
        </w:rPr>
        <w:tab/>
        <w:t>действия,</w:t>
      </w:r>
      <w:r w:rsidRPr="004678B6">
        <w:rPr>
          <w:sz w:val="28"/>
          <w:szCs w:val="28"/>
        </w:rPr>
        <w:tab/>
        <w:t>коммуникативные универсальные учебные действия, регулятивные универсальные учебные действия, умение совместной деятельности.</w:t>
      </w:r>
    </w:p>
    <w:p w:rsidR="00EE021F" w:rsidRPr="004678B6" w:rsidRDefault="00EE021F" w:rsidP="004678B6">
      <w:pPr>
        <w:rPr>
          <w:sz w:val="28"/>
          <w:szCs w:val="28"/>
        </w:rPr>
      </w:pPr>
      <w:r w:rsidRPr="004678B6">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EE021F" w:rsidRPr="004678B6" w:rsidRDefault="00EE021F" w:rsidP="004678B6">
      <w:pPr>
        <w:rPr>
          <w:sz w:val="28"/>
          <w:szCs w:val="28"/>
        </w:rPr>
      </w:pPr>
      <w:r w:rsidRPr="004678B6">
        <w:rPr>
          <w:sz w:val="28"/>
          <w:szCs w:val="28"/>
        </w:rPr>
        <w:t>выявлять</w:t>
      </w:r>
      <w:r w:rsidRPr="004678B6">
        <w:rPr>
          <w:sz w:val="28"/>
          <w:szCs w:val="28"/>
        </w:rPr>
        <w:tab/>
        <w:t>и</w:t>
      </w:r>
      <w:r w:rsidRPr="004678B6">
        <w:rPr>
          <w:sz w:val="28"/>
          <w:szCs w:val="28"/>
        </w:rPr>
        <w:tab/>
        <w:t>характеризовать</w:t>
      </w:r>
      <w:r w:rsidRPr="004678B6">
        <w:rPr>
          <w:sz w:val="28"/>
          <w:szCs w:val="28"/>
        </w:rPr>
        <w:tab/>
        <w:t>существенные</w:t>
      </w:r>
      <w:r w:rsidRPr="004678B6">
        <w:rPr>
          <w:sz w:val="28"/>
          <w:szCs w:val="28"/>
        </w:rPr>
        <w:tab/>
        <w:t>признаки</w:t>
      </w:r>
      <w:r w:rsidRPr="004678B6">
        <w:rPr>
          <w:sz w:val="28"/>
          <w:szCs w:val="28"/>
        </w:rPr>
        <w:tab/>
        <w:t>объектов (художественных и учебных текстов, литературных героев и другие) и явлений</w:t>
      </w:r>
      <w:r w:rsidRPr="004678B6">
        <w:rPr>
          <w:sz w:val="28"/>
          <w:szCs w:val="28"/>
        </w:rPr>
        <w:tab/>
        <w:t>(литературных</w:t>
      </w:r>
      <w:r w:rsidRPr="004678B6">
        <w:rPr>
          <w:sz w:val="28"/>
          <w:szCs w:val="28"/>
        </w:rPr>
        <w:tab/>
        <w:t>направлений,</w:t>
      </w:r>
      <w:r w:rsidRPr="004678B6">
        <w:rPr>
          <w:sz w:val="28"/>
          <w:szCs w:val="28"/>
        </w:rPr>
        <w:tab/>
        <w:t>этапов</w:t>
      </w:r>
      <w:r w:rsidRPr="004678B6">
        <w:rPr>
          <w:sz w:val="28"/>
          <w:szCs w:val="28"/>
        </w:rPr>
        <w:tab/>
        <w:t>историко-литературного процесса);</w:t>
      </w:r>
    </w:p>
    <w:p w:rsidR="00EE021F" w:rsidRPr="004678B6" w:rsidRDefault="00EE021F" w:rsidP="004678B6">
      <w:pPr>
        <w:rPr>
          <w:sz w:val="28"/>
          <w:szCs w:val="28"/>
        </w:rPr>
      </w:pPr>
      <w:r w:rsidRPr="004678B6">
        <w:rPr>
          <w:sz w:val="28"/>
          <w:szCs w:val="28"/>
        </w:rPr>
        <w:t>устанавливать</w:t>
      </w:r>
      <w:r w:rsidRPr="004678B6">
        <w:rPr>
          <w:sz w:val="28"/>
          <w:szCs w:val="28"/>
        </w:rPr>
        <w:tab/>
        <w:t>существенный</w:t>
      </w:r>
      <w:r w:rsidRPr="004678B6">
        <w:rPr>
          <w:sz w:val="28"/>
          <w:szCs w:val="28"/>
        </w:rPr>
        <w:tab/>
        <w:t>признак</w:t>
      </w:r>
      <w:r w:rsidRPr="004678B6">
        <w:rPr>
          <w:sz w:val="28"/>
          <w:szCs w:val="28"/>
        </w:rPr>
        <w:tab/>
        <w:t>классификации</w:t>
      </w:r>
      <w:r w:rsidRPr="004678B6">
        <w:rPr>
          <w:sz w:val="28"/>
          <w:szCs w:val="28"/>
        </w:rPr>
        <w:tab/>
        <w:t>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EE021F" w:rsidRPr="004678B6" w:rsidRDefault="00EE021F" w:rsidP="004678B6">
      <w:pPr>
        <w:rPr>
          <w:sz w:val="28"/>
          <w:szCs w:val="28"/>
        </w:rPr>
      </w:pPr>
      <w:r w:rsidRPr="004678B6">
        <w:rPr>
          <w:sz w:val="28"/>
          <w:szCs w:val="28"/>
        </w:rPr>
        <w:t>с</w:t>
      </w:r>
      <w:r w:rsidRPr="004678B6">
        <w:rPr>
          <w:sz w:val="28"/>
          <w:szCs w:val="28"/>
        </w:rPr>
        <w:tab/>
        <w:t>учётом</w:t>
      </w:r>
      <w:r w:rsidRPr="004678B6">
        <w:rPr>
          <w:sz w:val="28"/>
          <w:szCs w:val="28"/>
        </w:rPr>
        <w:tab/>
        <w:t>предложенной</w:t>
      </w:r>
      <w:r w:rsidRPr="004678B6">
        <w:rPr>
          <w:sz w:val="28"/>
          <w:szCs w:val="28"/>
        </w:rPr>
        <w:tab/>
        <w:t>задачи</w:t>
      </w:r>
      <w:r w:rsidRPr="004678B6">
        <w:rPr>
          <w:sz w:val="28"/>
          <w:szCs w:val="28"/>
        </w:rPr>
        <w:tab/>
        <w:t>выявлять</w:t>
      </w:r>
      <w:r w:rsidRPr="004678B6">
        <w:rPr>
          <w:sz w:val="28"/>
          <w:szCs w:val="28"/>
        </w:rPr>
        <w:tab/>
        <w:t>закономерности</w:t>
      </w:r>
      <w:r w:rsidRPr="004678B6">
        <w:rPr>
          <w:sz w:val="28"/>
          <w:szCs w:val="28"/>
        </w:rPr>
        <w:tab/>
        <w:t>и противоречия</w:t>
      </w:r>
      <w:r>
        <w:rPr>
          <w:sz w:val="28"/>
          <w:szCs w:val="28"/>
        </w:rPr>
        <w:t xml:space="preserve"> </w:t>
      </w:r>
      <w:r w:rsidRPr="004678B6">
        <w:rPr>
          <w:sz w:val="28"/>
          <w:szCs w:val="28"/>
        </w:rPr>
        <w:t>в рассматриваемых литературных фактах и наблюдениях над текстом,     предлагать</w:t>
      </w:r>
      <w:r w:rsidRPr="004678B6">
        <w:rPr>
          <w:sz w:val="28"/>
          <w:szCs w:val="28"/>
        </w:rPr>
        <w:tab/>
        <w:t>критерии     для     выявления     закономерностей</w:t>
      </w:r>
      <w:r w:rsidRPr="004678B6">
        <w:rPr>
          <w:sz w:val="28"/>
          <w:szCs w:val="28"/>
        </w:rPr>
        <w:tab/>
        <w:t>и противоречий;</w:t>
      </w:r>
    </w:p>
    <w:p w:rsidR="00EE021F" w:rsidRPr="004678B6" w:rsidRDefault="00EE021F" w:rsidP="004678B6">
      <w:pPr>
        <w:rPr>
          <w:sz w:val="28"/>
          <w:szCs w:val="28"/>
        </w:rPr>
      </w:pPr>
      <w:r w:rsidRPr="004678B6">
        <w:rPr>
          <w:sz w:val="28"/>
          <w:szCs w:val="28"/>
        </w:rPr>
        <w:t>выявлять дефициты информации, данных, необходимых для решения поставленной учебной задачи;</w:t>
      </w:r>
    </w:p>
    <w:p w:rsidR="00EE021F" w:rsidRPr="004678B6" w:rsidRDefault="00EE021F" w:rsidP="004678B6">
      <w:pPr>
        <w:rPr>
          <w:sz w:val="28"/>
          <w:szCs w:val="28"/>
        </w:rPr>
      </w:pPr>
      <w:r w:rsidRPr="004678B6">
        <w:rPr>
          <w:sz w:val="28"/>
          <w:szCs w:val="28"/>
        </w:rPr>
        <w:t>выявлять причинно-следственные связи при изучении литературных явлений</w:t>
      </w:r>
      <w:r>
        <w:rPr>
          <w:sz w:val="28"/>
          <w:szCs w:val="28"/>
        </w:rPr>
        <w:t xml:space="preserve"> </w:t>
      </w:r>
      <w:r w:rsidRPr="004678B6">
        <w:rPr>
          <w:sz w:val="28"/>
          <w:szCs w:val="28"/>
        </w:rPr>
        <w:t>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EE021F" w:rsidRPr="004678B6" w:rsidRDefault="00EE021F" w:rsidP="004678B6">
      <w:pPr>
        <w:rPr>
          <w:sz w:val="28"/>
          <w:szCs w:val="28"/>
        </w:rPr>
      </w:pPr>
      <w:r w:rsidRPr="004678B6">
        <w:rPr>
          <w:sz w:val="28"/>
          <w:szCs w:val="28"/>
        </w:rPr>
        <w:t>самостоятельно выбирать способ решения учебной задачи при работе</w:t>
      </w:r>
      <w:r>
        <w:rPr>
          <w:sz w:val="28"/>
          <w:szCs w:val="28"/>
        </w:rPr>
        <w:t xml:space="preserve"> </w:t>
      </w:r>
      <w:r w:rsidRPr="004678B6">
        <w:rPr>
          <w:sz w:val="28"/>
          <w:szCs w:val="28"/>
        </w:rPr>
        <w:t>с разными типами текстов(сравнивать несколько вариантов решения, выбирать наиболее подходящий с учётом самостоятельно выделенных критериев).</w:t>
      </w:r>
    </w:p>
    <w:p w:rsidR="00EE021F" w:rsidRPr="004678B6" w:rsidRDefault="00EE021F" w:rsidP="004678B6">
      <w:pPr>
        <w:rPr>
          <w:sz w:val="28"/>
          <w:szCs w:val="28"/>
        </w:rPr>
      </w:pPr>
      <w:r w:rsidRPr="004678B6">
        <w:rPr>
          <w:sz w:val="28"/>
          <w:szCs w:val="28"/>
        </w:rPr>
        <w:t>У</w:t>
      </w:r>
      <w:r w:rsidRPr="004678B6">
        <w:rPr>
          <w:sz w:val="28"/>
          <w:szCs w:val="28"/>
        </w:rPr>
        <w:tab/>
        <w:t>обучающегося</w:t>
      </w:r>
      <w:r w:rsidRPr="004678B6">
        <w:rPr>
          <w:sz w:val="28"/>
          <w:szCs w:val="28"/>
        </w:rPr>
        <w:tab/>
        <w:t>будут</w:t>
      </w:r>
      <w:r w:rsidRPr="004678B6">
        <w:rPr>
          <w:sz w:val="28"/>
          <w:szCs w:val="28"/>
        </w:rPr>
        <w:tab/>
        <w:t>сформированы</w:t>
      </w:r>
      <w:r w:rsidRPr="004678B6">
        <w:rPr>
          <w:sz w:val="28"/>
          <w:szCs w:val="28"/>
        </w:rPr>
        <w:tab/>
        <w:t>следующие</w:t>
      </w:r>
      <w:r w:rsidRPr="004678B6">
        <w:rPr>
          <w:sz w:val="28"/>
          <w:szCs w:val="28"/>
        </w:rPr>
        <w:tab/>
        <w:t>базовые исследовательские действия как часть познавательных универсальных учебных действий:</w:t>
      </w:r>
    </w:p>
    <w:p w:rsidR="00EE021F" w:rsidRPr="004678B6" w:rsidRDefault="00EE021F" w:rsidP="004678B6">
      <w:pPr>
        <w:rPr>
          <w:sz w:val="28"/>
          <w:szCs w:val="28"/>
        </w:rPr>
      </w:pPr>
      <w:r w:rsidRPr="004678B6">
        <w:rPr>
          <w:sz w:val="28"/>
          <w:szCs w:val="28"/>
        </w:rPr>
        <w:t>использовать вопросы как исследовательский инструмент познания</w:t>
      </w:r>
      <w:r>
        <w:rPr>
          <w:sz w:val="28"/>
          <w:szCs w:val="28"/>
        </w:rPr>
        <w:t xml:space="preserve"> </w:t>
      </w:r>
      <w:r w:rsidRPr="004678B6">
        <w:rPr>
          <w:sz w:val="28"/>
          <w:szCs w:val="28"/>
        </w:rPr>
        <w:t>в литературном образовании;</w:t>
      </w:r>
    </w:p>
    <w:p w:rsidR="00EE021F" w:rsidRPr="004678B6" w:rsidRDefault="00EE021F" w:rsidP="004678B6">
      <w:pPr>
        <w:rPr>
          <w:sz w:val="28"/>
          <w:szCs w:val="28"/>
        </w:rPr>
      </w:pPr>
      <w:r w:rsidRPr="004678B6">
        <w:rPr>
          <w:sz w:val="28"/>
          <w:szCs w:val="28"/>
        </w:rPr>
        <w:t>формулировать вопросы, фиксирующие разрыв между реальными желательным состоянием ситуации, объекта, и самостоятельно устанавливать искомое и данное;</w:t>
      </w:r>
    </w:p>
    <w:p w:rsidR="00EE021F" w:rsidRPr="004678B6" w:rsidRDefault="00EE021F" w:rsidP="004678B6">
      <w:pPr>
        <w:rPr>
          <w:sz w:val="28"/>
          <w:szCs w:val="28"/>
        </w:rPr>
      </w:pPr>
      <w:r w:rsidRPr="004678B6">
        <w:rPr>
          <w:sz w:val="28"/>
          <w:szCs w:val="28"/>
        </w:rPr>
        <w:t>формировать гипотезу об истинности собственных суждений и суждений других, аргументировать свою позицию, мнение;</w:t>
      </w:r>
    </w:p>
    <w:p w:rsidR="00EE021F" w:rsidRPr="004678B6" w:rsidRDefault="00EE021F" w:rsidP="004678B6">
      <w:pPr>
        <w:rPr>
          <w:sz w:val="28"/>
          <w:szCs w:val="28"/>
        </w:rPr>
      </w:pPr>
    </w:p>
    <w:p w:rsidR="00EE021F" w:rsidRPr="004678B6" w:rsidRDefault="00EE021F" w:rsidP="004678B6">
      <w:pPr>
        <w:rPr>
          <w:sz w:val="28"/>
          <w:szCs w:val="28"/>
        </w:rPr>
      </w:pPr>
      <w:bookmarkStart w:id="55" w:name="_page_155_0"/>
      <w:r w:rsidRPr="004678B6">
        <w:rPr>
          <w:sz w:val="28"/>
          <w:szCs w:val="28"/>
        </w:rPr>
        <w:t>проводить</w:t>
      </w:r>
      <w:r w:rsidRPr="004678B6">
        <w:rPr>
          <w:sz w:val="28"/>
          <w:szCs w:val="28"/>
        </w:rPr>
        <w:tab/>
        <w:t>по</w:t>
      </w:r>
      <w:r w:rsidRPr="004678B6">
        <w:rPr>
          <w:sz w:val="28"/>
          <w:szCs w:val="28"/>
        </w:rPr>
        <w:tab/>
        <w:t>самостоятельно</w:t>
      </w:r>
      <w:r w:rsidRPr="004678B6">
        <w:rPr>
          <w:sz w:val="28"/>
          <w:szCs w:val="28"/>
        </w:rPr>
        <w:tab/>
        <w:t>составленному</w:t>
      </w:r>
      <w:r w:rsidRPr="004678B6">
        <w:rPr>
          <w:sz w:val="28"/>
          <w:szCs w:val="28"/>
        </w:rPr>
        <w:tab/>
        <w:t>плану</w:t>
      </w:r>
      <w:r w:rsidRPr="004678B6">
        <w:rPr>
          <w:sz w:val="28"/>
          <w:szCs w:val="28"/>
        </w:rPr>
        <w:tab/>
        <w:t>небольшое исследование     по     установлению</w:t>
      </w:r>
      <w:r w:rsidRPr="004678B6">
        <w:rPr>
          <w:sz w:val="28"/>
          <w:szCs w:val="28"/>
        </w:rPr>
        <w:tab/>
        <w:t>особенностей</w:t>
      </w:r>
      <w:r w:rsidRPr="004678B6">
        <w:rPr>
          <w:sz w:val="28"/>
          <w:szCs w:val="28"/>
        </w:rPr>
        <w:tab/>
        <w:t>литературного</w:t>
      </w:r>
      <w:r w:rsidRPr="004678B6">
        <w:rPr>
          <w:sz w:val="28"/>
          <w:szCs w:val="28"/>
        </w:rPr>
        <w:tab/>
        <w:t>объекта изучения, причинно-следственных связей и зависимостей объектов между собой;</w:t>
      </w:r>
    </w:p>
    <w:p w:rsidR="00EE021F" w:rsidRPr="004678B6" w:rsidRDefault="00EE021F" w:rsidP="004678B6">
      <w:pPr>
        <w:rPr>
          <w:sz w:val="28"/>
          <w:szCs w:val="28"/>
        </w:rPr>
      </w:pPr>
      <w:r w:rsidRPr="004678B6">
        <w:rPr>
          <w:sz w:val="28"/>
          <w:szCs w:val="28"/>
        </w:rPr>
        <w:t>оценивать на применимость и достоверность информацию, полученную в ходе исследования (эксперимента);</w:t>
      </w:r>
    </w:p>
    <w:p w:rsidR="00EE021F" w:rsidRPr="004678B6" w:rsidRDefault="00EE021F" w:rsidP="004678B6">
      <w:pPr>
        <w:rPr>
          <w:sz w:val="28"/>
          <w:szCs w:val="28"/>
        </w:rPr>
      </w:pPr>
      <w:r w:rsidRPr="004678B6">
        <w:rPr>
          <w:sz w:val="28"/>
          <w:szCs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EE021F" w:rsidRPr="004678B6" w:rsidRDefault="00EE021F" w:rsidP="004678B6">
      <w:pPr>
        <w:rPr>
          <w:sz w:val="28"/>
          <w:szCs w:val="28"/>
        </w:rPr>
      </w:pPr>
      <w:r w:rsidRPr="004678B6">
        <w:rPr>
          <w:sz w:val="28"/>
          <w:szCs w:val="28"/>
        </w:rPr>
        <w:t>прогнозировать возможное дальнейшее развитие событий и их последствия</w:t>
      </w:r>
      <w:r>
        <w:rPr>
          <w:sz w:val="28"/>
          <w:szCs w:val="28"/>
        </w:rPr>
        <w:t xml:space="preserve"> </w:t>
      </w:r>
      <w:r w:rsidRPr="004678B6">
        <w:rPr>
          <w:sz w:val="28"/>
          <w:szCs w:val="28"/>
        </w:rPr>
        <w:t>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EE021F" w:rsidRPr="004678B6" w:rsidRDefault="00EE021F" w:rsidP="004678B6">
      <w:pPr>
        <w:rPr>
          <w:sz w:val="28"/>
          <w:szCs w:val="28"/>
        </w:rPr>
      </w:pPr>
      <w:r w:rsidRPr="004678B6">
        <w:rPr>
          <w:sz w:val="28"/>
          <w:szCs w:val="28"/>
        </w:rPr>
        <w:t>У обучающегося будут сформированы умения работать</w:t>
      </w:r>
      <w:r>
        <w:rPr>
          <w:sz w:val="28"/>
          <w:szCs w:val="28"/>
        </w:rPr>
        <w:t xml:space="preserve"> </w:t>
      </w:r>
      <w:r w:rsidRPr="004678B6">
        <w:rPr>
          <w:sz w:val="28"/>
          <w:szCs w:val="28"/>
        </w:rPr>
        <w:t>с информацией как часть познавательных универсальных учебных действий:</w:t>
      </w:r>
    </w:p>
    <w:p w:rsidR="00EE021F" w:rsidRPr="004678B6" w:rsidRDefault="00EE021F" w:rsidP="004678B6">
      <w:pPr>
        <w:rPr>
          <w:sz w:val="28"/>
          <w:szCs w:val="28"/>
        </w:rPr>
      </w:pPr>
      <w:r w:rsidRPr="004678B6">
        <w:rPr>
          <w:sz w:val="28"/>
          <w:szCs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EE021F" w:rsidRPr="004678B6" w:rsidRDefault="00EE021F" w:rsidP="004678B6">
      <w:pPr>
        <w:rPr>
          <w:sz w:val="28"/>
          <w:szCs w:val="28"/>
        </w:rPr>
      </w:pPr>
      <w:r w:rsidRPr="004678B6">
        <w:rPr>
          <w:sz w:val="28"/>
          <w:szCs w:val="28"/>
        </w:rPr>
        <w:t>выбирать,</w:t>
      </w:r>
      <w:r w:rsidRPr="004678B6">
        <w:rPr>
          <w:sz w:val="28"/>
          <w:szCs w:val="28"/>
        </w:rPr>
        <w:tab/>
        <w:t>анализировать,</w:t>
      </w:r>
      <w:r w:rsidRPr="004678B6">
        <w:rPr>
          <w:sz w:val="28"/>
          <w:szCs w:val="28"/>
        </w:rPr>
        <w:tab/>
        <w:t>систематизировать</w:t>
      </w:r>
      <w:r w:rsidRPr="004678B6">
        <w:rPr>
          <w:sz w:val="28"/>
          <w:szCs w:val="28"/>
        </w:rPr>
        <w:tab/>
        <w:t>и</w:t>
      </w:r>
      <w:r w:rsidRPr="004678B6">
        <w:rPr>
          <w:sz w:val="28"/>
          <w:szCs w:val="28"/>
        </w:rPr>
        <w:tab/>
        <w:t>интерпретировать литературную     и</w:t>
      </w:r>
      <w:r w:rsidRPr="004678B6">
        <w:rPr>
          <w:sz w:val="28"/>
          <w:szCs w:val="28"/>
        </w:rPr>
        <w:tab/>
        <w:t>другую</w:t>
      </w:r>
      <w:r w:rsidRPr="004678B6">
        <w:rPr>
          <w:sz w:val="28"/>
          <w:szCs w:val="28"/>
        </w:rPr>
        <w:tab/>
        <w:t>информацию</w:t>
      </w:r>
      <w:r w:rsidRPr="004678B6">
        <w:rPr>
          <w:sz w:val="28"/>
          <w:szCs w:val="28"/>
        </w:rPr>
        <w:tab/>
        <w:t>различных</w:t>
      </w:r>
      <w:r w:rsidRPr="004678B6">
        <w:rPr>
          <w:sz w:val="28"/>
          <w:szCs w:val="28"/>
        </w:rPr>
        <w:tab/>
        <w:t>видов</w:t>
      </w:r>
      <w:r w:rsidRPr="004678B6">
        <w:rPr>
          <w:sz w:val="28"/>
          <w:szCs w:val="28"/>
        </w:rPr>
        <w:tab/>
        <w:t>и</w:t>
      </w:r>
      <w:r w:rsidRPr="004678B6">
        <w:rPr>
          <w:sz w:val="28"/>
          <w:szCs w:val="28"/>
        </w:rPr>
        <w:tab/>
        <w:t>форм представления;</w:t>
      </w:r>
    </w:p>
    <w:p w:rsidR="00EE021F" w:rsidRPr="004678B6" w:rsidRDefault="00EE021F" w:rsidP="004678B6">
      <w:pPr>
        <w:rPr>
          <w:sz w:val="28"/>
          <w:szCs w:val="28"/>
        </w:rPr>
      </w:pPr>
      <w:r w:rsidRPr="004678B6">
        <w:rPr>
          <w:sz w:val="28"/>
          <w:szCs w:val="28"/>
        </w:rPr>
        <w:t>находить</w:t>
      </w:r>
      <w:r w:rsidRPr="004678B6">
        <w:rPr>
          <w:sz w:val="28"/>
          <w:szCs w:val="28"/>
        </w:rPr>
        <w:tab/>
        <w:t>сходные</w:t>
      </w:r>
      <w:r w:rsidRPr="004678B6">
        <w:rPr>
          <w:sz w:val="28"/>
          <w:szCs w:val="28"/>
        </w:rPr>
        <w:tab/>
        <w:t>аргументы</w:t>
      </w:r>
      <w:r w:rsidRPr="004678B6">
        <w:rPr>
          <w:sz w:val="28"/>
          <w:szCs w:val="28"/>
        </w:rPr>
        <w:tab/>
        <w:t>(подтверждающие</w:t>
      </w:r>
      <w:r w:rsidRPr="004678B6">
        <w:rPr>
          <w:sz w:val="28"/>
          <w:szCs w:val="28"/>
        </w:rPr>
        <w:tab/>
        <w:t>или опровергающие</w:t>
      </w:r>
      <w:r>
        <w:rPr>
          <w:sz w:val="28"/>
          <w:szCs w:val="28"/>
        </w:rPr>
        <w:t xml:space="preserve"> </w:t>
      </w:r>
      <w:r w:rsidRPr="004678B6">
        <w:rPr>
          <w:sz w:val="28"/>
          <w:szCs w:val="28"/>
        </w:rPr>
        <w:t>одну и ту же идею, версию) в различных информационных источниках;</w:t>
      </w:r>
    </w:p>
    <w:p w:rsidR="00EE021F" w:rsidRPr="004678B6" w:rsidRDefault="00EE021F" w:rsidP="004678B6">
      <w:pPr>
        <w:rPr>
          <w:sz w:val="28"/>
          <w:szCs w:val="28"/>
        </w:rPr>
      </w:pPr>
      <w:r w:rsidRPr="004678B6">
        <w:rPr>
          <w:sz w:val="28"/>
          <w:szCs w:val="28"/>
        </w:rPr>
        <w:t>самостоятельно</w:t>
      </w:r>
      <w:r w:rsidRPr="004678B6">
        <w:rPr>
          <w:sz w:val="28"/>
          <w:szCs w:val="28"/>
        </w:rPr>
        <w:tab/>
        <w:t>выбирать</w:t>
      </w:r>
      <w:r w:rsidRPr="004678B6">
        <w:rPr>
          <w:sz w:val="28"/>
          <w:szCs w:val="28"/>
        </w:rPr>
        <w:tab/>
        <w:t>оптимальную</w:t>
      </w:r>
      <w:r w:rsidRPr="004678B6">
        <w:rPr>
          <w:sz w:val="28"/>
          <w:szCs w:val="28"/>
        </w:rPr>
        <w:tab/>
        <w:t>форму</w:t>
      </w:r>
      <w:r w:rsidRPr="004678B6">
        <w:rPr>
          <w:sz w:val="28"/>
          <w:szCs w:val="28"/>
        </w:rPr>
        <w:tab/>
        <w:t>представления литературной</w:t>
      </w:r>
      <w:r>
        <w:rPr>
          <w:sz w:val="28"/>
          <w:szCs w:val="28"/>
        </w:rPr>
        <w:t xml:space="preserve"> </w:t>
      </w:r>
      <w:r w:rsidRPr="004678B6">
        <w:rPr>
          <w:sz w:val="28"/>
          <w:szCs w:val="28"/>
        </w:rPr>
        <w:t>и другой информации и иллюстрировать решаемые учебные задачи</w:t>
      </w:r>
      <w:r w:rsidRPr="004678B6">
        <w:rPr>
          <w:sz w:val="28"/>
          <w:szCs w:val="28"/>
        </w:rPr>
        <w:tab/>
        <w:t>несложными     схемами,     диаграммами,     иной</w:t>
      </w:r>
      <w:r w:rsidRPr="004678B6">
        <w:rPr>
          <w:sz w:val="28"/>
          <w:szCs w:val="28"/>
        </w:rPr>
        <w:tab/>
        <w:t>графикой</w:t>
      </w:r>
      <w:r w:rsidRPr="004678B6">
        <w:rPr>
          <w:sz w:val="28"/>
          <w:szCs w:val="28"/>
        </w:rPr>
        <w:tab/>
        <w:t>и</w:t>
      </w:r>
      <w:r w:rsidRPr="004678B6">
        <w:rPr>
          <w:sz w:val="28"/>
          <w:szCs w:val="28"/>
        </w:rPr>
        <w:tab/>
        <w:t>их комбинациями;</w:t>
      </w:r>
    </w:p>
    <w:p w:rsidR="00EE021F" w:rsidRPr="004678B6" w:rsidRDefault="00EE021F" w:rsidP="004678B6">
      <w:pPr>
        <w:rPr>
          <w:sz w:val="28"/>
          <w:szCs w:val="28"/>
        </w:rPr>
      </w:pPr>
      <w:r w:rsidRPr="004678B6">
        <w:rPr>
          <w:sz w:val="28"/>
          <w:szCs w:val="28"/>
        </w:rPr>
        <w:t>оценивать</w:t>
      </w:r>
      <w:r w:rsidRPr="004678B6">
        <w:rPr>
          <w:sz w:val="28"/>
          <w:szCs w:val="28"/>
        </w:rPr>
        <w:tab/>
        <w:t>надёжность</w:t>
      </w:r>
      <w:r w:rsidRPr="004678B6">
        <w:rPr>
          <w:sz w:val="28"/>
          <w:szCs w:val="28"/>
        </w:rPr>
        <w:tab/>
        <w:t>литературной</w:t>
      </w:r>
      <w:r w:rsidRPr="004678B6">
        <w:rPr>
          <w:sz w:val="28"/>
          <w:szCs w:val="28"/>
        </w:rPr>
        <w:tab/>
        <w:t>и</w:t>
      </w:r>
      <w:r w:rsidRPr="004678B6">
        <w:rPr>
          <w:sz w:val="28"/>
          <w:szCs w:val="28"/>
        </w:rPr>
        <w:tab/>
        <w:t>другой</w:t>
      </w:r>
      <w:r w:rsidRPr="004678B6">
        <w:rPr>
          <w:sz w:val="28"/>
          <w:szCs w:val="28"/>
        </w:rPr>
        <w:tab/>
        <w:t>информации</w:t>
      </w:r>
      <w:r w:rsidRPr="004678B6">
        <w:rPr>
          <w:sz w:val="28"/>
          <w:szCs w:val="28"/>
        </w:rPr>
        <w:tab/>
        <w:t>по критериям,         предложенным         учителем         или</w:t>
      </w:r>
      <w:r w:rsidRPr="004678B6">
        <w:rPr>
          <w:sz w:val="28"/>
          <w:szCs w:val="28"/>
        </w:rPr>
        <w:tab/>
        <w:t>сформулированным самостоятельно;</w:t>
      </w:r>
    </w:p>
    <w:p w:rsidR="00EE021F" w:rsidRPr="004678B6" w:rsidRDefault="00EE021F" w:rsidP="004678B6">
      <w:pPr>
        <w:rPr>
          <w:sz w:val="28"/>
          <w:szCs w:val="28"/>
        </w:rPr>
      </w:pPr>
      <w:r w:rsidRPr="004678B6">
        <w:rPr>
          <w:sz w:val="28"/>
          <w:szCs w:val="28"/>
        </w:rPr>
        <w:t>эффективно запоминать и систематизировать эту информацию.</w:t>
      </w:r>
    </w:p>
    <w:p w:rsidR="00EE021F" w:rsidRPr="004678B6" w:rsidRDefault="00EE021F" w:rsidP="004678B6">
      <w:pPr>
        <w:rPr>
          <w:sz w:val="28"/>
          <w:szCs w:val="28"/>
        </w:rPr>
      </w:pPr>
      <w:r w:rsidRPr="004678B6">
        <w:rPr>
          <w:sz w:val="28"/>
          <w:szCs w:val="28"/>
        </w:rPr>
        <w:t>У обучающегося будут сформированы умения общения</w:t>
      </w:r>
      <w:r>
        <w:rPr>
          <w:sz w:val="28"/>
          <w:szCs w:val="28"/>
        </w:rPr>
        <w:t xml:space="preserve"> </w:t>
      </w:r>
      <w:r w:rsidRPr="004678B6">
        <w:rPr>
          <w:sz w:val="28"/>
          <w:szCs w:val="28"/>
        </w:rPr>
        <w:t>как часть коммуникативных универсальных учебных действий:</w:t>
      </w:r>
    </w:p>
    <w:p w:rsidR="00EE021F" w:rsidRPr="004678B6" w:rsidRDefault="00EE021F" w:rsidP="004678B6">
      <w:pPr>
        <w:rPr>
          <w:sz w:val="28"/>
          <w:szCs w:val="28"/>
        </w:rPr>
      </w:pPr>
      <w:r w:rsidRPr="004678B6">
        <w:rPr>
          <w:sz w:val="28"/>
          <w:szCs w:val="28"/>
        </w:rPr>
        <w:t>воспринимать</w:t>
      </w:r>
      <w:r w:rsidRPr="004678B6">
        <w:rPr>
          <w:sz w:val="28"/>
          <w:szCs w:val="28"/>
        </w:rPr>
        <w:tab/>
        <w:t>и формулировать суждения,</w:t>
      </w:r>
      <w:r w:rsidRPr="004678B6">
        <w:rPr>
          <w:sz w:val="28"/>
          <w:szCs w:val="28"/>
        </w:rPr>
        <w:tab/>
        <w:t>выражать эмоции</w:t>
      </w:r>
      <w:r w:rsidRPr="004678B6">
        <w:rPr>
          <w:sz w:val="28"/>
          <w:szCs w:val="28"/>
        </w:rPr>
        <w:tab/>
        <w:t>в соответствии</w:t>
      </w:r>
      <w:r>
        <w:rPr>
          <w:sz w:val="28"/>
          <w:szCs w:val="28"/>
        </w:rPr>
        <w:t xml:space="preserve"> </w:t>
      </w:r>
      <w:r w:rsidRPr="004678B6">
        <w:rPr>
          <w:sz w:val="28"/>
          <w:szCs w:val="28"/>
        </w:rPr>
        <w:t>с условиями и целями общения, выражать себя (свою точку зрения) в устных</w:t>
      </w:r>
      <w:r>
        <w:rPr>
          <w:sz w:val="28"/>
          <w:szCs w:val="28"/>
        </w:rPr>
        <w:t xml:space="preserve"> </w:t>
      </w:r>
      <w:r w:rsidRPr="004678B6">
        <w:rPr>
          <w:sz w:val="28"/>
          <w:szCs w:val="28"/>
        </w:rPr>
        <w:t>и письменных текстах; распознавать невербальные средства общения, понимать значение социальных знаков,</w:t>
      </w:r>
      <w:r>
        <w:rPr>
          <w:sz w:val="28"/>
          <w:szCs w:val="28"/>
        </w:rPr>
        <w:t xml:space="preserve"> </w:t>
      </w:r>
      <w:r w:rsidRPr="004678B6">
        <w:rPr>
          <w:sz w:val="28"/>
          <w:szCs w:val="28"/>
        </w:rPr>
        <w:t>распознавать предпосылки конфликтных ситуаций, находя аналогии</w:t>
      </w:r>
      <w:r>
        <w:rPr>
          <w:sz w:val="28"/>
          <w:szCs w:val="28"/>
        </w:rPr>
        <w:t xml:space="preserve"> </w:t>
      </w:r>
      <w:r w:rsidRPr="004678B6">
        <w:rPr>
          <w:sz w:val="28"/>
          <w:szCs w:val="28"/>
        </w:rPr>
        <w:t>в литературных произведениях, смягчать конфликты, вести переговоры;</w:t>
      </w:r>
    </w:p>
    <w:p w:rsidR="00EE021F" w:rsidRPr="004678B6" w:rsidRDefault="00EE021F" w:rsidP="004678B6">
      <w:pPr>
        <w:rPr>
          <w:sz w:val="28"/>
          <w:szCs w:val="28"/>
        </w:rPr>
      </w:pPr>
      <w:r w:rsidRPr="004678B6">
        <w:rPr>
          <w:sz w:val="28"/>
          <w:szCs w:val="28"/>
        </w:rPr>
        <w:t>понимать намерения других, проявлять уважительное отношение</w:t>
      </w:r>
      <w:r>
        <w:rPr>
          <w:sz w:val="28"/>
          <w:szCs w:val="28"/>
        </w:rPr>
        <w:t xml:space="preserve"> </w:t>
      </w:r>
      <w:r w:rsidRPr="004678B6">
        <w:rPr>
          <w:sz w:val="28"/>
          <w:szCs w:val="28"/>
        </w:rPr>
        <w:t>к</w:t>
      </w:r>
    </w:p>
    <w:p w:rsidR="00EE021F" w:rsidRPr="004678B6" w:rsidRDefault="00EE021F" w:rsidP="004678B6">
      <w:pPr>
        <w:rPr>
          <w:sz w:val="28"/>
          <w:szCs w:val="28"/>
        </w:rPr>
      </w:pPr>
      <w:bookmarkStart w:id="56" w:name="_page_156_0"/>
      <w:bookmarkEnd w:id="55"/>
      <w:r w:rsidRPr="004678B6">
        <w:rPr>
          <w:sz w:val="28"/>
          <w:szCs w:val="28"/>
        </w:rPr>
        <w:t>собеседнику и корректно формулировать свои возражения, в ходе учебного диалога и (или) дискуссии задавать вопросы по существу обсуждаемой темы</w:t>
      </w:r>
      <w:r>
        <w:rPr>
          <w:sz w:val="28"/>
          <w:szCs w:val="28"/>
        </w:rPr>
        <w:t xml:space="preserve"> </w:t>
      </w:r>
      <w:r w:rsidRPr="004678B6">
        <w:rPr>
          <w:sz w:val="28"/>
          <w:szCs w:val="28"/>
        </w:rPr>
        <w:t>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rsidR="00EE021F" w:rsidRPr="004678B6" w:rsidRDefault="00EE021F" w:rsidP="004678B6">
      <w:pPr>
        <w:rPr>
          <w:sz w:val="28"/>
          <w:szCs w:val="28"/>
        </w:rPr>
      </w:pPr>
      <w:r w:rsidRPr="004678B6">
        <w:rPr>
          <w:sz w:val="28"/>
          <w:szCs w:val="28"/>
        </w:rPr>
        <w:t>публично</w:t>
      </w:r>
      <w:r w:rsidRPr="004678B6">
        <w:rPr>
          <w:sz w:val="28"/>
          <w:szCs w:val="28"/>
        </w:rPr>
        <w:tab/>
        <w:t>представлять</w:t>
      </w:r>
      <w:r w:rsidRPr="004678B6">
        <w:rPr>
          <w:sz w:val="28"/>
          <w:szCs w:val="28"/>
        </w:rPr>
        <w:tab/>
        <w:t>результаты</w:t>
      </w:r>
      <w:r w:rsidRPr="004678B6">
        <w:rPr>
          <w:sz w:val="28"/>
          <w:szCs w:val="28"/>
        </w:rPr>
        <w:tab/>
        <w:t>выполненного</w:t>
      </w:r>
      <w:r w:rsidRPr="004678B6">
        <w:rPr>
          <w:sz w:val="28"/>
          <w:szCs w:val="28"/>
        </w:rPr>
        <w:tab/>
        <w:t>опыта (литературоведческого эксперимента, исследования, проекта);</w:t>
      </w:r>
    </w:p>
    <w:p w:rsidR="00EE021F" w:rsidRPr="004678B6" w:rsidRDefault="00EE021F" w:rsidP="004678B6">
      <w:pPr>
        <w:rPr>
          <w:sz w:val="28"/>
          <w:szCs w:val="28"/>
        </w:rPr>
      </w:pPr>
      <w:r w:rsidRPr="004678B6">
        <w:rPr>
          <w:sz w:val="28"/>
          <w:szCs w:val="28"/>
        </w:rPr>
        <w:t>самостоятельно</w:t>
      </w:r>
      <w:r w:rsidRPr="004678B6">
        <w:rPr>
          <w:sz w:val="28"/>
          <w:szCs w:val="28"/>
        </w:rPr>
        <w:tab/>
        <w:t>выбирать</w:t>
      </w:r>
      <w:r w:rsidRPr="004678B6">
        <w:rPr>
          <w:sz w:val="28"/>
          <w:szCs w:val="28"/>
        </w:rPr>
        <w:tab/>
        <w:t>формат</w:t>
      </w:r>
      <w:r w:rsidRPr="004678B6">
        <w:rPr>
          <w:sz w:val="28"/>
          <w:szCs w:val="28"/>
        </w:rPr>
        <w:tab/>
        <w:t>выступления</w:t>
      </w:r>
      <w:r w:rsidRPr="004678B6">
        <w:rPr>
          <w:sz w:val="28"/>
          <w:szCs w:val="28"/>
        </w:rPr>
        <w:tab/>
        <w:t>с</w:t>
      </w:r>
      <w:r w:rsidRPr="004678B6">
        <w:rPr>
          <w:sz w:val="28"/>
          <w:szCs w:val="28"/>
        </w:rPr>
        <w:tab/>
        <w:t>учётом</w:t>
      </w:r>
      <w:r w:rsidRPr="004678B6">
        <w:rPr>
          <w:sz w:val="28"/>
          <w:szCs w:val="28"/>
        </w:rPr>
        <w:tab/>
        <w:t>задач презентации</w:t>
      </w:r>
      <w:r>
        <w:rPr>
          <w:sz w:val="28"/>
          <w:szCs w:val="28"/>
        </w:rPr>
        <w:t xml:space="preserve"> </w:t>
      </w:r>
      <w:r w:rsidRPr="004678B6">
        <w:rPr>
          <w:sz w:val="28"/>
          <w:szCs w:val="28"/>
        </w:rPr>
        <w:t>и особенностей аудитории и в соответствии с ним составлять устные и письменные тексты с использованием иллюстративных материалов.</w:t>
      </w:r>
    </w:p>
    <w:p w:rsidR="00EE021F" w:rsidRPr="004678B6" w:rsidRDefault="00EE021F" w:rsidP="004678B6">
      <w:pPr>
        <w:rPr>
          <w:sz w:val="28"/>
          <w:szCs w:val="28"/>
        </w:rPr>
      </w:pPr>
      <w:r w:rsidRPr="004678B6">
        <w:rPr>
          <w:sz w:val="28"/>
          <w:szCs w:val="28"/>
        </w:rPr>
        <w:t>У обучающегося будут сформированы умения самоорганизации</w:t>
      </w:r>
      <w:r>
        <w:rPr>
          <w:sz w:val="28"/>
          <w:szCs w:val="28"/>
        </w:rPr>
        <w:t xml:space="preserve"> </w:t>
      </w:r>
      <w:r w:rsidRPr="004678B6">
        <w:rPr>
          <w:sz w:val="28"/>
          <w:szCs w:val="28"/>
        </w:rPr>
        <w:t>как части</w:t>
      </w:r>
      <w:r>
        <w:rPr>
          <w:sz w:val="28"/>
          <w:szCs w:val="28"/>
        </w:rPr>
        <w:t xml:space="preserve"> </w:t>
      </w:r>
      <w:r w:rsidRPr="004678B6">
        <w:rPr>
          <w:sz w:val="28"/>
          <w:szCs w:val="28"/>
        </w:rPr>
        <w:t>регулятивных универсальных учебных действий:</w:t>
      </w:r>
    </w:p>
    <w:p w:rsidR="00EE021F" w:rsidRPr="004678B6" w:rsidRDefault="00EE021F" w:rsidP="004678B6">
      <w:pPr>
        <w:rPr>
          <w:sz w:val="28"/>
          <w:szCs w:val="28"/>
        </w:rPr>
      </w:pPr>
      <w:r w:rsidRPr="004678B6">
        <w:rPr>
          <w:sz w:val="28"/>
          <w:szCs w:val="28"/>
        </w:rPr>
        <w:t>выявлять проблемы для решения в учебных и жизненных ситуациях, анализируя ситуации, изображенные в художественной литературе;</w:t>
      </w:r>
    </w:p>
    <w:p w:rsidR="00EE021F" w:rsidRPr="004678B6" w:rsidRDefault="00EE021F" w:rsidP="004678B6">
      <w:pPr>
        <w:rPr>
          <w:sz w:val="28"/>
          <w:szCs w:val="28"/>
        </w:rPr>
      </w:pPr>
      <w:r w:rsidRPr="004678B6">
        <w:rPr>
          <w:sz w:val="28"/>
          <w:szCs w:val="28"/>
        </w:rPr>
        <w:t>ориентироваться</w:t>
      </w:r>
      <w:r w:rsidRPr="004678B6">
        <w:rPr>
          <w:sz w:val="28"/>
          <w:szCs w:val="28"/>
        </w:rPr>
        <w:tab/>
        <w:t>в</w:t>
      </w:r>
      <w:r w:rsidRPr="004678B6">
        <w:rPr>
          <w:sz w:val="28"/>
          <w:szCs w:val="28"/>
        </w:rPr>
        <w:tab/>
        <w:t>различных</w:t>
      </w:r>
      <w:r w:rsidRPr="004678B6">
        <w:rPr>
          <w:sz w:val="28"/>
          <w:szCs w:val="28"/>
        </w:rPr>
        <w:tab/>
        <w:t>подходах</w:t>
      </w:r>
      <w:r w:rsidRPr="004678B6">
        <w:rPr>
          <w:sz w:val="28"/>
          <w:szCs w:val="28"/>
        </w:rPr>
        <w:tab/>
        <w:t>принятия</w:t>
      </w:r>
      <w:r w:rsidRPr="004678B6">
        <w:rPr>
          <w:sz w:val="28"/>
          <w:szCs w:val="28"/>
        </w:rPr>
        <w:tab/>
        <w:t>решений (индивидуальное, принятие решения</w:t>
      </w:r>
      <w:r>
        <w:rPr>
          <w:sz w:val="28"/>
          <w:szCs w:val="28"/>
        </w:rPr>
        <w:t xml:space="preserve"> </w:t>
      </w:r>
      <w:r w:rsidRPr="004678B6">
        <w:rPr>
          <w:sz w:val="28"/>
          <w:szCs w:val="28"/>
        </w:rPr>
        <w:t>в группе, принятие решений группой);</w:t>
      </w:r>
    </w:p>
    <w:p w:rsidR="00EE021F" w:rsidRPr="004678B6" w:rsidRDefault="00EE021F" w:rsidP="004678B6">
      <w:pPr>
        <w:rPr>
          <w:sz w:val="28"/>
          <w:szCs w:val="28"/>
        </w:rPr>
      </w:pPr>
      <w:r w:rsidRPr="004678B6">
        <w:rPr>
          <w:sz w:val="28"/>
          <w:szCs w:val="28"/>
        </w:rPr>
        <w:t>самостоятельно составлять алгоритм решения учебной задачи (или его часть), выбирать способ решения учебной задачи с учётом имеющихся ресурсов</w:t>
      </w:r>
      <w:r>
        <w:rPr>
          <w:sz w:val="28"/>
          <w:szCs w:val="28"/>
        </w:rPr>
        <w:t xml:space="preserve"> </w:t>
      </w:r>
      <w:r w:rsidRPr="004678B6">
        <w:rPr>
          <w:sz w:val="28"/>
          <w:szCs w:val="28"/>
        </w:rPr>
        <w:t>и</w:t>
      </w:r>
      <w:r w:rsidRPr="004678B6">
        <w:rPr>
          <w:sz w:val="28"/>
          <w:szCs w:val="28"/>
        </w:rPr>
        <w:tab/>
        <w:t>собственных возможностей,</w:t>
      </w:r>
      <w:r w:rsidRPr="004678B6">
        <w:rPr>
          <w:sz w:val="28"/>
          <w:szCs w:val="28"/>
        </w:rPr>
        <w:tab/>
        <w:t>аргументировать</w:t>
      </w:r>
      <w:r w:rsidRPr="004678B6">
        <w:rPr>
          <w:sz w:val="28"/>
          <w:szCs w:val="28"/>
        </w:rPr>
        <w:tab/>
        <w:t>предлагаемые варианты решений;</w:t>
      </w:r>
    </w:p>
    <w:p w:rsidR="00EE021F" w:rsidRPr="004678B6" w:rsidRDefault="00EE021F" w:rsidP="004678B6">
      <w:pPr>
        <w:rPr>
          <w:sz w:val="28"/>
          <w:szCs w:val="28"/>
        </w:rPr>
      </w:pPr>
      <w:r w:rsidRPr="004678B6">
        <w:rPr>
          <w:sz w:val="28"/>
          <w:szCs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w:t>
      </w:r>
      <w:r>
        <w:rPr>
          <w:sz w:val="28"/>
          <w:szCs w:val="28"/>
        </w:rPr>
        <w:t xml:space="preserve"> </w:t>
      </w:r>
      <w:r w:rsidRPr="004678B6">
        <w:rPr>
          <w:sz w:val="28"/>
          <w:szCs w:val="28"/>
        </w:rPr>
        <w:t>об изучаемом литературном объекте;</w:t>
      </w:r>
    </w:p>
    <w:p w:rsidR="00EE021F" w:rsidRPr="004678B6" w:rsidRDefault="00EE021F" w:rsidP="004678B6">
      <w:pPr>
        <w:rPr>
          <w:sz w:val="28"/>
          <w:szCs w:val="28"/>
        </w:rPr>
      </w:pPr>
      <w:r w:rsidRPr="004678B6">
        <w:rPr>
          <w:sz w:val="28"/>
          <w:szCs w:val="28"/>
        </w:rPr>
        <w:t>проводить выбор и брать ответственность за решение.</w:t>
      </w:r>
    </w:p>
    <w:p w:rsidR="00EE021F" w:rsidRPr="004678B6" w:rsidRDefault="00EE021F" w:rsidP="004678B6">
      <w:pPr>
        <w:rPr>
          <w:sz w:val="28"/>
          <w:szCs w:val="28"/>
        </w:rPr>
      </w:pPr>
      <w:r w:rsidRPr="004678B6">
        <w:rPr>
          <w:sz w:val="28"/>
          <w:szCs w:val="28"/>
        </w:rPr>
        <w:t>У</w:t>
      </w:r>
      <w:r w:rsidRPr="004678B6">
        <w:rPr>
          <w:sz w:val="28"/>
          <w:szCs w:val="28"/>
        </w:rPr>
        <w:tab/>
        <w:t>обучающегося</w:t>
      </w:r>
      <w:r w:rsidRPr="004678B6">
        <w:rPr>
          <w:sz w:val="28"/>
          <w:szCs w:val="28"/>
        </w:rPr>
        <w:tab/>
        <w:t>будут</w:t>
      </w:r>
      <w:r w:rsidRPr="004678B6">
        <w:rPr>
          <w:sz w:val="28"/>
          <w:szCs w:val="28"/>
        </w:rPr>
        <w:tab/>
        <w:t>сформированы</w:t>
      </w:r>
      <w:r w:rsidRPr="004678B6">
        <w:rPr>
          <w:sz w:val="28"/>
          <w:szCs w:val="28"/>
        </w:rPr>
        <w:tab/>
        <w:t>умения</w:t>
      </w:r>
      <w:r w:rsidRPr="004678B6">
        <w:rPr>
          <w:sz w:val="28"/>
          <w:szCs w:val="28"/>
        </w:rPr>
        <w:tab/>
        <w:t>самоконтроля, эмоционального интеллекта, принятия себя и других как части регулятивных универсальных</w:t>
      </w:r>
      <w:r w:rsidRPr="004678B6">
        <w:rPr>
          <w:sz w:val="28"/>
          <w:szCs w:val="28"/>
        </w:rPr>
        <w:tab/>
        <w:t>учебных     действий: владеть     способами</w:t>
      </w:r>
      <w:r w:rsidRPr="004678B6">
        <w:rPr>
          <w:sz w:val="28"/>
          <w:szCs w:val="28"/>
        </w:rPr>
        <w:tab/>
        <w:t>самоконтроля, самомотивации и рефлексии в литературном образовании; давать оценку учебной ситуации и предлагать план её изменения;</w:t>
      </w:r>
    </w:p>
    <w:p w:rsidR="00EE021F" w:rsidRPr="004678B6" w:rsidRDefault="00EE021F" w:rsidP="004678B6">
      <w:pPr>
        <w:rPr>
          <w:sz w:val="28"/>
          <w:szCs w:val="28"/>
        </w:rPr>
      </w:pPr>
      <w:r w:rsidRPr="004678B6">
        <w:rPr>
          <w:sz w:val="28"/>
          <w:szCs w:val="28"/>
        </w:rPr>
        <w:t>учитывать</w:t>
      </w:r>
      <w:r w:rsidRPr="004678B6">
        <w:rPr>
          <w:sz w:val="28"/>
          <w:szCs w:val="28"/>
        </w:rPr>
        <w:tab/>
        <w:t>контекст</w:t>
      </w:r>
      <w:r w:rsidRPr="004678B6">
        <w:rPr>
          <w:sz w:val="28"/>
          <w:szCs w:val="28"/>
        </w:rPr>
        <w:tab/>
        <w:t>и</w:t>
      </w:r>
      <w:r w:rsidRPr="004678B6">
        <w:rPr>
          <w:sz w:val="28"/>
          <w:szCs w:val="28"/>
        </w:rPr>
        <w:tab/>
        <w:t>предвидеть</w:t>
      </w:r>
      <w:r w:rsidRPr="004678B6">
        <w:rPr>
          <w:sz w:val="28"/>
          <w:szCs w:val="28"/>
        </w:rPr>
        <w:tab/>
        <w:t>трудности,</w:t>
      </w:r>
      <w:r w:rsidRPr="004678B6">
        <w:rPr>
          <w:sz w:val="28"/>
          <w:szCs w:val="28"/>
        </w:rPr>
        <w:tab/>
        <w:t>которые</w:t>
      </w:r>
      <w:r w:rsidRPr="004678B6">
        <w:rPr>
          <w:sz w:val="28"/>
          <w:szCs w:val="28"/>
        </w:rPr>
        <w:tab/>
        <w:t>могут возникнуть при    решении     учебной задачи,     адаптировать</w:t>
      </w:r>
      <w:r w:rsidRPr="004678B6">
        <w:rPr>
          <w:sz w:val="28"/>
          <w:szCs w:val="28"/>
        </w:rPr>
        <w:tab/>
        <w:t>решение</w:t>
      </w:r>
      <w:r w:rsidRPr="004678B6">
        <w:rPr>
          <w:sz w:val="28"/>
          <w:szCs w:val="28"/>
        </w:rPr>
        <w:tab/>
        <w:t>к меняющимся обстоятельствам;</w:t>
      </w:r>
    </w:p>
    <w:p w:rsidR="00EE021F" w:rsidRPr="004678B6" w:rsidRDefault="00EE021F" w:rsidP="004678B6">
      <w:pPr>
        <w:rPr>
          <w:sz w:val="28"/>
          <w:szCs w:val="28"/>
        </w:rPr>
      </w:pPr>
      <w:r w:rsidRPr="004678B6">
        <w:rPr>
          <w:sz w:val="28"/>
          <w:szCs w:val="28"/>
        </w:rPr>
        <w:t>объяснять</w:t>
      </w:r>
      <w:r w:rsidRPr="004678B6">
        <w:rPr>
          <w:sz w:val="28"/>
          <w:szCs w:val="28"/>
        </w:rPr>
        <w:tab/>
        <w:t>причины</w:t>
      </w:r>
      <w:r w:rsidRPr="004678B6">
        <w:rPr>
          <w:sz w:val="28"/>
          <w:szCs w:val="28"/>
        </w:rPr>
        <w:tab/>
        <w:t>достижения</w:t>
      </w:r>
      <w:r w:rsidRPr="004678B6">
        <w:rPr>
          <w:sz w:val="28"/>
          <w:szCs w:val="28"/>
        </w:rPr>
        <w:tab/>
        <w:t>(недостижения)</w:t>
      </w:r>
      <w:r w:rsidRPr="004678B6">
        <w:rPr>
          <w:sz w:val="28"/>
          <w:szCs w:val="28"/>
        </w:rPr>
        <w:tab/>
        <w:t>результатов деятельности, давать оценку</w:t>
      </w:r>
      <w:r>
        <w:rPr>
          <w:sz w:val="28"/>
          <w:szCs w:val="28"/>
        </w:rPr>
        <w:t xml:space="preserve"> </w:t>
      </w:r>
      <w:r w:rsidRPr="004678B6">
        <w:rPr>
          <w:sz w:val="28"/>
          <w:szCs w:val="28"/>
        </w:rPr>
        <w:t>приобретённому опыту, находить позитивное в произошедшей ситуации;</w:t>
      </w:r>
    </w:p>
    <w:p w:rsidR="00EE021F" w:rsidRPr="004678B6" w:rsidRDefault="00EE021F" w:rsidP="004678B6">
      <w:pPr>
        <w:rPr>
          <w:sz w:val="28"/>
          <w:szCs w:val="28"/>
        </w:rPr>
      </w:pPr>
      <w:r w:rsidRPr="004678B6">
        <w:rPr>
          <w:sz w:val="28"/>
          <w:szCs w:val="28"/>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EE021F" w:rsidRPr="004678B6" w:rsidRDefault="00EE021F" w:rsidP="004678B6">
      <w:pPr>
        <w:rPr>
          <w:sz w:val="28"/>
          <w:szCs w:val="28"/>
        </w:rPr>
      </w:pPr>
      <w:r w:rsidRPr="004678B6">
        <w:rPr>
          <w:sz w:val="28"/>
          <w:szCs w:val="28"/>
        </w:rPr>
        <w:t>различать, называть и управлять собственными эмоциями и эмоциями других;</w:t>
      </w:r>
      <w:r>
        <w:rPr>
          <w:sz w:val="28"/>
          <w:szCs w:val="28"/>
        </w:rPr>
        <w:t xml:space="preserve"> </w:t>
      </w:r>
      <w:r w:rsidRPr="004678B6">
        <w:rPr>
          <w:sz w:val="28"/>
          <w:szCs w:val="28"/>
        </w:rPr>
        <w:t>выявлять и анализировать причины эмоций;</w:t>
      </w:r>
    </w:p>
    <w:p w:rsidR="00EE021F" w:rsidRPr="004678B6" w:rsidRDefault="00EE021F" w:rsidP="004678B6">
      <w:pPr>
        <w:rPr>
          <w:sz w:val="28"/>
          <w:szCs w:val="28"/>
        </w:rPr>
      </w:pPr>
      <w:r w:rsidRPr="004678B6">
        <w:rPr>
          <w:sz w:val="28"/>
          <w:szCs w:val="28"/>
        </w:rPr>
        <w:t>ставить себя на место другого человека, понимать мотивы и</w:t>
      </w:r>
    </w:p>
    <w:p w:rsidR="00EE021F" w:rsidRPr="004678B6" w:rsidRDefault="00EE021F" w:rsidP="004678B6">
      <w:pPr>
        <w:rPr>
          <w:sz w:val="28"/>
          <w:szCs w:val="28"/>
        </w:rPr>
      </w:pPr>
      <w:bookmarkStart w:id="57" w:name="_page_157_0"/>
      <w:bookmarkEnd w:id="56"/>
      <w:r w:rsidRPr="004678B6">
        <w:rPr>
          <w:sz w:val="28"/>
          <w:szCs w:val="28"/>
        </w:rPr>
        <w:t>намерения другого, анализируя</w:t>
      </w:r>
      <w:r>
        <w:rPr>
          <w:sz w:val="28"/>
          <w:szCs w:val="28"/>
        </w:rPr>
        <w:t xml:space="preserve"> </w:t>
      </w:r>
      <w:r w:rsidRPr="004678B6">
        <w:rPr>
          <w:sz w:val="28"/>
          <w:szCs w:val="28"/>
        </w:rPr>
        <w:t>примеры из художественной литературы; регулировать способ выражения своих эмоций;</w:t>
      </w:r>
    </w:p>
    <w:p w:rsidR="00EE021F" w:rsidRPr="004678B6" w:rsidRDefault="00EE021F" w:rsidP="004678B6">
      <w:pPr>
        <w:rPr>
          <w:sz w:val="28"/>
          <w:szCs w:val="28"/>
        </w:rPr>
      </w:pPr>
      <w:r w:rsidRPr="004678B6">
        <w:rPr>
          <w:sz w:val="28"/>
          <w:szCs w:val="28"/>
        </w:rPr>
        <w:t>осознанно относиться к другому человеку, его мнению, размышляя</w:t>
      </w:r>
      <w:r>
        <w:rPr>
          <w:sz w:val="28"/>
          <w:szCs w:val="28"/>
        </w:rPr>
        <w:t xml:space="preserve"> </w:t>
      </w:r>
      <w:r w:rsidRPr="004678B6">
        <w:rPr>
          <w:sz w:val="28"/>
          <w:szCs w:val="28"/>
        </w:rPr>
        <w:t>над взаимоотношениями</w:t>
      </w:r>
      <w:r>
        <w:rPr>
          <w:sz w:val="28"/>
          <w:szCs w:val="28"/>
        </w:rPr>
        <w:t xml:space="preserve"> </w:t>
      </w:r>
      <w:r w:rsidRPr="004678B6">
        <w:rPr>
          <w:sz w:val="28"/>
          <w:szCs w:val="28"/>
        </w:rPr>
        <w:t>литературных героев;</w:t>
      </w:r>
    </w:p>
    <w:p w:rsidR="00EE021F" w:rsidRPr="004678B6" w:rsidRDefault="00EE021F" w:rsidP="004678B6">
      <w:pPr>
        <w:rPr>
          <w:sz w:val="28"/>
          <w:szCs w:val="28"/>
        </w:rPr>
      </w:pPr>
      <w:r w:rsidRPr="004678B6">
        <w:rPr>
          <w:sz w:val="28"/>
          <w:szCs w:val="28"/>
        </w:rPr>
        <w:t>признавать своё право на ошибку и такое же право другого;</w:t>
      </w:r>
      <w:r>
        <w:rPr>
          <w:sz w:val="28"/>
          <w:szCs w:val="28"/>
        </w:rPr>
        <w:t xml:space="preserve"> </w:t>
      </w:r>
      <w:r w:rsidRPr="004678B6">
        <w:rPr>
          <w:sz w:val="28"/>
          <w:szCs w:val="28"/>
        </w:rPr>
        <w:t>принимать себя и других, не осуждая;</w:t>
      </w:r>
    </w:p>
    <w:p w:rsidR="00EE021F" w:rsidRPr="004678B6" w:rsidRDefault="00EE021F" w:rsidP="004678B6">
      <w:pPr>
        <w:rPr>
          <w:sz w:val="28"/>
          <w:szCs w:val="28"/>
        </w:rPr>
      </w:pPr>
      <w:r w:rsidRPr="004678B6">
        <w:rPr>
          <w:sz w:val="28"/>
          <w:szCs w:val="28"/>
        </w:rPr>
        <w:t>проявлять открытость себе и другим;</w:t>
      </w:r>
    </w:p>
    <w:p w:rsidR="00EE021F" w:rsidRPr="004678B6" w:rsidRDefault="00EE021F" w:rsidP="004678B6">
      <w:pPr>
        <w:rPr>
          <w:sz w:val="28"/>
          <w:szCs w:val="28"/>
        </w:rPr>
      </w:pPr>
      <w:r w:rsidRPr="004678B6">
        <w:rPr>
          <w:sz w:val="28"/>
          <w:szCs w:val="28"/>
        </w:rPr>
        <w:t>осознавать невозможность контролировать всё вокруг.</w:t>
      </w:r>
    </w:p>
    <w:p w:rsidR="00EE021F" w:rsidRPr="004678B6" w:rsidRDefault="00EE021F" w:rsidP="004678B6">
      <w:pPr>
        <w:rPr>
          <w:sz w:val="28"/>
          <w:szCs w:val="28"/>
        </w:rPr>
      </w:pPr>
      <w:r w:rsidRPr="004678B6">
        <w:rPr>
          <w:sz w:val="28"/>
          <w:szCs w:val="28"/>
        </w:rPr>
        <w:t>У обучающегося будут сформированы умения совместной деятельности: понимать и использовать преимущества командной (парной, групповой, коллективной)     и     индивидуальной     работы     при     решении     конкретной проблемы</w:t>
      </w:r>
      <w:r>
        <w:rPr>
          <w:sz w:val="28"/>
          <w:szCs w:val="28"/>
        </w:rPr>
        <w:t xml:space="preserve"> </w:t>
      </w:r>
      <w:r w:rsidRPr="004678B6">
        <w:rPr>
          <w:sz w:val="28"/>
          <w:szCs w:val="28"/>
        </w:rPr>
        <w:t>на     уроках     родной     (башкирской)     литературы,     обосновывать необходимость применения групповых форм взаимодействия при решении</w:t>
      </w:r>
    </w:p>
    <w:p w:rsidR="00EE021F" w:rsidRPr="004678B6" w:rsidRDefault="00EE021F" w:rsidP="004678B6">
      <w:pPr>
        <w:rPr>
          <w:sz w:val="28"/>
          <w:szCs w:val="28"/>
        </w:rPr>
      </w:pPr>
      <w:r w:rsidRPr="004678B6">
        <w:rPr>
          <w:sz w:val="28"/>
          <w:szCs w:val="28"/>
        </w:rPr>
        <w:t>поставленной задачи;</w:t>
      </w:r>
    </w:p>
    <w:p w:rsidR="00EE021F" w:rsidRPr="004678B6" w:rsidRDefault="00EE021F" w:rsidP="004678B6">
      <w:pPr>
        <w:rPr>
          <w:sz w:val="28"/>
          <w:szCs w:val="28"/>
        </w:rPr>
      </w:pPr>
      <w:r w:rsidRPr="004678B6">
        <w:rPr>
          <w:sz w:val="28"/>
          <w:szCs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E021F" w:rsidRPr="004678B6" w:rsidRDefault="00EE021F" w:rsidP="004678B6">
      <w:pPr>
        <w:rPr>
          <w:sz w:val="28"/>
          <w:szCs w:val="28"/>
        </w:rPr>
      </w:pPr>
      <w:r w:rsidRPr="004678B6">
        <w:rPr>
          <w:sz w:val="28"/>
          <w:szCs w:val="28"/>
        </w:rPr>
        <w:t>обобщать</w:t>
      </w:r>
      <w:r w:rsidRPr="004678B6">
        <w:rPr>
          <w:sz w:val="28"/>
          <w:szCs w:val="28"/>
        </w:rPr>
        <w:tab/>
        <w:t>мнения</w:t>
      </w:r>
      <w:r w:rsidRPr="004678B6">
        <w:rPr>
          <w:sz w:val="28"/>
          <w:szCs w:val="28"/>
        </w:rPr>
        <w:tab/>
        <w:t>нескольких</w:t>
      </w:r>
      <w:r w:rsidRPr="004678B6">
        <w:rPr>
          <w:sz w:val="28"/>
          <w:szCs w:val="28"/>
        </w:rPr>
        <w:tab/>
        <w:t>человек,</w:t>
      </w:r>
      <w:r w:rsidRPr="004678B6">
        <w:rPr>
          <w:sz w:val="28"/>
          <w:szCs w:val="28"/>
        </w:rPr>
        <w:tab/>
        <w:t>проявлять</w:t>
      </w:r>
      <w:r w:rsidRPr="004678B6">
        <w:rPr>
          <w:sz w:val="28"/>
          <w:szCs w:val="28"/>
        </w:rPr>
        <w:tab/>
        <w:t>готовность руководить, выполнять поручения,</w:t>
      </w:r>
      <w:r>
        <w:rPr>
          <w:sz w:val="28"/>
          <w:szCs w:val="28"/>
        </w:rPr>
        <w:t xml:space="preserve"> </w:t>
      </w:r>
      <w:r w:rsidRPr="004678B6">
        <w:rPr>
          <w:sz w:val="28"/>
          <w:szCs w:val="28"/>
        </w:rPr>
        <w:t>подчиняться;</w:t>
      </w:r>
    </w:p>
    <w:p w:rsidR="00EE021F" w:rsidRPr="004678B6" w:rsidRDefault="00EE021F" w:rsidP="004678B6">
      <w:pPr>
        <w:rPr>
          <w:sz w:val="28"/>
          <w:szCs w:val="28"/>
        </w:rPr>
      </w:pPr>
      <w:r w:rsidRPr="004678B6">
        <w:rPr>
          <w:sz w:val="28"/>
          <w:szCs w:val="28"/>
        </w:rPr>
        <w:t>планировать организацию совместной работы на уроке родной (башкирской)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E021F" w:rsidRPr="004678B6" w:rsidRDefault="00EE021F" w:rsidP="004678B6">
      <w:pPr>
        <w:rPr>
          <w:sz w:val="28"/>
          <w:szCs w:val="28"/>
        </w:rPr>
      </w:pPr>
      <w:r w:rsidRPr="004678B6">
        <w:rPr>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E021F" w:rsidRPr="004678B6" w:rsidRDefault="00EE021F" w:rsidP="004678B6">
      <w:pPr>
        <w:rPr>
          <w:sz w:val="28"/>
          <w:szCs w:val="28"/>
        </w:rPr>
      </w:pPr>
      <w:r w:rsidRPr="004678B6">
        <w:rPr>
          <w:sz w:val="28"/>
          <w:szCs w:val="28"/>
        </w:rPr>
        <w:t>оценивать качество своего вклада в общий результат по критериям, сформулированным участниками взаимодействия на литературных занятиях;</w:t>
      </w:r>
    </w:p>
    <w:p w:rsidR="00EE021F" w:rsidRPr="004678B6" w:rsidRDefault="00EE021F" w:rsidP="004678B6">
      <w:pPr>
        <w:rPr>
          <w:sz w:val="28"/>
          <w:szCs w:val="28"/>
        </w:rPr>
      </w:pPr>
      <w:r w:rsidRPr="004678B6">
        <w:rPr>
          <w:sz w:val="28"/>
          <w:szCs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w:t>
      </w:r>
      <w:r>
        <w:rPr>
          <w:sz w:val="28"/>
          <w:szCs w:val="28"/>
        </w:rPr>
        <w:t xml:space="preserve"> </w:t>
      </w:r>
      <w:r w:rsidRPr="004678B6">
        <w:rPr>
          <w:sz w:val="28"/>
          <w:szCs w:val="28"/>
        </w:rPr>
        <w:t>перед группой.</w:t>
      </w:r>
    </w:p>
    <w:p w:rsidR="00EE021F" w:rsidRPr="004678B6" w:rsidRDefault="00EE021F" w:rsidP="004678B6">
      <w:pPr>
        <w:rPr>
          <w:sz w:val="28"/>
          <w:szCs w:val="28"/>
        </w:rPr>
      </w:pPr>
      <w:r w:rsidRPr="004678B6">
        <w:rPr>
          <w:sz w:val="28"/>
          <w:szCs w:val="28"/>
        </w:rPr>
        <w:t>Предметные результаты изучения родной (башкирской) литературы. К концу обучения в 5 классе обучающийся научится:</w:t>
      </w:r>
    </w:p>
    <w:p w:rsidR="00EE021F" w:rsidRPr="004678B6" w:rsidRDefault="00EE021F" w:rsidP="004678B6">
      <w:pPr>
        <w:rPr>
          <w:sz w:val="28"/>
          <w:szCs w:val="28"/>
        </w:rPr>
      </w:pPr>
      <w:r w:rsidRPr="004678B6">
        <w:rPr>
          <w:sz w:val="28"/>
          <w:szCs w:val="28"/>
        </w:rPr>
        <w:t>различать основные жанры башкирского устного народного творчества, определять тематику и идеи народных сказок, пословиц и поговорок как основу для развития представлений о нравственных идеалах народа;</w:t>
      </w:r>
    </w:p>
    <w:p w:rsidR="00EE021F" w:rsidRPr="004678B6" w:rsidRDefault="00EE021F" w:rsidP="004678B6">
      <w:pPr>
        <w:rPr>
          <w:sz w:val="28"/>
          <w:szCs w:val="28"/>
        </w:rPr>
      </w:pPr>
      <w:r w:rsidRPr="004678B6">
        <w:rPr>
          <w:sz w:val="28"/>
          <w:szCs w:val="28"/>
        </w:rPr>
        <w:t>осуществлять</w:t>
      </w:r>
      <w:r w:rsidRPr="004678B6">
        <w:rPr>
          <w:sz w:val="28"/>
          <w:szCs w:val="28"/>
        </w:rPr>
        <w:tab/>
        <w:t>смысловой</w:t>
      </w:r>
      <w:r w:rsidRPr="004678B6">
        <w:rPr>
          <w:sz w:val="28"/>
          <w:szCs w:val="28"/>
        </w:rPr>
        <w:tab/>
        <w:t>анализ</w:t>
      </w:r>
      <w:r w:rsidRPr="004678B6">
        <w:rPr>
          <w:sz w:val="28"/>
          <w:szCs w:val="28"/>
        </w:rPr>
        <w:tab/>
        <w:t>фольклорного</w:t>
      </w:r>
      <w:r w:rsidRPr="004678B6">
        <w:rPr>
          <w:sz w:val="28"/>
          <w:szCs w:val="28"/>
        </w:rPr>
        <w:tab/>
        <w:t>и</w:t>
      </w:r>
      <w:r w:rsidRPr="004678B6">
        <w:rPr>
          <w:sz w:val="28"/>
          <w:szCs w:val="28"/>
        </w:rPr>
        <w:tab/>
        <w:t>литературного текста</w:t>
      </w:r>
      <w:r>
        <w:rPr>
          <w:sz w:val="28"/>
          <w:szCs w:val="28"/>
        </w:rPr>
        <w:t xml:space="preserve"> </w:t>
      </w:r>
      <w:r w:rsidRPr="004678B6">
        <w:rPr>
          <w:sz w:val="28"/>
          <w:szCs w:val="28"/>
        </w:rPr>
        <w:t>на основе наводящих вопросов, определять тему и основную мысль произведения;</w:t>
      </w:r>
    </w:p>
    <w:p w:rsidR="00EE021F" w:rsidRPr="004678B6" w:rsidRDefault="00EE021F" w:rsidP="004678B6">
      <w:pPr>
        <w:rPr>
          <w:sz w:val="28"/>
          <w:szCs w:val="28"/>
        </w:rPr>
      </w:pPr>
      <w:r w:rsidRPr="004678B6">
        <w:rPr>
          <w:sz w:val="28"/>
          <w:szCs w:val="28"/>
        </w:rPr>
        <w:t>осознавать</w:t>
      </w:r>
      <w:r w:rsidRPr="004678B6">
        <w:rPr>
          <w:sz w:val="28"/>
          <w:szCs w:val="28"/>
        </w:rPr>
        <w:tab/>
        <w:t>ключевые</w:t>
      </w:r>
      <w:r w:rsidRPr="004678B6">
        <w:rPr>
          <w:sz w:val="28"/>
          <w:szCs w:val="28"/>
        </w:rPr>
        <w:tab/>
        <w:t>для</w:t>
      </w:r>
      <w:r w:rsidRPr="004678B6">
        <w:rPr>
          <w:sz w:val="28"/>
          <w:szCs w:val="28"/>
        </w:rPr>
        <w:tab/>
        <w:t>башкирского</w:t>
      </w:r>
      <w:r w:rsidRPr="004678B6">
        <w:rPr>
          <w:sz w:val="28"/>
          <w:szCs w:val="28"/>
        </w:rPr>
        <w:tab/>
        <w:t>национального</w:t>
      </w:r>
      <w:r w:rsidRPr="004678B6">
        <w:rPr>
          <w:sz w:val="28"/>
          <w:szCs w:val="28"/>
        </w:rPr>
        <w:tab/>
        <w:t>сознания</w:t>
      </w:r>
    </w:p>
    <w:p w:rsidR="00EE021F" w:rsidRPr="004678B6" w:rsidRDefault="00EE021F" w:rsidP="004678B6">
      <w:pPr>
        <w:rPr>
          <w:sz w:val="28"/>
          <w:szCs w:val="28"/>
        </w:rPr>
      </w:pPr>
      <w:bookmarkStart w:id="58" w:name="_page_158_0"/>
      <w:bookmarkEnd w:id="57"/>
      <w:r w:rsidRPr="004678B6">
        <w:rPr>
          <w:sz w:val="28"/>
          <w:szCs w:val="28"/>
        </w:rPr>
        <w:t>культурные</w:t>
      </w:r>
      <w:r w:rsidRPr="004678B6">
        <w:rPr>
          <w:sz w:val="28"/>
          <w:szCs w:val="28"/>
        </w:rPr>
        <w:tab/>
      </w:r>
      <w:r>
        <w:rPr>
          <w:sz w:val="28"/>
          <w:szCs w:val="28"/>
        </w:rPr>
        <w:t xml:space="preserve"> </w:t>
      </w:r>
      <w:r w:rsidRPr="004678B6">
        <w:rPr>
          <w:sz w:val="28"/>
          <w:szCs w:val="28"/>
        </w:rPr>
        <w:t>и</w:t>
      </w:r>
      <w:r w:rsidRPr="004678B6">
        <w:rPr>
          <w:sz w:val="28"/>
          <w:szCs w:val="28"/>
        </w:rPr>
        <w:tab/>
        <w:t>нравственные смыслы,</w:t>
      </w:r>
      <w:r w:rsidRPr="004678B6">
        <w:rPr>
          <w:sz w:val="28"/>
          <w:szCs w:val="28"/>
        </w:rPr>
        <w:tab/>
        <w:t>отражённые</w:t>
      </w:r>
      <w:r w:rsidRPr="004678B6">
        <w:rPr>
          <w:sz w:val="28"/>
          <w:szCs w:val="28"/>
        </w:rPr>
        <w:tab/>
        <w:t>в</w:t>
      </w:r>
      <w:r w:rsidRPr="004678B6">
        <w:rPr>
          <w:sz w:val="28"/>
          <w:szCs w:val="28"/>
        </w:rPr>
        <w:tab/>
        <w:t>произведениях башкирских     писателей</w:t>
      </w:r>
      <w:r w:rsidRPr="004678B6">
        <w:rPr>
          <w:sz w:val="28"/>
          <w:szCs w:val="28"/>
        </w:rPr>
        <w:tab/>
        <w:t>и</w:t>
      </w:r>
      <w:r w:rsidRPr="004678B6">
        <w:rPr>
          <w:sz w:val="28"/>
          <w:szCs w:val="28"/>
        </w:rPr>
        <w:tab/>
        <w:t>поэтов,</w:t>
      </w:r>
      <w:r w:rsidRPr="004678B6">
        <w:rPr>
          <w:sz w:val="28"/>
          <w:szCs w:val="28"/>
        </w:rPr>
        <w:tab/>
        <w:t>приводить</w:t>
      </w:r>
      <w:r w:rsidRPr="004678B6">
        <w:rPr>
          <w:sz w:val="28"/>
          <w:szCs w:val="28"/>
        </w:rPr>
        <w:tab/>
        <w:t>примеры</w:t>
      </w:r>
      <w:r w:rsidRPr="004678B6">
        <w:rPr>
          <w:sz w:val="28"/>
          <w:szCs w:val="28"/>
        </w:rPr>
        <w:tab/>
        <w:t>отдельных литературных достижений других народов;</w:t>
      </w:r>
    </w:p>
    <w:p w:rsidR="00EE021F" w:rsidRPr="004678B6" w:rsidRDefault="00EE021F" w:rsidP="004678B6">
      <w:pPr>
        <w:rPr>
          <w:sz w:val="28"/>
          <w:szCs w:val="28"/>
        </w:rPr>
      </w:pPr>
      <w:r w:rsidRPr="004678B6">
        <w:rPr>
          <w:sz w:val="28"/>
          <w:szCs w:val="28"/>
        </w:rPr>
        <w:t>определять место родной литературы в жизни башкирского народа,</w:t>
      </w:r>
      <w:r>
        <w:rPr>
          <w:sz w:val="28"/>
          <w:szCs w:val="28"/>
        </w:rPr>
        <w:t xml:space="preserve"> </w:t>
      </w:r>
      <w:r w:rsidRPr="004678B6">
        <w:rPr>
          <w:sz w:val="28"/>
          <w:szCs w:val="28"/>
        </w:rPr>
        <w:t>ее общность с литературами</w:t>
      </w:r>
      <w:r>
        <w:rPr>
          <w:sz w:val="28"/>
          <w:szCs w:val="28"/>
        </w:rPr>
        <w:t xml:space="preserve"> </w:t>
      </w:r>
      <w:r w:rsidRPr="004678B6">
        <w:rPr>
          <w:sz w:val="28"/>
          <w:szCs w:val="28"/>
        </w:rPr>
        <w:t>других народов, ее особенности;</w:t>
      </w:r>
    </w:p>
    <w:p w:rsidR="00EE021F" w:rsidRPr="004678B6" w:rsidRDefault="00EE021F" w:rsidP="004678B6">
      <w:pPr>
        <w:rPr>
          <w:sz w:val="28"/>
          <w:szCs w:val="28"/>
        </w:rPr>
      </w:pPr>
      <w:r w:rsidRPr="004678B6">
        <w:rPr>
          <w:sz w:val="28"/>
          <w:szCs w:val="28"/>
        </w:rPr>
        <w:t>выявлять моральные и нравственные принципы башкирского народа на основе поступков</w:t>
      </w:r>
      <w:r>
        <w:rPr>
          <w:sz w:val="28"/>
          <w:szCs w:val="28"/>
        </w:rPr>
        <w:t xml:space="preserve"> </w:t>
      </w:r>
      <w:r w:rsidRPr="004678B6">
        <w:rPr>
          <w:sz w:val="28"/>
          <w:szCs w:val="28"/>
        </w:rPr>
        <w:t>героев сказок и литературных произведений;</w:t>
      </w:r>
    </w:p>
    <w:p w:rsidR="00EE021F" w:rsidRPr="004678B6" w:rsidRDefault="00EE021F" w:rsidP="004678B6">
      <w:pPr>
        <w:rPr>
          <w:sz w:val="28"/>
          <w:szCs w:val="28"/>
        </w:rPr>
      </w:pPr>
      <w:r w:rsidRPr="004678B6">
        <w:rPr>
          <w:sz w:val="28"/>
          <w:szCs w:val="28"/>
        </w:rPr>
        <w:t>характеризовать</w:t>
      </w:r>
      <w:r w:rsidRPr="004678B6">
        <w:rPr>
          <w:sz w:val="28"/>
          <w:szCs w:val="28"/>
        </w:rPr>
        <w:tab/>
        <w:t>богатство</w:t>
      </w:r>
      <w:r w:rsidRPr="004678B6">
        <w:rPr>
          <w:sz w:val="28"/>
          <w:szCs w:val="28"/>
        </w:rPr>
        <w:tab/>
        <w:t>башкирской</w:t>
      </w:r>
      <w:r w:rsidRPr="004678B6">
        <w:rPr>
          <w:sz w:val="28"/>
          <w:szCs w:val="28"/>
        </w:rPr>
        <w:tab/>
        <w:t>культуры</w:t>
      </w:r>
      <w:r w:rsidRPr="004678B6">
        <w:rPr>
          <w:sz w:val="28"/>
          <w:szCs w:val="28"/>
        </w:rPr>
        <w:tab/>
        <w:t>и</w:t>
      </w:r>
      <w:r w:rsidRPr="004678B6">
        <w:rPr>
          <w:sz w:val="28"/>
          <w:szCs w:val="28"/>
        </w:rPr>
        <w:tab/>
        <w:t>литературы, башкирских национальных</w:t>
      </w:r>
      <w:r>
        <w:rPr>
          <w:sz w:val="28"/>
          <w:szCs w:val="28"/>
        </w:rPr>
        <w:t xml:space="preserve"> </w:t>
      </w:r>
      <w:r w:rsidRPr="004678B6">
        <w:rPr>
          <w:sz w:val="28"/>
          <w:szCs w:val="28"/>
        </w:rPr>
        <w:t>традиций в контексте культур народов России;</w:t>
      </w:r>
    </w:p>
    <w:p w:rsidR="00EE021F" w:rsidRPr="004678B6" w:rsidRDefault="00EE021F" w:rsidP="004678B6">
      <w:pPr>
        <w:rPr>
          <w:sz w:val="28"/>
          <w:szCs w:val="28"/>
        </w:rPr>
      </w:pPr>
      <w:r w:rsidRPr="004678B6">
        <w:rPr>
          <w:sz w:val="28"/>
          <w:szCs w:val="28"/>
        </w:rPr>
        <w:t>анализировать фольклорные и литературные тексты на основе вопросов учителя или заданий в учебнике, сопоставлять литературные произведения</w:t>
      </w:r>
      <w:r>
        <w:rPr>
          <w:sz w:val="28"/>
          <w:szCs w:val="28"/>
        </w:rPr>
        <w:t xml:space="preserve"> </w:t>
      </w:r>
      <w:r w:rsidRPr="004678B6">
        <w:rPr>
          <w:sz w:val="28"/>
          <w:szCs w:val="28"/>
        </w:rPr>
        <w:t>с произведениями</w:t>
      </w:r>
      <w:r w:rsidRPr="004678B6">
        <w:rPr>
          <w:sz w:val="28"/>
          <w:szCs w:val="28"/>
        </w:rPr>
        <w:tab/>
        <w:t>других</w:t>
      </w:r>
      <w:r w:rsidRPr="004678B6">
        <w:rPr>
          <w:sz w:val="28"/>
          <w:szCs w:val="28"/>
        </w:rPr>
        <w:tab/>
        <w:t>искусств,</w:t>
      </w:r>
      <w:r w:rsidRPr="004678B6">
        <w:rPr>
          <w:sz w:val="28"/>
          <w:szCs w:val="28"/>
        </w:rPr>
        <w:tab/>
        <w:t>отбирать</w:t>
      </w:r>
      <w:r w:rsidRPr="004678B6">
        <w:rPr>
          <w:sz w:val="28"/>
          <w:szCs w:val="28"/>
        </w:rPr>
        <w:tab/>
        <w:t>произведения</w:t>
      </w:r>
      <w:r w:rsidRPr="004678B6">
        <w:rPr>
          <w:sz w:val="28"/>
          <w:szCs w:val="28"/>
        </w:rPr>
        <w:tab/>
        <w:t>для самостоятельного чтения.</w:t>
      </w:r>
    </w:p>
    <w:p w:rsidR="00EE021F" w:rsidRPr="004678B6" w:rsidRDefault="00EE021F" w:rsidP="004678B6">
      <w:pPr>
        <w:rPr>
          <w:sz w:val="28"/>
          <w:szCs w:val="28"/>
        </w:rPr>
      </w:pPr>
      <w:r w:rsidRPr="004678B6">
        <w:rPr>
          <w:sz w:val="28"/>
          <w:szCs w:val="28"/>
        </w:rPr>
        <w:t>Предметные результаты изучения родной (башкирской) литературы. К концу обучения в 6 классе обучающийся научится:</w:t>
      </w:r>
    </w:p>
    <w:p w:rsidR="00EE021F" w:rsidRPr="004678B6" w:rsidRDefault="00EE021F" w:rsidP="004678B6">
      <w:pPr>
        <w:rPr>
          <w:sz w:val="28"/>
          <w:szCs w:val="28"/>
        </w:rPr>
      </w:pPr>
      <w:r w:rsidRPr="004678B6">
        <w:rPr>
          <w:sz w:val="28"/>
          <w:szCs w:val="28"/>
        </w:rPr>
        <w:t>определять тему и идею произведения, выделять проблематику башкирских народных песен, преданий и легенд, для развития представлений об идеале нравственности башкирского народа;</w:t>
      </w:r>
    </w:p>
    <w:p w:rsidR="00EE021F" w:rsidRPr="004678B6" w:rsidRDefault="00EE021F" w:rsidP="004678B6">
      <w:pPr>
        <w:rPr>
          <w:sz w:val="28"/>
          <w:szCs w:val="28"/>
        </w:rPr>
      </w:pPr>
      <w:r w:rsidRPr="004678B6">
        <w:rPr>
          <w:sz w:val="28"/>
          <w:szCs w:val="28"/>
        </w:rPr>
        <w:t>под</w:t>
      </w:r>
      <w:r w:rsidRPr="004678B6">
        <w:rPr>
          <w:sz w:val="28"/>
          <w:szCs w:val="28"/>
        </w:rPr>
        <w:tab/>
        <w:t>руководством</w:t>
      </w:r>
      <w:r w:rsidRPr="004678B6">
        <w:rPr>
          <w:sz w:val="28"/>
          <w:szCs w:val="28"/>
        </w:rPr>
        <w:tab/>
        <w:t>учителя</w:t>
      </w:r>
      <w:r w:rsidRPr="004678B6">
        <w:rPr>
          <w:sz w:val="28"/>
          <w:szCs w:val="28"/>
        </w:rPr>
        <w:tab/>
        <w:t>создавать</w:t>
      </w:r>
      <w:r w:rsidRPr="004678B6">
        <w:rPr>
          <w:sz w:val="28"/>
          <w:szCs w:val="28"/>
        </w:rPr>
        <w:tab/>
        <w:t>элементарные</w:t>
      </w:r>
      <w:r w:rsidRPr="004678B6">
        <w:rPr>
          <w:sz w:val="28"/>
          <w:szCs w:val="28"/>
        </w:rPr>
        <w:tab/>
        <w:t>историко-культурные</w:t>
      </w:r>
      <w:r w:rsidRPr="004678B6">
        <w:rPr>
          <w:sz w:val="28"/>
          <w:szCs w:val="28"/>
        </w:rPr>
        <w:tab/>
        <w:t>комментарии     и</w:t>
      </w:r>
      <w:r w:rsidRPr="004678B6">
        <w:rPr>
          <w:sz w:val="28"/>
          <w:szCs w:val="28"/>
        </w:rPr>
        <w:tab/>
        <w:t>собственные тексты</w:t>
      </w:r>
      <w:r w:rsidRPr="004678B6">
        <w:rPr>
          <w:sz w:val="28"/>
          <w:szCs w:val="28"/>
        </w:rPr>
        <w:tab/>
        <w:t>интерпретирующего характера в формате ответа на вопрос;</w:t>
      </w:r>
    </w:p>
    <w:p w:rsidR="00EE021F" w:rsidRPr="004678B6" w:rsidRDefault="00EE021F" w:rsidP="004678B6">
      <w:pPr>
        <w:rPr>
          <w:sz w:val="28"/>
          <w:szCs w:val="28"/>
        </w:rPr>
      </w:pPr>
      <w:r w:rsidRPr="004678B6">
        <w:rPr>
          <w:sz w:val="28"/>
          <w:szCs w:val="28"/>
        </w:rPr>
        <w:t>осознавать роль образа Салавата Юлаева в башкирской литературе</w:t>
      </w:r>
      <w:r>
        <w:rPr>
          <w:sz w:val="28"/>
          <w:szCs w:val="28"/>
        </w:rPr>
        <w:t xml:space="preserve"> </w:t>
      </w:r>
      <w:r w:rsidRPr="004678B6">
        <w:rPr>
          <w:sz w:val="28"/>
          <w:szCs w:val="28"/>
        </w:rPr>
        <w:t>и фольклоре,</w:t>
      </w:r>
      <w:r w:rsidRPr="004678B6">
        <w:rPr>
          <w:sz w:val="28"/>
          <w:szCs w:val="28"/>
        </w:rPr>
        <w:tab/>
        <w:t>русской</w:t>
      </w:r>
      <w:r w:rsidRPr="004678B6">
        <w:rPr>
          <w:sz w:val="28"/>
          <w:szCs w:val="28"/>
        </w:rPr>
        <w:tab/>
        <w:t>литературе,</w:t>
      </w:r>
      <w:r w:rsidRPr="004678B6">
        <w:rPr>
          <w:sz w:val="28"/>
          <w:szCs w:val="28"/>
        </w:rPr>
        <w:tab/>
        <w:t>место</w:t>
      </w:r>
      <w:r w:rsidRPr="004678B6">
        <w:rPr>
          <w:sz w:val="28"/>
          <w:szCs w:val="28"/>
        </w:rPr>
        <w:tab/>
        <w:t>его</w:t>
      </w:r>
      <w:r w:rsidRPr="004678B6">
        <w:rPr>
          <w:sz w:val="28"/>
          <w:szCs w:val="28"/>
        </w:rPr>
        <w:tab/>
        <w:t>личности</w:t>
      </w:r>
      <w:r w:rsidRPr="004678B6">
        <w:rPr>
          <w:sz w:val="28"/>
          <w:szCs w:val="28"/>
        </w:rPr>
        <w:tab/>
        <w:t>в</w:t>
      </w:r>
      <w:r w:rsidRPr="004678B6">
        <w:rPr>
          <w:sz w:val="28"/>
          <w:szCs w:val="28"/>
        </w:rPr>
        <w:tab/>
        <w:t>истории Башкортостана и России;</w:t>
      </w:r>
    </w:p>
    <w:p w:rsidR="00EE021F" w:rsidRPr="004678B6" w:rsidRDefault="00EE021F" w:rsidP="004678B6">
      <w:pPr>
        <w:rPr>
          <w:sz w:val="28"/>
          <w:szCs w:val="28"/>
        </w:rPr>
      </w:pPr>
      <w:r w:rsidRPr="004678B6">
        <w:rPr>
          <w:sz w:val="28"/>
          <w:szCs w:val="28"/>
        </w:rPr>
        <w:t>характеризовать образы исторических личностей в произведениях башкирского фольклора и литературы, выявлять отличительные черты национального характера башкирского народа в произведениях о Великой Отечественной войне.</w:t>
      </w:r>
    </w:p>
    <w:p w:rsidR="00EE021F" w:rsidRPr="004678B6" w:rsidRDefault="00EE021F" w:rsidP="004678B6">
      <w:pPr>
        <w:rPr>
          <w:sz w:val="28"/>
          <w:szCs w:val="28"/>
        </w:rPr>
      </w:pPr>
      <w:r w:rsidRPr="004678B6">
        <w:rPr>
          <w:sz w:val="28"/>
          <w:szCs w:val="28"/>
        </w:rPr>
        <w:t>Предметные результаты изучения родной (башкирской) литературы.</w:t>
      </w:r>
      <w:r>
        <w:rPr>
          <w:sz w:val="28"/>
          <w:szCs w:val="28"/>
        </w:rPr>
        <w:t xml:space="preserve"> </w:t>
      </w:r>
      <w:r w:rsidRPr="004678B6">
        <w:rPr>
          <w:sz w:val="28"/>
          <w:szCs w:val="28"/>
        </w:rPr>
        <w:t>К концу обучения в 7 классе обучающийся научится:</w:t>
      </w:r>
    </w:p>
    <w:p w:rsidR="00EE021F" w:rsidRPr="004678B6" w:rsidRDefault="00EE021F" w:rsidP="004678B6">
      <w:pPr>
        <w:rPr>
          <w:sz w:val="28"/>
          <w:szCs w:val="28"/>
        </w:rPr>
      </w:pPr>
      <w:r w:rsidRPr="004678B6">
        <w:rPr>
          <w:sz w:val="28"/>
          <w:szCs w:val="28"/>
        </w:rPr>
        <w:t>определять</w:t>
      </w:r>
      <w:r w:rsidRPr="004678B6">
        <w:rPr>
          <w:sz w:val="28"/>
          <w:szCs w:val="28"/>
        </w:rPr>
        <w:tab/>
        <w:t>род,</w:t>
      </w:r>
      <w:r w:rsidRPr="004678B6">
        <w:rPr>
          <w:sz w:val="28"/>
          <w:szCs w:val="28"/>
        </w:rPr>
        <w:tab/>
        <w:t>жанр,</w:t>
      </w:r>
      <w:r w:rsidRPr="004678B6">
        <w:rPr>
          <w:sz w:val="28"/>
          <w:szCs w:val="28"/>
        </w:rPr>
        <w:tab/>
        <w:t>тему</w:t>
      </w:r>
      <w:r w:rsidRPr="004678B6">
        <w:rPr>
          <w:sz w:val="28"/>
          <w:szCs w:val="28"/>
        </w:rPr>
        <w:tab/>
        <w:t>и</w:t>
      </w:r>
      <w:r w:rsidRPr="004678B6">
        <w:rPr>
          <w:sz w:val="28"/>
          <w:szCs w:val="28"/>
        </w:rPr>
        <w:tab/>
        <w:t>идею</w:t>
      </w:r>
      <w:r w:rsidRPr="004678B6">
        <w:rPr>
          <w:sz w:val="28"/>
          <w:szCs w:val="28"/>
        </w:rPr>
        <w:tab/>
        <w:t>произведения,</w:t>
      </w:r>
      <w:r w:rsidRPr="004678B6">
        <w:rPr>
          <w:sz w:val="28"/>
          <w:szCs w:val="28"/>
        </w:rPr>
        <w:tab/>
        <w:t>выделять проблематику и понимать эстетическое своеобразие башкирских народных сказок, народных рассказов, песен и частушек, выявлять фольклорные сюжеты и мотивы в башкирской литературе, осознавать культурные и нравственные смыслы в произведениях о природе Башкортостана;</w:t>
      </w:r>
    </w:p>
    <w:p w:rsidR="00EE021F" w:rsidRPr="004678B6" w:rsidRDefault="00EE021F" w:rsidP="004678B6">
      <w:pPr>
        <w:rPr>
          <w:sz w:val="28"/>
          <w:szCs w:val="28"/>
        </w:rPr>
      </w:pPr>
      <w:r w:rsidRPr="004678B6">
        <w:rPr>
          <w:sz w:val="28"/>
          <w:szCs w:val="28"/>
        </w:rPr>
        <w:t>иметь понятие о башкирском национальном характере, истоках башкирского патриотизма и героизма в произведениях о защите Родины в Отечественной войне 1812 года;</w:t>
      </w:r>
    </w:p>
    <w:p w:rsidR="00EE021F" w:rsidRPr="004678B6" w:rsidRDefault="00EE021F" w:rsidP="004678B6">
      <w:pPr>
        <w:rPr>
          <w:sz w:val="28"/>
          <w:szCs w:val="28"/>
        </w:rPr>
      </w:pPr>
      <w:r w:rsidRPr="004678B6">
        <w:rPr>
          <w:sz w:val="28"/>
          <w:szCs w:val="28"/>
        </w:rPr>
        <w:t>пересказывать прочитанное произведение, его сюжет, используя различные виды пересказов, отвечать на вопросы по прочитанному произведению и самостоятельно формулировать вопросы к тексту;</w:t>
      </w:r>
    </w:p>
    <w:p w:rsidR="00EE021F" w:rsidRPr="004678B6" w:rsidRDefault="00EE021F" w:rsidP="004678B6">
      <w:pPr>
        <w:rPr>
          <w:sz w:val="28"/>
          <w:szCs w:val="28"/>
        </w:rPr>
      </w:pPr>
      <w:bookmarkStart w:id="59" w:name="_page_159_0"/>
      <w:bookmarkEnd w:id="58"/>
      <w:r w:rsidRPr="004678B6">
        <w:rPr>
          <w:sz w:val="28"/>
          <w:szCs w:val="28"/>
        </w:rPr>
        <w:t>отбирать произведения для самостоятельного чтения в тематических рамках курса на основе собственных предпочтений или рекомендаций;</w:t>
      </w:r>
    </w:p>
    <w:p w:rsidR="00EE021F" w:rsidRPr="004678B6" w:rsidRDefault="00EE021F" w:rsidP="004678B6">
      <w:pPr>
        <w:rPr>
          <w:sz w:val="28"/>
          <w:szCs w:val="28"/>
        </w:rPr>
      </w:pPr>
      <w:r w:rsidRPr="004678B6">
        <w:rPr>
          <w:sz w:val="28"/>
          <w:szCs w:val="28"/>
        </w:rPr>
        <w:t>владеть</w:t>
      </w:r>
      <w:r w:rsidRPr="004678B6">
        <w:rPr>
          <w:sz w:val="28"/>
          <w:szCs w:val="28"/>
        </w:rPr>
        <w:tab/>
        <w:t>элементарными</w:t>
      </w:r>
      <w:r w:rsidRPr="004678B6">
        <w:rPr>
          <w:sz w:val="28"/>
          <w:szCs w:val="28"/>
        </w:rPr>
        <w:tab/>
        <w:t>навыками</w:t>
      </w:r>
      <w:r w:rsidRPr="004678B6">
        <w:rPr>
          <w:sz w:val="28"/>
          <w:szCs w:val="28"/>
        </w:rPr>
        <w:tab/>
        <w:t>проектно-исследовательской деятельности,</w:t>
      </w:r>
      <w:r w:rsidRPr="004678B6">
        <w:rPr>
          <w:sz w:val="28"/>
          <w:szCs w:val="28"/>
        </w:rPr>
        <w:tab/>
        <w:t>оформления и     представления     её результатов,</w:t>
      </w:r>
      <w:r w:rsidRPr="004678B6">
        <w:rPr>
          <w:sz w:val="28"/>
          <w:szCs w:val="28"/>
        </w:rPr>
        <w:tab/>
        <w:t>владеть элементарными умениями работы с разными источниками информации.</w:t>
      </w:r>
    </w:p>
    <w:p w:rsidR="00EE021F" w:rsidRPr="004678B6" w:rsidRDefault="00EE021F" w:rsidP="004678B6">
      <w:pPr>
        <w:rPr>
          <w:sz w:val="28"/>
          <w:szCs w:val="28"/>
        </w:rPr>
      </w:pPr>
      <w:r w:rsidRPr="004678B6">
        <w:rPr>
          <w:sz w:val="28"/>
          <w:szCs w:val="28"/>
        </w:rPr>
        <w:t>Предметные результаты изучения родной (башкирской) литературы.</w:t>
      </w:r>
      <w:r>
        <w:rPr>
          <w:sz w:val="28"/>
          <w:szCs w:val="28"/>
        </w:rPr>
        <w:t xml:space="preserve"> </w:t>
      </w:r>
      <w:r w:rsidRPr="004678B6">
        <w:rPr>
          <w:sz w:val="28"/>
          <w:szCs w:val="28"/>
        </w:rPr>
        <w:t>К концу обучения в 8 классе обучающийся научится:</w:t>
      </w:r>
    </w:p>
    <w:p w:rsidR="00EE021F" w:rsidRPr="004678B6" w:rsidRDefault="00EE021F" w:rsidP="004678B6">
      <w:pPr>
        <w:rPr>
          <w:sz w:val="28"/>
          <w:szCs w:val="28"/>
        </w:rPr>
      </w:pPr>
      <w:r w:rsidRPr="004678B6">
        <w:rPr>
          <w:sz w:val="28"/>
          <w:szCs w:val="28"/>
        </w:rPr>
        <w:t>определять род, жанр, тему, идею, основной конфликт произведения, выделять проблематику и понимать эстетическое своеобразие произведений о легендарных героях Башкортостана и России, о нравственных идеалах башкирского народа и народов Российской Федерации, осознавать ключевые для башкирского национального сознания культурные и нравственные смыслы в произведениях о Великой Отечественной войне и природе родного края;</w:t>
      </w:r>
    </w:p>
    <w:p w:rsidR="00EE021F" w:rsidRPr="004678B6" w:rsidRDefault="00EE021F" w:rsidP="004678B6">
      <w:pPr>
        <w:rPr>
          <w:sz w:val="28"/>
          <w:szCs w:val="28"/>
        </w:rPr>
      </w:pPr>
      <w:r w:rsidRPr="004678B6">
        <w:rPr>
          <w:sz w:val="28"/>
          <w:szCs w:val="28"/>
        </w:rPr>
        <w:t>проводить самостоятельный смысловой и идейно-эстетический анализ фольклорного и литературного текста и воспринимать художественный текст</w:t>
      </w:r>
      <w:r>
        <w:rPr>
          <w:sz w:val="28"/>
          <w:szCs w:val="28"/>
        </w:rPr>
        <w:t xml:space="preserve"> </w:t>
      </w:r>
      <w:r w:rsidRPr="004678B6">
        <w:rPr>
          <w:sz w:val="28"/>
          <w:szCs w:val="28"/>
        </w:rPr>
        <w:t>как обращение автора к читателю,</w:t>
      </w:r>
      <w:r>
        <w:rPr>
          <w:sz w:val="28"/>
          <w:szCs w:val="28"/>
        </w:rPr>
        <w:t xml:space="preserve"> </w:t>
      </w:r>
      <w:r w:rsidRPr="004678B6">
        <w:rPr>
          <w:sz w:val="28"/>
          <w:szCs w:val="28"/>
        </w:rPr>
        <w:t>современнику и потомку;</w:t>
      </w:r>
    </w:p>
    <w:p w:rsidR="00EE021F" w:rsidRPr="004678B6" w:rsidRDefault="00EE021F" w:rsidP="004678B6">
      <w:pPr>
        <w:rPr>
          <w:sz w:val="28"/>
          <w:szCs w:val="28"/>
        </w:rPr>
      </w:pPr>
      <w:r w:rsidRPr="004678B6">
        <w:rPr>
          <w:sz w:val="28"/>
          <w:szCs w:val="28"/>
        </w:rPr>
        <w:t>понимать функции теоретико-литературных понятий и самостоятельно использовать их в</w:t>
      </w:r>
      <w:r>
        <w:rPr>
          <w:sz w:val="28"/>
          <w:szCs w:val="28"/>
        </w:rPr>
        <w:t xml:space="preserve"> </w:t>
      </w:r>
      <w:r w:rsidRPr="004678B6">
        <w:rPr>
          <w:sz w:val="28"/>
          <w:szCs w:val="28"/>
        </w:rPr>
        <w:t>процессе анализа и интерпретации произведений;</w:t>
      </w:r>
    </w:p>
    <w:p w:rsidR="00EE021F" w:rsidRPr="004678B6" w:rsidRDefault="00EE021F" w:rsidP="004678B6">
      <w:pPr>
        <w:rPr>
          <w:sz w:val="28"/>
          <w:szCs w:val="28"/>
        </w:rPr>
      </w:pPr>
      <w:r w:rsidRPr="004678B6">
        <w:rPr>
          <w:sz w:val="28"/>
          <w:szCs w:val="28"/>
        </w:rPr>
        <w:t>рассматривать отдельные изученные произведения в рамках историко-литературного</w:t>
      </w:r>
      <w:r w:rsidRPr="004678B6">
        <w:rPr>
          <w:sz w:val="28"/>
          <w:szCs w:val="28"/>
        </w:rPr>
        <w:tab/>
        <w:t>процесса</w:t>
      </w:r>
      <w:r w:rsidRPr="004678B6">
        <w:rPr>
          <w:sz w:val="28"/>
          <w:szCs w:val="28"/>
        </w:rPr>
        <w:tab/>
        <w:t>(определять</w:t>
      </w:r>
      <w:r w:rsidRPr="004678B6">
        <w:rPr>
          <w:sz w:val="28"/>
          <w:szCs w:val="28"/>
        </w:rPr>
        <w:tab/>
        <w:t>и</w:t>
      </w:r>
      <w:r w:rsidRPr="004678B6">
        <w:rPr>
          <w:sz w:val="28"/>
          <w:szCs w:val="28"/>
        </w:rPr>
        <w:tab/>
        <w:t>учитывать</w:t>
      </w:r>
      <w:r w:rsidRPr="004678B6">
        <w:rPr>
          <w:sz w:val="28"/>
          <w:szCs w:val="28"/>
        </w:rPr>
        <w:tab/>
        <w:t>при</w:t>
      </w:r>
      <w:r w:rsidRPr="004678B6">
        <w:rPr>
          <w:sz w:val="28"/>
          <w:szCs w:val="28"/>
        </w:rPr>
        <w:tab/>
        <w:t>анализе принадлежность произведения к историческому времени, определённому литературному направлению);</w:t>
      </w:r>
    </w:p>
    <w:p w:rsidR="00EE021F" w:rsidRPr="004678B6" w:rsidRDefault="00EE021F" w:rsidP="004678B6">
      <w:pPr>
        <w:rPr>
          <w:sz w:val="28"/>
          <w:szCs w:val="28"/>
        </w:rPr>
      </w:pPr>
      <w:r w:rsidRPr="004678B6">
        <w:rPr>
          <w:sz w:val="28"/>
          <w:szCs w:val="28"/>
        </w:rPr>
        <w:t>создавать</w:t>
      </w:r>
      <w:r w:rsidRPr="004678B6">
        <w:rPr>
          <w:sz w:val="28"/>
          <w:szCs w:val="28"/>
        </w:rPr>
        <w:tab/>
        <w:t>развёрнутые</w:t>
      </w:r>
      <w:r w:rsidRPr="004678B6">
        <w:rPr>
          <w:sz w:val="28"/>
          <w:szCs w:val="28"/>
        </w:rPr>
        <w:tab/>
        <w:t>историко-культурные</w:t>
      </w:r>
      <w:r w:rsidRPr="004678B6">
        <w:rPr>
          <w:sz w:val="28"/>
          <w:szCs w:val="28"/>
        </w:rPr>
        <w:tab/>
        <w:t>комментарии</w:t>
      </w:r>
      <w:r w:rsidRPr="004678B6">
        <w:rPr>
          <w:sz w:val="28"/>
          <w:szCs w:val="28"/>
        </w:rPr>
        <w:tab/>
        <w:t>и собственные тексты интерпретирующего характера в формате анализа эпизода, ответа на проблемный вопрос; самостоятельно сопоставлять литературные произведения с произведениями других искусств.</w:t>
      </w:r>
    </w:p>
    <w:p w:rsidR="00EE021F" w:rsidRPr="004678B6" w:rsidRDefault="00EE021F" w:rsidP="004678B6">
      <w:pPr>
        <w:rPr>
          <w:sz w:val="28"/>
          <w:szCs w:val="28"/>
        </w:rPr>
      </w:pPr>
      <w:r w:rsidRPr="004678B6">
        <w:rPr>
          <w:sz w:val="28"/>
          <w:szCs w:val="28"/>
        </w:rPr>
        <w:t>Предметные результаты изучения родной (башкирской) литературы. К концу</w:t>
      </w:r>
      <w:r>
        <w:rPr>
          <w:sz w:val="28"/>
          <w:szCs w:val="28"/>
        </w:rPr>
        <w:t xml:space="preserve"> </w:t>
      </w:r>
      <w:r w:rsidRPr="004678B6">
        <w:rPr>
          <w:sz w:val="28"/>
          <w:szCs w:val="28"/>
        </w:rPr>
        <w:t>обучения</w:t>
      </w:r>
      <w:r>
        <w:rPr>
          <w:sz w:val="28"/>
          <w:szCs w:val="28"/>
        </w:rPr>
        <w:t xml:space="preserve"> </w:t>
      </w:r>
      <w:r w:rsidRPr="004678B6">
        <w:rPr>
          <w:sz w:val="28"/>
          <w:szCs w:val="28"/>
        </w:rPr>
        <w:t>в 9 классе обучающийся научится:</w:t>
      </w:r>
    </w:p>
    <w:p w:rsidR="00EE021F" w:rsidRPr="004678B6" w:rsidRDefault="00EE021F" w:rsidP="004678B6">
      <w:pPr>
        <w:rPr>
          <w:sz w:val="28"/>
          <w:szCs w:val="28"/>
        </w:rPr>
      </w:pPr>
      <w:r w:rsidRPr="004678B6">
        <w:rPr>
          <w:sz w:val="28"/>
          <w:szCs w:val="28"/>
        </w:rPr>
        <w:t>осознавать</w:t>
      </w:r>
      <w:r w:rsidRPr="004678B6">
        <w:rPr>
          <w:sz w:val="28"/>
          <w:szCs w:val="28"/>
        </w:rPr>
        <w:tab/>
        <w:t>ключевые</w:t>
      </w:r>
      <w:r w:rsidRPr="004678B6">
        <w:rPr>
          <w:sz w:val="28"/>
          <w:szCs w:val="28"/>
        </w:rPr>
        <w:tab/>
        <w:t>для</w:t>
      </w:r>
      <w:r w:rsidRPr="004678B6">
        <w:rPr>
          <w:sz w:val="28"/>
          <w:szCs w:val="28"/>
        </w:rPr>
        <w:tab/>
        <w:t>башкирского</w:t>
      </w:r>
      <w:r w:rsidRPr="004678B6">
        <w:rPr>
          <w:sz w:val="28"/>
          <w:szCs w:val="28"/>
        </w:rPr>
        <w:tab/>
        <w:t>национального</w:t>
      </w:r>
      <w:r w:rsidRPr="004678B6">
        <w:rPr>
          <w:sz w:val="28"/>
          <w:szCs w:val="28"/>
        </w:rPr>
        <w:tab/>
        <w:t>бытия культурные и нравственные</w:t>
      </w:r>
      <w:r>
        <w:rPr>
          <w:sz w:val="28"/>
          <w:szCs w:val="28"/>
        </w:rPr>
        <w:t xml:space="preserve"> </w:t>
      </w:r>
      <w:r w:rsidRPr="004678B6">
        <w:rPr>
          <w:sz w:val="28"/>
          <w:szCs w:val="28"/>
        </w:rPr>
        <w:t>смыслы в произведениях башкирских писателей и поэтов;</w:t>
      </w:r>
    </w:p>
    <w:p w:rsidR="00EE021F" w:rsidRPr="004678B6" w:rsidRDefault="00EE021F" w:rsidP="004678B6">
      <w:pPr>
        <w:rPr>
          <w:sz w:val="28"/>
          <w:szCs w:val="28"/>
        </w:rPr>
      </w:pPr>
      <w:r w:rsidRPr="004678B6">
        <w:rPr>
          <w:sz w:val="28"/>
          <w:szCs w:val="28"/>
        </w:rPr>
        <w:t>осмысленно воспринимать литературное произведение в единстве формы</w:t>
      </w:r>
      <w:r w:rsidRPr="004678B6">
        <w:rPr>
          <w:sz w:val="28"/>
          <w:szCs w:val="28"/>
        </w:rPr>
        <w:tab/>
        <w:t>и</w:t>
      </w:r>
      <w:r w:rsidRPr="004678B6">
        <w:rPr>
          <w:sz w:val="28"/>
          <w:szCs w:val="28"/>
        </w:rPr>
        <w:tab/>
        <w:t>содержания,</w:t>
      </w:r>
      <w:r w:rsidRPr="004678B6">
        <w:rPr>
          <w:sz w:val="28"/>
          <w:szCs w:val="28"/>
        </w:rPr>
        <w:tab/>
        <w:t>выражать</w:t>
      </w:r>
      <w:r w:rsidRPr="004678B6">
        <w:rPr>
          <w:sz w:val="28"/>
          <w:szCs w:val="28"/>
        </w:rPr>
        <w:tab/>
        <w:t>собственный</w:t>
      </w:r>
      <w:r w:rsidRPr="004678B6">
        <w:rPr>
          <w:sz w:val="28"/>
          <w:szCs w:val="28"/>
        </w:rPr>
        <w:tab/>
        <w:t>эстетический</w:t>
      </w:r>
      <w:r w:rsidRPr="004678B6">
        <w:rPr>
          <w:sz w:val="28"/>
          <w:szCs w:val="28"/>
        </w:rPr>
        <w:tab/>
        <w:t>и художественный взгляд на идейно-тематическое содержание литературного текста, определять род, жанр, тему, идею, основной конфликт</w:t>
      </w:r>
      <w:r>
        <w:rPr>
          <w:sz w:val="28"/>
          <w:szCs w:val="28"/>
        </w:rPr>
        <w:t xml:space="preserve"> </w:t>
      </w:r>
      <w:r w:rsidRPr="004678B6">
        <w:rPr>
          <w:sz w:val="28"/>
          <w:szCs w:val="28"/>
        </w:rPr>
        <w:t>произведения, выделять проблематику;</w:t>
      </w:r>
    </w:p>
    <w:p w:rsidR="00EE021F" w:rsidRPr="004678B6" w:rsidRDefault="00EE021F" w:rsidP="004678B6">
      <w:pPr>
        <w:rPr>
          <w:sz w:val="28"/>
          <w:szCs w:val="28"/>
        </w:rPr>
      </w:pPr>
      <w:r w:rsidRPr="004678B6">
        <w:rPr>
          <w:sz w:val="28"/>
          <w:szCs w:val="28"/>
        </w:rPr>
        <w:t>объяснять своё</w:t>
      </w:r>
      <w:r w:rsidRPr="004678B6">
        <w:rPr>
          <w:sz w:val="28"/>
          <w:szCs w:val="28"/>
        </w:rPr>
        <w:tab/>
        <w:t>понимание</w:t>
      </w:r>
      <w:r w:rsidRPr="004678B6">
        <w:rPr>
          <w:sz w:val="28"/>
          <w:szCs w:val="28"/>
        </w:rPr>
        <w:tab/>
        <w:t>нравственно-философской,</w:t>
      </w:r>
      <w:r w:rsidRPr="004678B6">
        <w:rPr>
          <w:sz w:val="28"/>
          <w:szCs w:val="28"/>
        </w:rPr>
        <w:tab/>
        <w:t>социально-исторической</w:t>
      </w:r>
      <w:r w:rsidRPr="004678B6">
        <w:rPr>
          <w:sz w:val="28"/>
          <w:szCs w:val="28"/>
        </w:rPr>
        <w:tab/>
        <w:t>и</w:t>
      </w:r>
      <w:r w:rsidRPr="004678B6">
        <w:rPr>
          <w:sz w:val="28"/>
          <w:szCs w:val="28"/>
        </w:rPr>
        <w:tab/>
        <w:t>эстетической     проблематики</w:t>
      </w:r>
      <w:r w:rsidRPr="004678B6">
        <w:rPr>
          <w:sz w:val="28"/>
          <w:szCs w:val="28"/>
        </w:rPr>
        <w:tab/>
        <w:t>произведений,     выявлять языковые особенности художественного произведения, поэтической и прозаической речи, находить основные изобразительно-выразительные</w:t>
      </w:r>
      <w:bookmarkStart w:id="60" w:name="_page_160_0"/>
      <w:bookmarkEnd w:id="59"/>
      <w:r>
        <w:rPr>
          <w:sz w:val="28"/>
          <w:szCs w:val="28"/>
        </w:rPr>
        <w:t xml:space="preserve"> </w:t>
      </w:r>
      <w:r w:rsidRPr="004678B6">
        <w:rPr>
          <w:sz w:val="28"/>
          <w:szCs w:val="28"/>
        </w:rPr>
        <w:t>средства, характерные для творческой манеры писателя, определять их художественные функции;</w:t>
      </w:r>
    </w:p>
    <w:p w:rsidR="00EE021F" w:rsidRPr="004678B6" w:rsidRDefault="00EE021F" w:rsidP="004678B6">
      <w:pPr>
        <w:rPr>
          <w:sz w:val="28"/>
          <w:szCs w:val="28"/>
        </w:rPr>
      </w:pPr>
      <w:r w:rsidRPr="004678B6">
        <w:rPr>
          <w:sz w:val="28"/>
          <w:szCs w:val="28"/>
        </w:rPr>
        <w:t>участвовать в беседе и диалоге о прочитанном произведении, в учебной дискуссии на литературные темы, соотносить собственную позицию с позицией</w:t>
      </w:r>
      <w:r w:rsidRPr="004678B6">
        <w:rPr>
          <w:sz w:val="28"/>
          <w:szCs w:val="28"/>
        </w:rPr>
        <w:tab/>
        <w:t>автора</w:t>
      </w:r>
      <w:r w:rsidRPr="004678B6">
        <w:rPr>
          <w:sz w:val="28"/>
          <w:szCs w:val="28"/>
        </w:rPr>
        <w:tab/>
        <w:t>и</w:t>
      </w:r>
      <w:r w:rsidRPr="004678B6">
        <w:rPr>
          <w:sz w:val="28"/>
          <w:szCs w:val="28"/>
        </w:rPr>
        <w:tab/>
        <w:t>мнениями</w:t>
      </w:r>
      <w:r w:rsidRPr="004678B6">
        <w:rPr>
          <w:sz w:val="28"/>
          <w:szCs w:val="28"/>
        </w:rPr>
        <w:tab/>
        <w:t>участников</w:t>
      </w:r>
      <w:r w:rsidRPr="004678B6">
        <w:rPr>
          <w:sz w:val="28"/>
          <w:szCs w:val="28"/>
        </w:rPr>
        <w:tab/>
        <w:t>дискуссии,</w:t>
      </w:r>
      <w:r w:rsidRPr="004678B6">
        <w:rPr>
          <w:sz w:val="28"/>
          <w:szCs w:val="28"/>
        </w:rPr>
        <w:tab/>
        <w:t>давать аргументированную оценку прочитанному и отстаивать свою точку зрения, используя изученные теоретико-литературные понятия;</w:t>
      </w:r>
    </w:p>
    <w:p w:rsidR="00EE021F" w:rsidRPr="004678B6" w:rsidRDefault="00EE021F" w:rsidP="004678B6">
      <w:pPr>
        <w:rPr>
          <w:sz w:val="28"/>
          <w:szCs w:val="28"/>
        </w:rPr>
      </w:pPr>
      <w:r w:rsidRPr="004678B6">
        <w:rPr>
          <w:sz w:val="28"/>
          <w:szCs w:val="28"/>
        </w:rPr>
        <w:t>самостоятельно изучать произведения художественной литературы.</w:t>
      </w:r>
    </w:p>
    <w:p w:rsidR="00EE021F" w:rsidRPr="004678B6" w:rsidRDefault="00EE021F" w:rsidP="00BC2382">
      <w:pPr>
        <w:rPr>
          <w:sz w:val="28"/>
          <w:szCs w:val="28"/>
        </w:rPr>
      </w:pPr>
      <w:r>
        <w:rPr>
          <w:sz w:val="28"/>
          <w:szCs w:val="28"/>
        </w:rPr>
        <w:t xml:space="preserve">1.2.3.25 </w:t>
      </w:r>
      <w:r w:rsidRPr="004678B6">
        <w:rPr>
          <w:sz w:val="28"/>
          <w:szCs w:val="28"/>
        </w:rPr>
        <w:t xml:space="preserve"> Предметная область  «Родной язык и  родная литература»</w:t>
      </w:r>
    </w:p>
    <w:p w:rsidR="00EE021F" w:rsidRPr="004678B6" w:rsidRDefault="00EE021F" w:rsidP="00BC2382">
      <w:pPr>
        <w:rPr>
          <w:sz w:val="28"/>
          <w:szCs w:val="28"/>
        </w:rPr>
      </w:pPr>
      <w:r>
        <w:rPr>
          <w:sz w:val="28"/>
          <w:szCs w:val="28"/>
        </w:rPr>
        <w:t>Учебный предмет</w:t>
      </w:r>
      <w:r w:rsidRPr="004678B6">
        <w:rPr>
          <w:sz w:val="28"/>
          <w:szCs w:val="28"/>
        </w:rPr>
        <w:t xml:space="preserve"> «Государственный (башкирский) язык Республики Башкортостан» </w:t>
      </w:r>
    </w:p>
    <w:p w:rsidR="00EE021F" w:rsidRPr="004678B6" w:rsidRDefault="00EE021F" w:rsidP="004678B6">
      <w:pPr>
        <w:rPr>
          <w:sz w:val="28"/>
          <w:szCs w:val="28"/>
        </w:rPr>
      </w:pPr>
      <w:r w:rsidRPr="004678B6">
        <w:rPr>
          <w:sz w:val="28"/>
          <w:szCs w:val="28"/>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EE021F" w:rsidRPr="004678B6" w:rsidRDefault="00EE021F" w:rsidP="004678B6">
      <w:pPr>
        <w:rPr>
          <w:sz w:val="28"/>
          <w:szCs w:val="28"/>
        </w:rPr>
      </w:pPr>
      <w:r w:rsidRPr="004678B6">
        <w:rPr>
          <w:sz w:val="28"/>
          <w:szCs w:val="28"/>
        </w:rPr>
        <w:t>Планируемые результаты освоения программы по государственному (башкирскому) языку</w:t>
      </w:r>
      <w:r>
        <w:rPr>
          <w:sz w:val="28"/>
          <w:szCs w:val="28"/>
        </w:rPr>
        <w:t xml:space="preserve"> </w:t>
      </w:r>
      <w:r w:rsidRPr="004678B6">
        <w:rPr>
          <w:sz w:val="28"/>
          <w:szCs w:val="28"/>
        </w:rPr>
        <w:t>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EE021F" w:rsidRPr="004678B6" w:rsidRDefault="00EE021F" w:rsidP="004678B6">
      <w:pPr>
        <w:rPr>
          <w:sz w:val="28"/>
          <w:szCs w:val="28"/>
        </w:rPr>
      </w:pPr>
      <w:r w:rsidRPr="004678B6">
        <w:rPr>
          <w:sz w:val="28"/>
          <w:szCs w:val="28"/>
        </w:rPr>
        <w:t>Пояснительная записка.</w:t>
      </w:r>
    </w:p>
    <w:p w:rsidR="00EE021F" w:rsidRPr="004678B6" w:rsidRDefault="00EE021F" w:rsidP="004678B6">
      <w:pPr>
        <w:rPr>
          <w:sz w:val="28"/>
          <w:szCs w:val="28"/>
        </w:rPr>
      </w:pPr>
      <w:r w:rsidRPr="004678B6">
        <w:rPr>
          <w:sz w:val="28"/>
          <w:szCs w:val="28"/>
        </w:rPr>
        <w:t>Программа по государственному (башкирскому) языку разработана</w:t>
      </w:r>
      <w:r>
        <w:rPr>
          <w:sz w:val="28"/>
          <w:szCs w:val="28"/>
        </w:rPr>
        <w:t xml:space="preserve"> </w:t>
      </w:r>
      <w:r w:rsidRPr="004678B6">
        <w:rPr>
          <w:sz w:val="28"/>
          <w:szCs w:val="28"/>
        </w:rPr>
        <w:t>с целью оказания методической помощи учителю в создании рабочей программы</w:t>
      </w:r>
      <w:r>
        <w:rPr>
          <w:sz w:val="28"/>
          <w:szCs w:val="28"/>
        </w:rPr>
        <w:t xml:space="preserve"> </w:t>
      </w:r>
      <w:r w:rsidRPr="004678B6">
        <w:rPr>
          <w:sz w:val="28"/>
          <w:szCs w:val="28"/>
        </w:rPr>
        <w:t>по учебному предмету.</w:t>
      </w:r>
    </w:p>
    <w:p w:rsidR="00EE021F" w:rsidRPr="004678B6" w:rsidRDefault="00EE021F" w:rsidP="004678B6">
      <w:pPr>
        <w:rPr>
          <w:sz w:val="28"/>
          <w:szCs w:val="28"/>
        </w:rPr>
      </w:pPr>
      <w:r w:rsidRPr="004678B6">
        <w:rPr>
          <w:sz w:val="28"/>
          <w:szCs w:val="28"/>
        </w:rPr>
        <w:t>Статус государственного (башкирского) языка в условиях освоения на уровне основного общего образования</w:t>
      </w:r>
      <w:r>
        <w:rPr>
          <w:sz w:val="28"/>
          <w:szCs w:val="28"/>
        </w:rPr>
        <w:t xml:space="preserve"> и</w:t>
      </w:r>
      <w:r w:rsidRPr="004678B6">
        <w:rPr>
          <w:sz w:val="28"/>
          <w:szCs w:val="28"/>
        </w:rPr>
        <w:t xml:space="preserve"> предусматривает практическое овладение им как средством общения и как способом духовно-нравственного развития</w:t>
      </w:r>
      <w:r w:rsidRPr="004678B6">
        <w:rPr>
          <w:sz w:val="28"/>
          <w:szCs w:val="28"/>
        </w:rPr>
        <w:tab/>
        <w:t>и</w:t>
      </w:r>
      <w:r w:rsidRPr="004678B6">
        <w:rPr>
          <w:sz w:val="28"/>
          <w:szCs w:val="28"/>
        </w:rPr>
        <w:tab/>
        <w:t>воспитания</w:t>
      </w:r>
      <w:r w:rsidRPr="004678B6">
        <w:rPr>
          <w:sz w:val="28"/>
          <w:szCs w:val="28"/>
        </w:rPr>
        <w:tab/>
        <w:t>обучающихся.</w:t>
      </w:r>
      <w:r w:rsidRPr="004678B6">
        <w:rPr>
          <w:sz w:val="28"/>
          <w:szCs w:val="28"/>
        </w:rPr>
        <w:tab/>
        <w:t>Овладение</w:t>
      </w:r>
      <w:r w:rsidRPr="004678B6">
        <w:rPr>
          <w:sz w:val="28"/>
          <w:szCs w:val="28"/>
        </w:rPr>
        <w:tab/>
        <w:t>государственным (башкирским) языком как средством общения обеспечивает способность и готовность     обучающихся     к</w:t>
      </w:r>
      <w:r w:rsidRPr="004678B6">
        <w:rPr>
          <w:sz w:val="28"/>
          <w:szCs w:val="28"/>
        </w:rPr>
        <w:tab/>
        <w:t>коммуникации</w:t>
      </w:r>
      <w:r>
        <w:rPr>
          <w:sz w:val="28"/>
          <w:szCs w:val="28"/>
        </w:rPr>
        <w:t xml:space="preserve"> </w:t>
      </w:r>
      <w:r w:rsidRPr="004678B6">
        <w:rPr>
          <w:sz w:val="28"/>
          <w:szCs w:val="28"/>
        </w:rPr>
        <w:t>в</w:t>
      </w:r>
      <w:r w:rsidRPr="004678B6">
        <w:rPr>
          <w:sz w:val="28"/>
          <w:szCs w:val="28"/>
        </w:rPr>
        <w:tab/>
        <w:t>повседневной</w:t>
      </w:r>
      <w:r w:rsidRPr="004678B6">
        <w:rPr>
          <w:sz w:val="28"/>
          <w:szCs w:val="28"/>
        </w:rPr>
        <w:tab/>
        <w:t>жизни,</w:t>
      </w:r>
      <w:r w:rsidRPr="004678B6">
        <w:rPr>
          <w:sz w:val="28"/>
          <w:szCs w:val="28"/>
        </w:rPr>
        <w:tab/>
        <w:t>к</w:t>
      </w:r>
      <w:bookmarkStart w:id="61" w:name="_page_161_0"/>
      <w:bookmarkEnd w:id="60"/>
      <w:r>
        <w:rPr>
          <w:sz w:val="28"/>
          <w:szCs w:val="28"/>
        </w:rPr>
        <w:t xml:space="preserve"> </w:t>
      </w:r>
      <w:r w:rsidRPr="004678B6">
        <w:rPr>
          <w:sz w:val="28"/>
          <w:szCs w:val="28"/>
        </w:rPr>
        <w:t>взаимопониманию и взаимодействию в полиэтническом обществе. Программа по государственному (башкирскому) языку ориентирована</w:t>
      </w:r>
      <w:r>
        <w:rPr>
          <w:sz w:val="28"/>
          <w:szCs w:val="28"/>
        </w:rPr>
        <w:t xml:space="preserve"> </w:t>
      </w:r>
      <w:r w:rsidRPr="004678B6">
        <w:rPr>
          <w:sz w:val="28"/>
          <w:szCs w:val="28"/>
        </w:rPr>
        <w:t>на</w:t>
      </w:r>
    </w:p>
    <w:p w:rsidR="00EE021F" w:rsidRPr="004678B6" w:rsidRDefault="00EE021F" w:rsidP="004678B6">
      <w:pPr>
        <w:rPr>
          <w:sz w:val="28"/>
          <w:szCs w:val="28"/>
        </w:rPr>
      </w:pPr>
      <w:r w:rsidRPr="004678B6">
        <w:rPr>
          <w:sz w:val="28"/>
          <w:szCs w:val="28"/>
        </w:rPr>
        <w:t>развитие функциональной грамотности как интегративного умения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w:t>
      </w:r>
      <w:r>
        <w:rPr>
          <w:sz w:val="28"/>
          <w:szCs w:val="28"/>
        </w:rPr>
        <w:t xml:space="preserve"> </w:t>
      </w:r>
      <w:r w:rsidRPr="004678B6">
        <w:rPr>
          <w:sz w:val="28"/>
          <w:szCs w:val="28"/>
        </w:rPr>
        <w:t>и возможности, участвовать в социальной жизни.</w:t>
      </w:r>
    </w:p>
    <w:p w:rsidR="00EE021F" w:rsidRPr="004678B6" w:rsidRDefault="00EE021F" w:rsidP="004678B6">
      <w:pPr>
        <w:rPr>
          <w:sz w:val="28"/>
          <w:szCs w:val="28"/>
        </w:rPr>
      </w:pPr>
      <w:r w:rsidRPr="004678B6">
        <w:rPr>
          <w:sz w:val="28"/>
          <w:szCs w:val="28"/>
        </w:rPr>
        <w:t>В содержании программы по государственному (башкирскому) языку выделяются</w:t>
      </w:r>
      <w:r w:rsidRPr="004678B6">
        <w:rPr>
          <w:sz w:val="28"/>
          <w:szCs w:val="28"/>
        </w:rPr>
        <w:tab/>
        <w:t>следующие</w:t>
      </w:r>
      <w:r w:rsidRPr="004678B6">
        <w:rPr>
          <w:sz w:val="28"/>
          <w:szCs w:val="28"/>
        </w:rPr>
        <w:tab/>
        <w:t>содержательные</w:t>
      </w:r>
      <w:r w:rsidRPr="004678B6">
        <w:rPr>
          <w:sz w:val="28"/>
          <w:szCs w:val="28"/>
        </w:rPr>
        <w:tab/>
        <w:t>линии:</w:t>
      </w:r>
      <w:r w:rsidRPr="004678B6">
        <w:rPr>
          <w:sz w:val="28"/>
          <w:szCs w:val="28"/>
        </w:rPr>
        <w:tab/>
        <w:t>«Я</w:t>
      </w:r>
      <w:r w:rsidRPr="004678B6">
        <w:rPr>
          <w:sz w:val="28"/>
          <w:szCs w:val="28"/>
        </w:rPr>
        <w:tab/>
        <w:t>и</w:t>
      </w:r>
      <w:r w:rsidRPr="004678B6">
        <w:rPr>
          <w:sz w:val="28"/>
          <w:szCs w:val="28"/>
        </w:rPr>
        <w:tab/>
        <w:t>мой</w:t>
      </w:r>
      <w:r w:rsidRPr="004678B6">
        <w:rPr>
          <w:sz w:val="28"/>
          <w:szCs w:val="28"/>
        </w:rPr>
        <w:tab/>
        <w:t>мир», «Башкортостан – край родной», «Природа родного края», «Грамматический материал», «Развитие речи».</w:t>
      </w:r>
    </w:p>
    <w:p w:rsidR="00EE021F" w:rsidRPr="004678B6" w:rsidRDefault="00EE021F" w:rsidP="004678B6">
      <w:pPr>
        <w:rPr>
          <w:sz w:val="28"/>
          <w:szCs w:val="28"/>
        </w:rPr>
      </w:pPr>
      <w:r w:rsidRPr="004678B6">
        <w:rPr>
          <w:sz w:val="28"/>
          <w:szCs w:val="28"/>
        </w:rPr>
        <w:t>Изучение</w:t>
      </w:r>
      <w:r w:rsidRPr="004678B6">
        <w:rPr>
          <w:sz w:val="28"/>
          <w:szCs w:val="28"/>
        </w:rPr>
        <w:tab/>
        <w:t>государственного</w:t>
      </w:r>
      <w:r w:rsidRPr="004678B6">
        <w:rPr>
          <w:sz w:val="28"/>
          <w:szCs w:val="28"/>
        </w:rPr>
        <w:tab/>
        <w:t>(башкирского)</w:t>
      </w:r>
      <w:r w:rsidRPr="004678B6">
        <w:rPr>
          <w:sz w:val="28"/>
          <w:szCs w:val="28"/>
        </w:rPr>
        <w:tab/>
        <w:t>языка</w:t>
      </w:r>
      <w:r>
        <w:rPr>
          <w:sz w:val="28"/>
          <w:szCs w:val="28"/>
        </w:rPr>
        <w:t xml:space="preserve"> </w:t>
      </w:r>
      <w:r w:rsidRPr="004678B6">
        <w:rPr>
          <w:sz w:val="28"/>
          <w:szCs w:val="28"/>
        </w:rPr>
        <w:tab/>
        <w:t>направлено</w:t>
      </w:r>
      <w:r>
        <w:rPr>
          <w:sz w:val="28"/>
          <w:szCs w:val="28"/>
        </w:rPr>
        <w:t xml:space="preserve"> </w:t>
      </w:r>
      <w:r w:rsidRPr="004678B6">
        <w:rPr>
          <w:sz w:val="28"/>
          <w:szCs w:val="28"/>
        </w:rPr>
        <w:t>на достижение следующих целей:</w:t>
      </w:r>
    </w:p>
    <w:p w:rsidR="00EE021F" w:rsidRPr="004678B6" w:rsidRDefault="00EE021F" w:rsidP="004678B6">
      <w:pPr>
        <w:rPr>
          <w:sz w:val="28"/>
          <w:szCs w:val="28"/>
        </w:rPr>
      </w:pPr>
      <w:r w:rsidRPr="004678B6">
        <w:rPr>
          <w:sz w:val="28"/>
          <w:szCs w:val="28"/>
        </w:rPr>
        <w:t>формирование у обучающегося коммуникативной компетенции в основных видах речевой деятельности на башкирском языке;</w:t>
      </w:r>
    </w:p>
    <w:p w:rsidR="00EE021F" w:rsidRPr="004678B6" w:rsidRDefault="00EE021F" w:rsidP="004678B6">
      <w:pPr>
        <w:rPr>
          <w:sz w:val="28"/>
          <w:szCs w:val="28"/>
        </w:rPr>
      </w:pPr>
      <w:r w:rsidRPr="004678B6">
        <w:rPr>
          <w:sz w:val="28"/>
          <w:szCs w:val="28"/>
        </w:rPr>
        <w:t>усвоение знаний о башкирском языке как системе.</w:t>
      </w:r>
    </w:p>
    <w:p w:rsidR="00EE021F" w:rsidRPr="004678B6" w:rsidRDefault="00EE021F" w:rsidP="004678B6">
      <w:pPr>
        <w:rPr>
          <w:sz w:val="28"/>
          <w:szCs w:val="28"/>
        </w:rPr>
      </w:pPr>
      <w:r w:rsidRPr="004678B6">
        <w:rPr>
          <w:sz w:val="28"/>
          <w:szCs w:val="28"/>
        </w:rPr>
        <w:t>Общее число часов, рекомендованных для изучения государственного (башкирского) языка, – 153 часа: в 5 классе – 34 часа (1 час в неделю), в 6 классе – 34 часа (1 час в неделю), в 7 классе – 34 часа (1 час в неделю), в 8 классе – 34 часа (1 час в неделю), в 9 классе – 17 часов (0,5 часа в неделю). Содержание обучения в 5 классе.</w:t>
      </w:r>
    </w:p>
    <w:p w:rsidR="00EE021F" w:rsidRPr="004678B6" w:rsidRDefault="00EE021F" w:rsidP="004678B6">
      <w:pPr>
        <w:rPr>
          <w:sz w:val="28"/>
          <w:szCs w:val="28"/>
        </w:rPr>
      </w:pPr>
      <w:r w:rsidRPr="004678B6">
        <w:rPr>
          <w:sz w:val="28"/>
          <w:szCs w:val="28"/>
        </w:rPr>
        <w:t>Я и мой мир. Здравствуй, школа!</w:t>
      </w:r>
    </w:p>
    <w:p w:rsidR="00EE021F" w:rsidRPr="004678B6" w:rsidRDefault="00EE021F" w:rsidP="004678B6">
      <w:pPr>
        <w:rPr>
          <w:sz w:val="28"/>
          <w:szCs w:val="28"/>
        </w:rPr>
      </w:pPr>
      <w:r w:rsidRPr="004678B6">
        <w:rPr>
          <w:sz w:val="28"/>
          <w:szCs w:val="28"/>
        </w:rPr>
        <w:t>М. Карим «Ученику», Г. Рамазанов «Живи, родной край!», Ф. Губайдуллина «Райфа идёт вшколу», Е. Кучеров «Пещера Шульганташ», А. Игебаев«До свиданья, лебеди!».</w:t>
      </w:r>
    </w:p>
    <w:p w:rsidR="00EE021F" w:rsidRPr="004678B6" w:rsidRDefault="00EE021F" w:rsidP="004678B6">
      <w:pPr>
        <w:rPr>
          <w:sz w:val="28"/>
          <w:szCs w:val="28"/>
        </w:rPr>
      </w:pPr>
      <w:r w:rsidRPr="004678B6">
        <w:rPr>
          <w:sz w:val="28"/>
          <w:szCs w:val="28"/>
        </w:rPr>
        <w:t>Моя школа.</w:t>
      </w:r>
    </w:p>
    <w:p w:rsidR="00EE021F" w:rsidRPr="004678B6" w:rsidRDefault="00EE021F" w:rsidP="004678B6">
      <w:pPr>
        <w:rPr>
          <w:sz w:val="28"/>
          <w:szCs w:val="28"/>
        </w:rPr>
      </w:pPr>
      <w:r w:rsidRPr="004678B6">
        <w:rPr>
          <w:sz w:val="28"/>
          <w:szCs w:val="28"/>
        </w:rPr>
        <w:t>Р. Султангареев «Поэт», С. Алибаев «Хорош», «Нас встречает школа». Мои одноклассники.</w:t>
      </w:r>
    </w:p>
    <w:p w:rsidR="00EE021F" w:rsidRPr="004678B6" w:rsidRDefault="00EE021F" w:rsidP="004678B6">
      <w:pPr>
        <w:rPr>
          <w:sz w:val="28"/>
          <w:szCs w:val="28"/>
        </w:rPr>
      </w:pPr>
      <w:r w:rsidRPr="004678B6">
        <w:rPr>
          <w:sz w:val="28"/>
          <w:szCs w:val="28"/>
        </w:rPr>
        <w:t>«Ученики» (из журнала «Учитель Башкортостана»), Г. Кутуева«День знаний».</w:t>
      </w:r>
    </w:p>
    <w:p w:rsidR="00EE021F" w:rsidRPr="004678B6" w:rsidRDefault="00EE021F" w:rsidP="004678B6">
      <w:pPr>
        <w:rPr>
          <w:sz w:val="28"/>
          <w:szCs w:val="28"/>
        </w:rPr>
      </w:pPr>
      <w:r w:rsidRPr="004678B6">
        <w:rPr>
          <w:sz w:val="28"/>
          <w:szCs w:val="28"/>
        </w:rPr>
        <w:t>Я и моя семья.</w:t>
      </w:r>
    </w:p>
    <w:p w:rsidR="00EE021F" w:rsidRPr="004678B6" w:rsidRDefault="00EE021F" w:rsidP="004678B6">
      <w:pPr>
        <w:rPr>
          <w:sz w:val="28"/>
          <w:szCs w:val="28"/>
        </w:rPr>
      </w:pPr>
      <w:r w:rsidRPr="004678B6">
        <w:rPr>
          <w:sz w:val="28"/>
          <w:szCs w:val="28"/>
        </w:rPr>
        <w:t>Ф. Рахимгулова «Красивый и сильный», В. Гудков «Осенью», Р. Искужина «Мои братишки»,А. Хабибуллина «Наша семья».</w:t>
      </w:r>
    </w:p>
    <w:p w:rsidR="00EE021F" w:rsidRPr="004678B6" w:rsidRDefault="00EE021F" w:rsidP="004678B6">
      <w:pPr>
        <w:rPr>
          <w:sz w:val="28"/>
          <w:szCs w:val="28"/>
        </w:rPr>
      </w:pPr>
      <w:r w:rsidRPr="004678B6">
        <w:rPr>
          <w:sz w:val="28"/>
          <w:szCs w:val="28"/>
        </w:rPr>
        <w:t>О себе.</w:t>
      </w:r>
    </w:p>
    <w:p w:rsidR="00EE021F" w:rsidRPr="004678B6" w:rsidRDefault="00EE021F" w:rsidP="004678B6">
      <w:pPr>
        <w:rPr>
          <w:sz w:val="28"/>
          <w:szCs w:val="28"/>
        </w:rPr>
      </w:pPr>
      <w:r w:rsidRPr="004678B6">
        <w:rPr>
          <w:sz w:val="28"/>
          <w:szCs w:val="28"/>
        </w:rPr>
        <w:t>З.</w:t>
      </w:r>
      <w:r w:rsidRPr="004678B6">
        <w:rPr>
          <w:sz w:val="28"/>
          <w:szCs w:val="28"/>
        </w:rPr>
        <w:tab/>
        <w:t>Султанов</w:t>
      </w:r>
      <w:r w:rsidRPr="004678B6">
        <w:rPr>
          <w:sz w:val="28"/>
          <w:szCs w:val="28"/>
        </w:rPr>
        <w:tab/>
        <w:t>«Флаг</w:t>
      </w:r>
      <w:r w:rsidRPr="004678B6">
        <w:rPr>
          <w:sz w:val="28"/>
          <w:szCs w:val="28"/>
        </w:rPr>
        <w:tab/>
        <w:t>Башкортостана»,</w:t>
      </w:r>
      <w:r w:rsidRPr="004678B6">
        <w:rPr>
          <w:sz w:val="28"/>
          <w:szCs w:val="28"/>
        </w:rPr>
        <w:tab/>
        <w:t>Ф.</w:t>
      </w:r>
      <w:r w:rsidRPr="004678B6">
        <w:rPr>
          <w:sz w:val="28"/>
          <w:szCs w:val="28"/>
        </w:rPr>
        <w:tab/>
        <w:t>Рахимгулова</w:t>
      </w:r>
      <w:r w:rsidRPr="004678B6">
        <w:rPr>
          <w:sz w:val="28"/>
          <w:szCs w:val="28"/>
        </w:rPr>
        <w:tab/>
        <w:t>«Наша мама»,«Наша квартира» (из газеты «Йәншишмә» («Родник»).</w:t>
      </w:r>
    </w:p>
    <w:p w:rsidR="00EE021F" w:rsidRPr="004678B6" w:rsidRDefault="00EE021F" w:rsidP="004678B6">
      <w:pPr>
        <w:rPr>
          <w:sz w:val="28"/>
          <w:szCs w:val="28"/>
        </w:rPr>
      </w:pPr>
      <w:r w:rsidRPr="004678B6">
        <w:rPr>
          <w:sz w:val="28"/>
          <w:szCs w:val="28"/>
        </w:rPr>
        <w:t>Человек. Части тела. Личная гигиена.</w:t>
      </w:r>
    </w:p>
    <w:p w:rsidR="00EE021F" w:rsidRPr="004678B6" w:rsidRDefault="00EE021F" w:rsidP="004678B6">
      <w:pPr>
        <w:rPr>
          <w:sz w:val="28"/>
          <w:szCs w:val="28"/>
        </w:rPr>
      </w:pPr>
      <w:r w:rsidRPr="004678B6">
        <w:rPr>
          <w:sz w:val="28"/>
          <w:szCs w:val="28"/>
        </w:rPr>
        <w:t>И.</w:t>
      </w:r>
      <w:r w:rsidRPr="004678B6">
        <w:rPr>
          <w:sz w:val="28"/>
          <w:szCs w:val="28"/>
        </w:rPr>
        <w:tab/>
        <w:t>Гумерова</w:t>
      </w:r>
      <w:r w:rsidRPr="004678B6">
        <w:rPr>
          <w:sz w:val="28"/>
          <w:szCs w:val="28"/>
        </w:rPr>
        <w:tab/>
        <w:t>«Старательная</w:t>
      </w:r>
      <w:r w:rsidRPr="004678B6">
        <w:rPr>
          <w:sz w:val="28"/>
          <w:szCs w:val="28"/>
        </w:rPr>
        <w:tab/>
        <w:t>девочка»,</w:t>
      </w:r>
      <w:r w:rsidRPr="004678B6">
        <w:rPr>
          <w:sz w:val="28"/>
          <w:szCs w:val="28"/>
        </w:rPr>
        <w:tab/>
        <w:t>А.</w:t>
      </w:r>
      <w:r w:rsidRPr="004678B6">
        <w:rPr>
          <w:sz w:val="28"/>
          <w:szCs w:val="28"/>
        </w:rPr>
        <w:tab/>
        <w:t>Кондратова «Говорим»,«Умный воробей» (сказка).</w:t>
      </w:r>
    </w:p>
    <w:p w:rsidR="00EE021F" w:rsidRPr="004678B6" w:rsidRDefault="00EE021F" w:rsidP="004678B6">
      <w:pPr>
        <w:rPr>
          <w:sz w:val="28"/>
          <w:szCs w:val="28"/>
        </w:rPr>
      </w:pPr>
      <w:r w:rsidRPr="004678B6">
        <w:rPr>
          <w:sz w:val="28"/>
          <w:szCs w:val="28"/>
        </w:rPr>
        <w:t>С Новым годом!</w:t>
      </w:r>
    </w:p>
    <w:p w:rsidR="00EE021F" w:rsidRPr="004678B6" w:rsidRDefault="00EE021F" w:rsidP="004678B6">
      <w:pPr>
        <w:rPr>
          <w:sz w:val="28"/>
          <w:szCs w:val="28"/>
        </w:rPr>
      </w:pPr>
      <w:r w:rsidRPr="004678B6">
        <w:rPr>
          <w:sz w:val="28"/>
          <w:szCs w:val="28"/>
        </w:rPr>
        <w:t>Г. Юнусова «Дед Мороз», Ф. Исянгулов «Звезды-обманщики»,К. Даян</w:t>
      </w:r>
    </w:p>
    <w:p w:rsidR="00EE021F" w:rsidRPr="004678B6" w:rsidRDefault="00EE021F" w:rsidP="004678B6">
      <w:pPr>
        <w:rPr>
          <w:sz w:val="28"/>
          <w:szCs w:val="28"/>
        </w:rPr>
      </w:pPr>
      <w:bookmarkStart w:id="62" w:name="_page_162_0"/>
      <w:bookmarkEnd w:id="61"/>
      <w:r w:rsidRPr="004678B6">
        <w:rPr>
          <w:sz w:val="28"/>
          <w:szCs w:val="28"/>
        </w:rPr>
        <w:t xml:space="preserve"> «Елочка», З. Биишева</w:t>
      </w:r>
    </w:p>
    <w:p w:rsidR="00EE021F" w:rsidRPr="004678B6" w:rsidRDefault="00EE021F" w:rsidP="004678B6">
      <w:pPr>
        <w:rPr>
          <w:sz w:val="28"/>
          <w:szCs w:val="28"/>
        </w:rPr>
      </w:pPr>
      <w:r w:rsidRPr="004678B6">
        <w:rPr>
          <w:sz w:val="28"/>
          <w:szCs w:val="28"/>
        </w:rPr>
        <w:t>«Здоровье», А. Исмагилов «Снег идёт». Наша ёлка.</w:t>
      </w:r>
    </w:p>
    <w:p w:rsidR="00EE021F" w:rsidRPr="004678B6" w:rsidRDefault="00EE021F" w:rsidP="004678B6">
      <w:pPr>
        <w:rPr>
          <w:sz w:val="28"/>
          <w:szCs w:val="28"/>
        </w:rPr>
      </w:pPr>
      <w:r w:rsidRPr="004678B6">
        <w:rPr>
          <w:sz w:val="28"/>
          <w:szCs w:val="28"/>
        </w:rPr>
        <w:t>М. Гали «Наша ёлка», Е. Кучеров «Январь», «Карнавал»(из журнала «Аманат»).</w:t>
      </w:r>
    </w:p>
    <w:p w:rsidR="00EE021F" w:rsidRPr="004678B6" w:rsidRDefault="00EE021F" w:rsidP="004678B6">
      <w:pPr>
        <w:rPr>
          <w:sz w:val="28"/>
          <w:szCs w:val="28"/>
        </w:rPr>
      </w:pPr>
      <w:r w:rsidRPr="004678B6">
        <w:rPr>
          <w:sz w:val="28"/>
          <w:szCs w:val="28"/>
        </w:rPr>
        <w:t>Магазин. Продукты. Одежда. Дом.</w:t>
      </w:r>
    </w:p>
    <w:p w:rsidR="00EE021F" w:rsidRPr="004678B6" w:rsidRDefault="00EE021F" w:rsidP="004678B6">
      <w:pPr>
        <w:rPr>
          <w:sz w:val="28"/>
          <w:szCs w:val="28"/>
        </w:rPr>
      </w:pPr>
      <w:r w:rsidRPr="004678B6">
        <w:rPr>
          <w:sz w:val="28"/>
          <w:szCs w:val="28"/>
        </w:rPr>
        <w:t>Г. Галиева «Хлеб», Ф. Тугузбаева «Новое платье», А. Ягафарова «Мёд», Г. Абдулхаева «Дорога, которую прошёл хлеб», Р. Шакур «Страна трудолюбивых», Т. Ганиева «Бишбармак»,А. Гиталов «Думы о хлебе».</w:t>
      </w:r>
    </w:p>
    <w:p w:rsidR="00EE021F" w:rsidRPr="004678B6" w:rsidRDefault="00EE021F" w:rsidP="004678B6">
      <w:pPr>
        <w:rPr>
          <w:sz w:val="28"/>
          <w:szCs w:val="28"/>
        </w:rPr>
      </w:pPr>
      <w:r w:rsidRPr="004678B6">
        <w:rPr>
          <w:sz w:val="28"/>
          <w:szCs w:val="28"/>
        </w:rPr>
        <w:t>8 марта – Международный женский день.</w:t>
      </w:r>
    </w:p>
    <w:p w:rsidR="00EE021F" w:rsidRPr="004678B6" w:rsidRDefault="00EE021F" w:rsidP="004678B6">
      <w:pPr>
        <w:rPr>
          <w:sz w:val="28"/>
          <w:szCs w:val="28"/>
        </w:rPr>
      </w:pPr>
      <w:r w:rsidRPr="004678B6">
        <w:rPr>
          <w:sz w:val="28"/>
          <w:szCs w:val="28"/>
        </w:rPr>
        <w:t>Ф. Мухамедьянов</w:t>
      </w:r>
      <w:r w:rsidRPr="004678B6">
        <w:rPr>
          <w:sz w:val="28"/>
          <w:szCs w:val="28"/>
        </w:rPr>
        <w:tab/>
        <w:t>«Матери»,</w:t>
      </w:r>
      <w:r w:rsidRPr="004678B6">
        <w:rPr>
          <w:sz w:val="28"/>
          <w:szCs w:val="28"/>
        </w:rPr>
        <w:tab/>
        <w:t>М. Пляцковский</w:t>
      </w:r>
      <w:r w:rsidRPr="004678B6">
        <w:rPr>
          <w:sz w:val="28"/>
          <w:szCs w:val="28"/>
        </w:rPr>
        <w:tab/>
        <w:t>«Пускай</w:t>
      </w:r>
      <w:r w:rsidRPr="004678B6">
        <w:rPr>
          <w:sz w:val="28"/>
          <w:szCs w:val="28"/>
        </w:rPr>
        <w:tab/>
        <w:t>узнают ветер...». Ф. Тугузбаева «Деньрождения», «Люблю я свою страну» (песня).</w:t>
      </w:r>
    </w:p>
    <w:p w:rsidR="00EE021F" w:rsidRPr="004678B6" w:rsidRDefault="00EE021F" w:rsidP="004678B6">
      <w:pPr>
        <w:rPr>
          <w:sz w:val="28"/>
          <w:szCs w:val="28"/>
        </w:rPr>
      </w:pPr>
      <w:r w:rsidRPr="004678B6">
        <w:rPr>
          <w:sz w:val="28"/>
          <w:szCs w:val="28"/>
        </w:rPr>
        <w:t>Моя мама.</w:t>
      </w:r>
    </w:p>
    <w:p w:rsidR="00EE021F" w:rsidRPr="004678B6" w:rsidRDefault="00EE021F" w:rsidP="004678B6">
      <w:pPr>
        <w:rPr>
          <w:sz w:val="28"/>
          <w:szCs w:val="28"/>
        </w:rPr>
      </w:pPr>
      <w:r w:rsidRPr="004678B6">
        <w:rPr>
          <w:sz w:val="28"/>
          <w:szCs w:val="28"/>
        </w:rPr>
        <w:t>А. Ихсан</w:t>
      </w:r>
      <w:r w:rsidRPr="004678B6">
        <w:rPr>
          <w:sz w:val="28"/>
          <w:szCs w:val="28"/>
        </w:rPr>
        <w:tab/>
        <w:t>«Благодарность</w:t>
      </w:r>
      <w:r w:rsidRPr="004678B6">
        <w:rPr>
          <w:sz w:val="28"/>
          <w:szCs w:val="28"/>
        </w:rPr>
        <w:tab/>
        <w:t>матери»,</w:t>
      </w:r>
      <w:r w:rsidRPr="004678B6">
        <w:rPr>
          <w:sz w:val="28"/>
          <w:szCs w:val="28"/>
        </w:rPr>
        <w:tab/>
        <w:t>А.</w:t>
      </w:r>
      <w:r w:rsidRPr="004678B6">
        <w:rPr>
          <w:sz w:val="28"/>
          <w:szCs w:val="28"/>
        </w:rPr>
        <w:tab/>
        <w:t>Ахмедьянова</w:t>
      </w:r>
      <w:r w:rsidRPr="004678B6">
        <w:rPr>
          <w:sz w:val="28"/>
          <w:szCs w:val="28"/>
        </w:rPr>
        <w:tab/>
        <w:t>«Наби</w:t>
      </w:r>
      <w:r w:rsidRPr="004678B6">
        <w:rPr>
          <w:sz w:val="28"/>
          <w:szCs w:val="28"/>
        </w:rPr>
        <w:tab/>
        <w:t>и старушка», З. Ханнанова «Я счастливая...», Г. Юнусова «Долгожданный праздник», Ф. Юлдашбаева «Моя бабушка».</w:t>
      </w:r>
    </w:p>
    <w:p w:rsidR="00EE021F" w:rsidRPr="004678B6" w:rsidRDefault="00EE021F" w:rsidP="004678B6">
      <w:pPr>
        <w:rPr>
          <w:sz w:val="28"/>
          <w:szCs w:val="28"/>
        </w:rPr>
      </w:pPr>
      <w:r w:rsidRPr="004678B6">
        <w:rPr>
          <w:sz w:val="28"/>
          <w:szCs w:val="28"/>
        </w:rPr>
        <w:t>Башкортостан – край родной.</w:t>
      </w:r>
    </w:p>
    <w:p w:rsidR="00EE021F" w:rsidRPr="004678B6" w:rsidRDefault="00EE021F" w:rsidP="004678B6">
      <w:pPr>
        <w:rPr>
          <w:sz w:val="28"/>
          <w:szCs w:val="28"/>
        </w:rPr>
      </w:pPr>
      <w:r w:rsidRPr="004678B6">
        <w:rPr>
          <w:sz w:val="28"/>
          <w:szCs w:val="28"/>
        </w:rPr>
        <w:t>Знаешь ли ты родной Башкортостан? Мой Башкортостан.</w:t>
      </w:r>
    </w:p>
    <w:p w:rsidR="00EE021F" w:rsidRPr="004678B6" w:rsidRDefault="00EE021F" w:rsidP="004678B6">
      <w:pPr>
        <w:rPr>
          <w:sz w:val="28"/>
          <w:szCs w:val="28"/>
        </w:rPr>
      </w:pPr>
      <w:r w:rsidRPr="004678B6">
        <w:rPr>
          <w:sz w:val="28"/>
          <w:szCs w:val="28"/>
        </w:rPr>
        <w:t>С. Алибаев «Моя Родина», «Башкортостан» (из журнала «Акбузат»), М.</w:t>
      </w:r>
      <w:r w:rsidRPr="004678B6">
        <w:rPr>
          <w:sz w:val="28"/>
          <w:szCs w:val="28"/>
        </w:rPr>
        <w:tab/>
        <w:t>Пришвин</w:t>
      </w:r>
      <w:r w:rsidRPr="004678B6">
        <w:rPr>
          <w:sz w:val="28"/>
          <w:szCs w:val="28"/>
        </w:rPr>
        <w:tab/>
        <w:t>«Будем охранять</w:t>
      </w:r>
      <w:r w:rsidRPr="004678B6">
        <w:rPr>
          <w:sz w:val="28"/>
          <w:szCs w:val="28"/>
        </w:rPr>
        <w:tab/>
        <w:t>природу»,</w:t>
      </w:r>
      <w:r w:rsidRPr="004678B6">
        <w:rPr>
          <w:sz w:val="28"/>
          <w:szCs w:val="28"/>
        </w:rPr>
        <w:tab/>
        <w:t>Ф.</w:t>
      </w:r>
      <w:r w:rsidRPr="004678B6">
        <w:rPr>
          <w:sz w:val="28"/>
          <w:szCs w:val="28"/>
        </w:rPr>
        <w:tab/>
        <w:t>Губайдуллина</w:t>
      </w:r>
      <w:r w:rsidRPr="004678B6">
        <w:rPr>
          <w:sz w:val="28"/>
          <w:szCs w:val="28"/>
        </w:rPr>
        <w:tab/>
        <w:t>«Флаг Башкортостана».</w:t>
      </w:r>
    </w:p>
    <w:p w:rsidR="00EE021F" w:rsidRPr="004678B6" w:rsidRDefault="00EE021F" w:rsidP="004678B6">
      <w:pPr>
        <w:rPr>
          <w:sz w:val="28"/>
          <w:szCs w:val="28"/>
        </w:rPr>
      </w:pPr>
      <w:r w:rsidRPr="004678B6">
        <w:rPr>
          <w:sz w:val="28"/>
          <w:szCs w:val="28"/>
        </w:rPr>
        <w:t>Мы вместе с природой.</w:t>
      </w:r>
    </w:p>
    <w:p w:rsidR="00EE021F" w:rsidRPr="004678B6" w:rsidRDefault="00EE021F" w:rsidP="004678B6">
      <w:pPr>
        <w:rPr>
          <w:sz w:val="28"/>
          <w:szCs w:val="28"/>
        </w:rPr>
      </w:pPr>
      <w:r w:rsidRPr="004678B6">
        <w:rPr>
          <w:sz w:val="28"/>
          <w:szCs w:val="28"/>
        </w:rPr>
        <w:t>Г.</w:t>
      </w:r>
      <w:r w:rsidRPr="004678B6">
        <w:rPr>
          <w:sz w:val="28"/>
          <w:szCs w:val="28"/>
        </w:rPr>
        <w:tab/>
        <w:t>Ситдикова</w:t>
      </w:r>
      <w:r w:rsidRPr="004678B6">
        <w:rPr>
          <w:sz w:val="28"/>
          <w:szCs w:val="28"/>
        </w:rPr>
        <w:tab/>
        <w:t>«День</w:t>
      </w:r>
      <w:r w:rsidRPr="004678B6">
        <w:rPr>
          <w:sz w:val="28"/>
          <w:szCs w:val="28"/>
        </w:rPr>
        <w:tab/>
        <w:t>Республики»,</w:t>
      </w:r>
      <w:r w:rsidRPr="004678B6">
        <w:rPr>
          <w:sz w:val="28"/>
          <w:szCs w:val="28"/>
        </w:rPr>
        <w:tab/>
        <w:t>Ф.</w:t>
      </w:r>
      <w:r w:rsidRPr="004678B6">
        <w:rPr>
          <w:sz w:val="28"/>
          <w:szCs w:val="28"/>
        </w:rPr>
        <w:tab/>
        <w:t>Губайдуллина</w:t>
      </w:r>
      <w:r w:rsidRPr="004678B6">
        <w:rPr>
          <w:sz w:val="28"/>
          <w:szCs w:val="28"/>
        </w:rPr>
        <w:tab/>
        <w:t>«Флаг Республики», С. Янтурин «Курай», Р. Латипова, Р. Камалова «Салават Юлаев», С. Юлаев«Мой Урал», «Река Агидель» (из газеты «Вечерняя Уфа»).</w:t>
      </w:r>
    </w:p>
    <w:p w:rsidR="00EE021F" w:rsidRPr="004678B6" w:rsidRDefault="00EE021F" w:rsidP="004678B6">
      <w:pPr>
        <w:rPr>
          <w:sz w:val="28"/>
          <w:szCs w:val="28"/>
        </w:rPr>
      </w:pPr>
      <w:r w:rsidRPr="004678B6">
        <w:rPr>
          <w:sz w:val="28"/>
          <w:szCs w:val="28"/>
        </w:rPr>
        <w:t>Природа родного края. Времена года. Золотая осень.</w:t>
      </w:r>
    </w:p>
    <w:p w:rsidR="00EE021F" w:rsidRPr="004678B6" w:rsidRDefault="00EE021F" w:rsidP="004678B6">
      <w:pPr>
        <w:rPr>
          <w:sz w:val="28"/>
          <w:szCs w:val="28"/>
        </w:rPr>
      </w:pPr>
      <w:r w:rsidRPr="004678B6">
        <w:rPr>
          <w:sz w:val="28"/>
          <w:szCs w:val="28"/>
        </w:rPr>
        <w:t>И. Буракаев «Мы вместе с природой», Г. Скребицкий «Осень-художник», Т. Ганиева «Скажиобратное», К. Танрикулов «Четыре девочки», К. Ушинский «Четыре желания», Ф. Рахимгулова «Откуда узнал?», С. Муллабаев «Странный снег».</w:t>
      </w:r>
    </w:p>
    <w:p w:rsidR="00EE021F" w:rsidRPr="004678B6" w:rsidRDefault="00EE021F" w:rsidP="004678B6">
      <w:pPr>
        <w:rPr>
          <w:sz w:val="28"/>
          <w:szCs w:val="28"/>
        </w:rPr>
      </w:pPr>
      <w:r w:rsidRPr="004678B6">
        <w:rPr>
          <w:sz w:val="28"/>
          <w:szCs w:val="28"/>
        </w:rPr>
        <w:t>Осенняя природа.</w:t>
      </w:r>
    </w:p>
    <w:p w:rsidR="00EE021F" w:rsidRPr="004678B6" w:rsidRDefault="00EE021F" w:rsidP="004678B6">
      <w:pPr>
        <w:rPr>
          <w:sz w:val="28"/>
          <w:szCs w:val="28"/>
        </w:rPr>
      </w:pPr>
      <w:r w:rsidRPr="004678B6">
        <w:rPr>
          <w:sz w:val="28"/>
          <w:szCs w:val="28"/>
        </w:rPr>
        <w:t>М. Дильмухаметов «Цветок и бабочка», Л. Толстой «Старик и водяная». Л. Шагисултанова «Восеннем лесу», С. Алибаев «Прекрасный день».</w:t>
      </w:r>
    </w:p>
    <w:p w:rsidR="00EE021F" w:rsidRPr="004678B6" w:rsidRDefault="00EE021F" w:rsidP="004678B6">
      <w:pPr>
        <w:rPr>
          <w:sz w:val="28"/>
          <w:szCs w:val="28"/>
        </w:rPr>
      </w:pPr>
      <w:r w:rsidRPr="004678B6">
        <w:rPr>
          <w:sz w:val="28"/>
          <w:szCs w:val="28"/>
        </w:rPr>
        <w:t>Наступила весна. Весна.</w:t>
      </w:r>
    </w:p>
    <w:p w:rsidR="00EE021F" w:rsidRPr="004678B6" w:rsidRDefault="00EE021F" w:rsidP="004678B6">
      <w:pPr>
        <w:rPr>
          <w:sz w:val="28"/>
          <w:szCs w:val="28"/>
        </w:rPr>
      </w:pPr>
      <w:r w:rsidRPr="004678B6">
        <w:rPr>
          <w:sz w:val="28"/>
          <w:szCs w:val="28"/>
        </w:rPr>
        <w:t>А. Ихсан «Весна», С. Муллабаев «Дедушка», В. Осеева «Старушка», Р. Гарипов «Скворец», Ф. Губайдуллина «Компьютер мой друг», С. Муллабаев «Весна».</w:t>
      </w:r>
    </w:p>
    <w:p w:rsidR="00EE021F" w:rsidRPr="004678B6" w:rsidRDefault="00EE021F" w:rsidP="004678B6">
      <w:pPr>
        <w:rPr>
          <w:sz w:val="28"/>
          <w:szCs w:val="28"/>
        </w:rPr>
      </w:pPr>
      <w:r w:rsidRPr="004678B6">
        <w:rPr>
          <w:sz w:val="28"/>
          <w:szCs w:val="28"/>
        </w:rPr>
        <w:t>Птицы – наши друзья.</w:t>
      </w:r>
    </w:p>
    <w:p w:rsidR="00EE021F" w:rsidRPr="004678B6" w:rsidRDefault="00EE021F" w:rsidP="004678B6">
      <w:pPr>
        <w:rPr>
          <w:sz w:val="28"/>
          <w:szCs w:val="28"/>
        </w:rPr>
      </w:pPr>
      <w:r w:rsidRPr="004678B6">
        <w:rPr>
          <w:sz w:val="28"/>
          <w:szCs w:val="28"/>
        </w:rPr>
        <w:t>Е. Кучеров «Когда прилетают птицы?», Ф. Рахимгулова «День Победы»,</w:t>
      </w:r>
    </w:p>
    <w:p w:rsidR="00EE021F" w:rsidRPr="004678B6" w:rsidRDefault="00EE021F" w:rsidP="004678B6">
      <w:pPr>
        <w:rPr>
          <w:sz w:val="28"/>
          <w:szCs w:val="28"/>
        </w:rPr>
      </w:pPr>
      <w:bookmarkStart w:id="63" w:name="_page_163_0"/>
      <w:bookmarkEnd w:id="62"/>
      <w:r w:rsidRPr="004678B6">
        <w:rPr>
          <w:sz w:val="28"/>
          <w:szCs w:val="28"/>
        </w:rPr>
        <w:t>В. Исхаков «Медаль и мальчик», С. Богомазов «Мир нужен всем», Н. Надеждина «Первый цветок весны», А. Асадуллина «На субботнике».</w:t>
      </w:r>
    </w:p>
    <w:p w:rsidR="00EE021F" w:rsidRPr="004678B6" w:rsidRDefault="00EE021F" w:rsidP="004678B6">
      <w:pPr>
        <w:rPr>
          <w:sz w:val="28"/>
          <w:szCs w:val="28"/>
        </w:rPr>
      </w:pPr>
      <w:r w:rsidRPr="004678B6">
        <w:rPr>
          <w:sz w:val="28"/>
          <w:szCs w:val="28"/>
        </w:rPr>
        <w:t>Встречаем лето. Здравствуй, лето!</w:t>
      </w:r>
    </w:p>
    <w:p w:rsidR="00EE021F" w:rsidRPr="004678B6" w:rsidRDefault="00EE021F" w:rsidP="004678B6">
      <w:pPr>
        <w:rPr>
          <w:sz w:val="28"/>
          <w:szCs w:val="28"/>
        </w:rPr>
      </w:pPr>
      <w:r w:rsidRPr="004678B6">
        <w:rPr>
          <w:sz w:val="28"/>
          <w:szCs w:val="28"/>
        </w:rPr>
        <w:t>С. Алибаев «Здравствуй, лето!», А. Чаныш «Птица и песня», «Воронья каша», «Сабантуй» (из журнала «Акбузат»).</w:t>
      </w:r>
    </w:p>
    <w:p w:rsidR="00EE021F" w:rsidRPr="004678B6" w:rsidRDefault="00EE021F" w:rsidP="004678B6">
      <w:pPr>
        <w:rPr>
          <w:sz w:val="28"/>
          <w:szCs w:val="28"/>
        </w:rPr>
      </w:pPr>
      <w:r w:rsidRPr="004678B6">
        <w:rPr>
          <w:sz w:val="28"/>
          <w:szCs w:val="28"/>
        </w:rPr>
        <w:t>Родная земля.</w:t>
      </w:r>
    </w:p>
    <w:p w:rsidR="00EE021F" w:rsidRPr="004678B6" w:rsidRDefault="00EE021F" w:rsidP="004678B6">
      <w:pPr>
        <w:rPr>
          <w:sz w:val="28"/>
          <w:szCs w:val="28"/>
        </w:rPr>
      </w:pPr>
      <w:r w:rsidRPr="004678B6">
        <w:rPr>
          <w:sz w:val="28"/>
          <w:szCs w:val="28"/>
        </w:rPr>
        <w:t>А. Игебаев «Родная земля», «Утро в лагере» (из журнала «Аманат»). Грамматический материал.</w:t>
      </w:r>
    </w:p>
    <w:p w:rsidR="00EE021F" w:rsidRPr="004678B6" w:rsidRDefault="00EE021F" w:rsidP="004678B6">
      <w:pPr>
        <w:rPr>
          <w:sz w:val="28"/>
          <w:szCs w:val="28"/>
        </w:rPr>
      </w:pPr>
      <w:r w:rsidRPr="004678B6">
        <w:rPr>
          <w:sz w:val="28"/>
          <w:szCs w:val="28"/>
        </w:rPr>
        <w:t>Фонетика. Орфоэпия. Графика.Звук и буква. Алфавит (повторение). Система гласных и согласных звуков. Правильное произношение</w:t>
      </w:r>
    </w:p>
    <w:p w:rsidR="00EE021F" w:rsidRPr="004678B6" w:rsidRDefault="00EE021F" w:rsidP="004678B6">
      <w:pPr>
        <w:rPr>
          <w:sz w:val="28"/>
          <w:szCs w:val="28"/>
        </w:rPr>
      </w:pPr>
      <w:r w:rsidRPr="004678B6">
        <w:rPr>
          <w:sz w:val="28"/>
          <w:szCs w:val="28"/>
        </w:rPr>
        <w:t>гласных звуков (повторение). Правильное произношение и правописание согласных (повторение).</w:t>
      </w:r>
    </w:p>
    <w:p w:rsidR="00EE021F" w:rsidRPr="004678B6" w:rsidRDefault="00EE021F" w:rsidP="004678B6">
      <w:pPr>
        <w:rPr>
          <w:sz w:val="28"/>
          <w:szCs w:val="28"/>
        </w:rPr>
      </w:pPr>
      <w:r w:rsidRPr="004678B6">
        <w:rPr>
          <w:sz w:val="28"/>
          <w:szCs w:val="28"/>
        </w:rPr>
        <w:t>Слог. Виды слогов (повторение).</w:t>
      </w:r>
    </w:p>
    <w:p w:rsidR="00EE021F" w:rsidRPr="004678B6" w:rsidRDefault="00EE021F" w:rsidP="004678B6">
      <w:pPr>
        <w:rPr>
          <w:sz w:val="28"/>
          <w:szCs w:val="28"/>
        </w:rPr>
      </w:pPr>
      <w:r w:rsidRPr="004678B6">
        <w:rPr>
          <w:sz w:val="28"/>
          <w:szCs w:val="28"/>
        </w:rPr>
        <w:t>Ударение. Ударение в башкирском и в русском языках (повторение). Морфемика и словообразование.</w:t>
      </w:r>
    </w:p>
    <w:p w:rsidR="00EE021F" w:rsidRPr="004678B6" w:rsidRDefault="00EE021F" w:rsidP="004678B6">
      <w:pPr>
        <w:rPr>
          <w:sz w:val="28"/>
          <w:szCs w:val="28"/>
        </w:rPr>
      </w:pPr>
      <w:r w:rsidRPr="004678B6">
        <w:rPr>
          <w:sz w:val="28"/>
          <w:szCs w:val="28"/>
        </w:rPr>
        <w:t>Корень и аффикс. Основа слова. Однокоренные слова. Лексикология и фразеология.</w:t>
      </w:r>
    </w:p>
    <w:p w:rsidR="00EE021F" w:rsidRPr="004678B6" w:rsidRDefault="00EE021F" w:rsidP="004678B6">
      <w:pPr>
        <w:rPr>
          <w:sz w:val="28"/>
          <w:szCs w:val="28"/>
        </w:rPr>
      </w:pPr>
      <w:r w:rsidRPr="004678B6">
        <w:rPr>
          <w:sz w:val="28"/>
          <w:szCs w:val="28"/>
        </w:rPr>
        <w:t>Фразеологизмы,</w:t>
      </w:r>
      <w:r w:rsidRPr="004678B6">
        <w:rPr>
          <w:sz w:val="28"/>
          <w:szCs w:val="28"/>
        </w:rPr>
        <w:tab/>
        <w:t>их</w:t>
      </w:r>
      <w:r w:rsidRPr="004678B6">
        <w:rPr>
          <w:sz w:val="28"/>
          <w:szCs w:val="28"/>
        </w:rPr>
        <w:tab/>
        <w:t>значения.</w:t>
      </w:r>
      <w:r w:rsidRPr="004678B6">
        <w:rPr>
          <w:sz w:val="28"/>
          <w:szCs w:val="28"/>
        </w:rPr>
        <w:tab/>
        <w:t>Особенности</w:t>
      </w:r>
      <w:r w:rsidRPr="004678B6">
        <w:rPr>
          <w:sz w:val="28"/>
          <w:szCs w:val="28"/>
        </w:rPr>
        <w:tab/>
        <w:t>употребления фразеологизмовв речи. Слова однозначные и многозначные. Антонимы. Синонимы. Омонимы.</w:t>
      </w:r>
    </w:p>
    <w:p w:rsidR="00EE021F" w:rsidRPr="004678B6" w:rsidRDefault="00EE021F" w:rsidP="004678B6">
      <w:pPr>
        <w:rPr>
          <w:sz w:val="28"/>
          <w:szCs w:val="28"/>
        </w:rPr>
      </w:pPr>
      <w:r w:rsidRPr="004678B6">
        <w:rPr>
          <w:sz w:val="28"/>
          <w:szCs w:val="28"/>
        </w:rPr>
        <w:t>Морфология.</w:t>
      </w:r>
    </w:p>
    <w:p w:rsidR="00EE021F" w:rsidRPr="004678B6" w:rsidRDefault="00EE021F" w:rsidP="004678B6">
      <w:pPr>
        <w:rPr>
          <w:sz w:val="28"/>
          <w:szCs w:val="28"/>
        </w:rPr>
      </w:pPr>
      <w:r w:rsidRPr="004678B6">
        <w:rPr>
          <w:sz w:val="28"/>
          <w:szCs w:val="28"/>
        </w:rPr>
        <w:t>Имя существительное. Изменение имён существительных по падежам. Собственные и</w:t>
      </w:r>
      <w:r>
        <w:rPr>
          <w:sz w:val="28"/>
          <w:szCs w:val="28"/>
        </w:rPr>
        <w:t xml:space="preserve"> </w:t>
      </w:r>
      <w:r w:rsidRPr="004678B6">
        <w:rPr>
          <w:sz w:val="28"/>
          <w:szCs w:val="28"/>
        </w:rPr>
        <w:t>нарицательные имена существительные.</w:t>
      </w:r>
    </w:p>
    <w:p w:rsidR="00EE021F" w:rsidRPr="004678B6" w:rsidRDefault="00EE021F" w:rsidP="004678B6">
      <w:pPr>
        <w:rPr>
          <w:sz w:val="28"/>
          <w:szCs w:val="28"/>
        </w:rPr>
      </w:pPr>
      <w:r w:rsidRPr="004678B6">
        <w:rPr>
          <w:sz w:val="28"/>
          <w:szCs w:val="28"/>
        </w:rPr>
        <w:t>Имя прилагательное как часть речи. Общее грамматическое значение, морфологические</w:t>
      </w:r>
      <w:r w:rsidRPr="004678B6">
        <w:rPr>
          <w:sz w:val="28"/>
          <w:szCs w:val="28"/>
        </w:rPr>
        <w:tab/>
        <w:t>признаки</w:t>
      </w:r>
      <w:r w:rsidRPr="004678B6">
        <w:rPr>
          <w:sz w:val="28"/>
          <w:szCs w:val="28"/>
        </w:rPr>
        <w:tab/>
        <w:t>и</w:t>
      </w:r>
      <w:r w:rsidRPr="004678B6">
        <w:rPr>
          <w:sz w:val="28"/>
          <w:szCs w:val="28"/>
        </w:rPr>
        <w:tab/>
        <w:t>синтаксические</w:t>
      </w:r>
      <w:r w:rsidRPr="004678B6">
        <w:rPr>
          <w:sz w:val="28"/>
          <w:szCs w:val="28"/>
        </w:rPr>
        <w:tab/>
        <w:t>функции</w:t>
      </w:r>
      <w:r w:rsidRPr="004678B6">
        <w:rPr>
          <w:sz w:val="28"/>
          <w:szCs w:val="28"/>
        </w:rPr>
        <w:tab/>
        <w:t>имени прилагательного.</w:t>
      </w:r>
    </w:p>
    <w:p w:rsidR="00EE021F" w:rsidRPr="004678B6" w:rsidRDefault="00EE021F" w:rsidP="004678B6">
      <w:pPr>
        <w:rPr>
          <w:sz w:val="28"/>
          <w:szCs w:val="28"/>
        </w:rPr>
      </w:pPr>
      <w:r w:rsidRPr="004678B6">
        <w:rPr>
          <w:sz w:val="28"/>
          <w:szCs w:val="28"/>
        </w:rPr>
        <w:t>Глагол</w:t>
      </w:r>
      <w:r w:rsidRPr="004678B6">
        <w:rPr>
          <w:sz w:val="28"/>
          <w:szCs w:val="28"/>
        </w:rPr>
        <w:tab/>
        <w:t>как</w:t>
      </w:r>
      <w:r w:rsidRPr="004678B6">
        <w:rPr>
          <w:sz w:val="28"/>
          <w:szCs w:val="28"/>
        </w:rPr>
        <w:tab/>
        <w:t>часть</w:t>
      </w:r>
      <w:r w:rsidRPr="004678B6">
        <w:rPr>
          <w:sz w:val="28"/>
          <w:szCs w:val="28"/>
        </w:rPr>
        <w:tab/>
        <w:t>речи.</w:t>
      </w:r>
      <w:r w:rsidRPr="004678B6">
        <w:rPr>
          <w:sz w:val="28"/>
          <w:szCs w:val="28"/>
        </w:rPr>
        <w:tab/>
        <w:t>Общее</w:t>
      </w:r>
      <w:r w:rsidRPr="004678B6">
        <w:rPr>
          <w:sz w:val="28"/>
          <w:szCs w:val="28"/>
        </w:rPr>
        <w:tab/>
        <w:t>грамматическое</w:t>
      </w:r>
      <w:r w:rsidRPr="004678B6">
        <w:rPr>
          <w:sz w:val="28"/>
          <w:szCs w:val="28"/>
        </w:rPr>
        <w:tab/>
        <w:t>значение, морфологические признаки и</w:t>
      </w:r>
      <w:r>
        <w:rPr>
          <w:sz w:val="28"/>
          <w:szCs w:val="28"/>
        </w:rPr>
        <w:t xml:space="preserve"> </w:t>
      </w:r>
      <w:r w:rsidRPr="004678B6">
        <w:rPr>
          <w:sz w:val="28"/>
          <w:szCs w:val="28"/>
        </w:rPr>
        <w:t>синтаксические функции глагола.</w:t>
      </w:r>
    </w:p>
    <w:p w:rsidR="00EE021F" w:rsidRPr="004678B6" w:rsidRDefault="00EE021F" w:rsidP="004678B6">
      <w:pPr>
        <w:rPr>
          <w:sz w:val="28"/>
          <w:szCs w:val="28"/>
        </w:rPr>
      </w:pPr>
      <w:r w:rsidRPr="004678B6">
        <w:rPr>
          <w:sz w:val="28"/>
          <w:szCs w:val="28"/>
        </w:rPr>
        <w:t>Местоимение. Личные местоимения. Притяжательные местоимения. Определительные</w:t>
      </w:r>
      <w:r w:rsidRPr="004678B6">
        <w:rPr>
          <w:sz w:val="28"/>
          <w:szCs w:val="28"/>
        </w:rPr>
        <w:tab/>
        <w:t>местоимения.</w:t>
      </w:r>
      <w:r w:rsidRPr="004678B6">
        <w:rPr>
          <w:sz w:val="28"/>
          <w:szCs w:val="28"/>
        </w:rPr>
        <w:tab/>
        <w:t>Неопределённые</w:t>
      </w:r>
      <w:r w:rsidRPr="004678B6">
        <w:rPr>
          <w:sz w:val="28"/>
          <w:szCs w:val="28"/>
        </w:rPr>
        <w:tab/>
        <w:t>местоимения. Указательные местоимения. Вопросительные местоимения. Отрицательные местоимения.</w:t>
      </w:r>
    </w:p>
    <w:p w:rsidR="00EE021F" w:rsidRPr="004678B6" w:rsidRDefault="00EE021F" w:rsidP="004678B6">
      <w:pPr>
        <w:rPr>
          <w:sz w:val="28"/>
          <w:szCs w:val="28"/>
        </w:rPr>
      </w:pPr>
      <w:r w:rsidRPr="004678B6">
        <w:rPr>
          <w:sz w:val="28"/>
          <w:szCs w:val="28"/>
        </w:rPr>
        <w:t>Развитие речи.</w:t>
      </w:r>
    </w:p>
    <w:p w:rsidR="00EE021F" w:rsidRPr="004678B6" w:rsidRDefault="00EE021F" w:rsidP="004678B6">
      <w:pPr>
        <w:rPr>
          <w:sz w:val="28"/>
          <w:szCs w:val="28"/>
        </w:rPr>
      </w:pPr>
      <w:r w:rsidRPr="004678B6">
        <w:rPr>
          <w:sz w:val="28"/>
          <w:szCs w:val="28"/>
        </w:rPr>
        <w:t>«Курочка Ряба» (русская народная сказка), И. Буракаев «Другие народы создавали шежере?»(составление шежере).</w:t>
      </w:r>
    </w:p>
    <w:p w:rsidR="00EE021F" w:rsidRPr="004678B6" w:rsidRDefault="00EE021F" w:rsidP="004678B6">
      <w:pPr>
        <w:rPr>
          <w:sz w:val="28"/>
          <w:szCs w:val="28"/>
        </w:rPr>
      </w:pPr>
      <w:r w:rsidRPr="004678B6">
        <w:rPr>
          <w:sz w:val="28"/>
          <w:szCs w:val="28"/>
        </w:rPr>
        <w:t>Картины В. Меоса «Зимние забавы», З. Исмагилова «Родные края», Р. Нурмухаметова «Послеработы».</w:t>
      </w:r>
    </w:p>
    <w:p w:rsidR="00EE021F" w:rsidRPr="004678B6" w:rsidRDefault="00EE021F" w:rsidP="004678B6">
      <w:pPr>
        <w:rPr>
          <w:sz w:val="28"/>
          <w:szCs w:val="28"/>
        </w:rPr>
      </w:pPr>
      <w:r w:rsidRPr="004678B6">
        <w:rPr>
          <w:sz w:val="28"/>
          <w:szCs w:val="28"/>
        </w:rPr>
        <w:t>Содержание обучения в 6 классе. Я и мой мир.</w:t>
      </w:r>
    </w:p>
    <w:p w:rsidR="00EE021F" w:rsidRPr="004678B6" w:rsidRDefault="00EE021F" w:rsidP="004678B6">
      <w:pPr>
        <w:rPr>
          <w:sz w:val="28"/>
          <w:szCs w:val="28"/>
        </w:rPr>
      </w:pPr>
      <w:r w:rsidRPr="004678B6">
        <w:rPr>
          <w:sz w:val="28"/>
          <w:szCs w:val="28"/>
        </w:rPr>
        <w:t>Наша школа. Мой класс и мои друзья.</w:t>
      </w:r>
    </w:p>
    <w:p w:rsidR="00EE021F" w:rsidRPr="004678B6" w:rsidRDefault="00EE021F" w:rsidP="004678B6">
      <w:pPr>
        <w:rPr>
          <w:sz w:val="28"/>
          <w:szCs w:val="28"/>
        </w:rPr>
      </w:pPr>
      <w:r w:rsidRPr="004678B6">
        <w:rPr>
          <w:sz w:val="28"/>
          <w:szCs w:val="28"/>
        </w:rPr>
        <w:t>Т. Ганиева «Первое сентября», «Будь честен» (из книги «Корни силы и</w:t>
      </w:r>
    </w:p>
    <w:p w:rsidR="00EE021F" w:rsidRPr="004678B6" w:rsidRDefault="00EE021F" w:rsidP="004678B6">
      <w:pPr>
        <w:rPr>
          <w:sz w:val="28"/>
          <w:szCs w:val="28"/>
        </w:rPr>
      </w:pPr>
      <w:bookmarkStart w:id="64" w:name="_page_164_0"/>
      <w:bookmarkEnd w:id="63"/>
      <w:r w:rsidRPr="004678B6">
        <w:rPr>
          <w:sz w:val="28"/>
          <w:szCs w:val="28"/>
        </w:rPr>
        <w:t>духа»), Г. Базекин «Пчела», Ф. Фаткуллина «Солнце», «Скворец» (из «Школьного календаря»), Р. Тимершин «Яблоня».</w:t>
      </w:r>
    </w:p>
    <w:p w:rsidR="00EE021F" w:rsidRPr="004678B6" w:rsidRDefault="00EE021F" w:rsidP="004678B6">
      <w:pPr>
        <w:rPr>
          <w:sz w:val="28"/>
          <w:szCs w:val="28"/>
        </w:rPr>
      </w:pPr>
      <w:r w:rsidRPr="004678B6">
        <w:rPr>
          <w:sz w:val="28"/>
          <w:szCs w:val="28"/>
        </w:rPr>
        <w:t>Картины осени. С. Аксаков «Лебедь», Г. Якупова «Октябрь», Р. Низамов «Картины осени», К. Киньябулатова «Когда пришла осень», М. Горький «Любите книгу».</w:t>
      </w:r>
    </w:p>
    <w:p w:rsidR="00EE021F" w:rsidRPr="004678B6" w:rsidRDefault="00EE021F" w:rsidP="004678B6">
      <w:pPr>
        <w:rPr>
          <w:sz w:val="28"/>
          <w:szCs w:val="28"/>
        </w:rPr>
      </w:pPr>
      <w:r w:rsidRPr="004678B6">
        <w:rPr>
          <w:sz w:val="28"/>
          <w:szCs w:val="28"/>
        </w:rPr>
        <w:t>Знай цену дружбы! Дружба.</w:t>
      </w:r>
    </w:p>
    <w:p w:rsidR="00EE021F" w:rsidRPr="004678B6" w:rsidRDefault="00EE021F" w:rsidP="004678B6">
      <w:pPr>
        <w:rPr>
          <w:sz w:val="28"/>
          <w:szCs w:val="28"/>
        </w:rPr>
      </w:pPr>
      <w:r w:rsidRPr="004678B6">
        <w:rPr>
          <w:sz w:val="28"/>
          <w:szCs w:val="28"/>
        </w:rPr>
        <w:t>Р. Бикбаев «Дружба познаётся в беде», «Вас пригласили в гости»(из книги «Тысяча советов длядевочек»).</w:t>
      </w:r>
    </w:p>
    <w:p w:rsidR="00EE021F" w:rsidRPr="004678B6" w:rsidRDefault="00EE021F" w:rsidP="004678B6">
      <w:pPr>
        <w:rPr>
          <w:sz w:val="28"/>
          <w:szCs w:val="28"/>
        </w:rPr>
      </w:pPr>
      <w:r w:rsidRPr="004678B6">
        <w:rPr>
          <w:sz w:val="28"/>
          <w:szCs w:val="28"/>
        </w:rPr>
        <w:t>Мои друзья.</w:t>
      </w:r>
    </w:p>
    <w:p w:rsidR="00EE021F" w:rsidRPr="004678B6" w:rsidRDefault="00EE021F" w:rsidP="004678B6">
      <w:pPr>
        <w:rPr>
          <w:sz w:val="28"/>
          <w:szCs w:val="28"/>
        </w:rPr>
      </w:pPr>
      <w:r w:rsidRPr="004678B6">
        <w:rPr>
          <w:sz w:val="28"/>
          <w:szCs w:val="28"/>
        </w:rPr>
        <w:t>Д. Фатихова «Кто друг?», А. Ягафарова «С дружбой не шутят», Р. Ураксина «Башкортостан».</w:t>
      </w:r>
    </w:p>
    <w:p w:rsidR="00EE021F" w:rsidRPr="004678B6" w:rsidRDefault="00EE021F" w:rsidP="004678B6">
      <w:pPr>
        <w:rPr>
          <w:sz w:val="28"/>
          <w:szCs w:val="28"/>
        </w:rPr>
      </w:pPr>
      <w:r w:rsidRPr="004678B6">
        <w:rPr>
          <w:sz w:val="28"/>
          <w:szCs w:val="28"/>
        </w:rPr>
        <w:t>Башкортостан – край родной.</w:t>
      </w:r>
    </w:p>
    <w:p w:rsidR="00EE021F" w:rsidRPr="004678B6" w:rsidRDefault="00EE021F" w:rsidP="004678B6">
      <w:pPr>
        <w:rPr>
          <w:sz w:val="28"/>
          <w:szCs w:val="28"/>
        </w:rPr>
      </w:pPr>
      <w:r w:rsidRPr="004678B6">
        <w:rPr>
          <w:sz w:val="28"/>
          <w:szCs w:val="28"/>
        </w:rPr>
        <w:t>По земле Башкортостана. Моя Родина.</w:t>
      </w:r>
    </w:p>
    <w:p w:rsidR="00EE021F" w:rsidRPr="004678B6" w:rsidRDefault="00EE021F" w:rsidP="004678B6">
      <w:pPr>
        <w:rPr>
          <w:sz w:val="28"/>
          <w:szCs w:val="28"/>
        </w:rPr>
      </w:pPr>
      <w:r w:rsidRPr="004678B6">
        <w:rPr>
          <w:sz w:val="28"/>
          <w:szCs w:val="28"/>
        </w:rPr>
        <w:t>А. Филиппов «Отчизна», Ф. Мухаметьянов «Человек краса страны», Р. Бикбаев «ПамятникСалавату Юлаеву», В. Дмитриев «Берёза».</w:t>
      </w:r>
    </w:p>
    <w:p w:rsidR="00EE021F" w:rsidRPr="004678B6" w:rsidRDefault="00EE021F" w:rsidP="004678B6">
      <w:pPr>
        <w:rPr>
          <w:sz w:val="28"/>
          <w:szCs w:val="28"/>
        </w:rPr>
      </w:pPr>
      <w:r w:rsidRPr="004678B6">
        <w:rPr>
          <w:sz w:val="28"/>
          <w:szCs w:val="28"/>
        </w:rPr>
        <w:t>Мой Башкортостан.</w:t>
      </w:r>
    </w:p>
    <w:p w:rsidR="00EE021F" w:rsidRPr="004678B6" w:rsidRDefault="00EE021F" w:rsidP="004678B6">
      <w:pPr>
        <w:rPr>
          <w:sz w:val="28"/>
          <w:szCs w:val="28"/>
        </w:rPr>
      </w:pPr>
      <w:r w:rsidRPr="004678B6">
        <w:rPr>
          <w:sz w:val="28"/>
          <w:szCs w:val="28"/>
        </w:rPr>
        <w:t>А. Ахметова «Почему берёзы белые?», З. Ураксин «Согласование», Г. Юнусова «Башкортостан страна дружбы», М. Карим «Моя Отчизна».</w:t>
      </w:r>
    </w:p>
    <w:p w:rsidR="00EE021F" w:rsidRPr="004678B6" w:rsidRDefault="00EE021F" w:rsidP="004678B6">
      <w:pPr>
        <w:rPr>
          <w:sz w:val="28"/>
          <w:szCs w:val="28"/>
        </w:rPr>
      </w:pPr>
      <w:r w:rsidRPr="004678B6">
        <w:rPr>
          <w:sz w:val="28"/>
          <w:szCs w:val="28"/>
        </w:rPr>
        <w:t>Любите свой родной край!</w:t>
      </w:r>
    </w:p>
    <w:p w:rsidR="00EE021F" w:rsidRPr="004678B6" w:rsidRDefault="00EE021F" w:rsidP="004678B6">
      <w:pPr>
        <w:rPr>
          <w:sz w:val="28"/>
          <w:szCs w:val="28"/>
        </w:rPr>
      </w:pPr>
      <w:r w:rsidRPr="004678B6">
        <w:rPr>
          <w:sz w:val="28"/>
          <w:szCs w:val="28"/>
        </w:rPr>
        <w:t>С. Юлаев «Моя Родина», Г. Молодцов «Башкирия», Ф. Тугузбаева«Кто молодец?», М. Карим «На берегу Демы», В. Сухомлинский «Потому что я – человек», Г. Хусаинов «Великий писатель и учёный», А. Асадуллина «Прощание».</w:t>
      </w:r>
    </w:p>
    <w:p w:rsidR="00EE021F" w:rsidRPr="004678B6" w:rsidRDefault="00EE021F" w:rsidP="004678B6">
      <w:pPr>
        <w:rPr>
          <w:sz w:val="28"/>
          <w:szCs w:val="28"/>
        </w:rPr>
      </w:pPr>
      <w:r w:rsidRPr="004678B6">
        <w:rPr>
          <w:sz w:val="28"/>
          <w:szCs w:val="28"/>
        </w:rPr>
        <w:t>Природа родного края.</w:t>
      </w:r>
    </w:p>
    <w:p w:rsidR="00EE021F" w:rsidRPr="004678B6" w:rsidRDefault="00EE021F" w:rsidP="004678B6">
      <w:pPr>
        <w:rPr>
          <w:sz w:val="28"/>
          <w:szCs w:val="28"/>
        </w:rPr>
      </w:pPr>
      <w:r w:rsidRPr="004678B6">
        <w:rPr>
          <w:sz w:val="28"/>
          <w:szCs w:val="28"/>
        </w:rPr>
        <w:t>Зима продолжается. Белоснежная зима.</w:t>
      </w:r>
    </w:p>
    <w:p w:rsidR="00EE021F" w:rsidRPr="004678B6" w:rsidRDefault="00EE021F" w:rsidP="004678B6">
      <w:pPr>
        <w:rPr>
          <w:sz w:val="28"/>
          <w:szCs w:val="28"/>
        </w:rPr>
      </w:pPr>
      <w:r w:rsidRPr="004678B6">
        <w:rPr>
          <w:sz w:val="28"/>
          <w:szCs w:val="28"/>
        </w:rPr>
        <w:t>Ф. Максютова «Снежинки», И. Зиянчковский «Зимняя природа», «Зимующие птицы» (изгазеты «Башкортостан»), Г. Якупова «Общая зима».</w:t>
      </w:r>
    </w:p>
    <w:p w:rsidR="00EE021F" w:rsidRPr="004678B6" w:rsidRDefault="00EE021F" w:rsidP="004678B6">
      <w:pPr>
        <w:rPr>
          <w:sz w:val="28"/>
          <w:szCs w:val="28"/>
        </w:rPr>
      </w:pPr>
      <w:r w:rsidRPr="004678B6">
        <w:rPr>
          <w:sz w:val="28"/>
          <w:szCs w:val="28"/>
        </w:rPr>
        <w:t>Снег идёт.</w:t>
      </w:r>
    </w:p>
    <w:p w:rsidR="00EE021F" w:rsidRPr="004678B6" w:rsidRDefault="00EE021F" w:rsidP="004678B6">
      <w:pPr>
        <w:rPr>
          <w:sz w:val="28"/>
          <w:szCs w:val="28"/>
        </w:rPr>
      </w:pPr>
      <w:r w:rsidRPr="004678B6">
        <w:rPr>
          <w:sz w:val="28"/>
          <w:szCs w:val="28"/>
        </w:rPr>
        <w:t>К. Шафикова «Снег идёт», Х. Гиляжев «Летает в небе», Т. Сагитов «Хлеб», А. Бикташев «Мечта», К. Чарушин «Наступила зима», И. Киньябулатов «Доброе утро, мир!»,К. Киньябулатова «Белая зима».</w:t>
      </w:r>
    </w:p>
    <w:p w:rsidR="00EE021F" w:rsidRPr="004678B6" w:rsidRDefault="00EE021F" w:rsidP="004678B6">
      <w:pPr>
        <w:rPr>
          <w:sz w:val="28"/>
          <w:szCs w:val="28"/>
        </w:rPr>
      </w:pPr>
      <w:r w:rsidRPr="004678B6">
        <w:rPr>
          <w:sz w:val="28"/>
          <w:szCs w:val="28"/>
        </w:rPr>
        <w:t>Весна идёт, весна! Любимое время года.</w:t>
      </w:r>
    </w:p>
    <w:p w:rsidR="00EE021F" w:rsidRPr="004678B6" w:rsidRDefault="00EE021F" w:rsidP="004678B6">
      <w:pPr>
        <w:rPr>
          <w:sz w:val="28"/>
          <w:szCs w:val="28"/>
        </w:rPr>
      </w:pPr>
      <w:r w:rsidRPr="004678B6">
        <w:rPr>
          <w:sz w:val="28"/>
          <w:szCs w:val="28"/>
        </w:rPr>
        <w:t>Р. Янбулатова «Птицы возвращаются», К. Кулиев «Берегите все живое», Г. Юнусова «Таклюбят природу?», К. Киньябулатова «Грачиная песня».</w:t>
      </w:r>
    </w:p>
    <w:p w:rsidR="00EE021F" w:rsidRPr="004678B6" w:rsidRDefault="00EE021F" w:rsidP="004678B6">
      <w:pPr>
        <w:rPr>
          <w:sz w:val="28"/>
          <w:szCs w:val="28"/>
        </w:rPr>
      </w:pPr>
      <w:r w:rsidRPr="004678B6">
        <w:rPr>
          <w:sz w:val="28"/>
          <w:szCs w:val="28"/>
        </w:rPr>
        <w:t>Народные праздники.</w:t>
      </w:r>
    </w:p>
    <w:p w:rsidR="00EE021F" w:rsidRPr="004678B6" w:rsidRDefault="00EE021F" w:rsidP="004678B6">
      <w:pPr>
        <w:rPr>
          <w:sz w:val="28"/>
          <w:szCs w:val="28"/>
        </w:rPr>
      </w:pPr>
      <w:r w:rsidRPr="004678B6">
        <w:rPr>
          <w:sz w:val="28"/>
          <w:szCs w:val="28"/>
        </w:rPr>
        <w:t>Р. Султангареева «Воронья каша», З. Биишева «В саду», Ф. Рахимгулова «Апрель улыбается», Я. Колас «Песня о весне», Б. Домашников «Май. Березняк» (картина), А. Саяпова «День Победы», С. Алибаев «Мы считаем», Н. Виноградова «Правила поведения в лесу».</w:t>
      </w:r>
    </w:p>
    <w:p w:rsidR="00EE021F" w:rsidRPr="004678B6" w:rsidRDefault="00EE021F" w:rsidP="004678B6">
      <w:pPr>
        <w:rPr>
          <w:sz w:val="28"/>
          <w:szCs w:val="28"/>
        </w:rPr>
      </w:pPr>
      <w:r w:rsidRPr="004678B6">
        <w:rPr>
          <w:sz w:val="28"/>
          <w:szCs w:val="28"/>
        </w:rPr>
        <w:t>Идёт прекрасное лето. Люблю лето!</w:t>
      </w:r>
    </w:p>
    <w:p w:rsidR="00EE021F" w:rsidRPr="004678B6" w:rsidRDefault="00EE021F" w:rsidP="004678B6">
      <w:pPr>
        <w:rPr>
          <w:sz w:val="28"/>
          <w:szCs w:val="28"/>
        </w:rPr>
      </w:pPr>
      <w:r w:rsidRPr="004678B6">
        <w:rPr>
          <w:sz w:val="28"/>
          <w:szCs w:val="28"/>
        </w:rPr>
        <w:t>Г. Файзи «Люблю лето», С. Хажиев «Июнь», Р. Ахмадиев «Июнь и</w:t>
      </w:r>
    </w:p>
    <w:p w:rsidR="00EE021F" w:rsidRPr="004678B6" w:rsidRDefault="00EE021F" w:rsidP="004678B6">
      <w:pPr>
        <w:rPr>
          <w:sz w:val="28"/>
          <w:szCs w:val="28"/>
        </w:rPr>
      </w:pPr>
      <w:bookmarkStart w:id="65" w:name="_page_165_0"/>
      <w:bookmarkEnd w:id="64"/>
      <w:r w:rsidRPr="004678B6">
        <w:rPr>
          <w:sz w:val="28"/>
          <w:szCs w:val="28"/>
        </w:rPr>
        <w:t>май», Ш. Янбаев</w:t>
      </w:r>
    </w:p>
    <w:p w:rsidR="00EE021F" w:rsidRPr="004678B6" w:rsidRDefault="00EE021F" w:rsidP="004678B6">
      <w:pPr>
        <w:rPr>
          <w:sz w:val="28"/>
          <w:szCs w:val="28"/>
        </w:rPr>
      </w:pPr>
      <w:r w:rsidRPr="004678B6">
        <w:rPr>
          <w:sz w:val="28"/>
          <w:szCs w:val="28"/>
        </w:rPr>
        <w:t>«Сабантуй», Р. Гамзатов «Песня матери», М. Сиражи «Лето», В. Гумеров «Природныелечебницы».</w:t>
      </w:r>
    </w:p>
    <w:p w:rsidR="00EE021F" w:rsidRPr="004678B6" w:rsidRDefault="00EE021F" w:rsidP="004678B6">
      <w:pPr>
        <w:rPr>
          <w:sz w:val="28"/>
          <w:szCs w:val="28"/>
        </w:rPr>
      </w:pPr>
      <w:r w:rsidRPr="004678B6">
        <w:rPr>
          <w:sz w:val="28"/>
          <w:szCs w:val="28"/>
        </w:rPr>
        <w:t>Прекрасное время.</w:t>
      </w:r>
    </w:p>
    <w:p w:rsidR="00EE021F" w:rsidRPr="004678B6" w:rsidRDefault="00EE021F" w:rsidP="004678B6">
      <w:pPr>
        <w:rPr>
          <w:sz w:val="28"/>
          <w:szCs w:val="28"/>
        </w:rPr>
      </w:pPr>
      <w:r w:rsidRPr="004678B6">
        <w:rPr>
          <w:sz w:val="28"/>
          <w:szCs w:val="28"/>
        </w:rPr>
        <w:t>А.</w:t>
      </w:r>
      <w:r w:rsidRPr="004678B6">
        <w:rPr>
          <w:sz w:val="28"/>
          <w:szCs w:val="28"/>
        </w:rPr>
        <w:tab/>
        <w:t>Тюлькин</w:t>
      </w:r>
      <w:r w:rsidRPr="004678B6">
        <w:rPr>
          <w:sz w:val="28"/>
          <w:szCs w:val="28"/>
        </w:rPr>
        <w:tab/>
        <w:t>«Шиханы</w:t>
      </w:r>
      <w:r w:rsidRPr="004678B6">
        <w:rPr>
          <w:sz w:val="28"/>
          <w:szCs w:val="28"/>
        </w:rPr>
        <w:tab/>
        <w:t>возле</w:t>
      </w:r>
      <w:r w:rsidRPr="004678B6">
        <w:rPr>
          <w:sz w:val="28"/>
          <w:szCs w:val="28"/>
        </w:rPr>
        <w:tab/>
        <w:t>Уфы»,</w:t>
      </w:r>
      <w:r w:rsidRPr="004678B6">
        <w:rPr>
          <w:sz w:val="28"/>
          <w:szCs w:val="28"/>
        </w:rPr>
        <w:tab/>
        <w:t>Г.</w:t>
      </w:r>
      <w:r w:rsidRPr="004678B6">
        <w:rPr>
          <w:sz w:val="28"/>
          <w:szCs w:val="28"/>
        </w:rPr>
        <w:tab/>
        <w:t>Якупова</w:t>
      </w:r>
      <w:r w:rsidRPr="004678B6">
        <w:rPr>
          <w:sz w:val="28"/>
          <w:szCs w:val="28"/>
        </w:rPr>
        <w:tab/>
        <w:t>«Июль»,</w:t>
      </w:r>
      <w:r w:rsidRPr="004678B6">
        <w:rPr>
          <w:sz w:val="28"/>
          <w:szCs w:val="28"/>
        </w:rPr>
        <w:tab/>
        <w:t>Р. Габдрахманов«Мы вместе», «Июль»(из «Школьного календаря»), «Калина» (из газеты «Йәшлек» («Молодость»), А. Ферсман «Учись наблюдать», С. Ягудин «Курай», С. Алибаев «Седой Урал», Я. Султанов «Родина моя».</w:t>
      </w:r>
    </w:p>
    <w:p w:rsidR="00EE021F" w:rsidRPr="004678B6" w:rsidRDefault="00EE021F" w:rsidP="004678B6">
      <w:pPr>
        <w:rPr>
          <w:sz w:val="28"/>
          <w:szCs w:val="28"/>
        </w:rPr>
      </w:pPr>
      <w:r w:rsidRPr="004678B6">
        <w:rPr>
          <w:sz w:val="28"/>
          <w:szCs w:val="28"/>
        </w:rPr>
        <w:t>Грамматический материал. Морфология.</w:t>
      </w:r>
    </w:p>
    <w:p w:rsidR="00EE021F" w:rsidRPr="004678B6" w:rsidRDefault="00EE021F" w:rsidP="004678B6">
      <w:pPr>
        <w:rPr>
          <w:sz w:val="28"/>
          <w:szCs w:val="28"/>
        </w:rPr>
      </w:pPr>
      <w:r w:rsidRPr="004678B6">
        <w:rPr>
          <w:sz w:val="28"/>
          <w:szCs w:val="28"/>
        </w:rPr>
        <w:t>Имя числительное. Простые и сложные числительные. Разряды имён числительных по значению: количественные числительные, порядковые числительные.</w:t>
      </w:r>
      <w:r w:rsidRPr="004678B6">
        <w:rPr>
          <w:sz w:val="28"/>
          <w:szCs w:val="28"/>
        </w:rPr>
        <w:tab/>
        <w:t>Собирательные</w:t>
      </w:r>
      <w:r w:rsidRPr="004678B6">
        <w:rPr>
          <w:sz w:val="28"/>
          <w:szCs w:val="28"/>
        </w:rPr>
        <w:tab/>
        <w:t>числительные.</w:t>
      </w:r>
      <w:r w:rsidRPr="004678B6">
        <w:rPr>
          <w:sz w:val="28"/>
          <w:szCs w:val="28"/>
        </w:rPr>
        <w:tab/>
        <w:t>Разделительные</w:t>
      </w:r>
      <w:r w:rsidRPr="004678B6">
        <w:rPr>
          <w:sz w:val="28"/>
          <w:szCs w:val="28"/>
        </w:rPr>
        <w:tab/>
        <w:t>и приблизительные числительные. Дробные числительные. Наречие. Общее грамматическое значение наречий. Разряды наречийпо значению. Наречие причины и цели. Наречие образа действия. Наречие времени. Наречие места. Наречие меры и степени. Наречие уподобления. Наречие причиныи цели. Простая и составная формы сравнительной и превосходной степеней сравнения наречий.</w:t>
      </w:r>
    </w:p>
    <w:p w:rsidR="00EE021F" w:rsidRPr="004678B6" w:rsidRDefault="00EE021F" w:rsidP="004678B6">
      <w:pPr>
        <w:rPr>
          <w:sz w:val="28"/>
          <w:szCs w:val="28"/>
        </w:rPr>
      </w:pPr>
      <w:r w:rsidRPr="004678B6">
        <w:rPr>
          <w:sz w:val="28"/>
          <w:szCs w:val="28"/>
        </w:rPr>
        <w:t>Развитие речи.</w:t>
      </w:r>
    </w:p>
    <w:p w:rsidR="00EE021F" w:rsidRPr="004678B6" w:rsidRDefault="00EE021F" w:rsidP="004678B6">
      <w:pPr>
        <w:rPr>
          <w:sz w:val="28"/>
          <w:szCs w:val="28"/>
        </w:rPr>
      </w:pPr>
      <w:r w:rsidRPr="004678B6">
        <w:rPr>
          <w:sz w:val="28"/>
          <w:szCs w:val="28"/>
        </w:rPr>
        <w:t>Картины О. Богаевской «Гости (День рождения)», В. Меоса «Туман в горах. Белорецкий район», И. Шишкина «Утро в сосновом лесу», Б. Домашникова «Май. Березняк», А. Тюлькина «Шиханы возле Уфы».</w:t>
      </w:r>
    </w:p>
    <w:p w:rsidR="00EE021F" w:rsidRPr="004678B6" w:rsidRDefault="00EE021F" w:rsidP="004678B6">
      <w:pPr>
        <w:rPr>
          <w:sz w:val="28"/>
          <w:szCs w:val="28"/>
        </w:rPr>
      </w:pPr>
      <w:r w:rsidRPr="004678B6">
        <w:rPr>
          <w:sz w:val="28"/>
          <w:szCs w:val="28"/>
        </w:rPr>
        <w:t>Содержание обучения в 7 классе. Я и мой мир.</w:t>
      </w:r>
    </w:p>
    <w:p w:rsidR="00EE021F" w:rsidRPr="004678B6" w:rsidRDefault="00EE021F" w:rsidP="004678B6">
      <w:pPr>
        <w:rPr>
          <w:sz w:val="28"/>
          <w:szCs w:val="28"/>
        </w:rPr>
      </w:pPr>
      <w:r w:rsidRPr="004678B6">
        <w:rPr>
          <w:sz w:val="28"/>
          <w:szCs w:val="28"/>
        </w:rPr>
        <w:t>Школа – родник знаний. Моя школа.</w:t>
      </w:r>
    </w:p>
    <w:p w:rsidR="00EE021F" w:rsidRPr="004678B6" w:rsidRDefault="00EE021F" w:rsidP="004678B6">
      <w:pPr>
        <w:rPr>
          <w:sz w:val="28"/>
          <w:szCs w:val="28"/>
        </w:rPr>
      </w:pPr>
      <w:r w:rsidRPr="004678B6">
        <w:rPr>
          <w:sz w:val="28"/>
          <w:szCs w:val="28"/>
        </w:rPr>
        <w:t>З. Биишева «Первый день в школе», М. Карим «Учителю»,В. Сухомлинский «Настоящийчеловек», Т. Давлетбердина «Времена года».</w:t>
      </w:r>
    </w:p>
    <w:p w:rsidR="00EE021F" w:rsidRPr="004678B6" w:rsidRDefault="00EE021F" w:rsidP="004678B6">
      <w:pPr>
        <w:rPr>
          <w:sz w:val="28"/>
          <w:szCs w:val="28"/>
        </w:rPr>
      </w:pPr>
      <w:r w:rsidRPr="004678B6">
        <w:rPr>
          <w:sz w:val="28"/>
          <w:szCs w:val="28"/>
        </w:rPr>
        <w:t>Школьные годы. К. Паустовкий «Язык матери», А. Асадуллина «Прощание»,К. Ушинский «Осенний день», Г. Пикунова «Музеи».</w:t>
      </w:r>
    </w:p>
    <w:p w:rsidR="00EE021F" w:rsidRPr="004678B6" w:rsidRDefault="00EE021F" w:rsidP="004678B6">
      <w:pPr>
        <w:rPr>
          <w:sz w:val="28"/>
          <w:szCs w:val="28"/>
        </w:rPr>
      </w:pPr>
      <w:r w:rsidRPr="004678B6">
        <w:rPr>
          <w:sz w:val="28"/>
          <w:szCs w:val="28"/>
        </w:rPr>
        <w:t>Спорт. Спортивные принадлежности. Я люблю спорт.</w:t>
      </w:r>
    </w:p>
    <w:p w:rsidR="00EE021F" w:rsidRPr="004678B6" w:rsidRDefault="00EE021F" w:rsidP="004678B6">
      <w:pPr>
        <w:rPr>
          <w:sz w:val="28"/>
          <w:szCs w:val="28"/>
        </w:rPr>
      </w:pPr>
      <w:r w:rsidRPr="004678B6">
        <w:rPr>
          <w:sz w:val="28"/>
          <w:szCs w:val="28"/>
        </w:rPr>
        <w:t>«Наша семья на соревнованиях» (из «Школьного календаря»), И. Мифтахова «Берегите здоровье», «Спортивные кружки» (из «Школьного календаря»). Н. Идельбай «На нашем катке», Ф. Максютов «Лётчик», Р. Аюпов «Национальные игры», «Башкортостан – страна чемпионов» (из «Школьного календаря»), «Спортв Башкортостане» (из журнала «Аманат»), Г. Рамазанов «Сновым годом!», Р. Гарипов «Идёт снег».</w:t>
      </w:r>
    </w:p>
    <w:p w:rsidR="00EE021F" w:rsidRPr="004678B6" w:rsidRDefault="00EE021F" w:rsidP="004678B6">
      <w:pPr>
        <w:rPr>
          <w:sz w:val="28"/>
          <w:szCs w:val="28"/>
        </w:rPr>
      </w:pPr>
      <w:r w:rsidRPr="004678B6">
        <w:rPr>
          <w:sz w:val="28"/>
          <w:szCs w:val="28"/>
        </w:rPr>
        <w:t>Я и моя семья.</w:t>
      </w:r>
    </w:p>
    <w:p w:rsidR="00EE021F" w:rsidRPr="004678B6" w:rsidRDefault="00EE021F" w:rsidP="004678B6">
      <w:pPr>
        <w:rPr>
          <w:sz w:val="28"/>
          <w:szCs w:val="28"/>
        </w:rPr>
      </w:pPr>
      <w:r w:rsidRPr="004678B6">
        <w:rPr>
          <w:sz w:val="28"/>
          <w:szCs w:val="28"/>
        </w:rPr>
        <w:t>К. Шафикова «Глаза матери», «Старушка – птица» (башкирская народная сказка), Н. Салимов</w:t>
      </w:r>
    </w:p>
    <w:p w:rsidR="00EE021F" w:rsidRPr="004678B6" w:rsidRDefault="00EE021F" w:rsidP="004678B6">
      <w:pPr>
        <w:rPr>
          <w:sz w:val="28"/>
          <w:szCs w:val="28"/>
        </w:rPr>
      </w:pPr>
      <w:r w:rsidRPr="004678B6">
        <w:rPr>
          <w:sz w:val="28"/>
          <w:szCs w:val="28"/>
        </w:rPr>
        <w:t>«Похожие», «Шежере» (из журнала «Агидель»),К. Даян «Советы отца»,</w:t>
      </w:r>
    </w:p>
    <w:p w:rsidR="00EE021F" w:rsidRPr="004678B6" w:rsidRDefault="00EE021F" w:rsidP="004678B6">
      <w:pPr>
        <w:rPr>
          <w:sz w:val="28"/>
          <w:szCs w:val="28"/>
        </w:rPr>
      </w:pPr>
      <w:bookmarkStart w:id="66" w:name="_page_166_0"/>
      <w:bookmarkEnd w:id="65"/>
      <w:r w:rsidRPr="004678B6">
        <w:rPr>
          <w:sz w:val="28"/>
          <w:szCs w:val="28"/>
        </w:rPr>
        <w:t>С. Алибаев</w:t>
      </w:r>
    </w:p>
    <w:p w:rsidR="00EE021F" w:rsidRPr="004678B6" w:rsidRDefault="00EE021F" w:rsidP="004678B6">
      <w:pPr>
        <w:rPr>
          <w:sz w:val="28"/>
          <w:szCs w:val="28"/>
        </w:rPr>
      </w:pPr>
      <w:r w:rsidRPr="004678B6">
        <w:rPr>
          <w:sz w:val="28"/>
          <w:szCs w:val="28"/>
        </w:rPr>
        <w:t>«Прекрасный день», «Большая Медведица» (легенда), К. Даян «Советы отца», З. Воскресенская «Мать», Ф. Рахимгулова«Наша мама», Ш. Биккулов «Отец и бабушка», Я. Султанов «Гвоздика», «Подарок»(из «Школьного календаря»), Р. Назаров «Весна».</w:t>
      </w:r>
    </w:p>
    <w:p w:rsidR="00EE021F" w:rsidRPr="004678B6" w:rsidRDefault="00EE021F" w:rsidP="004678B6">
      <w:pPr>
        <w:rPr>
          <w:sz w:val="28"/>
          <w:szCs w:val="28"/>
        </w:rPr>
      </w:pPr>
      <w:r w:rsidRPr="004678B6">
        <w:rPr>
          <w:sz w:val="28"/>
          <w:szCs w:val="28"/>
        </w:rPr>
        <w:t>Давным-давно... Башкирское народное творчество.</w:t>
      </w:r>
    </w:p>
    <w:p w:rsidR="00EE021F" w:rsidRPr="004678B6" w:rsidRDefault="00EE021F" w:rsidP="004678B6">
      <w:pPr>
        <w:rPr>
          <w:sz w:val="28"/>
          <w:szCs w:val="28"/>
        </w:rPr>
      </w:pPr>
      <w:r w:rsidRPr="004678B6">
        <w:rPr>
          <w:sz w:val="28"/>
          <w:szCs w:val="28"/>
        </w:rPr>
        <w:t>А. Тагирова «Жил-был олень», «Родственники» (Башкирская народная сказка), Г. Цепулин «Доброта, смелость, мужество», Ф. Тугузбаева «Почемуне вышел играть медвежонок?».</w:t>
      </w:r>
    </w:p>
    <w:p w:rsidR="00EE021F" w:rsidRPr="004678B6" w:rsidRDefault="00EE021F" w:rsidP="004678B6">
      <w:pPr>
        <w:rPr>
          <w:sz w:val="28"/>
          <w:szCs w:val="28"/>
        </w:rPr>
      </w:pPr>
      <w:r w:rsidRPr="004678B6">
        <w:rPr>
          <w:sz w:val="28"/>
          <w:szCs w:val="28"/>
        </w:rPr>
        <w:t>Единство. Дружба. Мир.</w:t>
      </w:r>
    </w:p>
    <w:p w:rsidR="00EE021F" w:rsidRPr="004678B6" w:rsidRDefault="00EE021F" w:rsidP="004678B6">
      <w:pPr>
        <w:rPr>
          <w:sz w:val="28"/>
          <w:szCs w:val="28"/>
        </w:rPr>
      </w:pPr>
      <w:r w:rsidRPr="004678B6">
        <w:rPr>
          <w:sz w:val="28"/>
          <w:szCs w:val="28"/>
        </w:rPr>
        <w:t>Ш.</w:t>
      </w:r>
      <w:r w:rsidRPr="004678B6">
        <w:rPr>
          <w:sz w:val="28"/>
          <w:szCs w:val="28"/>
        </w:rPr>
        <w:tab/>
        <w:t>Биккул</w:t>
      </w:r>
      <w:r w:rsidRPr="004678B6">
        <w:rPr>
          <w:sz w:val="28"/>
          <w:szCs w:val="28"/>
        </w:rPr>
        <w:tab/>
        <w:t>«Нужен</w:t>
      </w:r>
      <w:r w:rsidRPr="004678B6">
        <w:rPr>
          <w:sz w:val="28"/>
          <w:szCs w:val="28"/>
        </w:rPr>
        <w:tab/>
        <w:t>мир»,</w:t>
      </w:r>
      <w:r w:rsidRPr="004678B6">
        <w:rPr>
          <w:sz w:val="28"/>
          <w:szCs w:val="28"/>
        </w:rPr>
        <w:tab/>
        <w:t>В.</w:t>
      </w:r>
      <w:r w:rsidRPr="004678B6">
        <w:rPr>
          <w:sz w:val="28"/>
          <w:szCs w:val="28"/>
        </w:rPr>
        <w:tab/>
        <w:t>Баймурзина</w:t>
      </w:r>
      <w:r w:rsidRPr="004678B6">
        <w:rPr>
          <w:sz w:val="28"/>
          <w:szCs w:val="28"/>
        </w:rPr>
        <w:tab/>
        <w:t>«Дружба»,</w:t>
      </w:r>
      <w:r w:rsidRPr="004678B6">
        <w:rPr>
          <w:sz w:val="28"/>
          <w:szCs w:val="28"/>
        </w:rPr>
        <w:tab/>
        <w:t>К. Киньябулатова«Много друзей»,Г. Юнусова «Подснежник».</w:t>
      </w:r>
    </w:p>
    <w:p w:rsidR="00EE021F" w:rsidRPr="004678B6" w:rsidRDefault="00EE021F" w:rsidP="004678B6">
      <w:pPr>
        <w:rPr>
          <w:sz w:val="28"/>
          <w:szCs w:val="28"/>
        </w:rPr>
      </w:pPr>
      <w:r w:rsidRPr="004678B6">
        <w:rPr>
          <w:sz w:val="28"/>
          <w:szCs w:val="28"/>
        </w:rPr>
        <w:t>Мои друзья.</w:t>
      </w:r>
    </w:p>
    <w:p w:rsidR="00EE021F" w:rsidRPr="004678B6" w:rsidRDefault="00EE021F" w:rsidP="004678B6">
      <w:pPr>
        <w:rPr>
          <w:sz w:val="28"/>
          <w:szCs w:val="28"/>
        </w:rPr>
      </w:pPr>
      <w:r w:rsidRPr="004678B6">
        <w:rPr>
          <w:sz w:val="28"/>
          <w:szCs w:val="28"/>
        </w:rPr>
        <w:t>Р. Мухаметов «Безголосый Талип», С. Алибаев «Мои друзья», С. Алибаев «Берёзовый сок», Н. Мусин «Лес – это богатство», М. Гафури «Поляна», А. Гессен «Пушкин и книги».</w:t>
      </w:r>
    </w:p>
    <w:p w:rsidR="00EE021F" w:rsidRPr="004678B6" w:rsidRDefault="00EE021F" w:rsidP="004678B6">
      <w:pPr>
        <w:rPr>
          <w:sz w:val="28"/>
          <w:szCs w:val="28"/>
        </w:rPr>
      </w:pPr>
      <w:r w:rsidRPr="004678B6">
        <w:rPr>
          <w:sz w:val="28"/>
          <w:szCs w:val="28"/>
        </w:rPr>
        <w:t>Башкортостан – край родной. Башкортостан – колыбель моя.</w:t>
      </w:r>
    </w:p>
    <w:p w:rsidR="00EE021F" w:rsidRPr="004678B6" w:rsidRDefault="00EE021F" w:rsidP="004678B6">
      <w:pPr>
        <w:rPr>
          <w:sz w:val="28"/>
          <w:szCs w:val="28"/>
        </w:rPr>
      </w:pPr>
      <w:r w:rsidRPr="004678B6">
        <w:rPr>
          <w:sz w:val="28"/>
          <w:szCs w:val="28"/>
        </w:rPr>
        <w:t>М. Карим «Башкортостан», «Урал» (башкирская народная песня), Р. Гарипов «Сердце Урала»,Х. Назар «Дуб Урала», Б. Рафиков «Наша Родина».</w:t>
      </w:r>
    </w:p>
    <w:p w:rsidR="00EE021F" w:rsidRPr="004678B6" w:rsidRDefault="00EE021F" w:rsidP="004678B6">
      <w:pPr>
        <w:rPr>
          <w:sz w:val="28"/>
          <w:szCs w:val="28"/>
        </w:rPr>
      </w:pPr>
      <w:r w:rsidRPr="004678B6">
        <w:rPr>
          <w:sz w:val="28"/>
          <w:szCs w:val="28"/>
        </w:rPr>
        <w:t>Достопримечательности Башкортостана.</w:t>
      </w:r>
    </w:p>
    <w:p w:rsidR="00EE021F" w:rsidRPr="004678B6" w:rsidRDefault="00EE021F" w:rsidP="004678B6">
      <w:pPr>
        <w:rPr>
          <w:sz w:val="28"/>
          <w:szCs w:val="28"/>
        </w:rPr>
      </w:pPr>
      <w:r w:rsidRPr="004678B6">
        <w:rPr>
          <w:sz w:val="28"/>
          <w:szCs w:val="28"/>
        </w:rPr>
        <w:t>«Аркаим» (из журнала «Агидель»), Я. Султанов «Урал мой». Природа родного края.</w:t>
      </w:r>
    </w:p>
    <w:p w:rsidR="00EE021F" w:rsidRPr="004678B6" w:rsidRDefault="00EE021F" w:rsidP="004678B6">
      <w:pPr>
        <w:rPr>
          <w:sz w:val="28"/>
          <w:szCs w:val="28"/>
        </w:rPr>
      </w:pPr>
      <w:r w:rsidRPr="004678B6">
        <w:rPr>
          <w:sz w:val="28"/>
          <w:szCs w:val="28"/>
        </w:rPr>
        <w:t>Осень – пора труда и изобилия. Золотая осень.</w:t>
      </w:r>
    </w:p>
    <w:p w:rsidR="00EE021F" w:rsidRPr="004678B6" w:rsidRDefault="00EE021F" w:rsidP="004678B6">
      <w:pPr>
        <w:rPr>
          <w:sz w:val="28"/>
          <w:szCs w:val="28"/>
        </w:rPr>
      </w:pPr>
      <w:r w:rsidRPr="004678B6">
        <w:rPr>
          <w:sz w:val="28"/>
          <w:szCs w:val="28"/>
        </w:rPr>
        <w:t>Д. Булгакова «Мир вдохновения», «Золотые колосья» (башкирская народная сказка), «Середина осени» (из «Школьного календаря»), М. Белахова «Хлеб», Д. Булгакова «Страна вдохновения».</w:t>
      </w:r>
    </w:p>
    <w:p w:rsidR="00EE021F" w:rsidRPr="004678B6" w:rsidRDefault="00EE021F" w:rsidP="004678B6">
      <w:pPr>
        <w:rPr>
          <w:sz w:val="28"/>
          <w:szCs w:val="28"/>
        </w:rPr>
      </w:pPr>
      <w:r w:rsidRPr="004678B6">
        <w:rPr>
          <w:sz w:val="28"/>
          <w:szCs w:val="28"/>
        </w:rPr>
        <w:t>Осенние работы.</w:t>
      </w:r>
    </w:p>
    <w:p w:rsidR="00EE021F" w:rsidRPr="004678B6" w:rsidRDefault="00EE021F" w:rsidP="004678B6">
      <w:pPr>
        <w:rPr>
          <w:sz w:val="28"/>
          <w:szCs w:val="28"/>
        </w:rPr>
      </w:pPr>
      <w:r w:rsidRPr="004678B6">
        <w:rPr>
          <w:sz w:val="28"/>
          <w:szCs w:val="28"/>
        </w:rPr>
        <w:t>Т. Юсупов «Вкус хлеба», А. Игебаев «Родная земля», Н. Мусин «Берегите природу!», Р. Ханнанов «Природа и мы», «Пчела» (статья из газеты «Башкортостан»), Г. Муртазин «Ктоправ?».</w:t>
      </w:r>
    </w:p>
    <w:p w:rsidR="00EE021F" w:rsidRPr="004678B6" w:rsidRDefault="00EE021F" w:rsidP="004678B6">
      <w:pPr>
        <w:rPr>
          <w:sz w:val="28"/>
          <w:szCs w:val="28"/>
        </w:rPr>
      </w:pPr>
      <w:r w:rsidRPr="004678B6">
        <w:rPr>
          <w:sz w:val="28"/>
          <w:szCs w:val="28"/>
        </w:rPr>
        <w:t>Прекрасное лето. Прекрасное время.</w:t>
      </w:r>
    </w:p>
    <w:p w:rsidR="00EE021F" w:rsidRPr="004678B6" w:rsidRDefault="00EE021F" w:rsidP="004678B6">
      <w:pPr>
        <w:rPr>
          <w:sz w:val="28"/>
          <w:szCs w:val="28"/>
        </w:rPr>
      </w:pPr>
      <w:r w:rsidRPr="004678B6">
        <w:rPr>
          <w:sz w:val="28"/>
          <w:szCs w:val="28"/>
        </w:rPr>
        <w:t>Г. Кутлугильдина «Лето», Б. Баимов «Идёт дождь», Н. Кутдусов «Муравьи», С. Лавочкин «Самое важное», Б. Бикбай «Утро в лагере».</w:t>
      </w:r>
    </w:p>
    <w:p w:rsidR="00EE021F" w:rsidRPr="004678B6" w:rsidRDefault="00EE021F" w:rsidP="004678B6">
      <w:pPr>
        <w:rPr>
          <w:sz w:val="28"/>
          <w:szCs w:val="28"/>
        </w:rPr>
      </w:pPr>
      <w:r w:rsidRPr="004678B6">
        <w:rPr>
          <w:sz w:val="28"/>
          <w:szCs w:val="28"/>
        </w:rPr>
        <w:t>Любимое время года.</w:t>
      </w:r>
    </w:p>
    <w:p w:rsidR="00EE021F" w:rsidRPr="004678B6" w:rsidRDefault="00EE021F" w:rsidP="004678B6">
      <w:pPr>
        <w:rPr>
          <w:sz w:val="28"/>
          <w:szCs w:val="28"/>
        </w:rPr>
      </w:pPr>
      <w:r w:rsidRPr="004678B6">
        <w:rPr>
          <w:sz w:val="28"/>
          <w:szCs w:val="28"/>
        </w:rPr>
        <w:t>«И цветок, и часы» (из журнала «Акбузат»), М. Гафури «Лето, С. Лавочкин «Самое важное».</w:t>
      </w:r>
    </w:p>
    <w:p w:rsidR="00EE021F" w:rsidRPr="004678B6" w:rsidRDefault="00EE021F" w:rsidP="004678B6">
      <w:pPr>
        <w:rPr>
          <w:sz w:val="28"/>
          <w:szCs w:val="28"/>
        </w:rPr>
      </w:pPr>
      <w:r w:rsidRPr="004678B6">
        <w:rPr>
          <w:sz w:val="28"/>
          <w:szCs w:val="28"/>
        </w:rPr>
        <w:t>Грамматический материал. Морфология.</w:t>
      </w:r>
    </w:p>
    <w:p w:rsidR="00EE021F" w:rsidRPr="004678B6" w:rsidRDefault="00EE021F" w:rsidP="004678B6">
      <w:pPr>
        <w:rPr>
          <w:sz w:val="28"/>
          <w:szCs w:val="28"/>
        </w:rPr>
      </w:pPr>
      <w:r w:rsidRPr="004678B6">
        <w:rPr>
          <w:sz w:val="28"/>
          <w:szCs w:val="28"/>
        </w:rPr>
        <w:t>Служебные части речи. Общая характеристика служебных частей речи. Отличие самостоятельных частей речи от служебных. Функции служебных</w:t>
      </w:r>
    </w:p>
    <w:p w:rsidR="00EE021F" w:rsidRPr="004678B6" w:rsidRDefault="00EE021F" w:rsidP="004678B6">
      <w:pPr>
        <w:rPr>
          <w:sz w:val="28"/>
          <w:szCs w:val="28"/>
        </w:rPr>
      </w:pPr>
      <w:bookmarkStart w:id="67" w:name="_page_167_0"/>
      <w:bookmarkEnd w:id="66"/>
      <w:r w:rsidRPr="004678B6">
        <w:rPr>
          <w:sz w:val="28"/>
          <w:szCs w:val="28"/>
        </w:rPr>
        <w:t>частей речи. Правописание</w:t>
      </w:r>
      <w:r>
        <w:rPr>
          <w:sz w:val="28"/>
          <w:szCs w:val="28"/>
        </w:rPr>
        <w:t xml:space="preserve"> </w:t>
      </w:r>
      <w:r w:rsidRPr="004678B6">
        <w:rPr>
          <w:sz w:val="28"/>
          <w:szCs w:val="28"/>
        </w:rPr>
        <w:t>служебных частей речи.</w:t>
      </w:r>
    </w:p>
    <w:p w:rsidR="00EE021F" w:rsidRPr="004678B6" w:rsidRDefault="00EE021F" w:rsidP="004678B6">
      <w:pPr>
        <w:rPr>
          <w:sz w:val="28"/>
          <w:szCs w:val="28"/>
        </w:rPr>
      </w:pPr>
      <w:r w:rsidRPr="004678B6">
        <w:rPr>
          <w:sz w:val="28"/>
          <w:szCs w:val="28"/>
        </w:rPr>
        <w:t>Послелог. Грамматические функции послелогов. Разряды послелогов</w:t>
      </w:r>
      <w:r>
        <w:rPr>
          <w:sz w:val="28"/>
          <w:szCs w:val="28"/>
        </w:rPr>
        <w:t xml:space="preserve"> </w:t>
      </w:r>
      <w:r w:rsidRPr="004678B6">
        <w:rPr>
          <w:sz w:val="28"/>
          <w:szCs w:val="28"/>
        </w:rPr>
        <w:t>по строению: простые и составные. Морфологический анализ послелогов. Правописание послелогов.</w:t>
      </w:r>
    </w:p>
    <w:p w:rsidR="00EE021F" w:rsidRPr="004678B6" w:rsidRDefault="00EE021F" w:rsidP="004678B6">
      <w:pPr>
        <w:rPr>
          <w:sz w:val="28"/>
          <w:szCs w:val="28"/>
        </w:rPr>
      </w:pPr>
      <w:r w:rsidRPr="004678B6">
        <w:rPr>
          <w:sz w:val="28"/>
          <w:szCs w:val="28"/>
        </w:rPr>
        <w:t>Союз как средство связи однородных членов предложения и частей сложного</w:t>
      </w:r>
      <w:r w:rsidRPr="004678B6">
        <w:rPr>
          <w:sz w:val="28"/>
          <w:szCs w:val="28"/>
        </w:rPr>
        <w:tab/>
        <w:t>предложения.</w:t>
      </w:r>
      <w:r w:rsidRPr="004678B6">
        <w:rPr>
          <w:sz w:val="28"/>
          <w:szCs w:val="28"/>
        </w:rPr>
        <w:tab/>
        <w:t>Использование</w:t>
      </w:r>
      <w:r w:rsidRPr="004678B6">
        <w:rPr>
          <w:sz w:val="28"/>
          <w:szCs w:val="28"/>
        </w:rPr>
        <w:tab/>
        <w:t>союзов</w:t>
      </w:r>
      <w:r w:rsidRPr="004678B6">
        <w:rPr>
          <w:sz w:val="28"/>
          <w:szCs w:val="28"/>
        </w:rPr>
        <w:tab/>
        <w:t>как</w:t>
      </w:r>
      <w:r w:rsidRPr="004678B6">
        <w:rPr>
          <w:sz w:val="28"/>
          <w:szCs w:val="28"/>
        </w:rPr>
        <w:tab/>
        <w:t>средства</w:t>
      </w:r>
      <w:r w:rsidRPr="004678B6">
        <w:rPr>
          <w:sz w:val="28"/>
          <w:szCs w:val="28"/>
        </w:rPr>
        <w:tab/>
        <w:t>связи предложений и частей текста. Правописание союзов.</w:t>
      </w:r>
      <w:r>
        <w:rPr>
          <w:sz w:val="28"/>
          <w:szCs w:val="28"/>
        </w:rPr>
        <w:t xml:space="preserve"> </w:t>
      </w:r>
      <w:r w:rsidRPr="004678B6">
        <w:rPr>
          <w:sz w:val="28"/>
          <w:szCs w:val="28"/>
        </w:rPr>
        <w:t>Частица. Разряды частиц по значению и употреблению. Интонационные особенности предложений с частицами. Морфологический анализ частиц. Правописание частиц.</w:t>
      </w:r>
    </w:p>
    <w:p w:rsidR="00EE021F" w:rsidRPr="004678B6" w:rsidRDefault="00EE021F" w:rsidP="004678B6">
      <w:pPr>
        <w:rPr>
          <w:sz w:val="28"/>
          <w:szCs w:val="28"/>
        </w:rPr>
      </w:pPr>
      <w:r w:rsidRPr="004678B6">
        <w:rPr>
          <w:sz w:val="28"/>
          <w:szCs w:val="28"/>
        </w:rPr>
        <w:t>Интонационные</w:t>
      </w:r>
      <w:r w:rsidRPr="004678B6">
        <w:rPr>
          <w:sz w:val="28"/>
          <w:szCs w:val="28"/>
        </w:rPr>
        <w:tab/>
        <w:t>особенности</w:t>
      </w:r>
      <w:r w:rsidRPr="004678B6">
        <w:rPr>
          <w:sz w:val="28"/>
          <w:szCs w:val="28"/>
        </w:rPr>
        <w:tab/>
        <w:t>предложений</w:t>
      </w:r>
      <w:r w:rsidRPr="004678B6">
        <w:rPr>
          <w:sz w:val="28"/>
          <w:szCs w:val="28"/>
        </w:rPr>
        <w:tab/>
        <w:t>с</w:t>
      </w:r>
      <w:r w:rsidRPr="004678B6">
        <w:rPr>
          <w:sz w:val="28"/>
          <w:szCs w:val="28"/>
        </w:rPr>
        <w:tab/>
        <w:t>частицами. Морфологический анализ частиц.</w:t>
      </w:r>
      <w:r>
        <w:rPr>
          <w:sz w:val="28"/>
          <w:szCs w:val="28"/>
        </w:rPr>
        <w:t xml:space="preserve"> </w:t>
      </w:r>
      <w:r w:rsidRPr="004678B6">
        <w:rPr>
          <w:sz w:val="28"/>
          <w:szCs w:val="28"/>
        </w:rPr>
        <w:t>Правописание частиц.</w:t>
      </w:r>
    </w:p>
    <w:p w:rsidR="00EE021F" w:rsidRPr="004678B6" w:rsidRDefault="00EE021F" w:rsidP="004678B6">
      <w:pPr>
        <w:rPr>
          <w:sz w:val="28"/>
          <w:szCs w:val="28"/>
        </w:rPr>
      </w:pPr>
      <w:r w:rsidRPr="004678B6">
        <w:rPr>
          <w:sz w:val="28"/>
          <w:szCs w:val="28"/>
        </w:rPr>
        <w:t>Модальные слова. Группы модальных слов по значению. Роль модальных слов в речи. Междометия как особая группа слов. Разряды междометий по значению (выражающие чувства,</w:t>
      </w:r>
      <w:r>
        <w:rPr>
          <w:sz w:val="28"/>
          <w:szCs w:val="28"/>
        </w:rPr>
        <w:t xml:space="preserve"> </w:t>
      </w:r>
      <w:r w:rsidRPr="004678B6">
        <w:rPr>
          <w:sz w:val="28"/>
          <w:szCs w:val="28"/>
        </w:rPr>
        <w:t>побуждающие к действию, этикетные междометия); междометия производные и</w:t>
      </w:r>
      <w:r w:rsidRPr="004678B6">
        <w:rPr>
          <w:sz w:val="28"/>
          <w:szCs w:val="28"/>
        </w:rPr>
        <w:tab/>
        <w:t>непроизводные. Интонационное и пунктуационное выделение междометий в предложении.</w:t>
      </w:r>
    </w:p>
    <w:p w:rsidR="00EE021F" w:rsidRPr="004678B6" w:rsidRDefault="00EE021F" w:rsidP="004678B6">
      <w:pPr>
        <w:rPr>
          <w:sz w:val="28"/>
          <w:szCs w:val="28"/>
        </w:rPr>
      </w:pPr>
      <w:r w:rsidRPr="004678B6">
        <w:rPr>
          <w:sz w:val="28"/>
          <w:szCs w:val="28"/>
        </w:rPr>
        <w:t>Звукоподражательные</w:t>
      </w:r>
      <w:r w:rsidRPr="004678B6">
        <w:rPr>
          <w:sz w:val="28"/>
          <w:szCs w:val="28"/>
        </w:rPr>
        <w:tab/>
        <w:t>слова.</w:t>
      </w:r>
      <w:r w:rsidRPr="004678B6">
        <w:rPr>
          <w:sz w:val="28"/>
          <w:szCs w:val="28"/>
        </w:rPr>
        <w:tab/>
        <w:t>Использование</w:t>
      </w:r>
      <w:r w:rsidRPr="004678B6">
        <w:rPr>
          <w:sz w:val="28"/>
          <w:szCs w:val="28"/>
        </w:rPr>
        <w:tab/>
        <w:t>звукоподражательных слов</w:t>
      </w:r>
      <w:r>
        <w:rPr>
          <w:sz w:val="28"/>
          <w:szCs w:val="28"/>
        </w:rPr>
        <w:t xml:space="preserve"> </w:t>
      </w:r>
      <w:r w:rsidRPr="004678B6">
        <w:rPr>
          <w:sz w:val="28"/>
          <w:szCs w:val="28"/>
        </w:rPr>
        <w:t>в разговорной и художественной речи в качестве средства выражения экспрессии.</w:t>
      </w:r>
      <w:r w:rsidRPr="004678B6">
        <w:rPr>
          <w:sz w:val="28"/>
          <w:szCs w:val="28"/>
        </w:rPr>
        <w:tab/>
        <w:t>Интонационное          и</w:t>
      </w:r>
      <w:r w:rsidRPr="004678B6">
        <w:rPr>
          <w:sz w:val="28"/>
          <w:szCs w:val="28"/>
        </w:rPr>
        <w:tab/>
        <w:t>пунктуационное</w:t>
      </w:r>
      <w:r w:rsidRPr="004678B6">
        <w:rPr>
          <w:sz w:val="28"/>
          <w:szCs w:val="28"/>
        </w:rPr>
        <w:tab/>
        <w:t>выделение звукоподражательных слов</w:t>
      </w:r>
      <w:r>
        <w:rPr>
          <w:sz w:val="28"/>
          <w:szCs w:val="28"/>
        </w:rPr>
        <w:t xml:space="preserve"> </w:t>
      </w:r>
      <w:r w:rsidRPr="004678B6">
        <w:rPr>
          <w:sz w:val="28"/>
          <w:szCs w:val="28"/>
        </w:rPr>
        <w:t>в предложении.</w:t>
      </w:r>
    </w:p>
    <w:p w:rsidR="00EE021F" w:rsidRPr="004678B6" w:rsidRDefault="00EE021F" w:rsidP="004678B6">
      <w:pPr>
        <w:rPr>
          <w:sz w:val="28"/>
          <w:szCs w:val="28"/>
        </w:rPr>
      </w:pPr>
      <w:r w:rsidRPr="004678B6">
        <w:rPr>
          <w:sz w:val="28"/>
          <w:szCs w:val="28"/>
        </w:rPr>
        <w:t>Развитие речи.</w:t>
      </w:r>
    </w:p>
    <w:p w:rsidR="00EE021F" w:rsidRPr="004678B6" w:rsidRDefault="00EE021F" w:rsidP="004678B6">
      <w:pPr>
        <w:rPr>
          <w:sz w:val="28"/>
          <w:szCs w:val="28"/>
        </w:rPr>
      </w:pPr>
      <w:r w:rsidRPr="004678B6">
        <w:rPr>
          <w:sz w:val="28"/>
          <w:szCs w:val="28"/>
        </w:rPr>
        <w:t>Картины</w:t>
      </w:r>
      <w:r w:rsidRPr="004678B6">
        <w:rPr>
          <w:sz w:val="28"/>
          <w:szCs w:val="28"/>
        </w:rPr>
        <w:tab/>
        <w:t>Т.</w:t>
      </w:r>
      <w:r w:rsidRPr="004678B6">
        <w:rPr>
          <w:sz w:val="28"/>
          <w:szCs w:val="28"/>
        </w:rPr>
        <w:tab/>
        <w:t>Яблонской</w:t>
      </w:r>
      <w:r w:rsidRPr="004678B6">
        <w:rPr>
          <w:sz w:val="28"/>
          <w:szCs w:val="28"/>
        </w:rPr>
        <w:tab/>
        <w:t>«Утро»,</w:t>
      </w:r>
      <w:r w:rsidRPr="004678B6">
        <w:rPr>
          <w:sz w:val="28"/>
          <w:szCs w:val="28"/>
        </w:rPr>
        <w:tab/>
        <w:t>В.</w:t>
      </w:r>
      <w:r w:rsidRPr="004678B6">
        <w:rPr>
          <w:sz w:val="28"/>
          <w:szCs w:val="28"/>
        </w:rPr>
        <w:tab/>
        <w:t>Меоса</w:t>
      </w:r>
      <w:r w:rsidRPr="004678B6">
        <w:rPr>
          <w:sz w:val="28"/>
          <w:szCs w:val="28"/>
        </w:rPr>
        <w:tab/>
        <w:t>«Помощник»,</w:t>
      </w:r>
      <w:r w:rsidRPr="004678B6">
        <w:rPr>
          <w:sz w:val="28"/>
          <w:szCs w:val="28"/>
        </w:rPr>
        <w:tab/>
        <w:t>Ф. Исмагилова«На берегу реки», А. Арсланова «Лев Толстой в башкирской степи».</w:t>
      </w:r>
    </w:p>
    <w:p w:rsidR="00EE021F" w:rsidRPr="004678B6" w:rsidRDefault="00EE021F" w:rsidP="004678B6">
      <w:pPr>
        <w:rPr>
          <w:sz w:val="28"/>
          <w:szCs w:val="28"/>
        </w:rPr>
      </w:pPr>
      <w:r w:rsidRPr="004678B6">
        <w:rPr>
          <w:sz w:val="28"/>
          <w:szCs w:val="28"/>
        </w:rPr>
        <w:t>Содержание обучения в 8 классе. Я и мой мир.</w:t>
      </w:r>
    </w:p>
    <w:p w:rsidR="00EE021F" w:rsidRPr="004678B6" w:rsidRDefault="00EE021F" w:rsidP="004678B6">
      <w:pPr>
        <w:rPr>
          <w:sz w:val="28"/>
          <w:szCs w:val="28"/>
        </w:rPr>
      </w:pPr>
      <w:r w:rsidRPr="004678B6">
        <w:rPr>
          <w:sz w:val="28"/>
          <w:szCs w:val="28"/>
        </w:rPr>
        <w:t>Трудом красив и славен человек.</w:t>
      </w:r>
    </w:p>
    <w:p w:rsidR="00EE021F" w:rsidRPr="004678B6" w:rsidRDefault="00EE021F" w:rsidP="004678B6">
      <w:pPr>
        <w:rPr>
          <w:sz w:val="28"/>
          <w:szCs w:val="28"/>
        </w:rPr>
      </w:pPr>
      <w:r w:rsidRPr="004678B6">
        <w:rPr>
          <w:sz w:val="28"/>
          <w:szCs w:val="28"/>
        </w:rPr>
        <w:t>К. Киньябулатова «Голоса Родины», З. Биишева «Жизнь – труд», Л. Подкорытова «Будьнаблюдателен», Ю. Яковлев «Труд».</w:t>
      </w:r>
    </w:p>
    <w:p w:rsidR="00EE021F" w:rsidRPr="004678B6" w:rsidRDefault="00EE021F" w:rsidP="004678B6">
      <w:pPr>
        <w:rPr>
          <w:sz w:val="28"/>
          <w:szCs w:val="28"/>
        </w:rPr>
      </w:pPr>
      <w:r w:rsidRPr="004678B6">
        <w:rPr>
          <w:sz w:val="28"/>
          <w:szCs w:val="28"/>
        </w:rPr>
        <w:t>Труд – основа жизни.</w:t>
      </w:r>
    </w:p>
    <w:p w:rsidR="00EE021F" w:rsidRPr="004678B6" w:rsidRDefault="00EE021F" w:rsidP="004678B6">
      <w:pPr>
        <w:rPr>
          <w:sz w:val="28"/>
          <w:szCs w:val="28"/>
        </w:rPr>
      </w:pPr>
      <w:r w:rsidRPr="004678B6">
        <w:rPr>
          <w:sz w:val="28"/>
          <w:szCs w:val="28"/>
        </w:rPr>
        <w:t>М. Гафури «В саду цветов», А. Чанышева «Желаю благополучия», Д. Темплтон</w:t>
      </w:r>
      <w:r w:rsidRPr="004678B6">
        <w:rPr>
          <w:sz w:val="28"/>
          <w:szCs w:val="28"/>
        </w:rPr>
        <w:tab/>
        <w:t>«Претворить</w:t>
      </w:r>
      <w:r w:rsidRPr="004678B6">
        <w:rPr>
          <w:sz w:val="28"/>
          <w:szCs w:val="28"/>
        </w:rPr>
        <w:tab/>
        <w:t>в жизнь»,</w:t>
      </w:r>
      <w:r w:rsidRPr="004678B6">
        <w:rPr>
          <w:sz w:val="28"/>
          <w:szCs w:val="28"/>
        </w:rPr>
        <w:tab/>
        <w:t>М.</w:t>
      </w:r>
      <w:r w:rsidRPr="004678B6">
        <w:rPr>
          <w:sz w:val="28"/>
          <w:szCs w:val="28"/>
        </w:rPr>
        <w:tab/>
        <w:t>Шаган</w:t>
      </w:r>
      <w:r w:rsidRPr="004678B6">
        <w:rPr>
          <w:sz w:val="28"/>
          <w:szCs w:val="28"/>
        </w:rPr>
        <w:tab/>
        <w:t>«Советы</w:t>
      </w:r>
      <w:r w:rsidRPr="004678B6">
        <w:rPr>
          <w:sz w:val="28"/>
          <w:szCs w:val="28"/>
        </w:rPr>
        <w:tab/>
        <w:t>изучающим иностранные языки», Т. Мухаметкулов «Храбрость».</w:t>
      </w:r>
    </w:p>
    <w:p w:rsidR="00EE021F" w:rsidRPr="004678B6" w:rsidRDefault="00EE021F" w:rsidP="004678B6">
      <w:pPr>
        <w:rPr>
          <w:sz w:val="28"/>
          <w:szCs w:val="28"/>
        </w:rPr>
      </w:pPr>
      <w:r w:rsidRPr="004678B6">
        <w:rPr>
          <w:sz w:val="28"/>
          <w:szCs w:val="28"/>
        </w:rPr>
        <w:t>Месяц цветов.</w:t>
      </w:r>
    </w:p>
    <w:p w:rsidR="00EE021F" w:rsidRPr="004678B6" w:rsidRDefault="00EE021F" w:rsidP="004678B6">
      <w:pPr>
        <w:rPr>
          <w:sz w:val="28"/>
          <w:szCs w:val="28"/>
        </w:rPr>
      </w:pPr>
      <w:r w:rsidRPr="004678B6">
        <w:rPr>
          <w:sz w:val="28"/>
          <w:szCs w:val="28"/>
        </w:rPr>
        <w:t>С. Алибаев «Месяц цветов», «Солдат стоит на страже» (из газеты «Вечерняя Уфа»), С. Юлаев «Родина моя», С. Габидуллин «Поздравляю», М. Харис «Письмо».</w:t>
      </w:r>
    </w:p>
    <w:p w:rsidR="00EE021F" w:rsidRPr="004678B6" w:rsidRDefault="00EE021F" w:rsidP="004678B6">
      <w:pPr>
        <w:rPr>
          <w:sz w:val="28"/>
          <w:szCs w:val="28"/>
        </w:rPr>
      </w:pPr>
      <w:r w:rsidRPr="004678B6">
        <w:rPr>
          <w:sz w:val="28"/>
          <w:szCs w:val="28"/>
        </w:rPr>
        <w:t>Мы возвратимся звёздами.</w:t>
      </w:r>
    </w:p>
    <w:p w:rsidR="00EE021F" w:rsidRPr="004678B6" w:rsidRDefault="00EE021F" w:rsidP="004678B6">
      <w:pPr>
        <w:rPr>
          <w:sz w:val="28"/>
          <w:szCs w:val="28"/>
        </w:rPr>
      </w:pPr>
      <w:r w:rsidRPr="004678B6">
        <w:rPr>
          <w:sz w:val="28"/>
          <w:szCs w:val="28"/>
        </w:rPr>
        <w:t>«Салават Юлаев» (из «Антологии башкирской поэзии»), «Музей в Палдиски» (из журнала «Аманат»), «Памятник Салавату Юлаеву» (из «Башкирской энциклопедии»). Башкортостан – край родной.</w:t>
      </w:r>
    </w:p>
    <w:p w:rsidR="00EE021F" w:rsidRPr="004678B6" w:rsidRDefault="00EE021F" w:rsidP="004678B6">
      <w:pPr>
        <w:rPr>
          <w:sz w:val="28"/>
          <w:szCs w:val="28"/>
        </w:rPr>
      </w:pPr>
      <w:bookmarkStart w:id="68" w:name="_page_168_0"/>
      <w:bookmarkEnd w:id="67"/>
      <w:r w:rsidRPr="004678B6">
        <w:rPr>
          <w:sz w:val="28"/>
          <w:szCs w:val="28"/>
        </w:rPr>
        <w:t>Уфа – столица Башкортостана.</w:t>
      </w:r>
    </w:p>
    <w:p w:rsidR="00EE021F" w:rsidRPr="004678B6" w:rsidRDefault="00EE021F" w:rsidP="004678B6">
      <w:pPr>
        <w:rPr>
          <w:sz w:val="28"/>
          <w:szCs w:val="28"/>
        </w:rPr>
      </w:pPr>
      <w:r w:rsidRPr="004678B6">
        <w:rPr>
          <w:sz w:val="28"/>
          <w:szCs w:val="28"/>
        </w:rPr>
        <w:t>И. Гвоздикова «Города имеют свою биографию», Н. Наджми «Песня родному городу», «Старинная Уфа!» (из книги «Уроки жизни»).</w:t>
      </w:r>
    </w:p>
    <w:p w:rsidR="00EE021F" w:rsidRPr="004678B6" w:rsidRDefault="00EE021F" w:rsidP="004678B6">
      <w:pPr>
        <w:rPr>
          <w:sz w:val="28"/>
          <w:szCs w:val="28"/>
        </w:rPr>
      </w:pPr>
      <w:r w:rsidRPr="004678B6">
        <w:rPr>
          <w:sz w:val="28"/>
          <w:szCs w:val="28"/>
        </w:rPr>
        <w:t>Я люблю тебя, Уфа!</w:t>
      </w:r>
    </w:p>
    <w:p w:rsidR="00EE021F" w:rsidRPr="004678B6" w:rsidRDefault="00EE021F" w:rsidP="004678B6">
      <w:pPr>
        <w:rPr>
          <w:sz w:val="28"/>
          <w:szCs w:val="28"/>
        </w:rPr>
      </w:pPr>
      <w:r w:rsidRPr="004678B6">
        <w:rPr>
          <w:sz w:val="28"/>
          <w:szCs w:val="28"/>
        </w:rPr>
        <w:t>«Уфа</w:t>
      </w:r>
      <w:r w:rsidRPr="004678B6">
        <w:rPr>
          <w:sz w:val="28"/>
          <w:szCs w:val="28"/>
        </w:rPr>
        <w:tab/>
        <w:t>–</w:t>
      </w:r>
      <w:r w:rsidRPr="004678B6">
        <w:rPr>
          <w:sz w:val="28"/>
          <w:szCs w:val="28"/>
        </w:rPr>
        <w:tab/>
        <w:t>столица</w:t>
      </w:r>
      <w:r w:rsidRPr="004678B6">
        <w:rPr>
          <w:sz w:val="28"/>
          <w:szCs w:val="28"/>
        </w:rPr>
        <w:tab/>
        <w:t>Республики</w:t>
      </w:r>
      <w:r w:rsidRPr="004678B6">
        <w:rPr>
          <w:sz w:val="28"/>
          <w:szCs w:val="28"/>
        </w:rPr>
        <w:tab/>
        <w:t>Башкортостан»</w:t>
      </w:r>
      <w:r w:rsidRPr="004678B6">
        <w:rPr>
          <w:sz w:val="28"/>
          <w:szCs w:val="28"/>
        </w:rPr>
        <w:tab/>
        <w:t>(из</w:t>
      </w:r>
      <w:r w:rsidRPr="004678B6">
        <w:rPr>
          <w:sz w:val="28"/>
          <w:szCs w:val="28"/>
        </w:rPr>
        <w:tab/>
        <w:t>«Школьного календаря»), Т. Гарипова «О происхождении названия «Уфа», К. Даян «Красивый город», «Улицы Уфы» (из журнала «Аманат»), А. Шаммасов «Приветствие».</w:t>
      </w:r>
    </w:p>
    <w:p w:rsidR="00EE021F" w:rsidRPr="004678B6" w:rsidRDefault="00EE021F" w:rsidP="004678B6">
      <w:pPr>
        <w:rPr>
          <w:sz w:val="28"/>
          <w:szCs w:val="28"/>
        </w:rPr>
      </w:pPr>
      <w:r w:rsidRPr="004678B6">
        <w:rPr>
          <w:sz w:val="28"/>
          <w:szCs w:val="28"/>
        </w:rPr>
        <w:t>Урал мой, Урал… Мой край родной.</w:t>
      </w:r>
    </w:p>
    <w:p w:rsidR="00EE021F" w:rsidRPr="004678B6" w:rsidRDefault="00EE021F" w:rsidP="004678B6">
      <w:pPr>
        <w:rPr>
          <w:sz w:val="28"/>
          <w:szCs w:val="28"/>
        </w:rPr>
      </w:pPr>
      <w:r w:rsidRPr="004678B6">
        <w:rPr>
          <w:sz w:val="28"/>
          <w:szCs w:val="28"/>
        </w:rPr>
        <w:t>А. Игебаев «Башкортостан – мой край родной», Э. Фенина «Мой край родной», В. Исхаков «Клещи», Н. Наджми «Башкортостан», М. Карим «Думыо Родине», «Воронья каша» (из журнала «Акбузат»), Р. Гарипов «Дружба», Р. Нигматуллин «Башкортостан», А. Тагирова «Берегите Землю!», Ф. Исянгулов «Летние дни», Р. Янбеков «Цвети, мой Башкортостан!».</w:t>
      </w:r>
    </w:p>
    <w:p w:rsidR="00EE021F" w:rsidRPr="004678B6" w:rsidRDefault="00EE021F" w:rsidP="004678B6">
      <w:pPr>
        <w:rPr>
          <w:sz w:val="28"/>
          <w:szCs w:val="28"/>
        </w:rPr>
      </w:pPr>
      <w:r w:rsidRPr="004678B6">
        <w:rPr>
          <w:sz w:val="28"/>
          <w:szCs w:val="28"/>
        </w:rPr>
        <w:t>Природа родного края. Наступила золотая осень.</w:t>
      </w:r>
    </w:p>
    <w:p w:rsidR="00EE021F" w:rsidRPr="004678B6" w:rsidRDefault="00EE021F" w:rsidP="004678B6">
      <w:pPr>
        <w:rPr>
          <w:sz w:val="28"/>
          <w:szCs w:val="28"/>
        </w:rPr>
      </w:pPr>
      <w:r w:rsidRPr="004678B6">
        <w:rPr>
          <w:sz w:val="28"/>
          <w:szCs w:val="28"/>
        </w:rPr>
        <w:t>М. Сиражи «Учителю», М. Кутлугалямов «Природные наследия», «Журавли улетели…» (изгазеты «Вечерняя Уфа»), С. Муллабаев «Осенний лес».</w:t>
      </w:r>
    </w:p>
    <w:p w:rsidR="00EE021F" w:rsidRPr="004678B6" w:rsidRDefault="00EE021F" w:rsidP="004678B6">
      <w:pPr>
        <w:rPr>
          <w:sz w:val="28"/>
          <w:szCs w:val="28"/>
        </w:rPr>
      </w:pPr>
      <w:r w:rsidRPr="004678B6">
        <w:rPr>
          <w:sz w:val="28"/>
          <w:szCs w:val="28"/>
        </w:rPr>
        <w:t>Осенний лес.</w:t>
      </w:r>
    </w:p>
    <w:p w:rsidR="00EE021F" w:rsidRPr="004678B6" w:rsidRDefault="00EE021F" w:rsidP="004678B6">
      <w:pPr>
        <w:rPr>
          <w:sz w:val="28"/>
          <w:szCs w:val="28"/>
        </w:rPr>
      </w:pPr>
      <w:r w:rsidRPr="004678B6">
        <w:rPr>
          <w:sz w:val="28"/>
          <w:szCs w:val="28"/>
        </w:rPr>
        <w:t>«Осенняя природа» (из журнала «Агидель»), Р. Шаммас «Родная край», К. Бальмонт «Осень»(перевод Д. Юлтыя).</w:t>
      </w:r>
    </w:p>
    <w:p w:rsidR="00EE021F" w:rsidRPr="004678B6" w:rsidRDefault="00EE021F" w:rsidP="004678B6">
      <w:pPr>
        <w:rPr>
          <w:sz w:val="28"/>
          <w:szCs w:val="28"/>
        </w:rPr>
      </w:pPr>
      <w:r w:rsidRPr="004678B6">
        <w:rPr>
          <w:sz w:val="28"/>
          <w:szCs w:val="28"/>
        </w:rPr>
        <w:t>Наступила белоснежная зима. Зимние месяцы.</w:t>
      </w:r>
    </w:p>
    <w:p w:rsidR="00EE021F" w:rsidRPr="004678B6" w:rsidRDefault="00EE021F" w:rsidP="004678B6">
      <w:pPr>
        <w:rPr>
          <w:sz w:val="28"/>
          <w:szCs w:val="28"/>
        </w:rPr>
      </w:pPr>
      <w:r w:rsidRPr="004678B6">
        <w:rPr>
          <w:sz w:val="28"/>
          <w:szCs w:val="28"/>
        </w:rPr>
        <w:t>С. Хажиев «Ноябрь», А. Вахитова «Идёт снег», Д. Лихачёв «Жизнь», Н. Наджми «Зима»,Б. Магадиев «Три линии», Б. Головин «Общение».</w:t>
      </w:r>
    </w:p>
    <w:p w:rsidR="00EE021F" w:rsidRPr="004678B6" w:rsidRDefault="00EE021F" w:rsidP="004678B6">
      <w:pPr>
        <w:rPr>
          <w:sz w:val="28"/>
          <w:szCs w:val="28"/>
        </w:rPr>
      </w:pPr>
      <w:r w:rsidRPr="004678B6">
        <w:rPr>
          <w:sz w:val="28"/>
          <w:szCs w:val="28"/>
        </w:rPr>
        <w:t>Зимний лес.</w:t>
      </w:r>
    </w:p>
    <w:p w:rsidR="00EE021F" w:rsidRPr="004678B6" w:rsidRDefault="00EE021F" w:rsidP="004678B6">
      <w:pPr>
        <w:rPr>
          <w:sz w:val="28"/>
          <w:szCs w:val="28"/>
        </w:rPr>
      </w:pPr>
      <w:r w:rsidRPr="004678B6">
        <w:rPr>
          <w:sz w:val="28"/>
          <w:szCs w:val="28"/>
        </w:rPr>
        <w:t>С. Алибаев «Зимний лес», В. Сухомлинский «Метель», Е. Кучеров «И метель, и капели», «Зимующие птицы» (из учебника «Биология» для 7 класса).</w:t>
      </w:r>
    </w:p>
    <w:p w:rsidR="00EE021F" w:rsidRPr="004678B6" w:rsidRDefault="00EE021F" w:rsidP="004678B6">
      <w:pPr>
        <w:rPr>
          <w:sz w:val="28"/>
          <w:szCs w:val="28"/>
        </w:rPr>
      </w:pPr>
      <w:r w:rsidRPr="004678B6">
        <w:rPr>
          <w:sz w:val="28"/>
          <w:szCs w:val="28"/>
        </w:rPr>
        <w:t>Прекрасная весна. Наступила весна.</w:t>
      </w:r>
    </w:p>
    <w:p w:rsidR="00EE021F" w:rsidRPr="004678B6" w:rsidRDefault="00EE021F" w:rsidP="004678B6">
      <w:pPr>
        <w:rPr>
          <w:sz w:val="28"/>
          <w:szCs w:val="28"/>
        </w:rPr>
      </w:pPr>
      <w:r w:rsidRPr="004678B6">
        <w:rPr>
          <w:sz w:val="28"/>
          <w:szCs w:val="28"/>
        </w:rPr>
        <w:t>Г. Якупова «Весна надежды», И. Насыри «Весна идёт», З. Валитов «Начало марта», Е. Кучеров «Весенние воды».</w:t>
      </w:r>
    </w:p>
    <w:p w:rsidR="00EE021F" w:rsidRPr="004678B6" w:rsidRDefault="00EE021F" w:rsidP="004678B6">
      <w:pPr>
        <w:rPr>
          <w:sz w:val="28"/>
          <w:szCs w:val="28"/>
        </w:rPr>
      </w:pPr>
      <w:r w:rsidRPr="004678B6">
        <w:rPr>
          <w:sz w:val="28"/>
          <w:szCs w:val="28"/>
        </w:rPr>
        <w:t>День Победы.</w:t>
      </w:r>
    </w:p>
    <w:p w:rsidR="00EE021F" w:rsidRPr="004678B6" w:rsidRDefault="00EE021F" w:rsidP="004678B6">
      <w:pPr>
        <w:rPr>
          <w:sz w:val="28"/>
          <w:szCs w:val="28"/>
        </w:rPr>
      </w:pPr>
      <w:r w:rsidRPr="004678B6">
        <w:rPr>
          <w:sz w:val="28"/>
          <w:szCs w:val="28"/>
        </w:rPr>
        <w:t>К. Киньябулатова «Победа, которую завоевали», «Первый космановт» (из газеты «Башкортостан»), Р. Нигмати «Отчизна», В. Сухомлинскомий «Могилы героев».</w:t>
      </w:r>
    </w:p>
    <w:p w:rsidR="00EE021F" w:rsidRPr="004678B6" w:rsidRDefault="00EE021F" w:rsidP="004678B6">
      <w:pPr>
        <w:rPr>
          <w:sz w:val="28"/>
          <w:szCs w:val="28"/>
        </w:rPr>
      </w:pPr>
      <w:r w:rsidRPr="004678B6">
        <w:rPr>
          <w:sz w:val="28"/>
          <w:szCs w:val="28"/>
        </w:rPr>
        <w:t>Грамматический материал.</w:t>
      </w:r>
    </w:p>
    <w:p w:rsidR="00EE021F" w:rsidRPr="004678B6" w:rsidRDefault="00EE021F" w:rsidP="004678B6">
      <w:pPr>
        <w:rPr>
          <w:sz w:val="28"/>
          <w:szCs w:val="28"/>
        </w:rPr>
      </w:pPr>
      <w:r w:rsidRPr="004678B6">
        <w:rPr>
          <w:sz w:val="28"/>
          <w:szCs w:val="28"/>
        </w:rPr>
        <w:t>Синтаксис. Пунктуация. Синтаксис как раздел лингвистики. Словосочетание и предложение как единицы с</w:t>
      </w:r>
      <w:r>
        <w:rPr>
          <w:sz w:val="28"/>
          <w:szCs w:val="28"/>
        </w:rPr>
        <w:t>интаксиса. Словосочетание:</w:t>
      </w:r>
      <w:r>
        <w:rPr>
          <w:sz w:val="28"/>
          <w:szCs w:val="28"/>
        </w:rPr>
        <w:tab/>
        <w:t xml:space="preserve">типы </w:t>
      </w:r>
      <w:r w:rsidRPr="004678B6">
        <w:rPr>
          <w:sz w:val="28"/>
          <w:szCs w:val="28"/>
        </w:rPr>
        <w:t>синтаксической</w:t>
      </w:r>
      <w:r w:rsidRPr="004678B6">
        <w:rPr>
          <w:sz w:val="28"/>
          <w:szCs w:val="28"/>
        </w:rPr>
        <w:tab/>
        <w:t>связи</w:t>
      </w:r>
      <w:r w:rsidRPr="004678B6">
        <w:rPr>
          <w:sz w:val="28"/>
          <w:szCs w:val="28"/>
        </w:rPr>
        <w:tab/>
        <w:t>(сочинительная</w:t>
      </w:r>
      <w:r>
        <w:rPr>
          <w:sz w:val="28"/>
          <w:szCs w:val="28"/>
        </w:rPr>
        <w:t xml:space="preserve"> </w:t>
      </w:r>
      <w:r w:rsidRPr="004678B6">
        <w:rPr>
          <w:sz w:val="28"/>
          <w:szCs w:val="28"/>
        </w:rPr>
        <w:t>и</w:t>
      </w:r>
    </w:p>
    <w:p w:rsidR="00EE021F" w:rsidRPr="004678B6" w:rsidRDefault="00EE021F" w:rsidP="004678B6">
      <w:pPr>
        <w:rPr>
          <w:sz w:val="28"/>
          <w:szCs w:val="28"/>
        </w:rPr>
      </w:pPr>
      <w:r w:rsidRPr="004678B6">
        <w:rPr>
          <w:sz w:val="28"/>
          <w:szCs w:val="28"/>
        </w:rPr>
        <w:t>подчинительная)</w:t>
      </w:r>
      <w:r w:rsidRPr="004678B6">
        <w:rPr>
          <w:sz w:val="28"/>
          <w:szCs w:val="28"/>
        </w:rPr>
        <w:tab/>
        <w:t>(общее</w:t>
      </w:r>
      <w:r w:rsidRPr="004678B6">
        <w:rPr>
          <w:sz w:val="28"/>
          <w:szCs w:val="28"/>
        </w:rPr>
        <w:tab/>
        <w:t>представление).</w:t>
      </w:r>
      <w:r w:rsidRPr="004678B6">
        <w:rPr>
          <w:sz w:val="28"/>
          <w:szCs w:val="28"/>
        </w:rPr>
        <w:tab/>
        <w:t>Основные</w:t>
      </w:r>
      <w:r w:rsidRPr="004678B6">
        <w:rPr>
          <w:sz w:val="28"/>
          <w:szCs w:val="28"/>
        </w:rPr>
        <w:tab/>
        <w:t>признаки</w:t>
      </w:r>
    </w:p>
    <w:p w:rsidR="00EE021F" w:rsidRPr="004678B6" w:rsidRDefault="00EE021F" w:rsidP="004678B6">
      <w:pPr>
        <w:rPr>
          <w:sz w:val="28"/>
          <w:szCs w:val="28"/>
        </w:rPr>
      </w:pPr>
      <w:bookmarkStart w:id="69" w:name="_page_169_0"/>
      <w:bookmarkEnd w:id="68"/>
      <w:r w:rsidRPr="004678B6">
        <w:rPr>
          <w:sz w:val="28"/>
          <w:szCs w:val="28"/>
        </w:rPr>
        <w:t>словосочетания:</w:t>
      </w:r>
      <w:r w:rsidRPr="004678B6">
        <w:rPr>
          <w:sz w:val="28"/>
          <w:szCs w:val="28"/>
        </w:rPr>
        <w:tab/>
        <w:t>наличие</w:t>
      </w:r>
      <w:r w:rsidRPr="004678B6">
        <w:rPr>
          <w:sz w:val="28"/>
          <w:szCs w:val="28"/>
        </w:rPr>
        <w:tab/>
        <w:t>двух</w:t>
      </w:r>
      <w:r w:rsidRPr="004678B6">
        <w:rPr>
          <w:sz w:val="28"/>
          <w:szCs w:val="28"/>
        </w:rPr>
        <w:tab/>
        <w:t>и</w:t>
      </w:r>
      <w:r w:rsidRPr="004678B6">
        <w:rPr>
          <w:sz w:val="28"/>
          <w:szCs w:val="28"/>
        </w:rPr>
        <w:tab/>
        <w:t>более</w:t>
      </w:r>
      <w:r w:rsidRPr="004678B6">
        <w:rPr>
          <w:sz w:val="28"/>
          <w:szCs w:val="28"/>
        </w:rPr>
        <w:tab/>
        <w:t>знаменательных</w:t>
      </w:r>
      <w:r w:rsidRPr="004678B6">
        <w:rPr>
          <w:sz w:val="28"/>
          <w:szCs w:val="28"/>
        </w:rPr>
        <w:tab/>
        <w:t>слов</w:t>
      </w:r>
      <w:r w:rsidRPr="004678B6">
        <w:rPr>
          <w:sz w:val="28"/>
          <w:szCs w:val="28"/>
        </w:rPr>
        <w:tab/>
        <w:t>и подчинительной      связи      между      ними.</w:t>
      </w:r>
      <w:r w:rsidRPr="004678B6">
        <w:rPr>
          <w:sz w:val="28"/>
          <w:szCs w:val="28"/>
        </w:rPr>
        <w:tab/>
        <w:t>Виды</w:t>
      </w:r>
      <w:r w:rsidRPr="004678B6">
        <w:rPr>
          <w:sz w:val="28"/>
          <w:szCs w:val="28"/>
        </w:rPr>
        <w:tab/>
        <w:t>словосочетаний      по морфологическим свойствам главного слова: глагольные, именные. Типы подчинительной связи слов в словосочетании. Грамматическая синонимия словосочетаний. Нормы построения</w:t>
      </w:r>
      <w:r>
        <w:rPr>
          <w:sz w:val="28"/>
          <w:szCs w:val="28"/>
        </w:rPr>
        <w:t xml:space="preserve"> </w:t>
      </w:r>
      <w:r w:rsidRPr="004678B6">
        <w:rPr>
          <w:sz w:val="28"/>
          <w:szCs w:val="28"/>
        </w:rPr>
        <w:t>словосочетаний.</w:t>
      </w:r>
    </w:p>
    <w:p w:rsidR="00EE021F" w:rsidRPr="004678B6" w:rsidRDefault="00EE021F" w:rsidP="004678B6">
      <w:pPr>
        <w:rPr>
          <w:sz w:val="28"/>
          <w:szCs w:val="28"/>
        </w:rPr>
      </w:pPr>
      <w:r w:rsidRPr="004678B6">
        <w:rPr>
          <w:sz w:val="28"/>
          <w:szCs w:val="28"/>
        </w:rPr>
        <w:t>Функции знаков препинания.</w:t>
      </w:r>
    </w:p>
    <w:p w:rsidR="00EE021F" w:rsidRPr="004678B6" w:rsidRDefault="00EE021F" w:rsidP="004678B6">
      <w:pPr>
        <w:rPr>
          <w:sz w:val="28"/>
          <w:szCs w:val="28"/>
        </w:rPr>
      </w:pPr>
      <w:r w:rsidRPr="004678B6">
        <w:rPr>
          <w:sz w:val="28"/>
          <w:szCs w:val="28"/>
        </w:rPr>
        <w:t>Предложение.</w:t>
      </w:r>
      <w:r w:rsidRPr="004678B6">
        <w:rPr>
          <w:sz w:val="28"/>
          <w:szCs w:val="28"/>
        </w:rPr>
        <w:tab/>
        <w:t>Основные</w:t>
      </w:r>
      <w:r w:rsidRPr="004678B6">
        <w:rPr>
          <w:sz w:val="28"/>
          <w:szCs w:val="28"/>
        </w:rPr>
        <w:tab/>
        <w:t>признаки</w:t>
      </w:r>
      <w:r w:rsidRPr="004678B6">
        <w:rPr>
          <w:sz w:val="28"/>
          <w:szCs w:val="28"/>
        </w:rPr>
        <w:tab/>
        <w:t>предложения:</w:t>
      </w:r>
      <w:r w:rsidRPr="004678B6">
        <w:rPr>
          <w:sz w:val="28"/>
          <w:szCs w:val="28"/>
        </w:rPr>
        <w:tab/>
        <w:t>смысловая</w:t>
      </w:r>
      <w:r w:rsidRPr="004678B6">
        <w:rPr>
          <w:sz w:val="28"/>
          <w:szCs w:val="28"/>
        </w:rPr>
        <w:tab/>
        <w:t>и интонационная</w:t>
      </w:r>
      <w:r w:rsidRPr="004678B6">
        <w:rPr>
          <w:sz w:val="28"/>
          <w:szCs w:val="28"/>
        </w:rPr>
        <w:tab/>
        <w:t>законченность,     грамматическая</w:t>
      </w:r>
      <w:r w:rsidRPr="004678B6">
        <w:rPr>
          <w:sz w:val="28"/>
          <w:szCs w:val="28"/>
        </w:rPr>
        <w:tab/>
        <w:t>оформленность.</w:t>
      </w:r>
      <w:r w:rsidRPr="004678B6">
        <w:rPr>
          <w:sz w:val="28"/>
          <w:szCs w:val="28"/>
        </w:rPr>
        <w:tab/>
        <w:t>Виды предложений по цели высказывания, их интонационные и смысловые особенности. Виды предложений</w:t>
      </w:r>
      <w:r>
        <w:rPr>
          <w:sz w:val="28"/>
          <w:szCs w:val="28"/>
        </w:rPr>
        <w:t xml:space="preserve"> </w:t>
      </w:r>
      <w:r w:rsidRPr="004678B6">
        <w:rPr>
          <w:sz w:val="28"/>
          <w:szCs w:val="28"/>
        </w:rPr>
        <w:t>по количеству грамматических основ (простые,</w:t>
      </w:r>
      <w:r w:rsidRPr="004678B6">
        <w:rPr>
          <w:sz w:val="28"/>
          <w:szCs w:val="28"/>
        </w:rPr>
        <w:tab/>
        <w:t>сложные).</w:t>
      </w:r>
      <w:r w:rsidRPr="004678B6">
        <w:rPr>
          <w:sz w:val="28"/>
          <w:szCs w:val="28"/>
        </w:rPr>
        <w:tab/>
        <w:t>Предложения</w:t>
      </w:r>
      <w:r w:rsidRPr="004678B6">
        <w:rPr>
          <w:sz w:val="28"/>
          <w:szCs w:val="28"/>
        </w:rPr>
        <w:tab/>
        <w:t>полные</w:t>
      </w:r>
      <w:r>
        <w:rPr>
          <w:sz w:val="28"/>
          <w:szCs w:val="28"/>
        </w:rPr>
        <w:t xml:space="preserve"> </w:t>
      </w:r>
      <w:r w:rsidRPr="004678B6">
        <w:rPr>
          <w:sz w:val="28"/>
          <w:szCs w:val="28"/>
        </w:rPr>
        <w:t>и      неполные.</w:t>
      </w:r>
      <w:r w:rsidRPr="004678B6">
        <w:rPr>
          <w:sz w:val="28"/>
          <w:szCs w:val="28"/>
        </w:rPr>
        <w:tab/>
        <w:t>Неполные предложения в диалогической речи, интонация неполного предложения. Простое предложение. Подлежащее и сказуемое как главные члены предложения. Способы выражения подлежащего. Виды сказуемого (простое глагольное, составное глагольное, составное именное) и способы его выражения. Пунктуация. Тире между подлежащим и сказуемым.</w:t>
      </w:r>
    </w:p>
    <w:p w:rsidR="00EE021F" w:rsidRPr="004678B6" w:rsidRDefault="00EE021F" w:rsidP="004678B6">
      <w:pPr>
        <w:rPr>
          <w:sz w:val="28"/>
          <w:szCs w:val="28"/>
        </w:rPr>
      </w:pPr>
      <w:r w:rsidRPr="004678B6">
        <w:rPr>
          <w:sz w:val="28"/>
          <w:szCs w:val="28"/>
        </w:rPr>
        <w:t>Развитие речи.</w:t>
      </w:r>
    </w:p>
    <w:p w:rsidR="00EE021F" w:rsidRPr="004678B6" w:rsidRDefault="00EE021F" w:rsidP="004678B6">
      <w:pPr>
        <w:rPr>
          <w:sz w:val="28"/>
          <w:szCs w:val="28"/>
        </w:rPr>
      </w:pPr>
      <w:r w:rsidRPr="004678B6">
        <w:rPr>
          <w:sz w:val="28"/>
          <w:szCs w:val="28"/>
        </w:rPr>
        <w:t>Картины В. Меоса «Берёзы. Шигаево», «Зима в деревне», А. Кузнецова «Допрос Салавата»,Р. Нурмухаметова «Агидель. Полдень».</w:t>
      </w:r>
    </w:p>
    <w:p w:rsidR="00EE021F" w:rsidRPr="004678B6" w:rsidRDefault="00EE021F" w:rsidP="004678B6">
      <w:pPr>
        <w:rPr>
          <w:sz w:val="28"/>
          <w:szCs w:val="28"/>
        </w:rPr>
      </w:pPr>
      <w:r w:rsidRPr="004678B6">
        <w:rPr>
          <w:sz w:val="28"/>
          <w:szCs w:val="28"/>
        </w:rPr>
        <w:t>Содержание обучения в 9 классе. Я и мой мир.</w:t>
      </w:r>
    </w:p>
    <w:p w:rsidR="00EE021F" w:rsidRPr="004678B6" w:rsidRDefault="00EE021F" w:rsidP="004678B6">
      <w:pPr>
        <w:rPr>
          <w:sz w:val="28"/>
          <w:szCs w:val="28"/>
        </w:rPr>
      </w:pPr>
      <w:r w:rsidRPr="004678B6">
        <w:rPr>
          <w:sz w:val="28"/>
          <w:szCs w:val="28"/>
        </w:rPr>
        <w:t>Здравствуй, школа! Школьная пора.</w:t>
      </w:r>
    </w:p>
    <w:p w:rsidR="00EE021F" w:rsidRPr="004678B6" w:rsidRDefault="00EE021F" w:rsidP="004678B6">
      <w:pPr>
        <w:rPr>
          <w:sz w:val="28"/>
          <w:szCs w:val="28"/>
        </w:rPr>
      </w:pPr>
      <w:r w:rsidRPr="004678B6">
        <w:rPr>
          <w:sz w:val="28"/>
          <w:szCs w:val="28"/>
        </w:rPr>
        <w:t>А. Игебаев «Верный друг и соратник!», М. Горький «Любите книгу», М. Карим «Дорога в школу», А. Ферсман «Нет ничего дороже времени», Г. Хусаинов «Что такое счастье?», «Бабочки летают» (из журнала «Аманат»), М. Акмулла «Осень».</w:t>
      </w:r>
    </w:p>
    <w:p w:rsidR="00EE021F" w:rsidRPr="004678B6" w:rsidRDefault="00EE021F" w:rsidP="004678B6">
      <w:pPr>
        <w:rPr>
          <w:sz w:val="28"/>
          <w:szCs w:val="28"/>
        </w:rPr>
      </w:pPr>
      <w:r w:rsidRPr="004678B6">
        <w:rPr>
          <w:sz w:val="28"/>
          <w:szCs w:val="28"/>
        </w:rPr>
        <w:t>Наступила золотая осень.</w:t>
      </w:r>
    </w:p>
    <w:p w:rsidR="00EE021F" w:rsidRPr="004678B6" w:rsidRDefault="00EE021F" w:rsidP="004678B6">
      <w:pPr>
        <w:rPr>
          <w:sz w:val="28"/>
          <w:szCs w:val="28"/>
        </w:rPr>
      </w:pPr>
      <w:r w:rsidRPr="004678B6">
        <w:rPr>
          <w:sz w:val="28"/>
          <w:szCs w:val="28"/>
        </w:rPr>
        <w:t>Г. Хусаинов «Что такое счастье?», К. Ушинский «Осенний день», Э. Ишбирдин «Лебедь».</w:t>
      </w:r>
    </w:p>
    <w:p w:rsidR="00EE021F" w:rsidRPr="004678B6" w:rsidRDefault="00EE021F" w:rsidP="004678B6">
      <w:pPr>
        <w:rPr>
          <w:sz w:val="28"/>
          <w:szCs w:val="28"/>
        </w:rPr>
      </w:pPr>
      <w:r w:rsidRPr="004678B6">
        <w:rPr>
          <w:sz w:val="28"/>
          <w:szCs w:val="28"/>
        </w:rPr>
        <w:t>Народное творчество – достояние народа. Моя родословная.</w:t>
      </w:r>
    </w:p>
    <w:p w:rsidR="00EE021F" w:rsidRPr="004678B6" w:rsidRDefault="00EE021F" w:rsidP="004678B6">
      <w:pPr>
        <w:rPr>
          <w:sz w:val="28"/>
          <w:szCs w:val="28"/>
        </w:rPr>
      </w:pPr>
      <w:r w:rsidRPr="004678B6">
        <w:rPr>
          <w:sz w:val="28"/>
          <w:szCs w:val="28"/>
        </w:rPr>
        <w:t>А. Сулейманов «Народное творчество», «Слезы аиста» (из газеты «Вечерняя Уфа»),Ш. Шакурова, А. Сулейманов «Эпос “Урал батыр”»</w:t>
      </w:r>
      <w:r w:rsidRPr="004678B6">
        <w:rPr>
          <w:sz w:val="28"/>
          <w:szCs w:val="28"/>
        </w:rPr>
        <w:tab/>
        <w:t>С. Галин «Шежере», А. Шамаев «Башкирский кумыс», Р. Янгужин «Шежере».</w:t>
      </w:r>
    </w:p>
    <w:p w:rsidR="00EE021F" w:rsidRPr="004678B6" w:rsidRDefault="00EE021F" w:rsidP="004678B6">
      <w:pPr>
        <w:rPr>
          <w:sz w:val="28"/>
          <w:szCs w:val="28"/>
        </w:rPr>
      </w:pPr>
      <w:r w:rsidRPr="004678B6">
        <w:rPr>
          <w:sz w:val="28"/>
          <w:szCs w:val="28"/>
        </w:rPr>
        <w:t>Устное народное творчество.</w:t>
      </w:r>
    </w:p>
    <w:p w:rsidR="00EE021F" w:rsidRPr="004678B6" w:rsidRDefault="00EE021F" w:rsidP="004678B6">
      <w:pPr>
        <w:rPr>
          <w:sz w:val="28"/>
          <w:szCs w:val="28"/>
        </w:rPr>
      </w:pPr>
      <w:r w:rsidRPr="004678B6">
        <w:rPr>
          <w:sz w:val="28"/>
          <w:szCs w:val="28"/>
        </w:rPr>
        <w:t>Д. Магадеев «Подарок племени», «На берегу прекрасной Агидели» (народная песня), С. Агиш «Угощение для гостей», М. Юхма «Дорога лебедей», Л. Арсланова «Три подруги».</w:t>
      </w:r>
    </w:p>
    <w:p w:rsidR="00EE021F" w:rsidRPr="004678B6" w:rsidRDefault="00EE021F" w:rsidP="004678B6">
      <w:pPr>
        <w:rPr>
          <w:sz w:val="28"/>
          <w:szCs w:val="28"/>
        </w:rPr>
      </w:pPr>
      <w:r w:rsidRPr="004678B6">
        <w:rPr>
          <w:sz w:val="28"/>
          <w:szCs w:val="28"/>
        </w:rPr>
        <w:t>Конь мой – мой верный друг. Вперёд, конь мой!</w:t>
      </w:r>
    </w:p>
    <w:p w:rsidR="00EE021F" w:rsidRPr="004678B6" w:rsidRDefault="00EE021F" w:rsidP="004678B6">
      <w:pPr>
        <w:rPr>
          <w:sz w:val="28"/>
          <w:szCs w:val="28"/>
        </w:rPr>
      </w:pPr>
      <w:r w:rsidRPr="004678B6">
        <w:rPr>
          <w:sz w:val="28"/>
          <w:szCs w:val="28"/>
        </w:rPr>
        <w:t>Н. Идельбаев</w:t>
      </w:r>
      <w:r w:rsidRPr="004678B6">
        <w:rPr>
          <w:sz w:val="28"/>
          <w:szCs w:val="28"/>
        </w:rPr>
        <w:tab/>
        <w:t>«Вперёд,</w:t>
      </w:r>
      <w:r w:rsidRPr="004678B6">
        <w:rPr>
          <w:sz w:val="28"/>
          <w:szCs w:val="28"/>
        </w:rPr>
        <w:tab/>
        <w:t>мой</w:t>
      </w:r>
      <w:r w:rsidRPr="004678B6">
        <w:rPr>
          <w:sz w:val="28"/>
          <w:szCs w:val="28"/>
        </w:rPr>
        <w:tab/>
        <w:t>конь»,</w:t>
      </w:r>
      <w:r w:rsidRPr="004678B6">
        <w:rPr>
          <w:sz w:val="28"/>
          <w:szCs w:val="28"/>
        </w:rPr>
        <w:tab/>
        <w:t>Ш. Янбаев «Скачки»,</w:t>
      </w:r>
      <w:r w:rsidRPr="004678B6">
        <w:rPr>
          <w:sz w:val="28"/>
          <w:szCs w:val="28"/>
        </w:rPr>
        <w:tab/>
        <w:t>В. Архангельский «Реки», А. Аминев «Турат (конь)», А. Куприн «Лошади», С. Агиш «Турыкай», Х. Юлдашев «Ҡараюрға (коньчерной масти)».</w:t>
      </w:r>
    </w:p>
    <w:p w:rsidR="00EE021F" w:rsidRPr="004678B6" w:rsidRDefault="00EE021F" w:rsidP="004678B6">
      <w:pPr>
        <w:rPr>
          <w:sz w:val="28"/>
          <w:szCs w:val="28"/>
        </w:rPr>
      </w:pPr>
      <w:bookmarkStart w:id="70" w:name="_page_170_0"/>
      <w:bookmarkEnd w:id="69"/>
      <w:r w:rsidRPr="004678B6">
        <w:rPr>
          <w:sz w:val="28"/>
          <w:szCs w:val="28"/>
        </w:rPr>
        <w:t>Башкортостан – край родной.</w:t>
      </w:r>
    </w:p>
    <w:p w:rsidR="00EE021F" w:rsidRPr="004678B6" w:rsidRDefault="00EE021F" w:rsidP="004678B6">
      <w:pPr>
        <w:rPr>
          <w:sz w:val="28"/>
          <w:szCs w:val="28"/>
        </w:rPr>
      </w:pPr>
      <w:r w:rsidRPr="004678B6">
        <w:rPr>
          <w:sz w:val="28"/>
          <w:szCs w:val="28"/>
        </w:rPr>
        <w:t>Культура Башкортостана. Театры Башкортостана.</w:t>
      </w:r>
    </w:p>
    <w:p w:rsidR="00EE021F" w:rsidRPr="004678B6" w:rsidRDefault="00EE021F" w:rsidP="004678B6">
      <w:pPr>
        <w:rPr>
          <w:sz w:val="28"/>
          <w:szCs w:val="28"/>
        </w:rPr>
      </w:pPr>
      <w:r w:rsidRPr="004678B6">
        <w:rPr>
          <w:sz w:val="28"/>
          <w:szCs w:val="28"/>
        </w:rPr>
        <w:t>Ф. Фаткуллин «Уфимские театры», Г. Галина, опера «Салават Юлаев», «Музеи» (из журнала «Аманат»), А. Абушахманов «А. Мубаряков», Н. Гродзенский «Как научиться слушать музыку», Ф. Латипова «Сияй, “Нур!”», И. Кинзябулатов «Файзи Гаскаров», Г. Галина «Амин Зубаиров», «Х. Кудашев» (из газеты «Башкортостан»).</w:t>
      </w:r>
    </w:p>
    <w:p w:rsidR="00EE021F" w:rsidRPr="004678B6" w:rsidRDefault="00EE021F" w:rsidP="004678B6">
      <w:pPr>
        <w:rPr>
          <w:sz w:val="28"/>
          <w:szCs w:val="28"/>
        </w:rPr>
      </w:pPr>
      <w:r w:rsidRPr="004678B6">
        <w:rPr>
          <w:sz w:val="28"/>
          <w:szCs w:val="28"/>
        </w:rPr>
        <w:t>Природа родного края. Природа Башкортостана.</w:t>
      </w:r>
    </w:p>
    <w:p w:rsidR="00EE021F" w:rsidRPr="004678B6" w:rsidRDefault="00EE021F" w:rsidP="004678B6">
      <w:pPr>
        <w:rPr>
          <w:sz w:val="28"/>
          <w:szCs w:val="28"/>
        </w:rPr>
      </w:pPr>
      <w:r w:rsidRPr="004678B6">
        <w:rPr>
          <w:sz w:val="28"/>
          <w:szCs w:val="28"/>
        </w:rPr>
        <w:t>Г. Хусаинов «Природа родного края», Р. Бикбаев «Уралу», Н. Мусин «Лес мой», «Укрощение жизни», Т. Ганиева «Большое поле».</w:t>
      </w:r>
    </w:p>
    <w:p w:rsidR="00EE021F" w:rsidRPr="004678B6" w:rsidRDefault="00EE021F" w:rsidP="004678B6">
      <w:pPr>
        <w:rPr>
          <w:sz w:val="28"/>
          <w:szCs w:val="28"/>
        </w:rPr>
      </w:pPr>
      <w:r w:rsidRPr="004678B6">
        <w:rPr>
          <w:sz w:val="28"/>
          <w:szCs w:val="28"/>
        </w:rPr>
        <w:t>Родная земля.</w:t>
      </w:r>
    </w:p>
    <w:p w:rsidR="00EE021F" w:rsidRPr="004678B6" w:rsidRDefault="00EE021F" w:rsidP="004678B6">
      <w:pPr>
        <w:rPr>
          <w:sz w:val="28"/>
          <w:szCs w:val="28"/>
        </w:rPr>
      </w:pPr>
      <w:r w:rsidRPr="004678B6">
        <w:rPr>
          <w:sz w:val="28"/>
          <w:szCs w:val="28"/>
        </w:rPr>
        <w:t>Р. Гарипов «Человек», Р. Адигамова «Родина – родная земля», Д. Буляков «Родной край», Ф. Мухамедьянов «Человек – достояние страны», «Зелёное</w:t>
      </w:r>
      <w:r w:rsidRPr="004678B6">
        <w:rPr>
          <w:sz w:val="28"/>
          <w:szCs w:val="28"/>
        </w:rPr>
        <w:tab/>
        <w:t>украшение</w:t>
      </w:r>
      <w:r w:rsidRPr="004678B6">
        <w:rPr>
          <w:sz w:val="28"/>
          <w:szCs w:val="28"/>
        </w:rPr>
        <w:tab/>
        <w:t>земли»</w:t>
      </w:r>
      <w:r w:rsidRPr="004678B6">
        <w:rPr>
          <w:sz w:val="28"/>
          <w:szCs w:val="28"/>
        </w:rPr>
        <w:tab/>
        <w:t>(из</w:t>
      </w:r>
      <w:r w:rsidRPr="004678B6">
        <w:rPr>
          <w:sz w:val="28"/>
          <w:szCs w:val="28"/>
        </w:rPr>
        <w:tab/>
        <w:t>журнала</w:t>
      </w:r>
      <w:r w:rsidRPr="004678B6">
        <w:rPr>
          <w:sz w:val="28"/>
          <w:szCs w:val="28"/>
        </w:rPr>
        <w:tab/>
        <w:t>«Аманат»),</w:t>
      </w:r>
      <w:r w:rsidRPr="004678B6">
        <w:rPr>
          <w:sz w:val="28"/>
          <w:szCs w:val="28"/>
        </w:rPr>
        <w:tab/>
        <w:t>М.</w:t>
      </w:r>
      <w:r w:rsidRPr="004678B6">
        <w:rPr>
          <w:sz w:val="28"/>
          <w:szCs w:val="28"/>
        </w:rPr>
        <w:tab/>
        <w:t>Багаев «Башкортостан», А. Игебаев «Земля – наша мать», Р. Шакур «Родной дом».</w:t>
      </w:r>
    </w:p>
    <w:p w:rsidR="00EE021F" w:rsidRPr="004678B6" w:rsidRDefault="00EE021F" w:rsidP="004678B6">
      <w:pPr>
        <w:rPr>
          <w:sz w:val="28"/>
          <w:szCs w:val="28"/>
        </w:rPr>
      </w:pPr>
      <w:r w:rsidRPr="004678B6">
        <w:rPr>
          <w:sz w:val="28"/>
          <w:szCs w:val="28"/>
        </w:rPr>
        <w:t>Мы любим и зиму. Белоснежная зима.</w:t>
      </w:r>
    </w:p>
    <w:p w:rsidR="00EE021F" w:rsidRPr="004678B6" w:rsidRDefault="00EE021F" w:rsidP="004678B6">
      <w:pPr>
        <w:rPr>
          <w:sz w:val="28"/>
          <w:szCs w:val="28"/>
        </w:rPr>
      </w:pPr>
      <w:r w:rsidRPr="004678B6">
        <w:rPr>
          <w:sz w:val="28"/>
          <w:szCs w:val="28"/>
        </w:rPr>
        <w:t>Р. Гарипов «Первый снег», Н. Исламгулова «Зимние узоры», Ш. Бабич«Для кого?», Ш. Бабич «Зимняя дорога».</w:t>
      </w:r>
    </w:p>
    <w:p w:rsidR="00EE021F" w:rsidRPr="004678B6" w:rsidRDefault="00EE021F" w:rsidP="004678B6">
      <w:pPr>
        <w:rPr>
          <w:sz w:val="28"/>
          <w:szCs w:val="28"/>
        </w:rPr>
      </w:pPr>
      <w:r w:rsidRPr="004678B6">
        <w:rPr>
          <w:sz w:val="28"/>
          <w:szCs w:val="28"/>
        </w:rPr>
        <w:t>Зимний лес.</w:t>
      </w:r>
    </w:p>
    <w:p w:rsidR="00EE021F" w:rsidRPr="004678B6" w:rsidRDefault="00EE021F" w:rsidP="004678B6">
      <w:pPr>
        <w:rPr>
          <w:sz w:val="28"/>
          <w:szCs w:val="28"/>
        </w:rPr>
      </w:pPr>
      <w:r w:rsidRPr="004678B6">
        <w:rPr>
          <w:sz w:val="28"/>
          <w:szCs w:val="28"/>
        </w:rPr>
        <w:t>Н. Мусин «Холодная зима на Урале», К. Костров «Здравствуй, мир!»,«В зимний день» (из журнала «Начальная школа»), Р. Ахмадиев «Солдаты», «Простуда» (из «Школьного календаря»), Р. Шакур «Новый год», С. Алибаев «Зимний лес».</w:t>
      </w:r>
    </w:p>
    <w:p w:rsidR="00EE021F" w:rsidRPr="004678B6" w:rsidRDefault="00EE021F" w:rsidP="004678B6">
      <w:pPr>
        <w:rPr>
          <w:sz w:val="28"/>
          <w:szCs w:val="28"/>
        </w:rPr>
      </w:pPr>
      <w:r w:rsidRPr="004678B6">
        <w:rPr>
          <w:sz w:val="28"/>
          <w:szCs w:val="28"/>
        </w:rPr>
        <w:t>Весна идёт. Подарок весны.</w:t>
      </w:r>
    </w:p>
    <w:p w:rsidR="00EE021F" w:rsidRPr="004678B6" w:rsidRDefault="00EE021F" w:rsidP="004678B6">
      <w:pPr>
        <w:rPr>
          <w:sz w:val="28"/>
          <w:szCs w:val="28"/>
        </w:rPr>
      </w:pPr>
      <w:r w:rsidRPr="004678B6">
        <w:rPr>
          <w:sz w:val="28"/>
          <w:szCs w:val="28"/>
        </w:rPr>
        <w:t>А. Игебаев «Подарок весны», Л. Фархшатова «Почки вербы», Г. Давлетов «Весенний мир»,Б. Ишемгул «Весна».</w:t>
      </w:r>
    </w:p>
    <w:p w:rsidR="00EE021F" w:rsidRPr="004678B6" w:rsidRDefault="00EE021F" w:rsidP="004678B6">
      <w:pPr>
        <w:rPr>
          <w:sz w:val="28"/>
          <w:szCs w:val="28"/>
        </w:rPr>
      </w:pPr>
      <w:r w:rsidRPr="004678B6">
        <w:rPr>
          <w:sz w:val="28"/>
          <w:szCs w:val="28"/>
        </w:rPr>
        <w:t>Весенняя природа.</w:t>
      </w:r>
    </w:p>
    <w:p w:rsidR="00EE021F" w:rsidRPr="004678B6" w:rsidRDefault="00EE021F" w:rsidP="004678B6">
      <w:pPr>
        <w:rPr>
          <w:sz w:val="28"/>
          <w:szCs w:val="28"/>
        </w:rPr>
      </w:pPr>
      <w:r w:rsidRPr="004678B6">
        <w:rPr>
          <w:sz w:val="28"/>
          <w:szCs w:val="28"/>
        </w:rPr>
        <w:t>Р. Ишмуратова «Март»,</w:t>
      </w:r>
      <w:r w:rsidRPr="004678B6">
        <w:rPr>
          <w:sz w:val="28"/>
          <w:szCs w:val="28"/>
        </w:rPr>
        <w:tab/>
        <w:t>Г. Юнысова</w:t>
      </w:r>
      <w:r w:rsidRPr="004678B6">
        <w:rPr>
          <w:sz w:val="28"/>
          <w:szCs w:val="28"/>
        </w:rPr>
        <w:tab/>
        <w:t>«Матери</w:t>
      </w:r>
      <w:r w:rsidRPr="004678B6">
        <w:rPr>
          <w:sz w:val="28"/>
          <w:szCs w:val="28"/>
        </w:rPr>
        <w:tab/>
        <w:t>как</w:t>
      </w:r>
      <w:r w:rsidRPr="004678B6">
        <w:rPr>
          <w:sz w:val="28"/>
          <w:szCs w:val="28"/>
        </w:rPr>
        <w:tab/>
        <w:t>весна»,</w:t>
      </w:r>
      <w:r w:rsidRPr="004678B6">
        <w:rPr>
          <w:sz w:val="28"/>
          <w:szCs w:val="28"/>
        </w:rPr>
        <w:tab/>
        <w:t>Г. Рамазанов «Песня матери», «Апрель» (из «Школьного календаря»), А. Игебаев «Желание», З. Кутлугильдина «Могила неизвестного солдата», А. Магазов «Сила воли в себе можно воспитать», «Белая берёза» (из газеты «Вечерняя Уфа»).</w:t>
      </w:r>
    </w:p>
    <w:p w:rsidR="00EE021F" w:rsidRPr="004678B6" w:rsidRDefault="00EE021F" w:rsidP="004678B6">
      <w:pPr>
        <w:rPr>
          <w:sz w:val="28"/>
          <w:szCs w:val="28"/>
        </w:rPr>
      </w:pPr>
      <w:r w:rsidRPr="004678B6">
        <w:rPr>
          <w:sz w:val="28"/>
          <w:szCs w:val="28"/>
        </w:rPr>
        <w:t>Прекрасное летнее время.</w:t>
      </w:r>
    </w:p>
    <w:p w:rsidR="00EE021F" w:rsidRPr="004678B6" w:rsidRDefault="00EE021F" w:rsidP="004678B6">
      <w:pPr>
        <w:rPr>
          <w:sz w:val="28"/>
          <w:szCs w:val="28"/>
        </w:rPr>
      </w:pPr>
      <w:r w:rsidRPr="004678B6">
        <w:rPr>
          <w:sz w:val="28"/>
          <w:szCs w:val="28"/>
        </w:rPr>
        <w:t>«Июнь» (из «Школьного календаря»), Р. Гарипов «Уходит детство», Т. Юсупов «Звук колокола», Г. Хусаинов «Самое дорогое…».</w:t>
      </w:r>
    </w:p>
    <w:p w:rsidR="00EE021F" w:rsidRPr="004678B6" w:rsidRDefault="00EE021F" w:rsidP="004678B6">
      <w:pPr>
        <w:rPr>
          <w:sz w:val="28"/>
          <w:szCs w:val="28"/>
        </w:rPr>
      </w:pPr>
      <w:r w:rsidRPr="004678B6">
        <w:rPr>
          <w:sz w:val="28"/>
          <w:szCs w:val="28"/>
        </w:rPr>
        <w:t>Люблю лето.</w:t>
      </w:r>
    </w:p>
    <w:p w:rsidR="00EE021F" w:rsidRPr="004678B6" w:rsidRDefault="00EE021F" w:rsidP="004678B6">
      <w:pPr>
        <w:rPr>
          <w:sz w:val="28"/>
          <w:szCs w:val="28"/>
        </w:rPr>
      </w:pPr>
      <w:r w:rsidRPr="004678B6">
        <w:rPr>
          <w:sz w:val="28"/>
          <w:szCs w:val="28"/>
        </w:rPr>
        <w:t>Г. Файзи «Люблю лето», «Лето» (из журнала «Агидель»), Д. Мырдакаева «Прощальный месяц лета», А. Багуманов «Лето», Т. Васильева «Сабантуй», Г. Хусаинов «Земля – наше богатство», Д. Мурдакаева «Прощальный месяц лета», А. Багуманов «Середина лета».</w:t>
      </w:r>
    </w:p>
    <w:p w:rsidR="00EE021F" w:rsidRPr="004678B6" w:rsidRDefault="00EE021F" w:rsidP="004678B6">
      <w:pPr>
        <w:rPr>
          <w:sz w:val="28"/>
          <w:szCs w:val="28"/>
        </w:rPr>
      </w:pPr>
      <w:bookmarkStart w:id="71" w:name="_page_171_0"/>
      <w:bookmarkEnd w:id="70"/>
      <w:r w:rsidRPr="004678B6">
        <w:rPr>
          <w:sz w:val="28"/>
          <w:szCs w:val="28"/>
        </w:rPr>
        <w:t>Грамматический материал. Синтаксис.</w:t>
      </w:r>
    </w:p>
    <w:p w:rsidR="00EE021F" w:rsidRPr="004678B6" w:rsidRDefault="00EE021F" w:rsidP="004678B6">
      <w:pPr>
        <w:rPr>
          <w:sz w:val="28"/>
          <w:szCs w:val="28"/>
        </w:rPr>
      </w:pPr>
      <w:r w:rsidRPr="004678B6">
        <w:rPr>
          <w:sz w:val="28"/>
          <w:szCs w:val="28"/>
        </w:rPr>
        <w:t>Второстепенные</w:t>
      </w:r>
      <w:r w:rsidRPr="004678B6">
        <w:rPr>
          <w:sz w:val="28"/>
          <w:szCs w:val="28"/>
        </w:rPr>
        <w:tab/>
        <w:t>члены</w:t>
      </w:r>
      <w:r w:rsidRPr="004678B6">
        <w:rPr>
          <w:sz w:val="28"/>
          <w:szCs w:val="28"/>
        </w:rPr>
        <w:tab/>
        <w:t>предложения.</w:t>
      </w:r>
      <w:r w:rsidRPr="004678B6">
        <w:rPr>
          <w:sz w:val="28"/>
          <w:szCs w:val="28"/>
        </w:rPr>
        <w:tab/>
        <w:t>Второстепенные</w:t>
      </w:r>
      <w:r w:rsidRPr="004678B6">
        <w:rPr>
          <w:sz w:val="28"/>
          <w:szCs w:val="28"/>
        </w:rPr>
        <w:tab/>
        <w:t>члены предложения</w:t>
      </w:r>
      <w:r>
        <w:rPr>
          <w:sz w:val="28"/>
          <w:szCs w:val="28"/>
        </w:rPr>
        <w:t xml:space="preserve"> </w:t>
      </w:r>
      <w:r w:rsidRPr="004678B6">
        <w:rPr>
          <w:sz w:val="28"/>
          <w:szCs w:val="28"/>
        </w:rPr>
        <w:t>,их виды. Определение как второстепенный член предложения. Приложение</w:t>
      </w:r>
      <w:r>
        <w:rPr>
          <w:sz w:val="28"/>
          <w:szCs w:val="28"/>
        </w:rPr>
        <w:t xml:space="preserve"> </w:t>
      </w:r>
      <w:r w:rsidRPr="004678B6">
        <w:rPr>
          <w:sz w:val="28"/>
          <w:szCs w:val="28"/>
        </w:rPr>
        <w:t>как особый вид определения. Дополнение как второстепенный член предложения. Обстоятельство как второстепенный член предложения. Виды обстоятельств (обстоятельства образа действия, степени, места, времени, причины, цели, условия, уступки).</w:t>
      </w:r>
    </w:p>
    <w:p w:rsidR="00EE021F" w:rsidRPr="004678B6" w:rsidRDefault="00EE021F" w:rsidP="004678B6">
      <w:pPr>
        <w:rPr>
          <w:sz w:val="28"/>
          <w:szCs w:val="28"/>
        </w:rPr>
      </w:pPr>
      <w:r w:rsidRPr="004678B6">
        <w:rPr>
          <w:sz w:val="28"/>
          <w:szCs w:val="28"/>
        </w:rPr>
        <w:t>Простое предложение. Виды простых предложений по наличию главных членов</w:t>
      </w:r>
      <w:r w:rsidRPr="004678B6">
        <w:rPr>
          <w:sz w:val="28"/>
          <w:szCs w:val="28"/>
        </w:rPr>
        <w:tab/>
        <w:t>(двусоставные,</w:t>
      </w:r>
      <w:r w:rsidRPr="004678B6">
        <w:rPr>
          <w:sz w:val="28"/>
          <w:szCs w:val="28"/>
        </w:rPr>
        <w:tab/>
        <w:t>односоставные).</w:t>
      </w:r>
      <w:r w:rsidRPr="004678B6">
        <w:rPr>
          <w:sz w:val="28"/>
          <w:szCs w:val="28"/>
        </w:rPr>
        <w:tab/>
        <w:t>Грамматические</w:t>
      </w:r>
      <w:r w:rsidRPr="004678B6">
        <w:rPr>
          <w:sz w:val="28"/>
          <w:szCs w:val="28"/>
        </w:rPr>
        <w:tab/>
        <w:t>различия односоставных предложений и двусоставных неполных предложений. Односоставные</w:t>
      </w:r>
      <w:r w:rsidRPr="004678B6">
        <w:rPr>
          <w:sz w:val="28"/>
          <w:szCs w:val="28"/>
        </w:rPr>
        <w:tab/>
        <w:t>предложения,</w:t>
      </w:r>
      <w:r w:rsidRPr="004678B6">
        <w:rPr>
          <w:sz w:val="28"/>
          <w:szCs w:val="28"/>
        </w:rPr>
        <w:tab/>
        <w:t>их</w:t>
      </w:r>
      <w:r w:rsidRPr="004678B6">
        <w:rPr>
          <w:sz w:val="28"/>
          <w:szCs w:val="28"/>
        </w:rPr>
        <w:tab/>
        <w:t>грамматические</w:t>
      </w:r>
      <w:r w:rsidRPr="004678B6">
        <w:rPr>
          <w:sz w:val="28"/>
          <w:szCs w:val="28"/>
        </w:rPr>
        <w:tab/>
        <w:t>признаки.</w:t>
      </w:r>
      <w:r w:rsidRPr="004678B6">
        <w:rPr>
          <w:sz w:val="28"/>
          <w:szCs w:val="28"/>
        </w:rPr>
        <w:tab/>
        <w:t>Виды односоставных предложений. Виды односоставных предложений: назывные, определённо-      личные,      неопределённо-личные,</w:t>
      </w:r>
      <w:r w:rsidRPr="004678B6">
        <w:rPr>
          <w:sz w:val="28"/>
          <w:szCs w:val="28"/>
        </w:rPr>
        <w:tab/>
        <w:t>безличные,      назывные предложения. Виды предложений</w:t>
      </w:r>
      <w:r>
        <w:rPr>
          <w:sz w:val="28"/>
          <w:szCs w:val="28"/>
        </w:rPr>
        <w:t xml:space="preserve"> </w:t>
      </w:r>
      <w:r w:rsidRPr="004678B6">
        <w:rPr>
          <w:sz w:val="28"/>
          <w:szCs w:val="28"/>
        </w:rPr>
        <w:t>по наличию второстепенных членов (распространённые, нераспространённые). Предложения с однородными членами. Предложения с обобщающими словами</w:t>
      </w:r>
      <w:r>
        <w:rPr>
          <w:sz w:val="28"/>
          <w:szCs w:val="28"/>
        </w:rPr>
        <w:t xml:space="preserve"> </w:t>
      </w:r>
      <w:r w:rsidRPr="004678B6">
        <w:rPr>
          <w:sz w:val="28"/>
          <w:szCs w:val="28"/>
        </w:rPr>
        <w:t>при однородных членах.</w:t>
      </w:r>
    </w:p>
    <w:p w:rsidR="00EE021F" w:rsidRPr="004678B6" w:rsidRDefault="00EE021F" w:rsidP="004678B6">
      <w:pPr>
        <w:rPr>
          <w:sz w:val="28"/>
          <w:szCs w:val="28"/>
        </w:rPr>
      </w:pPr>
      <w:r w:rsidRPr="004678B6">
        <w:rPr>
          <w:sz w:val="28"/>
          <w:szCs w:val="28"/>
        </w:rPr>
        <w:t>Сложное</w:t>
      </w:r>
      <w:r w:rsidRPr="004678B6">
        <w:rPr>
          <w:sz w:val="28"/>
          <w:szCs w:val="28"/>
        </w:rPr>
        <w:tab/>
        <w:t>предложение.</w:t>
      </w:r>
      <w:r w:rsidRPr="004678B6">
        <w:rPr>
          <w:sz w:val="28"/>
          <w:szCs w:val="28"/>
        </w:rPr>
        <w:tab/>
        <w:t>Понятие</w:t>
      </w:r>
      <w:r w:rsidRPr="004678B6">
        <w:rPr>
          <w:sz w:val="28"/>
          <w:szCs w:val="28"/>
        </w:rPr>
        <w:tab/>
        <w:t>о</w:t>
      </w:r>
      <w:r w:rsidRPr="004678B6">
        <w:rPr>
          <w:sz w:val="28"/>
          <w:szCs w:val="28"/>
        </w:rPr>
        <w:tab/>
        <w:t>сложном</w:t>
      </w:r>
      <w:r w:rsidRPr="004678B6">
        <w:rPr>
          <w:sz w:val="28"/>
          <w:szCs w:val="28"/>
        </w:rPr>
        <w:tab/>
        <w:t>предложении. Классификация типов сложных предложений. Смысловое, структурное и интонационное единство частей сложного</w:t>
      </w:r>
      <w:r>
        <w:rPr>
          <w:sz w:val="28"/>
          <w:szCs w:val="28"/>
        </w:rPr>
        <w:t xml:space="preserve"> </w:t>
      </w:r>
      <w:r w:rsidRPr="004678B6">
        <w:rPr>
          <w:sz w:val="28"/>
          <w:szCs w:val="28"/>
        </w:rPr>
        <w:t>предложения.</w:t>
      </w:r>
    </w:p>
    <w:p w:rsidR="00EE021F" w:rsidRPr="004678B6" w:rsidRDefault="00EE021F" w:rsidP="004678B6">
      <w:pPr>
        <w:rPr>
          <w:sz w:val="28"/>
          <w:szCs w:val="28"/>
        </w:rPr>
      </w:pPr>
      <w:r w:rsidRPr="004678B6">
        <w:rPr>
          <w:sz w:val="28"/>
          <w:szCs w:val="28"/>
        </w:rPr>
        <w:t>Пунктуация. Знаки препинания в сложном предложении. Знаки препинания</w:t>
      </w:r>
      <w:r>
        <w:rPr>
          <w:sz w:val="28"/>
          <w:szCs w:val="28"/>
        </w:rPr>
        <w:t xml:space="preserve"> </w:t>
      </w:r>
      <w:r w:rsidRPr="004678B6">
        <w:rPr>
          <w:sz w:val="28"/>
          <w:szCs w:val="28"/>
        </w:rPr>
        <w:t>в предложениях с однородными членами.</w:t>
      </w:r>
    </w:p>
    <w:p w:rsidR="00EE021F" w:rsidRPr="004678B6" w:rsidRDefault="00EE021F" w:rsidP="004678B6">
      <w:pPr>
        <w:rPr>
          <w:sz w:val="28"/>
          <w:szCs w:val="28"/>
        </w:rPr>
      </w:pPr>
      <w:r w:rsidRPr="004678B6">
        <w:rPr>
          <w:sz w:val="28"/>
          <w:szCs w:val="28"/>
        </w:rPr>
        <w:t>Развитие речи.</w:t>
      </w:r>
    </w:p>
    <w:p w:rsidR="00EE021F" w:rsidRPr="004678B6" w:rsidRDefault="00EE021F" w:rsidP="004678B6">
      <w:pPr>
        <w:rPr>
          <w:sz w:val="28"/>
          <w:szCs w:val="28"/>
        </w:rPr>
      </w:pPr>
      <w:r w:rsidRPr="004678B6">
        <w:rPr>
          <w:sz w:val="28"/>
          <w:szCs w:val="28"/>
        </w:rPr>
        <w:t>Картины Р. Нурмухаметова «Чехов в Башкортостане», Ф. Кащеева «Башкирский</w:t>
      </w:r>
      <w:r w:rsidRPr="004678B6">
        <w:rPr>
          <w:sz w:val="28"/>
          <w:szCs w:val="28"/>
        </w:rPr>
        <w:tab/>
        <w:t>кумыс», В.</w:t>
      </w:r>
      <w:r w:rsidRPr="004678B6">
        <w:rPr>
          <w:sz w:val="28"/>
          <w:szCs w:val="28"/>
        </w:rPr>
        <w:tab/>
        <w:t>Меоса</w:t>
      </w:r>
      <w:r w:rsidRPr="004678B6">
        <w:rPr>
          <w:sz w:val="28"/>
          <w:szCs w:val="28"/>
        </w:rPr>
        <w:tab/>
        <w:t>«Октябрь.</w:t>
      </w:r>
      <w:r w:rsidRPr="004678B6">
        <w:rPr>
          <w:sz w:val="28"/>
          <w:szCs w:val="28"/>
        </w:rPr>
        <w:tab/>
        <w:t>Птицы</w:t>
      </w:r>
      <w:r w:rsidRPr="004678B6">
        <w:rPr>
          <w:sz w:val="28"/>
          <w:szCs w:val="28"/>
        </w:rPr>
        <w:tab/>
        <w:t>улетают»,</w:t>
      </w:r>
      <w:r w:rsidRPr="004678B6">
        <w:rPr>
          <w:sz w:val="28"/>
          <w:szCs w:val="28"/>
        </w:rPr>
        <w:tab/>
        <w:t>У. Мухаметшина «Семья. Сабантуй».</w:t>
      </w:r>
    </w:p>
    <w:p w:rsidR="00EE021F" w:rsidRPr="004678B6" w:rsidRDefault="00EE021F" w:rsidP="004678B6">
      <w:pPr>
        <w:rPr>
          <w:sz w:val="28"/>
          <w:szCs w:val="28"/>
        </w:rPr>
      </w:pPr>
      <w:r w:rsidRPr="004678B6">
        <w:rPr>
          <w:sz w:val="28"/>
          <w:szCs w:val="28"/>
        </w:rPr>
        <w:t>Планируемые результаты освоения программы по государственному (башкирскому)языку на уровне основного общего образования.</w:t>
      </w:r>
    </w:p>
    <w:p w:rsidR="00EE021F" w:rsidRPr="004678B6" w:rsidRDefault="00EE021F" w:rsidP="004678B6">
      <w:pPr>
        <w:rPr>
          <w:sz w:val="28"/>
          <w:szCs w:val="28"/>
        </w:rPr>
      </w:pPr>
      <w:r w:rsidRPr="004678B6">
        <w:rPr>
          <w:sz w:val="28"/>
          <w:szCs w:val="28"/>
        </w:rPr>
        <w:t>В результате изучения государственного (башкирского) языка</w:t>
      </w:r>
      <w:r>
        <w:rPr>
          <w:sz w:val="28"/>
          <w:szCs w:val="28"/>
        </w:rPr>
        <w:t xml:space="preserve"> </w:t>
      </w:r>
      <w:r w:rsidRPr="004678B6">
        <w:rPr>
          <w:sz w:val="28"/>
          <w:szCs w:val="28"/>
        </w:rPr>
        <w:t>на уровне основного общего образования у обучающегося будут сформированы следующие личностные результаты:</w:t>
      </w:r>
    </w:p>
    <w:p w:rsidR="00EE021F" w:rsidRPr="004678B6" w:rsidRDefault="00EE021F" w:rsidP="004678B6">
      <w:pPr>
        <w:rPr>
          <w:sz w:val="28"/>
          <w:szCs w:val="28"/>
        </w:rPr>
      </w:pPr>
      <w:r w:rsidRPr="004678B6">
        <w:rPr>
          <w:sz w:val="28"/>
          <w:szCs w:val="28"/>
        </w:rPr>
        <w:t>1)</w:t>
      </w:r>
      <w:r w:rsidRPr="004678B6">
        <w:rPr>
          <w:sz w:val="28"/>
          <w:szCs w:val="28"/>
        </w:rPr>
        <w:tab/>
        <w:t>гражданского воспитания:</w:t>
      </w:r>
    </w:p>
    <w:p w:rsidR="00EE021F" w:rsidRPr="004678B6" w:rsidRDefault="00EE021F" w:rsidP="004678B6">
      <w:pPr>
        <w:rPr>
          <w:sz w:val="28"/>
          <w:szCs w:val="28"/>
        </w:rPr>
      </w:pPr>
      <w:r w:rsidRPr="004678B6">
        <w:rPr>
          <w:sz w:val="28"/>
          <w:szCs w:val="28"/>
        </w:rPr>
        <w:t>готовность к выполнению обязанностей гражданина и реализации его прав, уважение прав</w:t>
      </w:r>
      <w:r>
        <w:rPr>
          <w:sz w:val="28"/>
          <w:szCs w:val="28"/>
        </w:rPr>
        <w:t xml:space="preserve"> </w:t>
      </w:r>
      <w:r w:rsidRPr="004678B6">
        <w:rPr>
          <w:sz w:val="28"/>
          <w:szCs w:val="28"/>
        </w:rPr>
        <w:t>,свобод и законных интересов других людей, активное участие</w:t>
      </w:r>
      <w:r>
        <w:rPr>
          <w:sz w:val="28"/>
          <w:szCs w:val="28"/>
        </w:rPr>
        <w:t xml:space="preserve"> </w:t>
      </w:r>
      <w:r w:rsidRPr="004678B6">
        <w:rPr>
          <w:sz w:val="28"/>
          <w:szCs w:val="28"/>
        </w:rPr>
        <w:t>в жизни семьи, образовательной</w:t>
      </w:r>
      <w:r>
        <w:rPr>
          <w:sz w:val="28"/>
          <w:szCs w:val="28"/>
        </w:rPr>
        <w:t xml:space="preserve"> </w:t>
      </w:r>
      <w:r w:rsidRPr="004678B6">
        <w:rPr>
          <w:sz w:val="28"/>
          <w:szCs w:val="28"/>
        </w:rPr>
        <w:t>организации, местного сообщества, родного края, страны, в том числе в сопоставлении с ситуациями, отражёнными в литературных произведениях, написанных на башкирском языке; неприятие любых форм экстремизма, дискриминации;</w:t>
      </w:r>
    </w:p>
    <w:p w:rsidR="00EE021F" w:rsidRPr="004678B6" w:rsidRDefault="00EE021F" w:rsidP="004678B6">
      <w:pPr>
        <w:rPr>
          <w:sz w:val="28"/>
          <w:szCs w:val="28"/>
        </w:rPr>
      </w:pPr>
      <w:r w:rsidRPr="004678B6">
        <w:rPr>
          <w:sz w:val="28"/>
          <w:szCs w:val="28"/>
        </w:rPr>
        <w:t>понимание роли различных социальных институтов в жизни человека; представление</w:t>
      </w:r>
      <w:r w:rsidRPr="004678B6">
        <w:rPr>
          <w:sz w:val="28"/>
          <w:szCs w:val="28"/>
        </w:rPr>
        <w:tab/>
        <w:t>об</w:t>
      </w:r>
      <w:r w:rsidRPr="004678B6">
        <w:rPr>
          <w:sz w:val="28"/>
          <w:szCs w:val="28"/>
        </w:rPr>
        <w:tab/>
        <w:t>основных</w:t>
      </w:r>
      <w:r w:rsidRPr="004678B6">
        <w:rPr>
          <w:sz w:val="28"/>
          <w:szCs w:val="28"/>
        </w:rPr>
        <w:tab/>
        <w:t>правах,</w:t>
      </w:r>
      <w:r w:rsidRPr="004678B6">
        <w:rPr>
          <w:sz w:val="28"/>
          <w:szCs w:val="28"/>
        </w:rPr>
        <w:tab/>
        <w:t>свободах</w:t>
      </w:r>
      <w:r w:rsidRPr="004678B6">
        <w:rPr>
          <w:sz w:val="28"/>
          <w:szCs w:val="28"/>
        </w:rPr>
        <w:tab/>
        <w:t>и</w:t>
      </w:r>
      <w:r w:rsidRPr="004678B6">
        <w:rPr>
          <w:sz w:val="28"/>
          <w:szCs w:val="28"/>
        </w:rPr>
        <w:tab/>
        <w:t>обязанностях</w:t>
      </w:r>
    </w:p>
    <w:p w:rsidR="00EE021F" w:rsidRPr="004678B6" w:rsidRDefault="00EE021F" w:rsidP="004678B6">
      <w:pPr>
        <w:rPr>
          <w:sz w:val="28"/>
          <w:szCs w:val="28"/>
        </w:rPr>
      </w:pPr>
      <w:r w:rsidRPr="004678B6">
        <w:rPr>
          <w:sz w:val="28"/>
          <w:szCs w:val="28"/>
        </w:rPr>
        <w:t>гражданина, социальных нормах и правилах межличностных отношений в</w:t>
      </w:r>
    </w:p>
    <w:p w:rsidR="00EE021F" w:rsidRPr="004678B6" w:rsidRDefault="00EE021F" w:rsidP="004678B6">
      <w:pPr>
        <w:rPr>
          <w:sz w:val="28"/>
          <w:szCs w:val="28"/>
        </w:rPr>
      </w:pPr>
      <w:bookmarkStart w:id="72" w:name="_page_172_0"/>
      <w:bookmarkEnd w:id="71"/>
      <w:r w:rsidRPr="004678B6">
        <w:rPr>
          <w:sz w:val="28"/>
          <w:szCs w:val="28"/>
        </w:rPr>
        <w:t>поликультурном</w:t>
      </w:r>
      <w:r>
        <w:rPr>
          <w:sz w:val="28"/>
          <w:szCs w:val="28"/>
        </w:rPr>
        <w:t xml:space="preserve"> </w:t>
      </w:r>
      <w:r w:rsidRPr="004678B6">
        <w:rPr>
          <w:sz w:val="28"/>
          <w:szCs w:val="28"/>
        </w:rPr>
        <w:t>и многоконфессиональном обществе,</w:t>
      </w:r>
    </w:p>
    <w:p w:rsidR="00EE021F" w:rsidRPr="004678B6" w:rsidRDefault="00EE021F" w:rsidP="004678B6">
      <w:pPr>
        <w:rPr>
          <w:sz w:val="28"/>
          <w:szCs w:val="28"/>
        </w:rPr>
      </w:pPr>
      <w:r w:rsidRPr="004678B6">
        <w:rPr>
          <w:sz w:val="28"/>
          <w:szCs w:val="28"/>
        </w:rPr>
        <w:t>формируемое в том числе на основе примеров из литературных произведений, написанных на</w:t>
      </w:r>
      <w:r>
        <w:rPr>
          <w:sz w:val="28"/>
          <w:szCs w:val="28"/>
        </w:rPr>
        <w:t xml:space="preserve"> </w:t>
      </w:r>
      <w:r w:rsidRPr="004678B6">
        <w:rPr>
          <w:sz w:val="28"/>
          <w:szCs w:val="28"/>
        </w:rPr>
        <w:t>башкирском языке;</w:t>
      </w:r>
    </w:p>
    <w:p w:rsidR="00EE021F" w:rsidRPr="004678B6" w:rsidRDefault="00EE021F" w:rsidP="004678B6">
      <w:pPr>
        <w:rPr>
          <w:sz w:val="28"/>
          <w:szCs w:val="28"/>
        </w:rPr>
      </w:pPr>
      <w:r w:rsidRPr="004678B6">
        <w:rPr>
          <w:sz w:val="28"/>
          <w:szCs w:val="28"/>
        </w:rPr>
        <w:t>готовность к разнообразной совместной деятельности, стремление</w:t>
      </w:r>
      <w:r>
        <w:rPr>
          <w:sz w:val="28"/>
          <w:szCs w:val="28"/>
        </w:rPr>
        <w:t xml:space="preserve"> </w:t>
      </w:r>
      <w:r w:rsidRPr="004678B6">
        <w:rPr>
          <w:sz w:val="28"/>
          <w:szCs w:val="28"/>
        </w:rPr>
        <w:t>к взаимопониманию и взаимопомощи, активное участие в самоуправлении</w:t>
      </w:r>
      <w:r>
        <w:rPr>
          <w:sz w:val="28"/>
          <w:szCs w:val="28"/>
        </w:rPr>
        <w:t xml:space="preserve"> </w:t>
      </w:r>
      <w:r w:rsidRPr="004678B6">
        <w:rPr>
          <w:sz w:val="28"/>
          <w:szCs w:val="28"/>
        </w:rPr>
        <w:t>в образовательной организации;</w:t>
      </w:r>
    </w:p>
    <w:p w:rsidR="00EE021F" w:rsidRPr="004678B6" w:rsidRDefault="00EE021F" w:rsidP="004678B6">
      <w:pPr>
        <w:rPr>
          <w:sz w:val="28"/>
          <w:szCs w:val="28"/>
        </w:rPr>
      </w:pPr>
      <w:r w:rsidRPr="004678B6">
        <w:rPr>
          <w:sz w:val="28"/>
          <w:szCs w:val="28"/>
        </w:rPr>
        <w:t>готовность к участию в гуманитарной деятельности (помощь людям, нуждающимся в ней;волонтёрство);</w:t>
      </w:r>
    </w:p>
    <w:p w:rsidR="00EE021F" w:rsidRPr="004678B6" w:rsidRDefault="00EE021F" w:rsidP="004678B6">
      <w:pPr>
        <w:rPr>
          <w:sz w:val="28"/>
          <w:szCs w:val="28"/>
        </w:rPr>
      </w:pPr>
      <w:r w:rsidRPr="004678B6">
        <w:rPr>
          <w:sz w:val="28"/>
          <w:szCs w:val="28"/>
        </w:rPr>
        <w:t>2)</w:t>
      </w:r>
      <w:r w:rsidRPr="004678B6">
        <w:rPr>
          <w:sz w:val="28"/>
          <w:szCs w:val="28"/>
        </w:rPr>
        <w:tab/>
        <w:t>патриотического воспитания:</w:t>
      </w:r>
    </w:p>
    <w:p w:rsidR="00EE021F" w:rsidRPr="004678B6" w:rsidRDefault="00EE021F" w:rsidP="004678B6">
      <w:pPr>
        <w:rPr>
          <w:sz w:val="28"/>
          <w:szCs w:val="28"/>
        </w:rPr>
      </w:pPr>
      <w:r w:rsidRPr="004678B6">
        <w:rPr>
          <w:sz w:val="28"/>
          <w:szCs w:val="28"/>
        </w:rPr>
        <w:t>осознание российской гражданской идентичности в поликультурном</w:t>
      </w:r>
      <w:r>
        <w:rPr>
          <w:sz w:val="28"/>
          <w:szCs w:val="28"/>
        </w:rPr>
        <w:t xml:space="preserve"> </w:t>
      </w:r>
      <w:r w:rsidRPr="004678B6">
        <w:rPr>
          <w:sz w:val="28"/>
          <w:szCs w:val="28"/>
        </w:rPr>
        <w:t>и многоконфессиональном</w:t>
      </w:r>
      <w:r w:rsidRPr="004678B6">
        <w:rPr>
          <w:sz w:val="28"/>
          <w:szCs w:val="28"/>
        </w:rPr>
        <w:tab/>
        <w:t>обществе,</w:t>
      </w:r>
      <w:r w:rsidRPr="004678B6">
        <w:rPr>
          <w:sz w:val="28"/>
          <w:szCs w:val="28"/>
        </w:rPr>
        <w:tab/>
        <w:t>понимание</w:t>
      </w:r>
      <w:r w:rsidRPr="004678B6">
        <w:rPr>
          <w:sz w:val="28"/>
          <w:szCs w:val="28"/>
        </w:rPr>
        <w:tab/>
        <w:t>роли</w:t>
      </w:r>
      <w:r w:rsidRPr="004678B6">
        <w:rPr>
          <w:sz w:val="28"/>
          <w:szCs w:val="28"/>
        </w:rPr>
        <w:tab/>
        <w:t>государственного (башкирского) языка в жизни народа, проявление интереса к познанию родного башкирского языка, к истории и культуре своего народа, края, страны, других народов России, ценностное отношение к государственному (башкирскому) языку,</w:t>
      </w:r>
      <w:r>
        <w:rPr>
          <w:sz w:val="28"/>
          <w:szCs w:val="28"/>
        </w:rPr>
        <w:t xml:space="preserve"> </w:t>
      </w:r>
      <w:r w:rsidRPr="004678B6">
        <w:rPr>
          <w:sz w:val="28"/>
          <w:szCs w:val="28"/>
        </w:rPr>
        <w:t>к достижениям своего народа и своей Родины – России, к науке, искусству, боевым подвигам и трудовым достижениям народа, в том числе отражённым</w:t>
      </w:r>
      <w:r>
        <w:rPr>
          <w:sz w:val="28"/>
          <w:szCs w:val="28"/>
        </w:rPr>
        <w:t xml:space="preserve"> </w:t>
      </w:r>
      <w:r w:rsidRPr="004678B6">
        <w:rPr>
          <w:sz w:val="28"/>
          <w:szCs w:val="28"/>
        </w:rPr>
        <w:t>в художественных произведениях, уважение к символам России,</w:t>
      </w:r>
      <w:r w:rsidRPr="004678B6">
        <w:rPr>
          <w:sz w:val="28"/>
          <w:szCs w:val="28"/>
        </w:rPr>
        <w:tab/>
        <w:t>государственным</w:t>
      </w:r>
      <w:r w:rsidRPr="004678B6">
        <w:rPr>
          <w:sz w:val="28"/>
          <w:szCs w:val="28"/>
        </w:rPr>
        <w:tab/>
        <w:t>праздникам,</w:t>
      </w:r>
      <w:r w:rsidRPr="004678B6">
        <w:rPr>
          <w:sz w:val="28"/>
          <w:szCs w:val="28"/>
        </w:rPr>
        <w:tab/>
        <w:t>историческому     и</w:t>
      </w:r>
      <w:r w:rsidRPr="004678B6">
        <w:rPr>
          <w:sz w:val="28"/>
          <w:szCs w:val="28"/>
        </w:rPr>
        <w:tab/>
        <w:t>природному наследию и памятникам, традициям разных народов, проживающих в родной стране;</w:t>
      </w:r>
    </w:p>
    <w:p w:rsidR="00EE021F" w:rsidRPr="004678B6" w:rsidRDefault="00EE021F" w:rsidP="004678B6">
      <w:pPr>
        <w:rPr>
          <w:sz w:val="28"/>
          <w:szCs w:val="28"/>
        </w:rPr>
      </w:pPr>
      <w:r w:rsidRPr="004678B6">
        <w:rPr>
          <w:sz w:val="28"/>
          <w:szCs w:val="28"/>
        </w:rPr>
        <w:t>3)</w:t>
      </w:r>
      <w:r w:rsidRPr="004678B6">
        <w:rPr>
          <w:sz w:val="28"/>
          <w:szCs w:val="28"/>
        </w:rPr>
        <w:tab/>
        <w:t>духовно-нравственного воспитания:</w:t>
      </w:r>
    </w:p>
    <w:p w:rsidR="00EE021F" w:rsidRPr="004678B6" w:rsidRDefault="00EE021F" w:rsidP="004678B6">
      <w:pPr>
        <w:rPr>
          <w:sz w:val="28"/>
          <w:szCs w:val="28"/>
        </w:rPr>
      </w:pPr>
      <w:r w:rsidRPr="004678B6">
        <w:rPr>
          <w:sz w:val="28"/>
          <w:szCs w:val="28"/>
        </w:rPr>
        <w:t>ориентация на моральные ценности и нормы в ситуациях нравственного выбора, готовность оценивать своё поведение, в том числе речевое, и поступки,</w:t>
      </w:r>
      <w:r>
        <w:rPr>
          <w:sz w:val="28"/>
          <w:szCs w:val="28"/>
        </w:rPr>
        <w:t xml:space="preserve"> </w:t>
      </w:r>
      <w:r w:rsidRPr="004678B6">
        <w:rPr>
          <w:sz w:val="28"/>
          <w:szCs w:val="28"/>
        </w:rPr>
        <w:t>а также поведение и поступки других людей с позиции нравственных и правовых норм с учётом осознания последствий</w:t>
      </w:r>
      <w:r>
        <w:rPr>
          <w:sz w:val="28"/>
          <w:szCs w:val="28"/>
        </w:rPr>
        <w:t xml:space="preserve"> </w:t>
      </w:r>
      <w:r w:rsidRPr="004678B6">
        <w:rPr>
          <w:sz w:val="28"/>
          <w:szCs w:val="28"/>
        </w:rPr>
        <w:t>поступков; активное неприятие асоциальных поступков, свобода и ответственность личности в условиях индивидуального</w:t>
      </w:r>
      <w:r>
        <w:rPr>
          <w:sz w:val="28"/>
          <w:szCs w:val="28"/>
        </w:rPr>
        <w:t xml:space="preserve"> </w:t>
      </w:r>
      <w:r w:rsidRPr="004678B6">
        <w:rPr>
          <w:sz w:val="28"/>
          <w:szCs w:val="28"/>
        </w:rPr>
        <w:t>и общественного пространства;</w:t>
      </w:r>
    </w:p>
    <w:p w:rsidR="00EE021F" w:rsidRPr="004678B6" w:rsidRDefault="00EE021F" w:rsidP="004678B6">
      <w:pPr>
        <w:rPr>
          <w:sz w:val="28"/>
          <w:szCs w:val="28"/>
        </w:rPr>
      </w:pPr>
      <w:r w:rsidRPr="004678B6">
        <w:rPr>
          <w:sz w:val="28"/>
          <w:szCs w:val="28"/>
        </w:rPr>
        <w:t>4)</w:t>
      </w:r>
      <w:r w:rsidRPr="004678B6">
        <w:rPr>
          <w:sz w:val="28"/>
          <w:szCs w:val="28"/>
        </w:rPr>
        <w:tab/>
        <w:t>эстетического воспитания:</w:t>
      </w:r>
    </w:p>
    <w:p w:rsidR="00EE021F" w:rsidRPr="004678B6" w:rsidRDefault="00EE021F" w:rsidP="004678B6">
      <w:pPr>
        <w:rPr>
          <w:sz w:val="28"/>
          <w:szCs w:val="28"/>
        </w:rPr>
      </w:pPr>
      <w:r w:rsidRPr="004678B6">
        <w:rPr>
          <w:sz w:val="28"/>
          <w:szCs w:val="28"/>
        </w:rPr>
        <w:t>восприимчивость к разным видам искусства, традициям и творчеству своего</w:t>
      </w:r>
      <w:r>
        <w:rPr>
          <w:sz w:val="28"/>
          <w:szCs w:val="28"/>
        </w:rPr>
        <w:t xml:space="preserve"> </w:t>
      </w:r>
      <w:r w:rsidRPr="004678B6">
        <w:rPr>
          <w:sz w:val="28"/>
          <w:szCs w:val="28"/>
        </w:rPr>
        <w:t>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EE021F" w:rsidRPr="004678B6" w:rsidRDefault="00EE021F" w:rsidP="004678B6">
      <w:pPr>
        <w:rPr>
          <w:sz w:val="28"/>
          <w:szCs w:val="28"/>
        </w:rPr>
      </w:pPr>
      <w:r w:rsidRPr="004678B6">
        <w:rPr>
          <w:sz w:val="28"/>
          <w:szCs w:val="28"/>
        </w:rPr>
        <w:t>понимание ценности отечественного и мирового искусства, роли этнических культурных традиций и народного творчества, стремление к самовыражению</w:t>
      </w:r>
      <w:r>
        <w:rPr>
          <w:sz w:val="28"/>
          <w:szCs w:val="28"/>
        </w:rPr>
        <w:t xml:space="preserve"> </w:t>
      </w:r>
      <w:r w:rsidRPr="004678B6">
        <w:rPr>
          <w:sz w:val="28"/>
          <w:szCs w:val="28"/>
        </w:rPr>
        <w:t>в разных видах искусства;</w:t>
      </w:r>
    </w:p>
    <w:p w:rsidR="00EE021F" w:rsidRPr="004678B6" w:rsidRDefault="00EE021F" w:rsidP="004678B6">
      <w:pPr>
        <w:rPr>
          <w:sz w:val="28"/>
          <w:szCs w:val="28"/>
        </w:rPr>
      </w:pPr>
      <w:r w:rsidRPr="004678B6">
        <w:rPr>
          <w:sz w:val="28"/>
          <w:szCs w:val="28"/>
        </w:rPr>
        <w:t>5)</w:t>
      </w:r>
      <w:r w:rsidRPr="004678B6">
        <w:rPr>
          <w:sz w:val="28"/>
          <w:szCs w:val="28"/>
        </w:rPr>
        <w:tab/>
        <w:t>физического</w:t>
      </w:r>
      <w:r w:rsidRPr="004678B6">
        <w:rPr>
          <w:sz w:val="28"/>
          <w:szCs w:val="28"/>
        </w:rPr>
        <w:tab/>
        <w:t>воспитания,</w:t>
      </w:r>
      <w:r w:rsidRPr="004678B6">
        <w:rPr>
          <w:sz w:val="28"/>
          <w:szCs w:val="28"/>
        </w:rPr>
        <w:tab/>
        <w:t>формирования</w:t>
      </w:r>
      <w:r w:rsidRPr="004678B6">
        <w:rPr>
          <w:sz w:val="28"/>
          <w:szCs w:val="28"/>
        </w:rPr>
        <w:tab/>
        <w:t>культуры</w:t>
      </w:r>
      <w:r w:rsidRPr="004678B6">
        <w:rPr>
          <w:sz w:val="28"/>
          <w:szCs w:val="28"/>
        </w:rPr>
        <w:tab/>
        <w:t>здоровья</w:t>
      </w:r>
      <w:r>
        <w:rPr>
          <w:sz w:val="28"/>
          <w:szCs w:val="28"/>
        </w:rPr>
        <w:t xml:space="preserve"> </w:t>
      </w:r>
      <w:r w:rsidRPr="004678B6">
        <w:rPr>
          <w:sz w:val="28"/>
          <w:szCs w:val="28"/>
        </w:rPr>
        <w:t>и эмоционального благополучия:</w:t>
      </w:r>
      <w:r>
        <w:rPr>
          <w:sz w:val="28"/>
          <w:szCs w:val="28"/>
        </w:rPr>
        <w:t xml:space="preserve"> </w:t>
      </w:r>
      <w:r w:rsidRPr="004678B6">
        <w:rPr>
          <w:sz w:val="28"/>
          <w:szCs w:val="28"/>
        </w:rPr>
        <w:t>осознание ценности жизни с использованием собственного жизненного</w:t>
      </w:r>
      <w:r>
        <w:rPr>
          <w:sz w:val="28"/>
          <w:szCs w:val="28"/>
        </w:rPr>
        <w:t xml:space="preserve"> </w:t>
      </w:r>
      <w:r w:rsidRPr="004678B6">
        <w:rPr>
          <w:sz w:val="28"/>
          <w:szCs w:val="28"/>
        </w:rPr>
        <w:t>и читательского опыта, ответственное отношение к своему здоровью и установка</w:t>
      </w:r>
      <w:r>
        <w:rPr>
          <w:sz w:val="28"/>
          <w:szCs w:val="28"/>
        </w:rPr>
        <w:t xml:space="preserve"> </w:t>
      </w:r>
      <w:r w:rsidRPr="004678B6">
        <w:rPr>
          <w:sz w:val="28"/>
          <w:szCs w:val="28"/>
        </w:rPr>
        <w:t>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EE021F" w:rsidRPr="004678B6" w:rsidRDefault="00EE021F" w:rsidP="004678B6">
      <w:pPr>
        <w:rPr>
          <w:sz w:val="28"/>
          <w:szCs w:val="28"/>
        </w:rPr>
      </w:pPr>
      <w:bookmarkStart w:id="73" w:name="_page_173_0"/>
      <w:bookmarkEnd w:id="72"/>
      <w:r w:rsidRPr="004678B6">
        <w:rPr>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rsidR="00EE021F" w:rsidRPr="004678B6" w:rsidRDefault="00EE021F" w:rsidP="004678B6">
      <w:pPr>
        <w:rPr>
          <w:sz w:val="28"/>
          <w:szCs w:val="28"/>
        </w:rPr>
      </w:pPr>
      <w:r w:rsidRPr="004678B6">
        <w:rPr>
          <w:sz w:val="28"/>
          <w:szCs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w:t>
      </w:r>
      <w:r>
        <w:rPr>
          <w:sz w:val="28"/>
          <w:szCs w:val="28"/>
        </w:rPr>
        <w:t xml:space="preserve"> </w:t>
      </w:r>
      <w:r w:rsidRPr="004678B6">
        <w:rPr>
          <w:sz w:val="28"/>
          <w:szCs w:val="28"/>
        </w:rPr>
        <w:t>выстраивая дальнейшие цели;</w:t>
      </w:r>
    </w:p>
    <w:p w:rsidR="00EE021F" w:rsidRPr="004678B6" w:rsidRDefault="00EE021F" w:rsidP="004678B6">
      <w:pPr>
        <w:rPr>
          <w:sz w:val="28"/>
          <w:szCs w:val="28"/>
        </w:rPr>
      </w:pPr>
      <w:r w:rsidRPr="004678B6">
        <w:rPr>
          <w:sz w:val="28"/>
          <w:szCs w:val="28"/>
        </w:rPr>
        <w:t>умение принимать себя и других, не осуждая;</w:t>
      </w:r>
    </w:p>
    <w:p w:rsidR="00EE021F" w:rsidRPr="004678B6" w:rsidRDefault="00EE021F" w:rsidP="004678B6">
      <w:pPr>
        <w:rPr>
          <w:sz w:val="28"/>
          <w:szCs w:val="28"/>
        </w:rPr>
      </w:pPr>
      <w:r w:rsidRPr="004678B6">
        <w:rPr>
          <w:sz w:val="28"/>
          <w:szCs w:val="28"/>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башкирском языке, сформированность навыков рефлексии, признание своего права на ошибку и такого же права другого человека;</w:t>
      </w:r>
    </w:p>
    <w:p w:rsidR="00EE021F" w:rsidRPr="004678B6" w:rsidRDefault="00EE021F" w:rsidP="004678B6">
      <w:pPr>
        <w:rPr>
          <w:sz w:val="28"/>
          <w:szCs w:val="28"/>
        </w:rPr>
      </w:pPr>
      <w:r w:rsidRPr="004678B6">
        <w:rPr>
          <w:sz w:val="28"/>
          <w:szCs w:val="28"/>
        </w:rPr>
        <w:t>6)</w:t>
      </w:r>
      <w:r w:rsidRPr="004678B6">
        <w:rPr>
          <w:sz w:val="28"/>
          <w:szCs w:val="28"/>
        </w:rPr>
        <w:tab/>
        <w:t>трудового воспитания:</w:t>
      </w:r>
    </w:p>
    <w:p w:rsidR="00EE021F" w:rsidRPr="004678B6" w:rsidRDefault="00EE021F" w:rsidP="004678B6">
      <w:pPr>
        <w:rPr>
          <w:sz w:val="28"/>
          <w:szCs w:val="28"/>
        </w:rPr>
      </w:pPr>
      <w:r w:rsidRPr="004678B6">
        <w:rPr>
          <w:sz w:val="28"/>
          <w:szCs w:val="28"/>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E021F" w:rsidRPr="004678B6" w:rsidRDefault="00EE021F" w:rsidP="004678B6">
      <w:pPr>
        <w:rPr>
          <w:sz w:val="28"/>
          <w:szCs w:val="28"/>
        </w:rPr>
      </w:pPr>
      <w:r w:rsidRPr="004678B6">
        <w:rPr>
          <w:sz w:val="28"/>
          <w:szCs w:val="28"/>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w:t>
      </w:r>
      <w:r w:rsidRPr="004678B6">
        <w:rPr>
          <w:sz w:val="28"/>
          <w:szCs w:val="28"/>
        </w:rPr>
        <w:tab/>
        <w:t>деятельностью</w:t>
      </w:r>
      <w:r w:rsidRPr="004678B6">
        <w:rPr>
          <w:sz w:val="28"/>
          <w:szCs w:val="28"/>
        </w:rPr>
        <w:tab/>
        <w:t>филологов,</w:t>
      </w:r>
      <w:r w:rsidRPr="004678B6">
        <w:rPr>
          <w:sz w:val="28"/>
          <w:szCs w:val="28"/>
        </w:rPr>
        <w:tab/>
        <w:t>журналистов,</w:t>
      </w:r>
      <w:r w:rsidRPr="004678B6">
        <w:rPr>
          <w:sz w:val="28"/>
          <w:szCs w:val="28"/>
        </w:rPr>
        <w:tab/>
        <w:t>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E021F" w:rsidRPr="004678B6" w:rsidRDefault="00EE021F" w:rsidP="004678B6">
      <w:pPr>
        <w:rPr>
          <w:sz w:val="28"/>
          <w:szCs w:val="28"/>
        </w:rPr>
      </w:pPr>
      <w:r w:rsidRPr="004678B6">
        <w:rPr>
          <w:sz w:val="28"/>
          <w:szCs w:val="28"/>
        </w:rPr>
        <w:t>умение рассказать о своих планах на будущее; 7)</w:t>
      </w:r>
      <w:r w:rsidRPr="004678B6">
        <w:rPr>
          <w:sz w:val="28"/>
          <w:szCs w:val="28"/>
        </w:rPr>
        <w:tab/>
        <w:t>экологического воспитания:</w:t>
      </w:r>
    </w:p>
    <w:p w:rsidR="00EE021F" w:rsidRPr="004678B6" w:rsidRDefault="00EE021F" w:rsidP="004678B6">
      <w:pPr>
        <w:rPr>
          <w:sz w:val="28"/>
          <w:szCs w:val="28"/>
        </w:rPr>
      </w:pPr>
      <w:r w:rsidRPr="004678B6">
        <w:rPr>
          <w:sz w:val="28"/>
          <w:szCs w:val="28"/>
        </w:rPr>
        <w:t>ориентация</w:t>
      </w:r>
      <w:r w:rsidRPr="004678B6">
        <w:rPr>
          <w:sz w:val="28"/>
          <w:szCs w:val="28"/>
        </w:rPr>
        <w:tab/>
        <w:t>на</w:t>
      </w:r>
      <w:r w:rsidRPr="004678B6">
        <w:rPr>
          <w:sz w:val="28"/>
          <w:szCs w:val="28"/>
        </w:rPr>
        <w:tab/>
        <w:t>применение</w:t>
      </w:r>
      <w:r w:rsidRPr="004678B6">
        <w:rPr>
          <w:sz w:val="28"/>
          <w:szCs w:val="28"/>
        </w:rPr>
        <w:tab/>
        <w:t>знаний</w:t>
      </w:r>
      <w:r w:rsidRPr="004678B6">
        <w:rPr>
          <w:sz w:val="28"/>
          <w:szCs w:val="28"/>
        </w:rPr>
        <w:tab/>
        <w:t>из</w:t>
      </w:r>
      <w:r w:rsidRPr="004678B6">
        <w:rPr>
          <w:sz w:val="28"/>
          <w:szCs w:val="28"/>
        </w:rPr>
        <w:tab/>
        <w:t>области</w:t>
      </w:r>
      <w:r w:rsidRPr="004678B6">
        <w:rPr>
          <w:sz w:val="28"/>
          <w:szCs w:val="28"/>
        </w:rPr>
        <w:tab/>
        <w:t>социальных</w:t>
      </w:r>
      <w:r w:rsidRPr="004678B6">
        <w:rPr>
          <w:sz w:val="28"/>
          <w:szCs w:val="28"/>
        </w:rPr>
        <w:tab/>
        <w:t>и естественных наук для решения задач в области окружающей среды, планирования     поступков и</w:t>
      </w:r>
      <w:r w:rsidRPr="004678B6">
        <w:rPr>
          <w:sz w:val="28"/>
          <w:szCs w:val="28"/>
        </w:rPr>
        <w:tab/>
        <w:t>оценки     их     возможных</w:t>
      </w:r>
      <w:r w:rsidRPr="004678B6">
        <w:rPr>
          <w:sz w:val="28"/>
          <w:szCs w:val="28"/>
        </w:rPr>
        <w:tab/>
        <w:t>последствий     для окружающей среды, умение точно, логично выражать свою точку зрения на экологические проблемы;</w:t>
      </w:r>
    </w:p>
    <w:p w:rsidR="00EE021F" w:rsidRPr="004678B6" w:rsidRDefault="00EE021F" w:rsidP="004678B6">
      <w:pPr>
        <w:rPr>
          <w:sz w:val="28"/>
          <w:szCs w:val="28"/>
        </w:rPr>
      </w:pPr>
      <w:r w:rsidRPr="004678B6">
        <w:rPr>
          <w:sz w:val="28"/>
          <w:szCs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w:t>
      </w:r>
      <w:r w:rsidRPr="004678B6">
        <w:rPr>
          <w:sz w:val="28"/>
          <w:szCs w:val="28"/>
        </w:rPr>
        <w:tab/>
        <w:t>знакомстве с</w:t>
      </w:r>
      <w:r w:rsidRPr="004678B6">
        <w:rPr>
          <w:sz w:val="28"/>
          <w:szCs w:val="28"/>
        </w:rPr>
        <w:tab/>
        <w:t>литературными</w:t>
      </w:r>
      <w:r w:rsidRPr="004678B6">
        <w:rPr>
          <w:sz w:val="28"/>
          <w:szCs w:val="28"/>
        </w:rPr>
        <w:tab/>
        <w:t>произведениями,</w:t>
      </w:r>
      <w:r w:rsidRPr="004678B6">
        <w:rPr>
          <w:sz w:val="28"/>
          <w:szCs w:val="28"/>
        </w:rPr>
        <w:tab/>
        <w:t>поднимающими экологические проблемы,</w:t>
      </w:r>
      <w:r w:rsidRPr="004678B6">
        <w:rPr>
          <w:sz w:val="28"/>
          <w:szCs w:val="28"/>
        </w:rPr>
        <w:tab/>
        <w:t>осознание своей роли как гражданина и потребителя в условиях взаимосвязи природной, технологической и социальной сред, готовность к участиюв практической деятельности экологической направленности;</w:t>
      </w:r>
    </w:p>
    <w:p w:rsidR="00EE021F" w:rsidRPr="004678B6" w:rsidRDefault="00EE021F" w:rsidP="004678B6">
      <w:pPr>
        <w:rPr>
          <w:sz w:val="28"/>
          <w:szCs w:val="28"/>
        </w:rPr>
      </w:pPr>
      <w:r w:rsidRPr="004678B6">
        <w:rPr>
          <w:sz w:val="28"/>
          <w:szCs w:val="28"/>
        </w:rPr>
        <w:t>8)</w:t>
      </w:r>
      <w:r w:rsidRPr="004678B6">
        <w:rPr>
          <w:sz w:val="28"/>
          <w:szCs w:val="28"/>
        </w:rPr>
        <w:tab/>
        <w:t>ценности научного познания</w:t>
      </w:r>
      <w:r>
        <w:rPr>
          <w:sz w:val="28"/>
          <w:szCs w:val="28"/>
        </w:rPr>
        <w:t xml:space="preserve"> </w:t>
      </w:r>
      <w:r w:rsidRPr="004678B6">
        <w:rPr>
          <w:sz w:val="28"/>
          <w:szCs w:val="28"/>
        </w:rPr>
        <w:t>:ориентация</w:t>
      </w:r>
      <w:r w:rsidRPr="004678B6">
        <w:rPr>
          <w:sz w:val="28"/>
          <w:szCs w:val="28"/>
        </w:rPr>
        <w:tab/>
        <w:t>в</w:t>
      </w:r>
      <w:r w:rsidRPr="004678B6">
        <w:rPr>
          <w:sz w:val="28"/>
          <w:szCs w:val="28"/>
        </w:rPr>
        <w:tab/>
        <w:t>деятельности</w:t>
      </w:r>
      <w:r w:rsidRPr="004678B6">
        <w:rPr>
          <w:sz w:val="28"/>
          <w:szCs w:val="28"/>
        </w:rPr>
        <w:tab/>
        <w:t>на</w:t>
      </w:r>
      <w:r w:rsidRPr="004678B6">
        <w:rPr>
          <w:sz w:val="28"/>
          <w:szCs w:val="28"/>
        </w:rPr>
        <w:tab/>
        <w:t>современную</w:t>
      </w:r>
      <w:r w:rsidRPr="004678B6">
        <w:rPr>
          <w:sz w:val="28"/>
          <w:szCs w:val="28"/>
        </w:rPr>
        <w:tab/>
        <w:t>систему</w:t>
      </w:r>
      <w:r w:rsidRPr="004678B6">
        <w:rPr>
          <w:sz w:val="28"/>
          <w:szCs w:val="28"/>
        </w:rPr>
        <w:tab/>
        <w:t>научных</w:t>
      </w:r>
    </w:p>
    <w:p w:rsidR="00EE021F" w:rsidRPr="004678B6" w:rsidRDefault="00EE021F" w:rsidP="004678B6">
      <w:pPr>
        <w:rPr>
          <w:sz w:val="28"/>
          <w:szCs w:val="28"/>
        </w:rPr>
      </w:pPr>
      <w:bookmarkStart w:id="74" w:name="_page_174_0"/>
      <w:bookmarkEnd w:id="73"/>
      <w:r w:rsidRPr="004678B6">
        <w:rPr>
          <w:sz w:val="28"/>
          <w:szCs w:val="28"/>
        </w:rPr>
        <w:t>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w:t>
      </w:r>
      <w:r w:rsidRPr="004678B6">
        <w:rPr>
          <w:sz w:val="28"/>
          <w:szCs w:val="28"/>
        </w:rPr>
        <w:tab/>
        <w:t>навыками</w:t>
      </w:r>
      <w:r w:rsidRPr="004678B6">
        <w:rPr>
          <w:sz w:val="28"/>
          <w:szCs w:val="28"/>
        </w:rPr>
        <w:tab/>
        <w:t>исследовательской</w:t>
      </w:r>
      <w:r w:rsidRPr="004678B6">
        <w:rPr>
          <w:sz w:val="28"/>
          <w:szCs w:val="28"/>
        </w:rPr>
        <w:tab/>
        <w:t>деятельности,</w:t>
      </w:r>
      <w:r w:rsidRPr="004678B6">
        <w:rPr>
          <w:sz w:val="28"/>
          <w:szCs w:val="28"/>
        </w:rPr>
        <w:tab/>
        <w:t>установка</w:t>
      </w:r>
      <w:r w:rsidRPr="004678B6">
        <w:rPr>
          <w:sz w:val="28"/>
          <w:szCs w:val="28"/>
        </w:rPr>
        <w:tab/>
        <w:t>на осмысление опыта, наблюдений, поступков и стремление совершенствовать пути достижения индивидуального и коллективного благополучия.</w:t>
      </w:r>
    </w:p>
    <w:p w:rsidR="00EE021F" w:rsidRPr="004678B6" w:rsidRDefault="00EE021F" w:rsidP="004678B6">
      <w:pPr>
        <w:rPr>
          <w:sz w:val="28"/>
          <w:szCs w:val="28"/>
        </w:rPr>
      </w:pPr>
      <w:r w:rsidRPr="004678B6">
        <w:rPr>
          <w:sz w:val="28"/>
          <w:szCs w:val="28"/>
        </w:rPr>
        <w:t>9)</w:t>
      </w:r>
      <w:r w:rsidRPr="004678B6">
        <w:rPr>
          <w:sz w:val="28"/>
          <w:szCs w:val="28"/>
        </w:rPr>
        <w:tab/>
        <w:t>адаптации обучающегося к изменяющимся условиям социальной и природной среды: 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E021F" w:rsidRPr="004678B6" w:rsidRDefault="00EE021F" w:rsidP="004678B6">
      <w:pPr>
        <w:rPr>
          <w:sz w:val="28"/>
          <w:szCs w:val="28"/>
        </w:rPr>
      </w:pPr>
      <w:r w:rsidRPr="004678B6">
        <w:rPr>
          <w:sz w:val="28"/>
          <w:szCs w:val="28"/>
        </w:rPr>
        <w:t>способность</w:t>
      </w:r>
      <w:r w:rsidRPr="004678B6">
        <w:rPr>
          <w:sz w:val="28"/>
          <w:szCs w:val="28"/>
        </w:rPr>
        <w:tab/>
        <w:t>обучающихся</w:t>
      </w:r>
      <w:r w:rsidRPr="004678B6">
        <w:rPr>
          <w:sz w:val="28"/>
          <w:szCs w:val="28"/>
        </w:rPr>
        <w:tab/>
        <w:t>к</w:t>
      </w:r>
      <w:r w:rsidRPr="004678B6">
        <w:rPr>
          <w:sz w:val="28"/>
          <w:szCs w:val="28"/>
        </w:rPr>
        <w:tab/>
        <w:t>взаимодействию</w:t>
      </w:r>
      <w:r w:rsidRPr="004678B6">
        <w:rPr>
          <w:sz w:val="28"/>
          <w:szCs w:val="28"/>
        </w:rPr>
        <w:tab/>
        <w:t>в</w:t>
      </w:r>
      <w:r w:rsidRPr="004678B6">
        <w:rPr>
          <w:sz w:val="28"/>
          <w:szCs w:val="28"/>
        </w:rPr>
        <w:tab/>
        <w:t>условиях неопределённости, открытость опыту и знаниям других;</w:t>
      </w:r>
    </w:p>
    <w:p w:rsidR="00EE021F" w:rsidRPr="004678B6" w:rsidRDefault="00EE021F" w:rsidP="004678B6">
      <w:pPr>
        <w:rPr>
          <w:sz w:val="28"/>
          <w:szCs w:val="28"/>
        </w:rPr>
      </w:pPr>
      <w:r w:rsidRPr="004678B6">
        <w:rPr>
          <w:sz w:val="28"/>
          <w:szCs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w:t>
      </w:r>
      <w:r w:rsidRPr="004678B6">
        <w:rPr>
          <w:sz w:val="28"/>
          <w:szCs w:val="28"/>
        </w:rPr>
        <w:tab/>
        <w:t>целей</w:t>
      </w:r>
      <w:r w:rsidRPr="004678B6">
        <w:rPr>
          <w:sz w:val="28"/>
          <w:szCs w:val="28"/>
        </w:rPr>
        <w:tab/>
        <w:t>и</w:t>
      </w:r>
      <w:r w:rsidRPr="004678B6">
        <w:rPr>
          <w:sz w:val="28"/>
          <w:szCs w:val="28"/>
        </w:rPr>
        <w:tab/>
        <w:t>преодоления</w:t>
      </w:r>
      <w:r w:rsidRPr="004678B6">
        <w:rPr>
          <w:sz w:val="28"/>
          <w:szCs w:val="28"/>
        </w:rPr>
        <w:tab/>
        <w:t>вызовов,</w:t>
      </w:r>
      <w:r w:rsidRPr="004678B6">
        <w:rPr>
          <w:sz w:val="28"/>
          <w:szCs w:val="28"/>
        </w:rPr>
        <w:tab/>
        <w:t>возможных</w:t>
      </w:r>
      <w:r w:rsidRPr="004678B6">
        <w:rPr>
          <w:sz w:val="28"/>
          <w:szCs w:val="28"/>
        </w:rPr>
        <w:tab/>
        <w:t>глобальных последствий;</w:t>
      </w:r>
    </w:p>
    <w:p w:rsidR="00EE021F" w:rsidRPr="004678B6" w:rsidRDefault="00EE021F" w:rsidP="004678B6">
      <w:pPr>
        <w:rPr>
          <w:sz w:val="28"/>
          <w:szCs w:val="28"/>
        </w:rPr>
      </w:pPr>
      <w:r w:rsidRPr="004678B6">
        <w:rPr>
          <w:sz w:val="28"/>
          <w:szCs w:val="28"/>
        </w:rPr>
        <w:t>способность осознавать стрессовую ситуацию, оценивать происходящие изменения</w:t>
      </w:r>
      <w:r w:rsidRPr="004678B6">
        <w:rPr>
          <w:sz w:val="28"/>
          <w:szCs w:val="28"/>
        </w:rPr>
        <w:tab/>
        <w:t>и</w:t>
      </w:r>
      <w:r w:rsidRPr="004678B6">
        <w:rPr>
          <w:sz w:val="28"/>
          <w:szCs w:val="28"/>
        </w:rPr>
        <w:tab/>
        <w:t>их</w:t>
      </w:r>
      <w:r w:rsidRPr="004678B6">
        <w:rPr>
          <w:sz w:val="28"/>
          <w:szCs w:val="28"/>
        </w:rPr>
        <w:tab/>
        <w:t>последствия,</w:t>
      </w:r>
      <w:r w:rsidRPr="004678B6">
        <w:rPr>
          <w:sz w:val="28"/>
          <w:szCs w:val="28"/>
        </w:rPr>
        <w:tab/>
        <w:t>опираясь</w:t>
      </w:r>
      <w:r w:rsidRPr="004678B6">
        <w:rPr>
          <w:sz w:val="28"/>
          <w:szCs w:val="28"/>
        </w:rPr>
        <w:tab/>
        <w:t>на жизненный,</w:t>
      </w:r>
      <w:r w:rsidRPr="004678B6">
        <w:rPr>
          <w:sz w:val="28"/>
          <w:szCs w:val="28"/>
        </w:rPr>
        <w:tab/>
        <w:t>речевой и читательский     опыт;</w:t>
      </w:r>
      <w:r w:rsidRPr="004678B6">
        <w:rPr>
          <w:sz w:val="28"/>
          <w:szCs w:val="28"/>
        </w:rPr>
        <w:tab/>
        <w:t>воспринимать</w:t>
      </w:r>
      <w:r w:rsidRPr="004678B6">
        <w:rPr>
          <w:sz w:val="28"/>
          <w:szCs w:val="28"/>
        </w:rPr>
        <w:tab/>
        <w:t>стрессовую ситуацию     как</w:t>
      </w:r>
      <w:r w:rsidRPr="004678B6">
        <w:rPr>
          <w:sz w:val="28"/>
          <w:szCs w:val="28"/>
        </w:rPr>
        <w:tab/>
        <w:t>вызов, требующий контрмер;</w:t>
      </w:r>
    </w:p>
    <w:p w:rsidR="00EE021F" w:rsidRPr="004678B6" w:rsidRDefault="00EE021F" w:rsidP="004678B6">
      <w:pPr>
        <w:rPr>
          <w:sz w:val="28"/>
          <w:szCs w:val="28"/>
        </w:rPr>
      </w:pPr>
      <w:r w:rsidRPr="004678B6">
        <w:rPr>
          <w:sz w:val="28"/>
          <w:szCs w:val="28"/>
        </w:rP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EE021F" w:rsidRPr="004678B6" w:rsidRDefault="00EE021F" w:rsidP="004678B6">
      <w:pPr>
        <w:rPr>
          <w:sz w:val="28"/>
          <w:szCs w:val="28"/>
        </w:rPr>
      </w:pPr>
      <w:r w:rsidRPr="004678B6">
        <w:rPr>
          <w:sz w:val="28"/>
          <w:szCs w:val="28"/>
        </w:rPr>
        <w:t>В результате изучения государственного (башкирского) языка на уровне основного общего образования у обучающегося будут сформированы познавательные</w:t>
      </w:r>
      <w:r w:rsidRPr="004678B6">
        <w:rPr>
          <w:sz w:val="28"/>
          <w:szCs w:val="28"/>
        </w:rPr>
        <w:tab/>
        <w:t>универсальные</w:t>
      </w:r>
      <w:r w:rsidRPr="004678B6">
        <w:rPr>
          <w:sz w:val="28"/>
          <w:szCs w:val="28"/>
        </w:rPr>
        <w:tab/>
        <w:t>учебные</w:t>
      </w:r>
      <w:r w:rsidRPr="004678B6">
        <w:rPr>
          <w:sz w:val="28"/>
          <w:szCs w:val="28"/>
        </w:rPr>
        <w:tab/>
        <w:t>действия,</w:t>
      </w:r>
      <w:r w:rsidRPr="004678B6">
        <w:rPr>
          <w:sz w:val="28"/>
          <w:szCs w:val="28"/>
        </w:rPr>
        <w:tab/>
        <w:t>коммуникативные универсальные учебные действия, регулятивные универсальные учебные действия, умения совместной деятельности.</w:t>
      </w:r>
    </w:p>
    <w:p w:rsidR="00EE021F" w:rsidRPr="004678B6" w:rsidRDefault="00EE021F" w:rsidP="004678B6">
      <w:pPr>
        <w:rPr>
          <w:sz w:val="28"/>
          <w:szCs w:val="28"/>
        </w:rPr>
      </w:pPr>
      <w:bookmarkStart w:id="75" w:name="_page_175_0"/>
      <w:bookmarkEnd w:id="74"/>
      <w:r w:rsidRPr="004678B6">
        <w:rPr>
          <w:sz w:val="28"/>
          <w:szCs w:val="28"/>
        </w:rPr>
        <w:t>У обучающегося будут сформированы следующие базовые логические действия как</w:t>
      </w:r>
      <w:r>
        <w:rPr>
          <w:sz w:val="28"/>
          <w:szCs w:val="28"/>
        </w:rPr>
        <w:t xml:space="preserve"> </w:t>
      </w:r>
      <w:r w:rsidRPr="004678B6">
        <w:rPr>
          <w:sz w:val="28"/>
          <w:szCs w:val="28"/>
        </w:rPr>
        <w:t>часть познавательных универсальных учебных действий:</w:t>
      </w:r>
    </w:p>
    <w:p w:rsidR="00EE021F" w:rsidRPr="004678B6" w:rsidRDefault="00EE021F" w:rsidP="004678B6">
      <w:pPr>
        <w:rPr>
          <w:sz w:val="28"/>
          <w:szCs w:val="28"/>
        </w:rPr>
      </w:pPr>
      <w:r w:rsidRPr="004678B6">
        <w:rPr>
          <w:sz w:val="28"/>
          <w:szCs w:val="28"/>
        </w:rPr>
        <w:t>выявлять и характеризовать существенные признаки языковых единиц, языковых явлений и процессов;</w:t>
      </w:r>
    </w:p>
    <w:p w:rsidR="00EE021F" w:rsidRPr="004678B6" w:rsidRDefault="00EE021F" w:rsidP="004678B6">
      <w:pPr>
        <w:rPr>
          <w:sz w:val="28"/>
          <w:szCs w:val="28"/>
        </w:rPr>
      </w:pPr>
      <w:r w:rsidRPr="004678B6">
        <w:rPr>
          <w:sz w:val="28"/>
          <w:szCs w:val="28"/>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EE021F" w:rsidRPr="004678B6" w:rsidRDefault="00EE021F" w:rsidP="004678B6">
      <w:pPr>
        <w:rPr>
          <w:sz w:val="28"/>
          <w:szCs w:val="28"/>
        </w:rPr>
      </w:pPr>
      <w:r w:rsidRPr="004678B6">
        <w:rPr>
          <w:sz w:val="28"/>
          <w:szCs w:val="28"/>
        </w:rPr>
        <w:t>выявлять закономерности и противоречия в рассматриваемых фактах, данных</w:t>
      </w:r>
      <w:r w:rsidRPr="004678B6">
        <w:rPr>
          <w:sz w:val="28"/>
          <w:szCs w:val="28"/>
        </w:rPr>
        <w:tab/>
        <w:t>и</w:t>
      </w:r>
      <w:r w:rsidRPr="004678B6">
        <w:rPr>
          <w:sz w:val="28"/>
          <w:szCs w:val="28"/>
        </w:rPr>
        <w:tab/>
        <w:t>наблюдениях,</w:t>
      </w:r>
      <w:r w:rsidRPr="004678B6">
        <w:rPr>
          <w:sz w:val="28"/>
          <w:szCs w:val="28"/>
        </w:rPr>
        <w:tab/>
        <w:t>предлагать</w:t>
      </w:r>
      <w:r w:rsidRPr="004678B6">
        <w:rPr>
          <w:sz w:val="28"/>
          <w:szCs w:val="28"/>
        </w:rPr>
        <w:tab/>
        <w:t>критерии</w:t>
      </w:r>
      <w:r w:rsidRPr="004678B6">
        <w:rPr>
          <w:sz w:val="28"/>
          <w:szCs w:val="28"/>
        </w:rPr>
        <w:tab/>
        <w:t>для</w:t>
      </w:r>
      <w:r w:rsidRPr="004678B6">
        <w:rPr>
          <w:sz w:val="28"/>
          <w:szCs w:val="28"/>
        </w:rPr>
        <w:tab/>
        <w:t>выявления закономерностей и противоречий;</w:t>
      </w:r>
    </w:p>
    <w:p w:rsidR="00EE021F" w:rsidRPr="004678B6" w:rsidRDefault="00EE021F" w:rsidP="004678B6">
      <w:pPr>
        <w:rPr>
          <w:sz w:val="28"/>
          <w:szCs w:val="28"/>
        </w:rPr>
      </w:pPr>
      <w:r w:rsidRPr="004678B6">
        <w:rPr>
          <w:sz w:val="28"/>
          <w:szCs w:val="28"/>
        </w:rPr>
        <w:t>выявлять в тексте дефициты информации, данных, необходимых для решения поставленной учебной задачи;</w:t>
      </w:r>
    </w:p>
    <w:p w:rsidR="00EE021F" w:rsidRPr="004678B6" w:rsidRDefault="00EE021F" w:rsidP="004678B6">
      <w:pPr>
        <w:rPr>
          <w:sz w:val="28"/>
          <w:szCs w:val="28"/>
        </w:rPr>
      </w:pPr>
      <w:r w:rsidRPr="004678B6">
        <w:rPr>
          <w:sz w:val="28"/>
          <w:szCs w:val="28"/>
        </w:rPr>
        <w:t>выявлять причинно-следственные</w:t>
      </w:r>
      <w:r w:rsidRPr="004678B6">
        <w:rPr>
          <w:sz w:val="28"/>
          <w:szCs w:val="28"/>
        </w:rPr>
        <w:tab/>
        <w:t>связи при изучении</w:t>
      </w:r>
      <w:r w:rsidRPr="004678B6">
        <w:rPr>
          <w:sz w:val="28"/>
          <w:szCs w:val="28"/>
        </w:rPr>
        <w:tab/>
        <w:t>языковых процессов, проводить выводы</w:t>
      </w:r>
      <w:r>
        <w:rPr>
          <w:sz w:val="28"/>
          <w:szCs w:val="28"/>
        </w:rPr>
        <w:t xml:space="preserve"> </w:t>
      </w:r>
      <w:r w:rsidRPr="004678B6">
        <w:rPr>
          <w:sz w:val="28"/>
          <w:szCs w:val="28"/>
        </w:rPr>
        <w:t>с использованием дедуктивных и индуктивных умозаключений, умозаключений по аналогии, формулировать гипотезы о взаимосвязях;</w:t>
      </w:r>
    </w:p>
    <w:p w:rsidR="00EE021F" w:rsidRPr="004678B6" w:rsidRDefault="00EE021F" w:rsidP="004678B6">
      <w:pPr>
        <w:rPr>
          <w:sz w:val="28"/>
          <w:szCs w:val="28"/>
        </w:rPr>
      </w:pPr>
      <w:r w:rsidRPr="004678B6">
        <w:rPr>
          <w:sz w:val="28"/>
          <w:szCs w:val="28"/>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EE021F" w:rsidRPr="004678B6" w:rsidRDefault="00EE021F" w:rsidP="004678B6">
      <w:pPr>
        <w:rPr>
          <w:sz w:val="28"/>
          <w:szCs w:val="28"/>
        </w:rPr>
      </w:pPr>
      <w:r w:rsidRPr="004678B6">
        <w:rPr>
          <w:sz w:val="28"/>
          <w:szCs w:val="28"/>
        </w:rPr>
        <w:t>У</w:t>
      </w:r>
      <w:r w:rsidRPr="004678B6">
        <w:rPr>
          <w:sz w:val="28"/>
          <w:szCs w:val="28"/>
        </w:rPr>
        <w:tab/>
        <w:t>обучающегося</w:t>
      </w:r>
      <w:r w:rsidRPr="004678B6">
        <w:rPr>
          <w:sz w:val="28"/>
          <w:szCs w:val="28"/>
        </w:rPr>
        <w:tab/>
        <w:t>будут</w:t>
      </w:r>
      <w:r w:rsidRPr="004678B6">
        <w:rPr>
          <w:sz w:val="28"/>
          <w:szCs w:val="28"/>
        </w:rPr>
        <w:tab/>
        <w:t>сформированы</w:t>
      </w:r>
      <w:r w:rsidRPr="004678B6">
        <w:rPr>
          <w:sz w:val="28"/>
          <w:szCs w:val="28"/>
        </w:rPr>
        <w:tab/>
        <w:t>следующие</w:t>
      </w:r>
      <w:r w:rsidRPr="004678B6">
        <w:rPr>
          <w:sz w:val="28"/>
          <w:szCs w:val="28"/>
        </w:rPr>
        <w:tab/>
        <w:t>базовые исследовательские действия как часть познавательных универсальных учебных действий:</w:t>
      </w:r>
    </w:p>
    <w:p w:rsidR="00EE021F" w:rsidRPr="004678B6" w:rsidRDefault="00EE021F" w:rsidP="004678B6">
      <w:pPr>
        <w:rPr>
          <w:sz w:val="28"/>
          <w:szCs w:val="28"/>
        </w:rPr>
      </w:pPr>
      <w:r w:rsidRPr="004678B6">
        <w:rPr>
          <w:sz w:val="28"/>
          <w:szCs w:val="28"/>
        </w:rPr>
        <w:t>использовать вопросы как исследовательский инструмент познания в языковом</w:t>
      </w:r>
      <w:r w:rsidRPr="004678B6">
        <w:rPr>
          <w:sz w:val="28"/>
          <w:szCs w:val="28"/>
        </w:rPr>
        <w:tab/>
        <w:t>образовании;</w:t>
      </w:r>
      <w:r w:rsidRPr="004678B6">
        <w:rPr>
          <w:sz w:val="28"/>
          <w:szCs w:val="28"/>
        </w:rPr>
        <w:tab/>
        <w:t>формулировать</w:t>
      </w:r>
      <w:r w:rsidRPr="004678B6">
        <w:rPr>
          <w:sz w:val="28"/>
          <w:szCs w:val="28"/>
        </w:rPr>
        <w:tab/>
        <w:t>вопросы,</w:t>
      </w:r>
      <w:r w:rsidRPr="004678B6">
        <w:rPr>
          <w:sz w:val="28"/>
          <w:szCs w:val="28"/>
        </w:rPr>
        <w:tab/>
        <w:t>фиксирующие несоответствие между реальными желательным состоянием ситуации, и самостоятельно устанавливать искомое и данное;</w:t>
      </w:r>
    </w:p>
    <w:p w:rsidR="00EE021F" w:rsidRPr="004678B6" w:rsidRDefault="00EE021F" w:rsidP="004678B6">
      <w:pPr>
        <w:rPr>
          <w:sz w:val="28"/>
          <w:szCs w:val="28"/>
        </w:rPr>
      </w:pPr>
      <w:r w:rsidRPr="004678B6">
        <w:rPr>
          <w:sz w:val="28"/>
          <w:szCs w:val="28"/>
        </w:rPr>
        <w:t>формировать гипотезу     об     истинности     собственных     суждений , суждений     других, аргументировать     свою     позицию,</w:t>
      </w:r>
      <w:r>
        <w:rPr>
          <w:sz w:val="28"/>
          <w:szCs w:val="28"/>
        </w:rPr>
        <w:t xml:space="preserve"> </w:t>
      </w:r>
      <w:r w:rsidRPr="004678B6">
        <w:rPr>
          <w:sz w:val="28"/>
          <w:szCs w:val="28"/>
        </w:rPr>
        <w:t>мнение;</w:t>
      </w:r>
    </w:p>
    <w:p w:rsidR="00EE021F" w:rsidRPr="004678B6" w:rsidRDefault="00EE021F" w:rsidP="004678B6">
      <w:pPr>
        <w:rPr>
          <w:sz w:val="28"/>
          <w:szCs w:val="28"/>
        </w:rPr>
      </w:pPr>
      <w:r w:rsidRPr="004678B6">
        <w:rPr>
          <w:sz w:val="28"/>
          <w:szCs w:val="28"/>
        </w:rPr>
        <w:t>составлять алгоритм действий и использовать его для решения учебных задач;</w:t>
      </w:r>
    </w:p>
    <w:p w:rsidR="00EE021F" w:rsidRPr="004678B6" w:rsidRDefault="00EE021F" w:rsidP="004678B6">
      <w:pPr>
        <w:rPr>
          <w:sz w:val="28"/>
          <w:szCs w:val="28"/>
        </w:rPr>
      </w:pPr>
      <w:r w:rsidRPr="004678B6">
        <w:rPr>
          <w:sz w:val="28"/>
          <w:szCs w:val="28"/>
        </w:rPr>
        <w:t>проводить</w:t>
      </w:r>
      <w:r w:rsidRPr="004678B6">
        <w:rPr>
          <w:sz w:val="28"/>
          <w:szCs w:val="28"/>
        </w:rPr>
        <w:tab/>
        <w:t>по</w:t>
      </w:r>
      <w:r w:rsidRPr="004678B6">
        <w:rPr>
          <w:sz w:val="28"/>
          <w:szCs w:val="28"/>
        </w:rPr>
        <w:tab/>
        <w:t>самостоятельно</w:t>
      </w:r>
      <w:r w:rsidRPr="004678B6">
        <w:rPr>
          <w:sz w:val="28"/>
          <w:szCs w:val="28"/>
        </w:rPr>
        <w:tab/>
        <w:t>составленному</w:t>
      </w:r>
      <w:r w:rsidRPr="004678B6">
        <w:rPr>
          <w:sz w:val="28"/>
          <w:szCs w:val="28"/>
        </w:rPr>
        <w:tab/>
        <w:t>плану</w:t>
      </w:r>
      <w:r w:rsidRPr="004678B6">
        <w:rPr>
          <w:sz w:val="28"/>
          <w:szCs w:val="28"/>
        </w:rPr>
        <w:tab/>
        <w:t>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rsidR="00EE021F" w:rsidRPr="004678B6" w:rsidRDefault="00EE021F" w:rsidP="004678B6">
      <w:pPr>
        <w:rPr>
          <w:sz w:val="28"/>
          <w:szCs w:val="28"/>
        </w:rPr>
      </w:pPr>
      <w:r w:rsidRPr="004678B6">
        <w:rPr>
          <w:sz w:val="28"/>
          <w:szCs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EE021F" w:rsidRPr="004678B6" w:rsidRDefault="00EE021F" w:rsidP="004678B6">
      <w:pPr>
        <w:rPr>
          <w:sz w:val="28"/>
          <w:szCs w:val="28"/>
        </w:rPr>
      </w:pPr>
      <w:r w:rsidRPr="004678B6">
        <w:rPr>
          <w:sz w:val="28"/>
          <w:szCs w:val="28"/>
        </w:rPr>
        <w:t>прогнозировать возможное дальнейшее развитие процессов, событий и</w:t>
      </w:r>
    </w:p>
    <w:p w:rsidR="00EE021F" w:rsidRPr="004678B6" w:rsidRDefault="00EE021F" w:rsidP="004678B6">
      <w:pPr>
        <w:rPr>
          <w:sz w:val="28"/>
          <w:szCs w:val="28"/>
        </w:rPr>
      </w:pPr>
      <w:bookmarkStart w:id="76" w:name="_page_176_0"/>
      <w:bookmarkEnd w:id="75"/>
      <w:r w:rsidRPr="004678B6">
        <w:rPr>
          <w:sz w:val="28"/>
          <w:szCs w:val="28"/>
        </w:rPr>
        <w:t>их последствия в аналогичных или сходных ситуациях, а также выдвигать предположения об их развитии в новых условиях и контекстах.</w:t>
      </w:r>
    </w:p>
    <w:p w:rsidR="00EE021F" w:rsidRPr="004678B6" w:rsidRDefault="00EE021F" w:rsidP="004678B6">
      <w:pPr>
        <w:rPr>
          <w:sz w:val="28"/>
          <w:szCs w:val="28"/>
        </w:rPr>
      </w:pPr>
      <w:r w:rsidRPr="004678B6">
        <w:rPr>
          <w:sz w:val="28"/>
          <w:szCs w:val="28"/>
        </w:rPr>
        <w:t>У обучающегося будут сформированы умения работать с информацией как часть познавательных универсальных учебных действий:</w:t>
      </w:r>
    </w:p>
    <w:p w:rsidR="00EE021F" w:rsidRPr="004678B6" w:rsidRDefault="00EE021F" w:rsidP="004678B6">
      <w:pPr>
        <w:rPr>
          <w:sz w:val="28"/>
          <w:szCs w:val="28"/>
        </w:rPr>
      </w:pPr>
      <w:r w:rsidRPr="004678B6">
        <w:rPr>
          <w:sz w:val="28"/>
          <w:szCs w:val="28"/>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EE021F" w:rsidRPr="004678B6" w:rsidRDefault="00EE021F" w:rsidP="004678B6">
      <w:pPr>
        <w:rPr>
          <w:sz w:val="28"/>
          <w:szCs w:val="28"/>
        </w:rPr>
      </w:pPr>
      <w:r w:rsidRPr="004678B6">
        <w:rPr>
          <w:sz w:val="28"/>
          <w:szCs w:val="28"/>
        </w:rPr>
        <w:t>выбирать,</w:t>
      </w:r>
      <w:r w:rsidRPr="004678B6">
        <w:rPr>
          <w:sz w:val="28"/>
          <w:szCs w:val="28"/>
        </w:rPr>
        <w:tab/>
        <w:t>анализировать,</w:t>
      </w:r>
      <w:r w:rsidRPr="004678B6">
        <w:rPr>
          <w:sz w:val="28"/>
          <w:szCs w:val="28"/>
        </w:rPr>
        <w:tab/>
        <w:t>интерпретировать,</w:t>
      </w:r>
      <w:r w:rsidRPr="004678B6">
        <w:rPr>
          <w:sz w:val="28"/>
          <w:szCs w:val="28"/>
        </w:rPr>
        <w:tab/>
        <w:t>обобщать</w:t>
      </w:r>
      <w:r w:rsidRPr="004678B6">
        <w:rPr>
          <w:sz w:val="28"/>
          <w:szCs w:val="28"/>
        </w:rPr>
        <w:tab/>
        <w:t>и систематизировать информацию, представленную в текстах, таблицах, схемах;</w:t>
      </w:r>
    </w:p>
    <w:p w:rsidR="00EE021F" w:rsidRPr="004678B6" w:rsidRDefault="00EE021F" w:rsidP="004678B6">
      <w:pPr>
        <w:rPr>
          <w:sz w:val="28"/>
          <w:szCs w:val="28"/>
        </w:rPr>
      </w:pPr>
      <w:r w:rsidRPr="004678B6">
        <w:rPr>
          <w:sz w:val="28"/>
          <w:szCs w:val="28"/>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EE021F" w:rsidRPr="004678B6" w:rsidRDefault="00EE021F" w:rsidP="004678B6">
      <w:pPr>
        <w:rPr>
          <w:sz w:val="28"/>
          <w:szCs w:val="28"/>
        </w:rPr>
      </w:pPr>
      <w:r w:rsidRPr="004678B6">
        <w:rPr>
          <w:sz w:val="28"/>
          <w:szCs w:val="28"/>
        </w:rPr>
        <w:t>использовать</w:t>
      </w:r>
      <w:r w:rsidRPr="004678B6">
        <w:rPr>
          <w:sz w:val="28"/>
          <w:szCs w:val="28"/>
        </w:rPr>
        <w:tab/>
        <w:t>смысловое</w:t>
      </w:r>
      <w:r w:rsidRPr="004678B6">
        <w:rPr>
          <w:sz w:val="28"/>
          <w:szCs w:val="28"/>
        </w:rPr>
        <w:tab/>
        <w:t>чтение</w:t>
      </w:r>
      <w:r w:rsidRPr="004678B6">
        <w:rPr>
          <w:sz w:val="28"/>
          <w:szCs w:val="28"/>
        </w:rPr>
        <w:tab/>
        <w:t>для</w:t>
      </w:r>
      <w:r w:rsidRPr="004678B6">
        <w:rPr>
          <w:sz w:val="28"/>
          <w:szCs w:val="28"/>
        </w:rPr>
        <w:tab/>
        <w:t>извлечения,</w:t>
      </w:r>
      <w:r w:rsidRPr="004678B6">
        <w:rPr>
          <w:sz w:val="28"/>
          <w:szCs w:val="28"/>
        </w:rPr>
        <w:tab/>
        <w:t>обобщения</w:t>
      </w:r>
      <w:r w:rsidRPr="004678B6">
        <w:rPr>
          <w:sz w:val="28"/>
          <w:szCs w:val="28"/>
        </w:rPr>
        <w:tab/>
        <w:t>и систематизации информации из одного или нескольких источников с учётом поставленных целей;</w:t>
      </w:r>
    </w:p>
    <w:p w:rsidR="00EE021F" w:rsidRPr="004678B6" w:rsidRDefault="00EE021F" w:rsidP="004678B6">
      <w:pPr>
        <w:rPr>
          <w:sz w:val="28"/>
          <w:szCs w:val="28"/>
        </w:rPr>
      </w:pPr>
      <w:r w:rsidRPr="004678B6">
        <w:rPr>
          <w:sz w:val="28"/>
          <w:szCs w:val="28"/>
        </w:rPr>
        <w:t>находить</w:t>
      </w:r>
      <w:r w:rsidRPr="004678B6">
        <w:rPr>
          <w:sz w:val="28"/>
          <w:szCs w:val="28"/>
        </w:rPr>
        <w:tab/>
        <w:t>сходные</w:t>
      </w:r>
      <w:r w:rsidRPr="004678B6">
        <w:rPr>
          <w:sz w:val="28"/>
          <w:szCs w:val="28"/>
        </w:rPr>
        <w:tab/>
        <w:t>аргументы</w:t>
      </w:r>
      <w:r w:rsidRPr="004678B6">
        <w:rPr>
          <w:sz w:val="28"/>
          <w:szCs w:val="28"/>
        </w:rPr>
        <w:tab/>
        <w:t>(подтверждающие</w:t>
      </w:r>
      <w:r w:rsidRPr="004678B6">
        <w:rPr>
          <w:sz w:val="28"/>
          <w:szCs w:val="28"/>
        </w:rPr>
        <w:tab/>
        <w:t>или опровергающие одну и ту же идею, версию) в различных информационных источниках;</w:t>
      </w:r>
    </w:p>
    <w:p w:rsidR="00EE021F" w:rsidRPr="004678B6" w:rsidRDefault="00EE021F" w:rsidP="004678B6">
      <w:pPr>
        <w:rPr>
          <w:sz w:val="28"/>
          <w:szCs w:val="28"/>
        </w:rPr>
      </w:pPr>
      <w:r w:rsidRPr="004678B6">
        <w:rPr>
          <w:sz w:val="28"/>
          <w:szCs w:val="28"/>
        </w:rPr>
        <w:t>самостоятельно</w:t>
      </w:r>
      <w:r w:rsidRPr="004678B6">
        <w:rPr>
          <w:sz w:val="28"/>
          <w:szCs w:val="28"/>
        </w:rPr>
        <w:tab/>
        <w:t>выбирать</w:t>
      </w:r>
      <w:r w:rsidRPr="004678B6">
        <w:rPr>
          <w:sz w:val="28"/>
          <w:szCs w:val="28"/>
        </w:rPr>
        <w:tab/>
        <w:t>оптимальную</w:t>
      </w:r>
      <w:r w:rsidRPr="004678B6">
        <w:rPr>
          <w:sz w:val="28"/>
          <w:szCs w:val="28"/>
        </w:rPr>
        <w:tab/>
        <w:t>форму</w:t>
      </w:r>
      <w:r w:rsidRPr="004678B6">
        <w:rPr>
          <w:sz w:val="28"/>
          <w:szCs w:val="28"/>
        </w:rPr>
        <w:tab/>
        <w:t>представления информации (текст,     презентация, таблица,</w:t>
      </w:r>
      <w:r w:rsidRPr="004678B6">
        <w:rPr>
          <w:sz w:val="28"/>
          <w:szCs w:val="28"/>
        </w:rPr>
        <w:tab/>
        <w:t>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EE021F" w:rsidRPr="004678B6" w:rsidRDefault="00EE021F" w:rsidP="004678B6">
      <w:pPr>
        <w:rPr>
          <w:sz w:val="28"/>
          <w:szCs w:val="28"/>
        </w:rPr>
      </w:pPr>
      <w:r w:rsidRPr="004678B6">
        <w:rPr>
          <w:sz w:val="28"/>
          <w:szCs w:val="28"/>
        </w:rPr>
        <w:t>оценивать надёжность информации по критериям, предложенным учителем или сформулированным самостоятельно;</w:t>
      </w:r>
    </w:p>
    <w:p w:rsidR="00EE021F" w:rsidRPr="004678B6" w:rsidRDefault="00EE021F" w:rsidP="004678B6">
      <w:pPr>
        <w:rPr>
          <w:sz w:val="28"/>
          <w:szCs w:val="28"/>
        </w:rPr>
      </w:pPr>
      <w:r w:rsidRPr="004678B6">
        <w:rPr>
          <w:sz w:val="28"/>
          <w:szCs w:val="28"/>
        </w:rPr>
        <w:t>эффективно запоминать и систематизировать информацию.</w:t>
      </w:r>
    </w:p>
    <w:p w:rsidR="00EE021F" w:rsidRPr="004678B6" w:rsidRDefault="00EE021F" w:rsidP="004678B6">
      <w:pPr>
        <w:rPr>
          <w:sz w:val="28"/>
          <w:szCs w:val="28"/>
        </w:rPr>
      </w:pPr>
      <w:r w:rsidRPr="004678B6">
        <w:rPr>
          <w:sz w:val="28"/>
          <w:szCs w:val="28"/>
        </w:rPr>
        <w:t>У обучающегося будут сформированы умения общения как часть коммуникативных универсальных учебных действий:</w:t>
      </w:r>
    </w:p>
    <w:p w:rsidR="00EE021F" w:rsidRPr="004678B6" w:rsidRDefault="00EE021F" w:rsidP="004678B6">
      <w:pPr>
        <w:rPr>
          <w:sz w:val="28"/>
          <w:szCs w:val="28"/>
        </w:rPr>
      </w:pPr>
      <w:r w:rsidRPr="004678B6">
        <w:rPr>
          <w:sz w:val="28"/>
          <w:szCs w:val="28"/>
        </w:rPr>
        <w:t>воспринимать</w:t>
      </w:r>
      <w:r w:rsidRPr="004678B6">
        <w:rPr>
          <w:sz w:val="28"/>
          <w:szCs w:val="28"/>
        </w:rPr>
        <w:tab/>
        <w:t>и формулировать суждения,</w:t>
      </w:r>
      <w:r w:rsidRPr="004678B6">
        <w:rPr>
          <w:sz w:val="28"/>
          <w:szCs w:val="28"/>
        </w:rPr>
        <w:tab/>
        <w:t>выражать эмоции</w:t>
      </w:r>
      <w:r w:rsidRPr="004678B6">
        <w:rPr>
          <w:sz w:val="28"/>
          <w:szCs w:val="28"/>
        </w:rPr>
        <w:tab/>
        <w:t>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башкирском языке;</w:t>
      </w:r>
    </w:p>
    <w:p w:rsidR="00EE021F" w:rsidRPr="004678B6" w:rsidRDefault="00EE021F" w:rsidP="004678B6">
      <w:pPr>
        <w:rPr>
          <w:sz w:val="28"/>
          <w:szCs w:val="28"/>
        </w:rPr>
      </w:pPr>
      <w:r w:rsidRPr="004678B6">
        <w:rPr>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w:t>
      </w:r>
    </w:p>
    <w:p w:rsidR="00EE021F" w:rsidRPr="004678B6" w:rsidRDefault="00EE021F" w:rsidP="004678B6">
      <w:pPr>
        <w:rPr>
          <w:sz w:val="28"/>
          <w:szCs w:val="28"/>
        </w:rPr>
      </w:pPr>
      <w:r w:rsidRPr="004678B6">
        <w:rPr>
          <w:sz w:val="28"/>
          <w:szCs w:val="28"/>
        </w:rPr>
        <w:t>в</w:t>
      </w:r>
      <w:r w:rsidRPr="004678B6">
        <w:rPr>
          <w:sz w:val="28"/>
          <w:szCs w:val="28"/>
        </w:rPr>
        <w:tab/>
        <w:t>ходе</w:t>
      </w:r>
      <w:r w:rsidRPr="004678B6">
        <w:rPr>
          <w:sz w:val="28"/>
          <w:szCs w:val="28"/>
        </w:rPr>
        <w:tab/>
        <w:t>диалога</w:t>
      </w:r>
      <w:r w:rsidRPr="004678B6">
        <w:rPr>
          <w:sz w:val="28"/>
          <w:szCs w:val="28"/>
        </w:rPr>
        <w:tab/>
        <w:t>(дискуссии)</w:t>
      </w:r>
      <w:r w:rsidRPr="004678B6">
        <w:rPr>
          <w:sz w:val="28"/>
          <w:szCs w:val="28"/>
        </w:rPr>
        <w:tab/>
        <w:t>задавать</w:t>
      </w:r>
      <w:r w:rsidRPr="004678B6">
        <w:rPr>
          <w:sz w:val="28"/>
          <w:szCs w:val="28"/>
        </w:rPr>
        <w:tab/>
        <w:t>вопросы</w:t>
      </w:r>
      <w:r w:rsidRPr="004678B6">
        <w:rPr>
          <w:sz w:val="28"/>
          <w:szCs w:val="28"/>
        </w:rPr>
        <w:tab/>
        <w:t>по</w:t>
      </w:r>
      <w:r w:rsidRPr="004678B6">
        <w:rPr>
          <w:sz w:val="28"/>
          <w:szCs w:val="28"/>
        </w:rPr>
        <w:tab/>
        <w:t>существу обсуждаемой темы и высказывать идеи, нацеленные на решение задачи и поддержание благожелательности общения; сопоставлять свои суждения с</w:t>
      </w:r>
      <w:bookmarkStart w:id="77" w:name="_page_177_0"/>
      <w:bookmarkEnd w:id="76"/>
      <w:r>
        <w:rPr>
          <w:sz w:val="28"/>
          <w:szCs w:val="28"/>
        </w:rPr>
        <w:t xml:space="preserve"> </w:t>
      </w:r>
      <w:r w:rsidRPr="004678B6">
        <w:rPr>
          <w:sz w:val="28"/>
          <w:szCs w:val="28"/>
        </w:rPr>
        <w:t>суждениями других участников диалога, обнаруживать различие и сходство позиций;</w:t>
      </w:r>
    </w:p>
    <w:p w:rsidR="00EE021F" w:rsidRPr="004678B6" w:rsidRDefault="00EE021F" w:rsidP="004678B6">
      <w:pPr>
        <w:rPr>
          <w:sz w:val="28"/>
          <w:szCs w:val="28"/>
        </w:rPr>
      </w:pPr>
      <w:r w:rsidRPr="004678B6">
        <w:rPr>
          <w:sz w:val="28"/>
          <w:szCs w:val="28"/>
        </w:rPr>
        <w:t>публично представлять результаты проведённого языкового</w:t>
      </w:r>
      <w:r w:rsidRPr="004678B6">
        <w:rPr>
          <w:sz w:val="28"/>
          <w:szCs w:val="28"/>
        </w:rPr>
        <w:tab/>
        <w:t>анализа, выполненного лингвистического эксперимента, исследования, проекта;</w:t>
      </w:r>
    </w:p>
    <w:p w:rsidR="00EE021F" w:rsidRPr="004678B6" w:rsidRDefault="00EE021F" w:rsidP="004678B6">
      <w:pPr>
        <w:rPr>
          <w:sz w:val="28"/>
          <w:szCs w:val="28"/>
        </w:rPr>
      </w:pPr>
      <w:r w:rsidRPr="004678B6">
        <w:rPr>
          <w:sz w:val="28"/>
          <w:szCs w:val="28"/>
        </w:rPr>
        <w:t>самостоятельно</w:t>
      </w:r>
      <w:r w:rsidRPr="004678B6">
        <w:rPr>
          <w:sz w:val="28"/>
          <w:szCs w:val="28"/>
        </w:rPr>
        <w:tab/>
        <w:t>выбирать</w:t>
      </w:r>
      <w:r w:rsidRPr="004678B6">
        <w:rPr>
          <w:sz w:val="28"/>
          <w:szCs w:val="28"/>
        </w:rPr>
        <w:tab/>
        <w:t>формат</w:t>
      </w:r>
      <w:r w:rsidRPr="004678B6">
        <w:rPr>
          <w:sz w:val="28"/>
          <w:szCs w:val="28"/>
        </w:rPr>
        <w:tab/>
        <w:t>выступления</w:t>
      </w:r>
      <w:r w:rsidRPr="004678B6">
        <w:rPr>
          <w:sz w:val="28"/>
          <w:szCs w:val="28"/>
        </w:rPr>
        <w:tab/>
        <w:t>с</w:t>
      </w:r>
      <w:r w:rsidRPr="004678B6">
        <w:rPr>
          <w:sz w:val="28"/>
          <w:szCs w:val="28"/>
        </w:rPr>
        <w:tab/>
        <w:t>учётом</w:t>
      </w:r>
      <w:r w:rsidRPr="004678B6">
        <w:rPr>
          <w:sz w:val="28"/>
          <w:szCs w:val="28"/>
        </w:rPr>
        <w:tab/>
        <w:t>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EE021F" w:rsidRPr="004678B6" w:rsidRDefault="00EE021F" w:rsidP="004678B6">
      <w:pPr>
        <w:rPr>
          <w:sz w:val="28"/>
          <w:szCs w:val="28"/>
        </w:rPr>
      </w:pPr>
      <w:r w:rsidRPr="004678B6">
        <w:rPr>
          <w:sz w:val="28"/>
          <w:szCs w:val="28"/>
        </w:rPr>
        <w:t>У обучающегося будут сформированы умения самоорганизации как части регулятивных универсальных учебных действий:</w:t>
      </w:r>
    </w:p>
    <w:p w:rsidR="00EE021F" w:rsidRPr="004678B6" w:rsidRDefault="00EE021F" w:rsidP="004678B6">
      <w:pPr>
        <w:rPr>
          <w:sz w:val="28"/>
          <w:szCs w:val="28"/>
        </w:rPr>
      </w:pPr>
      <w:r w:rsidRPr="004678B6">
        <w:rPr>
          <w:sz w:val="28"/>
          <w:szCs w:val="28"/>
        </w:rPr>
        <w:t>выявлять проблемы для решения в учебных и жизненных ситуациях; ориентироваться</w:t>
      </w:r>
      <w:r w:rsidRPr="004678B6">
        <w:rPr>
          <w:sz w:val="28"/>
          <w:szCs w:val="28"/>
        </w:rPr>
        <w:tab/>
        <w:t>в</w:t>
      </w:r>
      <w:r w:rsidRPr="004678B6">
        <w:rPr>
          <w:sz w:val="28"/>
          <w:szCs w:val="28"/>
        </w:rPr>
        <w:tab/>
        <w:t>различных</w:t>
      </w:r>
      <w:r w:rsidRPr="004678B6">
        <w:rPr>
          <w:sz w:val="28"/>
          <w:szCs w:val="28"/>
        </w:rPr>
        <w:tab/>
        <w:t>подходах</w:t>
      </w:r>
      <w:r w:rsidRPr="004678B6">
        <w:rPr>
          <w:sz w:val="28"/>
          <w:szCs w:val="28"/>
        </w:rPr>
        <w:tab/>
        <w:t>к</w:t>
      </w:r>
      <w:r w:rsidRPr="004678B6">
        <w:rPr>
          <w:sz w:val="28"/>
          <w:szCs w:val="28"/>
        </w:rPr>
        <w:tab/>
        <w:t>принятию</w:t>
      </w:r>
      <w:r w:rsidRPr="004678B6">
        <w:rPr>
          <w:sz w:val="28"/>
          <w:szCs w:val="28"/>
        </w:rPr>
        <w:tab/>
        <w:t>решений</w:t>
      </w:r>
    </w:p>
    <w:p w:rsidR="00EE021F" w:rsidRPr="004678B6" w:rsidRDefault="00EE021F" w:rsidP="004678B6">
      <w:pPr>
        <w:rPr>
          <w:sz w:val="28"/>
          <w:szCs w:val="28"/>
        </w:rPr>
      </w:pPr>
      <w:r w:rsidRPr="004678B6">
        <w:rPr>
          <w:sz w:val="28"/>
          <w:szCs w:val="28"/>
        </w:rPr>
        <w:t>(индивидуальное, принятие решения в группе, принятие решения группой); самостоятельно составлять алгоритм решения задачи (или его часть),</w:t>
      </w:r>
    </w:p>
    <w:p w:rsidR="00EE021F" w:rsidRPr="004678B6" w:rsidRDefault="00EE021F" w:rsidP="004678B6">
      <w:pPr>
        <w:rPr>
          <w:sz w:val="28"/>
          <w:szCs w:val="28"/>
        </w:rPr>
      </w:pPr>
      <w:r w:rsidRPr="004678B6">
        <w:rPr>
          <w:sz w:val="28"/>
          <w:szCs w:val="28"/>
        </w:rPr>
        <w:t>выбирать способ решения учебной задачи с учётом имеющихся ресурсов и собственных</w:t>
      </w:r>
      <w:r w:rsidRPr="004678B6">
        <w:rPr>
          <w:sz w:val="28"/>
          <w:szCs w:val="28"/>
        </w:rPr>
        <w:tab/>
        <w:t>возможностей,</w:t>
      </w:r>
      <w:r w:rsidRPr="004678B6">
        <w:rPr>
          <w:sz w:val="28"/>
          <w:szCs w:val="28"/>
        </w:rPr>
        <w:tab/>
        <w:t>аргументировать</w:t>
      </w:r>
      <w:r w:rsidRPr="004678B6">
        <w:rPr>
          <w:sz w:val="28"/>
          <w:szCs w:val="28"/>
        </w:rPr>
        <w:tab/>
        <w:t>предлагаемые</w:t>
      </w:r>
      <w:r w:rsidRPr="004678B6">
        <w:rPr>
          <w:sz w:val="28"/>
          <w:szCs w:val="28"/>
        </w:rPr>
        <w:tab/>
        <w:t>варианты решений;</w:t>
      </w:r>
    </w:p>
    <w:p w:rsidR="00EE021F" w:rsidRPr="004678B6" w:rsidRDefault="00EE021F" w:rsidP="004678B6">
      <w:pPr>
        <w:rPr>
          <w:sz w:val="28"/>
          <w:szCs w:val="28"/>
        </w:rPr>
      </w:pPr>
      <w:r w:rsidRPr="004678B6">
        <w:rPr>
          <w:sz w:val="28"/>
          <w:szCs w:val="28"/>
        </w:rPr>
        <w:t>самостоятельно составлять план действий, вносить необходимые коррективы в ходе его реализации;</w:t>
      </w:r>
    </w:p>
    <w:p w:rsidR="00EE021F" w:rsidRPr="004678B6" w:rsidRDefault="00EE021F" w:rsidP="004678B6">
      <w:pPr>
        <w:rPr>
          <w:sz w:val="28"/>
          <w:szCs w:val="28"/>
        </w:rPr>
      </w:pPr>
      <w:r w:rsidRPr="004678B6">
        <w:rPr>
          <w:sz w:val="28"/>
          <w:szCs w:val="28"/>
        </w:rPr>
        <w:t>проводить выбор и брать ответственность за решение.</w:t>
      </w:r>
    </w:p>
    <w:p w:rsidR="00EE021F" w:rsidRPr="004678B6" w:rsidRDefault="00EE021F" w:rsidP="004678B6">
      <w:pPr>
        <w:rPr>
          <w:sz w:val="28"/>
          <w:szCs w:val="28"/>
        </w:rPr>
      </w:pPr>
      <w:r w:rsidRPr="004678B6">
        <w:rPr>
          <w:sz w:val="28"/>
          <w:szCs w:val="28"/>
        </w:rPr>
        <w:t>У</w:t>
      </w:r>
      <w:r w:rsidRPr="004678B6">
        <w:rPr>
          <w:sz w:val="28"/>
          <w:szCs w:val="28"/>
        </w:rPr>
        <w:tab/>
        <w:t>обучающегося</w:t>
      </w:r>
      <w:r w:rsidRPr="004678B6">
        <w:rPr>
          <w:sz w:val="28"/>
          <w:szCs w:val="28"/>
        </w:rPr>
        <w:tab/>
        <w:t>будут</w:t>
      </w:r>
      <w:r w:rsidRPr="004678B6">
        <w:rPr>
          <w:sz w:val="28"/>
          <w:szCs w:val="28"/>
        </w:rPr>
        <w:tab/>
        <w:t>сформированы</w:t>
      </w:r>
      <w:r w:rsidRPr="004678B6">
        <w:rPr>
          <w:sz w:val="28"/>
          <w:szCs w:val="28"/>
        </w:rPr>
        <w:tab/>
        <w:t>умения</w:t>
      </w:r>
      <w:r w:rsidRPr="004678B6">
        <w:rPr>
          <w:sz w:val="28"/>
          <w:szCs w:val="28"/>
        </w:rPr>
        <w:tab/>
        <w:t>самоконтроля, эмоционального интеллекта, принятия себя и других как части регулятивных универсальных учебных действий: владеть разными способами самоконтроля (в том числе речевого), самомотивации и рефлексии ;давать оценку учебной ситуации и предлагать план её изменения;</w:t>
      </w:r>
    </w:p>
    <w:p w:rsidR="00EE021F" w:rsidRPr="004678B6" w:rsidRDefault="00EE021F" w:rsidP="004678B6">
      <w:pPr>
        <w:rPr>
          <w:sz w:val="28"/>
          <w:szCs w:val="28"/>
        </w:rPr>
      </w:pPr>
      <w:r w:rsidRPr="004678B6">
        <w:rPr>
          <w:sz w:val="28"/>
          <w:szCs w:val="28"/>
        </w:rPr>
        <w:t>предвидеть трудности, которые могут возникнуть при решении учебной задачи, и адаптировать решение к меняющимся обстоятельствам;</w:t>
      </w:r>
    </w:p>
    <w:p w:rsidR="00EE021F" w:rsidRPr="004678B6" w:rsidRDefault="00EE021F" w:rsidP="004678B6">
      <w:pPr>
        <w:rPr>
          <w:sz w:val="28"/>
          <w:szCs w:val="28"/>
        </w:rPr>
      </w:pPr>
      <w:r w:rsidRPr="004678B6">
        <w:rPr>
          <w:sz w:val="28"/>
          <w:szCs w:val="28"/>
        </w:rPr>
        <w:t>объяснять</w:t>
      </w:r>
      <w:r w:rsidRPr="004678B6">
        <w:rPr>
          <w:sz w:val="28"/>
          <w:szCs w:val="28"/>
        </w:rPr>
        <w:tab/>
        <w:t>причины</w:t>
      </w:r>
      <w:r w:rsidRPr="004678B6">
        <w:rPr>
          <w:sz w:val="28"/>
          <w:szCs w:val="28"/>
        </w:rPr>
        <w:tab/>
        <w:t>достижения</w:t>
      </w:r>
      <w:r w:rsidRPr="004678B6">
        <w:rPr>
          <w:sz w:val="28"/>
          <w:szCs w:val="28"/>
        </w:rPr>
        <w:tab/>
        <w:t>(недостижения)</w:t>
      </w:r>
      <w:r w:rsidRPr="004678B6">
        <w:rPr>
          <w:sz w:val="28"/>
          <w:szCs w:val="28"/>
        </w:rPr>
        <w:tab/>
        <w:t>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EE021F" w:rsidRPr="004678B6" w:rsidRDefault="00EE021F" w:rsidP="004678B6">
      <w:pPr>
        <w:rPr>
          <w:sz w:val="28"/>
          <w:szCs w:val="28"/>
        </w:rPr>
      </w:pPr>
      <w:r w:rsidRPr="004678B6">
        <w:rPr>
          <w:sz w:val="28"/>
          <w:szCs w:val="28"/>
        </w:rPr>
        <w:t>развивать способность управлять собственными эмоциями и эмоциями других;</w:t>
      </w:r>
    </w:p>
    <w:p w:rsidR="00EE021F" w:rsidRPr="004678B6" w:rsidRDefault="00EE021F" w:rsidP="004678B6">
      <w:pPr>
        <w:rPr>
          <w:sz w:val="28"/>
          <w:szCs w:val="28"/>
        </w:rPr>
      </w:pPr>
      <w:r w:rsidRPr="004678B6">
        <w:rPr>
          <w:sz w:val="28"/>
          <w:szCs w:val="28"/>
        </w:rPr>
        <w:t>выявлять и анализировать причины эмоций; понимать мотивы и намерения другого человека ,анализируя речевую ситуацию;</w:t>
      </w:r>
    </w:p>
    <w:p w:rsidR="00EE021F" w:rsidRPr="004678B6" w:rsidRDefault="00EE021F" w:rsidP="004678B6">
      <w:pPr>
        <w:rPr>
          <w:sz w:val="28"/>
          <w:szCs w:val="28"/>
        </w:rPr>
      </w:pPr>
      <w:r w:rsidRPr="004678B6">
        <w:rPr>
          <w:sz w:val="28"/>
          <w:szCs w:val="28"/>
        </w:rPr>
        <w:t>регулировать способ выражения собственных эмоций; осознанно относиться к другому человеку и его мнению; признавать своё и чужое право на ошибку;</w:t>
      </w:r>
    </w:p>
    <w:p w:rsidR="00EE021F" w:rsidRPr="004678B6" w:rsidRDefault="00EE021F" w:rsidP="004678B6">
      <w:pPr>
        <w:rPr>
          <w:sz w:val="28"/>
          <w:szCs w:val="28"/>
        </w:rPr>
      </w:pPr>
      <w:r w:rsidRPr="004678B6">
        <w:rPr>
          <w:sz w:val="28"/>
          <w:szCs w:val="28"/>
        </w:rPr>
        <w:t>принимать себя и других, не осуждая ;проявлять открытость; осознавать невозможность контролировать всё вокруг.</w:t>
      </w:r>
    </w:p>
    <w:p w:rsidR="00EE021F" w:rsidRPr="004678B6" w:rsidRDefault="00EE021F" w:rsidP="004678B6">
      <w:pPr>
        <w:rPr>
          <w:sz w:val="28"/>
          <w:szCs w:val="28"/>
        </w:rPr>
      </w:pPr>
      <w:r w:rsidRPr="004678B6">
        <w:rPr>
          <w:sz w:val="28"/>
          <w:szCs w:val="28"/>
        </w:rPr>
        <w:t>У</w:t>
      </w:r>
      <w:r w:rsidRPr="004678B6">
        <w:rPr>
          <w:sz w:val="28"/>
          <w:szCs w:val="28"/>
        </w:rPr>
        <w:tab/>
        <w:t>обучающегося</w:t>
      </w:r>
      <w:r w:rsidRPr="004678B6">
        <w:rPr>
          <w:sz w:val="28"/>
          <w:szCs w:val="28"/>
        </w:rPr>
        <w:tab/>
        <w:t>будут</w:t>
      </w:r>
      <w:r w:rsidRPr="004678B6">
        <w:rPr>
          <w:sz w:val="28"/>
          <w:szCs w:val="28"/>
        </w:rPr>
        <w:tab/>
        <w:t>сформированы</w:t>
      </w:r>
      <w:r w:rsidRPr="004678B6">
        <w:rPr>
          <w:sz w:val="28"/>
          <w:szCs w:val="28"/>
        </w:rPr>
        <w:tab/>
        <w:t>умения</w:t>
      </w:r>
      <w:r w:rsidRPr="004678B6">
        <w:rPr>
          <w:sz w:val="28"/>
          <w:szCs w:val="28"/>
        </w:rPr>
        <w:tab/>
        <w:t>совместной</w:t>
      </w:r>
    </w:p>
    <w:p w:rsidR="00EE021F" w:rsidRPr="004678B6" w:rsidRDefault="00EE021F" w:rsidP="004678B6">
      <w:pPr>
        <w:rPr>
          <w:sz w:val="28"/>
          <w:szCs w:val="28"/>
        </w:rPr>
      </w:pPr>
      <w:bookmarkStart w:id="78" w:name="_page_178_0"/>
      <w:bookmarkEnd w:id="77"/>
      <w:r w:rsidRPr="004678B6">
        <w:rPr>
          <w:sz w:val="28"/>
          <w:szCs w:val="28"/>
        </w:rPr>
        <w:t>деятельности: понимать и использовать преимущества</w:t>
      </w:r>
      <w:r w:rsidRPr="004678B6">
        <w:rPr>
          <w:sz w:val="28"/>
          <w:szCs w:val="28"/>
        </w:rPr>
        <w:tab/>
        <w:t>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E021F" w:rsidRPr="004678B6" w:rsidRDefault="00EE021F" w:rsidP="004678B6">
      <w:pPr>
        <w:rPr>
          <w:sz w:val="28"/>
          <w:szCs w:val="28"/>
        </w:rPr>
      </w:pPr>
      <w:r w:rsidRPr="004678B6">
        <w:rPr>
          <w:sz w:val="28"/>
          <w:szCs w:val="28"/>
        </w:rPr>
        <w:t>принимать</w:t>
      </w:r>
      <w:r w:rsidRPr="004678B6">
        <w:rPr>
          <w:sz w:val="28"/>
          <w:szCs w:val="28"/>
        </w:rPr>
        <w:tab/>
        <w:t>цель</w:t>
      </w:r>
      <w:r w:rsidRPr="004678B6">
        <w:rPr>
          <w:sz w:val="28"/>
          <w:szCs w:val="28"/>
        </w:rPr>
        <w:tab/>
        <w:t>совместной</w:t>
      </w:r>
      <w:r w:rsidRPr="004678B6">
        <w:rPr>
          <w:sz w:val="28"/>
          <w:szCs w:val="28"/>
        </w:rPr>
        <w:tab/>
        <w:t>деятельности,</w:t>
      </w:r>
      <w:r w:rsidRPr="004678B6">
        <w:rPr>
          <w:sz w:val="28"/>
          <w:szCs w:val="28"/>
        </w:rPr>
        <w:tab/>
        <w:t>коллективно</w:t>
      </w:r>
      <w:r w:rsidRPr="004678B6">
        <w:rPr>
          <w:sz w:val="28"/>
          <w:szCs w:val="28"/>
        </w:rPr>
        <w:tab/>
        <w:t>строить действия по её достижению: распределять роли, договариваться, обсуждать процесс и результат совместной работы;</w:t>
      </w:r>
    </w:p>
    <w:p w:rsidR="00EE021F" w:rsidRPr="004678B6" w:rsidRDefault="00EE021F" w:rsidP="004678B6">
      <w:pPr>
        <w:rPr>
          <w:sz w:val="28"/>
          <w:szCs w:val="28"/>
        </w:rPr>
      </w:pPr>
      <w:r w:rsidRPr="004678B6">
        <w:rPr>
          <w:sz w:val="28"/>
          <w:szCs w:val="28"/>
        </w:rPr>
        <w:t>обобщать</w:t>
      </w:r>
      <w:r w:rsidRPr="004678B6">
        <w:rPr>
          <w:sz w:val="28"/>
          <w:szCs w:val="28"/>
        </w:rPr>
        <w:tab/>
        <w:t>мнения</w:t>
      </w:r>
      <w:r w:rsidRPr="004678B6">
        <w:rPr>
          <w:sz w:val="28"/>
          <w:szCs w:val="28"/>
        </w:rPr>
        <w:tab/>
        <w:t>нескольких</w:t>
      </w:r>
      <w:r w:rsidRPr="004678B6">
        <w:rPr>
          <w:sz w:val="28"/>
          <w:szCs w:val="28"/>
        </w:rPr>
        <w:tab/>
        <w:t>человек,</w:t>
      </w:r>
      <w:r w:rsidRPr="004678B6">
        <w:rPr>
          <w:sz w:val="28"/>
          <w:szCs w:val="28"/>
        </w:rPr>
        <w:tab/>
        <w:t>проявлять</w:t>
      </w:r>
      <w:r w:rsidRPr="004678B6">
        <w:rPr>
          <w:sz w:val="28"/>
          <w:szCs w:val="28"/>
        </w:rPr>
        <w:tab/>
        <w:t>готовность руководить, выполнять поручения ,подчиняться;</w:t>
      </w:r>
    </w:p>
    <w:p w:rsidR="00EE021F" w:rsidRPr="004678B6" w:rsidRDefault="00EE021F" w:rsidP="004678B6">
      <w:pPr>
        <w:rPr>
          <w:sz w:val="28"/>
          <w:szCs w:val="28"/>
        </w:rPr>
      </w:pPr>
      <w:r w:rsidRPr="004678B6">
        <w:rPr>
          <w:sz w:val="28"/>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EE021F" w:rsidRPr="004678B6" w:rsidRDefault="00EE021F" w:rsidP="004678B6">
      <w:pPr>
        <w:rPr>
          <w:sz w:val="28"/>
          <w:szCs w:val="28"/>
        </w:rPr>
      </w:pPr>
      <w:r w:rsidRPr="004678B6">
        <w:rPr>
          <w:sz w:val="28"/>
          <w:szCs w:val="28"/>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EE021F" w:rsidRPr="004678B6" w:rsidRDefault="00EE021F" w:rsidP="004678B6">
      <w:pPr>
        <w:rPr>
          <w:sz w:val="28"/>
          <w:szCs w:val="28"/>
        </w:rPr>
      </w:pPr>
      <w:r w:rsidRPr="004678B6">
        <w:rPr>
          <w:sz w:val="28"/>
          <w:szCs w:val="28"/>
        </w:rPr>
        <w:t>оценивать качество своего вклада в общий продукт по критериям, самостоятельно</w:t>
      </w:r>
      <w:r w:rsidRPr="004678B6">
        <w:rPr>
          <w:sz w:val="28"/>
          <w:szCs w:val="28"/>
        </w:rPr>
        <w:tab/>
        <w:t>сформулированным</w:t>
      </w:r>
      <w:r w:rsidRPr="004678B6">
        <w:rPr>
          <w:sz w:val="28"/>
          <w:szCs w:val="28"/>
        </w:rPr>
        <w:tab/>
        <w:t>участниками</w:t>
      </w:r>
      <w:r w:rsidRPr="004678B6">
        <w:rPr>
          <w:sz w:val="28"/>
          <w:szCs w:val="28"/>
        </w:rPr>
        <w:tab/>
        <w:t>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EE021F" w:rsidRPr="004678B6" w:rsidRDefault="00EE021F" w:rsidP="004678B6">
      <w:pPr>
        <w:rPr>
          <w:sz w:val="28"/>
          <w:szCs w:val="28"/>
        </w:rPr>
      </w:pPr>
      <w:r w:rsidRPr="004678B6">
        <w:rPr>
          <w:sz w:val="28"/>
          <w:szCs w:val="28"/>
        </w:rPr>
        <w:t>Предметные результаты изучения государственного (башкирского) языка. К концу обучения в 5 классе обучающийся научится:</w:t>
      </w:r>
    </w:p>
    <w:p w:rsidR="00EE021F" w:rsidRPr="004678B6" w:rsidRDefault="00EE021F" w:rsidP="004678B6">
      <w:pPr>
        <w:rPr>
          <w:sz w:val="28"/>
          <w:szCs w:val="28"/>
        </w:rPr>
      </w:pPr>
      <w:r w:rsidRPr="004678B6">
        <w:rPr>
          <w:sz w:val="28"/>
          <w:szCs w:val="28"/>
        </w:rPr>
        <w:t>вести разные виды диалогов (диалог этикетного характера, диалог-побуждение к действию, диалог-расспрос) (до 10 реплик со стороны каждого собеседника);</w:t>
      </w:r>
    </w:p>
    <w:p w:rsidR="00EE021F" w:rsidRPr="004678B6" w:rsidRDefault="00EE021F" w:rsidP="004678B6">
      <w:pPr>
        <w:rPr>
          <w:sz w:val="28"/>
          <w:szCs w:val="28"/>
        </w:rPr>
      </w:pPr>
      <w:r w:rsidRPr="004678B6">
        <w:rPr>
          <w:sz w:val="28"/>
          <w:szCs w:val="28"/>
        </w:rPr>
        <w:t>создавать разные виды монологических высказываний (описание, в том числе</w:t>
      </w:r>
      <w:r w:rsidRPr="004678B6">
        <w:rPr>
          <w:sz w:val="28"/>
          <w:szCs w:val="28"/>
        </w:rPr>
        <w:tab/>
        <w:t>характеристика,</w:t>
      </w:r>
      <w:r w:rsidRPr="004678B6">
        <w:rPr>
          <w:sz w:val="28"/>
          <w:szCs w:val="28"/>
        </w:rPr>
        <w:tab/>
        <w:t>повествование,</w:t>
      </w:r>
      <w:r w:rsidRPr="004678B6">
        <w:rPr>
          <w:sz w:val="28"/>
          <w:szCs w:val="28"/>
        </w:rPr>
        <w:tab/>
        <w:t>или</w:t>
      </w:r>
      <w:r w:rsidRPr="004678B6">
        <w:rPr>
          <w:sz w:val="28"/>
          <w:szCs w:val="28"/>
        </w:rPr>
        <w:tab/>
        <w:t>сообщение)</w:t>
      </w:r>
      <w:r w:rsidRPr="004678B6">
        <w:rPr>
          <w:sz w:val="28"/>
          <w:szCs w:val="28"/>
        </w:rPr>
        <w:tab/>
        <w:t>(объём монологического высказывания – 10–12 фраз);</w:t>
      </w:r>
    </w:p>
    <w:p w:rsidR="00EE021F" w:rsidRPr="004678B6" w:rsidRDefault="00EE021F" w:rsidP="004678B6">
      <w:pPr>
        <w:rPr>
          <w:sz w:val="28"/>
          <w:szCs w:val="28"/>
        </w:rPr>
      </w:pPr>
      <w:r w:rsidRPr="004678B6">
        <w:rPr>
          <w:sz w:val="28"/>
          <w:szCs w:val="28"/>
        </w:rPr>
        <w:t>излагать основное содержание прочитанного текста (объём – 10–12 фраз);</w:t>
      </w:r>
    </w:p>
    <w:p w:rsidR="00EE021F" w:rsidRPr="004678B6" w:rsidRDefault="00EE021F" w:rsidP="004678B6">
      <w:pPr>
        <w:rPr>
          <w:sz w:val="28"/>
          <w:szCs w:val="28"/>
        </w:rPr>
      </w:pPr>
      <w:r w:rsidRPr="004678B6">
        <w:rPr>
          <w:sz w:val="28"/>
          <w:szCs w:val="28"/>
        </w:rPr>
        <w:t>кратко излагать результаты выполненной проектной работы (объём –до 12 фраз);</w:t>
      </w:r>
    </w:p>
    <w:p w:rsidR="00EE021F" w:rsidRPr="004678B6" w:rsidRDefault="00EE021F" w:rsidP="004678B6">
      <w:pPr>
        <w:rPr>
          <w:sz w:val="28"/>
          <w:szCs w:val="28"/>
        </w:rPr>
      </w:pPr>
      <w:r w:rsidRPr="004678B6">
        <w:rPr>
          <w:sz w:val="28"/>
          <w:szCs w:val="28"/>
        </w:rPr>
        <w:t>воспринимать на слух и понимать несложные тексты, содержащие отдельные незнакомые слова;</w:t>
      </w:r>
    </w:p>
    <w:p w:rsidR="00EE021F" w:rsidRPr="004678B6" w:rsidRDefault="00EE021F" w:rsidP="004678B6">
      <w:pPr>
        <w:rPr>
          <w:sz w:val="28"/>
          <w:szCs w:val="28"/>
        </w:rPr>
      </w:pPr>
      <w:r w:rsidRPr="004678B6">
        <w:rPr>
          <w:sz w:val="28"/>
          <w:szCs w:val="28"/>
        </w:rPr>
        <w:t>читать про себя и понимать несложные тексты, содержащие отдельные незнакомые слова, с пониманием основного содержания (объём текста для чтения – 200–250 слов);</w:t>
      </w:r>
    </w:p>
    <w:p w:rsidR="00EE021F" w:rsidRPr="004678B6" w:rsidRDefault="00EE021F" w:rsidP="004678B6">
      <w:pPr>
        <w:rPr>
          <w:sz w:val="28"/>
          <w:szCs w:val="28"/>
        </w:rPr>
      </w:pPr>
      <w:r w:rsidRPr="004678B6">
        <w:rPr>
          <w:sz w:val="28"/>
          <w:szCs w:val="28"/>
        </w:rPr>
        <w:t>писать короткие поздравления с праздниками; заполнять анкеты и формуляры, сообщая о себе основные сведения, писать электронное сообщение личного характера, соблюдая речевой этикет, (объём сообщения –</w:t>
      </w:r>
    </w:p>
    <w:p w:rsidR="00EE021F" w:rsidRPr="004678B6" w:rsidRDefault="00EE021F" w:rsidP="004678B6">
      <w:pPr>
        <w:rPr>
          <w:sz w:val="28"/>
          <w:szCs w:val="28"/>
        </w:rPr>
      </w:pPr>
      <w:bookmarkStart w:id="79" w:name="_page_179_0"/>
      <w:bookmarkEnd w:id="78"/>
      <w:r w:rsidRPr="004678B6">
        <w:rPr>
          <w:sz w:val="28"/>
          <w:szCs w:val="28"/>
        </w:rPr>
        <w:t>до 60 слов);различать на слух, без ошибок, произносить слова с правильным ударением и</w:t>
      </w:r>
      <w:r w:rsidRPr="004678B6">
        <w:rPr>
          <w:sz w:val="28"/>
          <w:szCs w:val="28"/>
        </w:rPr>
        <w:tab/>
        <w:t>фразы,</w:t>
      </w:r>
      <w:r w:rsidRPr="004678B6">
        <w:rPr>
          <w:sz w:val="28"/>
          <w:szCs w:val="28"/>
        </w:rPr>
        <w:tab/>
        <w:t>с</w:t>
      </w:r>
      <w:r w:rsidRPr="004678B6">
        <w:rPr>
          <w:sz w:val="28"/>
          <w:szCs w:val="28"/>
        </w:rPr>
        <w:tab/>
        <w:t>соблюдением</w:t>
      </w:r>
      <w:r w:rsidRPr="004678B6">
        <w:rPr>
          <w:sz w:val="28"/>
          <w:szCs w:val="28"/>
        </w:rPr>
        <w:tab/>
        <w:t>их</w:t>
      </w:r>
      <w:r w:rsidRPr="004678B6">
        <w:rPr>
          <w:sz w:val="28"/>
          <w:szCs w:val="28"/>
        </w:rPr>
        <w:tab/>
        <w:t>ритмико-интонационных особенностей, выразительно читать вслух небольшие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E021F" w:rsidRPr="004678B6" w:rsidRDefault="00EE021F" w:rsidP="004678B6">
      <w:pPr>
        <w:rPr>
          <w:sz w:val="28"/>
          <w:szCs w:val="28"/>
        </w:rPr>
      </w:pPr>
      <w:r w:rsidRPr="004678B6">
        <w:rPr>
          <w:sz w:val="28"/>
          <w:szCs w:val="28"/>
        </w:rPr>
        <w:t>характеризовать</w:t>
      </w:r>
      <w:r w:rsidRPr="004678B6">
        <w:rPr>
          <w:sz w:val="28"/>
          <w:szCs w:val="28"/>
        </w:rPr>
        <w:tab/>
        <w:t>различия</w:t>
      </w:r>
      <w:r w:rsidRPr="004678B6">
        <w:rPr>
          <w:sz w:val="28"/>
          <w:szCs w:val="28"/>
        </w:rPr>
        <w:tab/>
        <w:t>между</w:t>
      </w:r>
      <w:r w:rsidRPr="004678B6">
        <w:rPr>
          <w:sz w:val="28"/>
          <w:szCs w:val="28"/>
        </w:rPr>
        <w:tab/>
        <w:t>устной</w:t>
      </w:r>
      <w:r w:rsidRPr="004678B6">
        <w:rPr>
          <w:sz w:val="28"/>
          <w:szCs w:val="28"/>
        </w:rPr>
        <w:tab/>
        <w:t>и</w:t>
      </w:r>
      <w:r w:rsidRPr="004678B6">
        <w:rPr>
          <w:sz w:val="28"/>
          <w:szCs w:val="28"/>
        </w:rPr>
        <w:tab/>
        <w:t>письменной</w:t>
      </w:r>
      <w:r w:rsidRPr="004678B6">
        <w:rPr>
          <w:sz w:val="28"/>
          <w:szCs w:val="28"/>
        </w:rPr>
        <w:tab/>
        <w:t>речью, диалогом</w:t>
      </w:r>
      <w:r>
        <w:rPr>
          <w:sz w:val="28"/>
          <w:szCs w:val="28"/>
        </w:rPr>
        <w:t xml:space="preserve"> </w:t>
      </w:r>
      <w:r w:rsidRPr="004678B6">
        <w:rPr>
          <w:sz w:val="28"/>
          <w:szCs w:val="28"/>
        </w:rPr>
        <w:t>и монологом, учитывать особенности видов речевой деятельности при решении практико-ориентированных учебных задач и в повседневной жизни;</w:t>
      </w:r>
    </w:p>
    <w:p w:rsidR="00EE021F" w:rsidRPr="004678B6" w:rsidRDefault="00EE021F" w:rsidP="004678B6">
      <w:pPr>
        <w:rPr>
          <w:sz w:val="28"/>
          <w:szCs w:val="28"/>
        </w:rPr>
      </w:pPr>
      <w:r w:rsidRPr="004678B6">
        <w:rPr>
          <w:sz w:val="28"/>
          <w:szCs w:val="28"/>
        </w:rPr>
        <w:t>владеть</w:t>
      </w:r>
      <w:r w:rsidRPr="004678B6">
        <w:rPr>
          <w:sz w:val="28"/>
          <w:szCs w:val="28"/>
        </w:rPr>
        <w:tab/>
        <w:t>различными</w:t>
      </w:r>
      <w:r w:rsidRPr="004678B6">
        <w:rPr>
          <w:sz w:val="28"/>
          <w:szCs w:val="28"/>
        </w:rPr>
        <w:tab/>
        <w:t>видами</w:t>
      </w:r>
      <w:r w:rsidRPr="004678B6">
        <w:rPr>
          <w:sz w:val="28"/>
          <w:szCs w:val="28"/>
        </w:rPr>
        <w:tab/>
        <w:t>аудирования</w:t>
      </w:r>
      <w:r w:rsidRPr="004678B6">
        <w:rPr>
          <w:sz w:val="28"/>
          <w:szCs w:val="28"/>
        </w:rPr>
        <w:tab/>
        <w:t>–</w:t>
      </w:r>
      <w:r w:rsidRPr="004678B6">
        <w:rPr>
          <w:sz w:val="28"/>
          <w:szCs w:val="28"/>
        </w:rPr>
        <w:tab/>
        <w:t>выборочным, ознакомительным,</w:t>
      </w:r>
      <w:r w:rsidRPr="004678B6">
        <w:rPr>
          <w:sz w:val="28"/>
          <w:szCs w:val="28"/>
        </w:rPr>
        <w:tab/>
        <w:t>детальным</w:t>
      </w:r>
      <w:r w:rsidRPr="004678B6">
        <w:rPr>
          <w:sz w:val="28"/>
          <w:szCs w:val="28"/>
        </w:rPr>
        <w:tab/>
        <w:t>(на       материале       научно-учебных</w:t>
      </w:r>
      <w:r w:rsidRPr="004678B6">
        <w:rPr>
          <w:sz w:val="28"/>
          <w:szCs w:val="28"/>
        </w:rPr>
        <w:tab/>
        <w:t>и художественных текстов различных функционально-смысловых типов речи);</w:t>
      </w:r>
    </w:p>
    <w:p w:rsidR="00EE021F" w:rsidRPr="004678B6" w:rsidRDefault="00EE021F" w:rsidP="004678B6">
      <w:pPr>
        <w:rPr>
          <w:sz w:val="28"/>
          <w:szCs w:val="28"/>
        </w:rPr>
      </w:pPr>
      <w:r w:rsidRPr="004678B6">
        <w:rPr>
          <w:sz w:val="28"/>
          <w:szCs w:val="28"/>
        </w:rPr>
        <w:t>владеть различными видами чтения: просмотровым, ознакомительным, изучающим, поисковым;</w:t>
      </w:r>
    </w:p>
    <w:p w:rsidR="00EE021F" w:rsidRPr="004678B6" w:rsidRDefault="00EE021F" w:rsidP="004678B6">
      <w:pPr>
        <w:rPr>
          <w:sz w:val="28"/>
          <w:szCs w:val="28"/>
        </w:rPr>
      </w:pPr>
      <w:r w:rsidRPr="004678B6">
        <w:rPr>
          <w:sz w:val="28"/>
          <w:szCs w:val="28"/>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EE021F" w:rsidRPr="004678B6" w:rsidRDefault="00EE021F" w:rsidP="004678B6">
      <w:pPr>
        <w:rPr>
          <w:sz w:val="28"/>
          <w:szCs w:val="28"/>
        </w:rPr>
      </w:pPr>
      <w:r w:rsidRPr="004678B6">
        <w:rPr>
          <w:sz w:val="28"/>
          <w:szCs w:val="28"/>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EE021F" w:rsidRPr="004678B6" w:rsidRDefault="00EE021F" w:rsidP="004678B6">
      <w:pPr>
        <w:rPr>
          <w:sz w:val="28"/>
          <w:szCs w:val="28"/>
        </w:rPr>
      </w:pPr>
      <w:r w:rsidRPr="004678B6">
        <w:rPr>
          <w:sz w:val="28"/>
          <w:szCs w:val="28"/>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башкирскую этикетную вербальную и невербальную манеру общения;</w:t>
      </w:r>
    </w:p>
    <w:p w:rsidR="00EE021F" w:rsidRPr="004678B6" w:rsidRDefault="00EE021F" w:rsidP="004678B6">
      <w:pPr>
        <w:rPr>
          <w:sz w:val="28"/>
          <w:szCs w:val="28"/>
        </w:rPr>
      </w:pPr>
      <w:r w:rsidRPr="004678B6">
        <w:rPr>
          <w:sz w:val="28"/>
          <w:szCs w:val="28"/>
        </w:rPr>
        <w:t>использовать толковые, орфоэпические словари, словари синонимов, антонимов,</w:t>
      </w:r>
      <w:r w:rsidRPr="004678B6">
        <w:rPr>
          <w:sz w:val="28"/>
          <w:szCs w:val="28"/>
        </w:rPr>
        <w:tab/>
        <w:t>грамматические</w:t>
      </w:r>
      <w:r w:rsidRPr="004678B6">
        <w:rPr>
          <w:sz w:val="28"/>
          <w:szCs w:val="28"/>
        </w:rPr>
        <w:tab/>
        <w:t>словари</w:t>
      </w:r>
      <w:r w:rsidRPr="004678B6">
        <w:rPr>
          <w:sz w:val="28"/>
          <w:szCs w:val="28"/>
        </w:rPr>
        <w:tab/>
        <w:t>и</w:t>
      </w:r>
      <w:r w:rsidRPr="004678B6">
        <w:rPr>
          <w:sz w:val="28"/>
          <w:szCs w:val="28"/>
        </w:rPr>
        <w:tab/>
        <w:t>справочники,</w:t>
      </w:r>
      <w:r w:rsidRPr="004678B6">
        <w:rPr>
          <w:sz w:val="28"/>
          <w:szCs w:val="28"/>
        </w:rPr>
        <w:tab/>
        <w:t>в</w:t>
      </w:r>
      <w:r w:rsidRPr="004678B6">
        <w:rPr>
          <w:sz w:val="28"/>
          <w:szCs w:val="28"/>
        </w:rPr>
        <w:tab/>
        <w:t>том</w:t>
      </w:r>
      <w:r w:rsidRPr="004678B6">
        <w:rPr>
          <w:sz w:val="28"/>
          <w:szCs w:val="28"/>
        </w:rPr>
        <w:tab/>
        <w:t>числе мультимедийные, использовать орфографические словари и справочники по пунктуации;</w:t>
      </w:r>
    </w:p>
    <w:p w:rsidR="00EE021F" w:rsidRPr="004678B6" w:rsidRDefault="00EE021F" w:rsidP="004678B6">
      <w:pPr>
        <w:rPr>
          <w:sz w:val="28"/>
          <w:szCs w:val="28"/>
        </w:rPr>
      </w:pPr>
      <w:r w:rsidRPr="004678B6">
        <w:rPr>
          <w:sz w:val="28"/>
          <w:szCs w:val="28"/>
        </w:rPr>
        <w:t>характеризовать звуки; понимать различие между звуком и буквой, характеризовать систему звуков (повторение);</w:t>
      </w:r>
    </w:p>
    <w:p w:rsidR="00EE021F" w:rsidRPr="004678B6" w:rsidRDefault="00EE021F" w:rsidP="004678B6">
      <w:pPr>
        <w:rPr>
          <w:sz w:val="28"/>
          <w:szCs w:val="28"/>
        </w:rPr>
      </w:pPr>
      <w:r w:rsidRPr="004678B6">
        <w:rPr>
          <w:sz w:val="28"/>
          <w:szCs w:val="28"/>
        </w:rPr>
        <w:t>проводить фонетический анализ слов;</w:t>
      </w:r>
    </w:p>
    <w:p w:rsidR="00EE021F" w:rsidRPr="004678B6" w:rsidRDefault="00EE021F" w:rsidP="004678B6">
      <w:pPr>
        <w:rPr>
          <w:sz w:val="28"/>
          <w:szCs w:val="28"/>
        </w:rPr>
      </w:pPr>
      <w:r w:rsidRPr="004678B6">
        <w:rPr>
          <w:sz w:val="28"/>
          <w:szCs w:val="28"/>
        </w:rPr>
        <w:t>использовать знания по фонетике, графике и орфоэпии в практике произношения  и правописания слов;</w:t>
      </w:r>
    </w:p>
    <w:p w:rsidR="00EE021F" w:rsidRPr="004678B6" w:rsidRDefault="00EE021F" w:rsidP="004678B6">
      <w:pPr>
        <w:rPr>
          <w:sz w:val="28"/>
          <w:szCs w:val="28"/>
        </w:rPr>
      </w:pPr>
      <w:r w:rsidRPr="004678B6">
        <w:rPr>
          <w:sz w:val="28"/>
          <w:szCs w:val="28"/>
        </w:rPr>
        <w:t>распознавать изученные орфограммы;</w:t>
      </w:r>
    </w:p>
    <w:p w:rsidR="00EE021F" w:rsidRPr="004678B6" w:rsidRDefault="00EE021F" w:rsidP="004678B6">
      <w:pPr>
        <w:rPr>
          <w:sz w:val="28"/>
          <w:szCs w:val="28"/>
        </w:rPr>
      </w:pPr>
      <w:r w:rsidRPr="004678B6">
        <w:rPr>
          <w:sz w:val="28"/>
          <w:szCs w:val="28"/>
        </w:rPr>
        <w:t>применять знания по орфографии в практике правописания (в том числе применять знание о правописании разделительных ъ и ь);</w:t>
      </w:r>
    </w:p>
    <w:p w:rsidR="00EE021F" w:rsidRPr="004678B6" w:rsidRDefault="00EE021F" w:rsidP="004678B6">
      <w:pPr>
        <w:rPr>
          <w:sz w:val="28"/>
          <w:szCs w:val="28"/>
        </w:rPr>
      </w:pPr>
      <w:r w:rsidRPr="004678B6">
        <w:rPr>
          <w:sz w:val="28"/>
          <w:szCs w:val="28"/>
        </w:rPr>
        <w:t>объяснять лексическое значение слова разными способами (подбор</w:t>
      </w:r>
    </w:p>
    <w:p w:rsidR="00EE021F" w:rsidRPr="004678B6" w:rsidRDefault="00EE021F" w:rsidP="004678B6">
      <w:pPr>
        <w:rPr>
          <w:sz w:val="28"/>
          <w:szCs w:val="28"/>
        </w:rPr>
      </w:pPr>
      <w:bookmarkStart w:id="80" w:name="_page_180_0"/>
      <w:bookmarkEnd w:id="79"/>
      <w:r w:rsidRPr="004678B6">
        <w:rPr>
          <w:sz w:val="28"/>
          <w:szCs w:val="28"/>
        </w:rPr>
        <w:t>однокоренных слов, подбор синонимов и антонимов, определение значения слова по контексту, с помощью толкового словаря);</w:t>
      </w:r>
    </w:p>
    <w:p w:rsidR="00EE021F" w:rsidRPr="004678B6" w:rsidRDefault="00EE021F" w:rsidP="004678B6">
      <w:pPr>
        <w:rPr>
          <w:sz w:val="28"/>
          <w:szCs w:val="28"/>
        </w:rPr>
      </w:pPr>
      <w:r w:rsidRPr="004678B6">
        <w:rPr>
          <w:sz w:val="28"/>
          <w:szCs w:val="28"/>
        </w:rPr>
        <w:t>распознавать однозначные и многозначные слова, различать прямое и переносное значения слова;</w:t>
      </w:r>
    </w:p>
    <w:p w:rsidR="00EE021F" w:rsidRPr="004678B6" w:rsidRDefault="00EE021F" w:rsidP="004678B6">
      <w:pPr>
        <w:rPr>
          <w:sz w:val="28"/>
          <w:szCs w:val="28"/>
        </w:rPr>
      </w:pPr>
      <w:r w:rsidRPr="004678B6">
        <w:rPr>
          <w:sz w:val="28"/>
          <w:szCs w:val="28"/>
        </w:rPr>
        <w:t>проводить лексический анализ слов (в рамках изученного), пользоваться лексическими словарями (толковым, синонимов, антонимов, омонимов);</w:t>
      </w:r>
    </w:p>
    <w:p w:rsidR="00EE021F" w:rsidRPr="004678B6" w:rsidRDefault="00EE021F" w:rsidP="004678B6">
      <w:pPr>
        <w:rPr>
          <w:sz w:val="28"/>
          <w:szCs w:val="28"/>
        </w:rPr>
      </w:pPr>
      <w:r w:rsidRPr="004678B6">
        <w:rPr>
          <w:sz w:val="28"/>
          <w:szCs w:val="28"/>
        </w:rPr>
        <w:t>применять знания о частях речи как лексико-грамматических разрядах слов,о грамматическом значении слова, о системе частей речи в башкирском языке для решения практико- ориентированных учебных задач;</w:t>
      </w:r>
    </w:p>
    <w:p w:rsidR="00EE021F" w:rsidRPr="004678B6" w:rsidRDefault="00EE021F" w:rsidP="004678B6">
      <w:pPr>
        <w:rPr>
          <w:sz w:val="28"/>
          <w:szCs w:val="28"/>
        </w:rPr>
      </w:pPr>
      <w:r w:rsidRPr="004678B6">
        <w:rPr>
          <w:sz w:val="28"/>
          <w:szCs w:val="28"/>
        </w:rPr>
        <w:t>различать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глаголов(в рамках изученного);</w:t>
      </w:r>
    </w:p>
    <w:p w:rsidR="00EE021F" w:rsidRPr="004678B6" w:rsidRDefault="00EE021F" w:rsidP="004678B6">
      <w:pPr>
        <w:rPr>
          <w:sz w:val="28"/>
          <w:szCs w:val="28"/>
        </w:rPr>
      </w:pPr>
      <w:r w:rsidRPr="004678B6">
        <w:rPr>
          <w:sz w:val="28"/>
          <w:szCs w:val="28"/>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и местоимения с учётом стилистических норм современного башкирского языка;</w:t>
      </w:r>
    </w:p>
    <w:p w:rsidR="00EE021F" w:rsidRPr="004678B6" w:rsidRDefault="00EE021F" w:rsidP="004678B6">
      <w:pPr>
        <w:rPr>
          <w:sz w:val="28"/>
          <w:szCs w:val="28"/>
        </w:rPr>
      </w:pPr>
      <w:r w:rsidRPr="004678B6">
        <w:rPr>
          <w:sz w:val="28"/>
          <w:szCs w:val="28"/>
        </w:rPr>
        <w:t>применять</w:t>
      </w:r>
      <w:r w:rsidRPr="004678B6">
        <w:rPr>
          <w:sz w:val="28"/>
          <w:szCs w:val="28"/>
        </w:rPr>
        <w:tab/>
        <w:t>нормы</w:t>
      </w:r>
      <w:r w:rsidRPr="004678B6">
        <w:rPr>
          <w:sz w:val="28"/>
          <w:szCs w:val="28"/>
        </w:rPr>
        <w:tab/>
        <w:t>правописания</w:t>
      </w:r>
      <w:r w:rsidRPr="004678B6">
        <w:rPr>
          <w:sz w:val="28"/>
          <w:szCs w:val="28"/>
        </w:rPr>
        <w:tab/>
        <w:t>имён</w:t>
      </w:r>
      <w:r w:rsidRPr="004678B6">
        <w:rPr>
          <w:sz w:val="28"/>
          <w:szCs w:val="28"/>
        </w:rPr>
        <w:tab/>
        <w:t>существительных,</w:t>
      </w:r>
      <w:r w:rsidRPr="004678B6">
        <w:rPr>
          <w:sz w:val="28"/>
          <w:szCs w:val="28"/>
        </w:rPr>
        <w:tab/>
        <w:t>имён прилагательных, глаголов и местоимений с изученными орфограммами;</w:t>
      </w:r>
    </w:p>
    <w:p w:rsidR="00EE021F" w:rsidRPr="004678B6" w:rsidRDefault="00EE021F" w:rsidP="004678B6">
      <w:pPr>
        <w:rPr>
          <w:sz w:val="28"/>
          <w:szCs w:val="28"/>
        </w:rPr>
      </w:pPr>
      <w:r w:rsidRPr="004678B6">
        <w:rPr>
          <w:sz w:val="28"/>
          <w:szCs w:val="28"/>
        </w:rPr>
        <w:t>определять</w:t>
      </w:r>
      <w:r w:rsidRPr="004678B6">
        <w:rPr>
          <w:sz w:val="28"/>
          <w:szCs w:val="28"/>
        </w:rPr>
        <w:tab/>
        <w:t>общее</w:t>
      </w:r>
      <w:r w:rsidRPr="004678B6">
        <w:rPr>
          <w:sz w:val="28"/>
          <w:szCs w:val="28"/>
        </w:rPr>
        <w:tab/>
        <w:t>грамматическое</w:t>
      </w:r>
      <w:r w:rsidRPr="004678B6">
        <w:rPr>
          <w:sz w:val="28"/>
          <w:szCs w:val="28"/>
        </w:rPr>
        <w:tab/>
        <w:t>значение,</w:t>
      </w:r>
      <w:r w:rsidRPr="004678B6">
        <w:rPr>
          <w:sz w:val="28"/>
          <w:szCs w:val="28"/>
        </w:rPr>
        <w:tab/>
        <w:t>морфологические признаки и синтаксические функции имени существительного, объяснять его роль в речи;</w:t>
      </w:r>
    </w:p>
    <w:p w:rsidR="00EE021F" w:rsidRPr="004678B6" w:rsidRDefault="00EE021F" w:rsidP="004678B6">
      <w:pPr>
        <w:rPr>
          <w:sz w:val="28"/>
          <w:szCs w:val="28"/>
        </w:rPr>
      </w:pPr>
      <w:r w:rsidRPr="004678B6">
        <w:rPr>
          <w:sz w:val="28"/>
          <w:szCs w:val="28"/>
        </w:rPr>
        <w:t>определять лексико-грамматические разряды имён существительных; применять нормы правописания собственных имён существительных,</w:t>
      </w:r>
    </w:p>
    <w:p w:rsidR="00EE021F" w:rsidRPr="004678B6" w:rsidRDefault="00EE021F" w:rsidP="004678B6">
      <w:pPr>
        <w:rPr>
          <w:sz w:val="28"/>
          <w:szCs w:val="28"/>
        </w:rPr>
      </w:pPr>
      <w:r w:rsidRPr="004678B6">
        <w:rPr>
          <w:sz w:val="28"/>
          <w:szCs w:val="28"/>
        </w:rPr>
        <w:t>сокращённых имён существительных;</w:t>
      </w:r>
    </w:p>
    <w:p w:rsidR="00EE021F" w:rsidRPr="004678B6" w:rsidRDefault="00EE021F" w:rsidP="004678B6">
      <w:pPr>
        <w:rPr>
          <w:sz w:val="28"/>
          <w:szCs w:val="28"/>
        </w:rPr>
      </w:pPr>
      <w:r w:rsidRPr="004678B6">
        <w:rPr>
          <w:sz w:val="28"/>
          <w:szCs w:val="28"/>
        </w:rPr>
        <w:t>определять</w:t>
      </w:r>
      <w:r w:rsidRPr="004678B6">
        <w:rPr>
          <w:sz w:val="28"/>
          <w:szCs w:val="28"/>
        </w:rPr>
        <w:tab/>
        <w:t>общее</w:t>
      </w:r>
      <w:r w:rsidRPr="004678B6">
        <w:rPr>
          <w:sz w:val="28"/>
          <w:szCs w:val="28"/>
        </w:rPr>
        <w:tab/>
        <w:t>грамматическое</w:t>
      </w:r>
      <w:r w:rsidRPr="004678B6">
        <w:rPr>
          <w:sz w:val="28"/>
          <w:szCs w:val="28"/>
        </w:rPr>
        <w:tab/>
        <w:t>значение,</w:t>
      </w:r>
      <w:r w:rsidRPr="004678B6">
        <w:rPr>
          <w:sz w:val="28"/>
          <w:szCs w:val="28"/>
        </w:rPr>
        <w:tab/>
        <w:t>морфологические признаки и синтаксические функции имени прилагательного; объяснять его роль в речи;</w:t>
      </w:r>
    </w:p>
    <w:p w:rsidR="00EE021F" w:rsidRPr="004678B6" w:rsidRDefault="00EE021F" w:rsidP="004678B6">
      <w:pPr>
        <w:rPr>
          <w:sz w:val="28"/>
          <w:szCs w:val="28"/>
        </w:rPr>
      </w:pPr>
      <w:r w:rsidRPr="004678B6">
        <w:rPr>
          <w:sz w:val="28"/>
          <w:szCs w:val="28"/>
        </w:rPr>
        <w:t>применять нормы правописания имён прилагательных с изученными орфограммами;</w:t>
      </w:r>
      <w:r w:rsidRPr="004678B6">
        <w:rPr>
          <w:sz w:val="28"/>
          <w:szCs w:val="28"/>
        </w:rPr>
        <w:tab/>
        <w:t>определять</w:t>
      </w:r>
      <w:r w:rsidRPr="004678B6">
        <w:rPr>
          <w:sz w:val="28"/>
          <w:szCs w:val="28"/>
        </w:rPr>
        <w:tab/>
        <w:t>общее</w:t>
      </w:r>
      <w:r w:rsidRPr="004678B6">
        <w:rPr>
          <w:sz w:val="28"/>
          <w:szCs w:val="28"/>
        </w:rPr>
        <w:tab/>
        <w:t>грамматическое</w:t>
      </w:r>
      <w:r w:rsidRPr="004678B6">
        <w:rPr>
          <w:sz w:val="28"/>
          <w:szCs w:val="28"/>
        </w:rPr>
        <w:tab/>
        <w:t>значение, морфологические признаки и синтаксические функции глагола, объяснять его роль в словосочетании и предложении, а также в речи; распознавать личные, возвратное,           притяжательные,           указательные,</w:t>
      </w:r>
      <w:r w:rsidRPr="004678B6">
        <w:rPr>
          <w:sz w:val="28"/>
          <w:szCs w:val="28"/>
        </w:rPr>
        <w:tab/>
        <w:t>вопросительные, определительные, отрицательные, неопределённые местоимения, определять общее грамматическое значение местоимения, склонять местоимения и характеризовать        особенности       их        склонения,        словообразования, синтаксических функций, роли в речи;</w:t>
      </w:r>
    </w:p>
    <w:p w:rsidR="00EE021F" w:rsidRPr="004678B6" w:rsidRDefault="00EE021F" w:rsidP="004678B6">
      <w:pPr>
        <w:rPr>
          <w:sz w:val="28"/>
          <w:szCs w:val="28"/>
        </w:rPr>
      </w:pPr>
      <w:r w:rsidRPr="004678B6">
        <w:rPr>
          <w:sz w:val="28"/>
          <w:szCs w:val="28"/>
        </w:rPr>
        <w:t>правильно употреблять местоимения в соответствии с требованиями башкирского речевого этикета, в том числе местоимения 3-го лица – в соответствии</w:t>
      </w:r>
      <w:r w:rsidRPr="004678B6">
        <w:rPr>
          <w:sz w:val="28"/>
          <w:szCs w:val="28"/>
        </w:rPr>
        <w:tab/>
        <w:t>со</w:t>
      </w:r>
      <w:r w:rsidRPr="004678B6">
        <w:rPr>
          <w:sz w:val="28"/>
          <w:szCs w:val="28"/>
        </w:rPr>
        <w:tab/>
        <w:t>смыслом</w:t>
      </w:r>
      <w:r w:rsidRPr="004678B6">
        <w:rPr>
          <w:sz w:val="28"/>
          <w:szCs w:val="28"/>
        </w:rPr>
        <w:tab/>
        <w:t>предшествующего</w:t>
      </w:r>
      <w:r w:rsidRPr="004678B6">
        <w:rPr>
          <w:sz w:val="28"/>
          <w:szCs w:val="28"/>
        </w:rPr>
        <w:tab/>
        <w:t>текста</w:t>
      </w:r>
      <w:r w:rsidRPr="004678B6">
        <w:rPr>
          <w:sz w:val="28"/>
          <w:szCs w:val="28"/>
        </w:rPr>
        <w:tab/>
        <w:t>(устранение</w:t>
      </w:r>
      <w:bookmarkStart w:id="81" w:name="_page_181_0"/>
      <w:bookmarkEnd w:id="80"/>
      <w:r>
        <w:rPr>
          <w:sz w:val="28"/>
          <w:szCs w:val="28"/>
        </w:rPr>
        <w:t xml:space="preserve"> </w:t>
      </w:r>
      <w:r w:rsidRPr="004678B6">
        <w:rPr>
          <w:sz w:val="28"/>
          <w:szCs w:val="28"/>
        </w:rPr>
        <w:t>двусмысленности,</w:t>
      </w:r>
      <w:r w:rsidRPr="004678B6">
        <w:rPr>
          <w:sz w:val="28"/>
          <w:szCs w:val="28"/>
        </w:rPr>
        <w:tab/>
        <w:t>неточности),</w:t>
      </w:r>
      <w:r w:rsidRPr="004678B6">
        <w:rPr>
          <w:sz w:val="28"/>
          <w:szCs w:val="28"/>
        </w:rPr>
        <w:tab/>
        <w:t>соблюдать</w:t>
      </w:r>
      <w:r w:rsidRPr="004678B6">
        <w:rPr>
          <w:sz w:val="28"/>
          <w:szCs w:val="28"/>
        </w:rPr>
        <w:tab/>
        <w:t>нормы</w:t>
      </w:r>
      <w:r w:rsidRPr="004678B6">
        <w:rPr>
          <w:sz w:val="28"/>
          <w:szCs w:val="28"/>
        </w:rPr>
        <w:tab/>
        <w:t>правописания местоимений;</w:t>
      </w:r>
    </w:p>
    <w:p w:rsidR="00EE021F" w:rsidRPr="004678B6" w:rsidRDefault="00EE021F" w:rsidP="004678B6">
      <w:pPr>
        <w:rPr>
          <w:sz w:val="28"/>
          <w:szCs w:val="28"/>
        </w:rPr>
      </w:pPr>
      <w:r w:rsidRPr="004678B6">
        <w:rPr>
          <w:sz w:val="28"/>
          <w:szCs w:val="28"/>
        </w:rPr>
        <w:t>выбирать знак конца предложения, ставить в предложении запятую</w:t>
      </w:r>
      <w:r>
        <w:rPr>
          <w:sz w:val="28"/>
          <w:szCs w:val="28"/>
        </w:rPr>
        <w:t xml:space="preserve"> </w:t>
      </w:r>
      <w:r w:rsidRPr="004678B6">
        <w:rPr>
          <w:sz w:val="28"/>
          <w:szCs w:val="28"/>
        </w:rPr>
        <w:t>при перечислении</w:t>
      </w:r>
      <w:r w:rsidRPr="004678B6">
        <w:rPr>
          <w:sz w:val="28"/>
          <w:szCs w:val="28"/>
        </w:rPr>
        <w:tab/>
        <w:t>и</w:t>
      </w:r>
      <w:r w:rsidRPr="004678B6">
        <w:rPr>
          <w:sz w:val="28"/>
          <w:szCs w:val="28"/>
        </w:rPr>
        <w:tab/>
        <w:t>обращении,</w:t>
      </w:r>
      <w:r w:rsidRPr="004678B6">
        <w:rPr>
          <w:sz w:val="28"/>
          <w:szCs w:val="28"/>
        </w:rPr>
        <w:tab/>
        <w:t>пунктуационно</w:t>
      </w:r>
      <w:r w:rsidRPr="004678B6">
        <w:rPr>
          <w:sz w:val="28"/>
          <w:szCs w:val="28"/>
        </w:rPr>
        <w:tab/>
        <w:t>правильно</w:t>
      </w:r>
      <w:r w:rsidRPr="004678B6">
        <w:rPr>
          <w:sz w:val="28"/>
          <w:szCs w:val="28"/>
        </w:rPr>
        <w:tab/>
        <w:t>оформлять электронное сообщение личного характера; правильно оформлять адрес, писать фамилии и имена на башкирском языке;</w:t>
      </w:r>
    </w:p>
    <w:p w:rsidR="00EE021F" w:rsidRPr="004678B6" w:rsidRDefault="00EE021F" w:rsidP="004678B6">
      <w:pPr>
        <w:rPr>
          <w:sz w:val="28"/>
          <w:szCs w:val="28"/>
        </w:rPr>
      </w:pPr>
      <w:r w:rsidRPr="004678B6">
        <w:rPr>
          <w:sz w:val="28"/>
          <w:szCs w:val="28"/>
        </w:rPr>
        <w:t>участвовать</w:t>
      </w:r>
      <w:r w:rsidRPr="004678B6">
        <w:rPr>
          <w:sz w:val="28"/>
          <w:szCs w:val="28"/>
        </w:rPr>
        <w:tab/>
        <w:t>в</w:t>
      </w:r>
      <w:r w:rsidRPr="004678B6">
        <w:rPr>
          <w:sz w:val="28"/>
          <w:szCs w:val="28"/>
        </w:rPr>
        <w:tab/>
        <w:t>несложных учебных</w:t>
      </w:r>
      <w:r w:rsidRPr="004678B6">
        <w:rPr>
          <w:sz w:val="28"/>
          <w:szCs w:val="28"/>
        </w:rPr>
        <w:tab/>
        <w:t>проектах с</w:t>
      </w:r>
      <w:r w:rsidRPr="004678B6">
        <w:rPr>
          <w:sz w:val="28"/>
          <w:szCs w:val="28"/>
        </w:rPr>
        <w:tab/>
        <w:t>использованием материалов на</w:t>
      </w:r>
      <w:r w:rsidRPr="004678B6">
        <w:rPr>
          <w:sz w:val="28"/>
          <w:szCs w:val="28"/>
        </w:rPr>
        <w:tab/>
        <w:t>башкирском</w:t>
      </w:r>
      <w:r w:rsidRPr="004678B6">
        <w:rPr>
          <w:sz w:val="28"/>
          <w:szCs w:val="28"/>
        </w:rPr>
        <w:tab/>
        <w:t>языке</w:t>
      </w:r>
      <w:r w:rsidRPr="004678B6">
        <w:rPr>
          <w:sz w:val="28"/>
          <w:szCs w:val="28"/>
        </w:rPr>
        <w:tab/>
        <w:t>с</w:t>
      </w:r>
      <w:r w:rsidRPr="004678B6">
        <w:rPr>
          <w:sz w:val="28"/>
          <w:szCs w:val="28"/>
        </w:rPr>
        <w:tab/>
        <w:t>применением     информационных технологий, соблюдая правила информационной безопасности при работе в сети Интернет;</w:t>
      </w:r>
    </w:p>
    <w:p w:rsidR="00EE021F" w:rsidRPr="004678B6" w:rsidRDefault="00EE021F" w:rsidP="004678B6">
      <w:pPr>
        <w:rPr>
          <w:sz w:val="28"/>
          <w:szCs w:val="28"/>
        </w:rPr>
      </w:pPr>
      <w:r w:rsidRPr="004678B6">
        <w:rPr>
          <w:sz w:val="28"/>
          <w:szCs w:val="28"/>
        </w:rPr>
        <w:t>пользоваться различными видами лексических словарей (толковым, синонимов, антонимов, фразеологизмов);</w:t>
      </w:r>
    </w:p>
    <w:p w:rsidR="00EE021F" w:rsidRPr="004678B6" w:rsidRDefault="00EE021F" w:rsidP="004678B6">
      <w:pPr>
        <w:rPr>
          <w:sz w:val="28"/>
          <w:szCs w:val="28"/>
        </w:rPr>
      </w:pPr>
      <w:r w:rsidRPr="004678B6">
        <w:rPr>
          <w:sz w:val="28"/>
          <w:szCs w:val="28"/>
        </w:rPr>
        <w:t>использовать иноязычные словари и справочники, в том числе информационно-справочные системы в электронной форме.</w:t>
      </w:r>
    </w:p>
    <w:p w:rsidR="00EE021F" w:rsidRPr="004678B6" w:rsidRDefault="00EE021F" w:rsidP="004678B6">
      <w:pPr>
        <w:rPr>
          <w:sz w:val="28"/>
          <w:szCs w:val="28"/>
        </w:rPr>
      </w:pPr>
      <w:r w:rsidRPr="004678B6">
        <w:rPr>
          <w:sz w:val="28"/>
          <w:szCs w:val="28"/>
        </w:rPr>
        <w:t>Предметные результаты изучения государственного (башкирского) языка. К концу обучения в 6 классе обучающийся научится:</w:t>
      </w:r>
    </w:p>
    <w:p w:rsidR="00EE021F" w:rsidRPr="004678B6" w:rsidRDefault="00EE021F" w:rsidP="004678B6">
      <w:pPr>
        <w:rPr>
          <w:sz w:val="28"/>
          <w:szCs w:val="28"/>
        </w:rPr>
      </w:pPr>
      <w:r w:rsidRPr="004678B6">
        <w:rPr>
          <w:sz w:val="28"/>
          <w:szCs w:val="28"/>
        </w:rPr>
        <w:t>вести разные виды диалогов (диалог этикетного характера, диалог-побуждение к действию, диалог-расспрос) с соблюдением норм речевого этикета (до 12 реплик со стороны каждого собеседника);</w:t>
      </w:r>
    </w:p>
    <w:p w:rsidR="00EE021F" w:rsidRPr="004678B6" w:rsidRDefault="00EE021F" w:rsidP="004678B6">
      <w:pPr>
        <w:rPr>
          <w:sz w:val="28"/>
          <w:szCs w:val="28"/>
        </w:rPr>
      </w:pPr>
      <w:r w:rsidRPr="004678B6">
        <w:rPr>
          <w:sz w:val="28"/>
          <w:szCs w:val="28"/>
        </w:rPr>
        <w:t>создавать разные виды монологических высказываний (описание, в том числе характеристика, повествование) в рамках тематического содержания речи (объём монологического высказывания – 12–15 фраз), излагать основное содержание прочитанного текста (объём – 12– 15 фраз), кратко излагать результаты выполненной проектной работы (объём – 12–15 фраз); воспринимать на слух и понимать несложные тексты, содержащие отдельные незнакомые слова, со зрительными опорами или без опоры в зависимости  от поставленной</w:t>
      </w:r>
      <w:r w:rsidRPr="004678B6">
        <w:rPr>
          <w:sz w:val="28"/>
          <w:szCs w:val="28"/>
        </w:rPr>
        <w:tab/>
        <w:t>коммуникативной</w:t>
      </w:r>
      <w:r w:rsidRPr="004678B6">
        <w:rPr>
          <w:sz w:val="28"/>
          <w:szCs w:val="28"/>
        </w:rPr>
        <w:tab/>
        <w:t>задачи:</w:t>
      </w:r>
      <w:r w:rsidRPr="004678B6">
        <w:rPr>
          <w:sz w:val="28"/>
          <w:szCs w:val="28"/>
        </w:rPr>
        <w:tab/>
        <w:t>с</w:t>
      </w:r>
      <w:r w:rsidRPr="004678B6">
        <w:rPr>
          <w:sz w:val="28"/>
          <w:szCs w:val="28"/>
        </w:rPr>
        <w:tab/>
        <w:t>пониманием</w:t>
      </w:r>
      <w:r w:rsidRPr="004678B6">
        <w:rPr>
          <w:sz w:val="28"/>
          <w:szCs w:val="28"/>
        </w:rPr>
        <w:tab/>
        <w:t>основного содержания, с пониманием запрашиваемой информации (время звучания текста для аудирования – до 1,5 минут);</w:t>
      </w:r>
    </w:p>
    <w:p w:rsidR="00EE021F" w:rsidRPr="004678B6" w:rsidRDefault="00EE021F" w:rsidP="004678B6">
      <w:pPr>
        <w:rPr>
          <w:sz w:val="28"/>
          <w:szCs w:val="28"/>
        </w:rPr>
      </w:pPr>
      <w:r w:rsidRPr="004678B6">
        <w:rPr>
          <w:sz w:val="28"/>
          <w:szCs w:val="28"/>
        </w:rPr>
        <w:t>читать про себя и понимать несложные тексты, содержащие отдельные незнакомые слова, с пониманием основного содержания, с пониманием запрашиваемой информации (объём текста для чтения – 270–310 слов), читать</w:t>
      </w:r>
      <w:r>
        <w:rPr>
          <w:sz w:val="28"/>
          <w:szCs w:val="28"/>
        </w:rPr>
        <w:t xml:space="preserve"> </w:t>
      </w:r>
      <w:r w:rsidRPr="004678B6">
        <w:rPr>
          <w:sz w:val="28"/>
          <w:szCs w:val="28"/>
        </w:rPr>
        <w:t>про себя не сплошные тексты и понимать представленную в них информацию, определять тему текста по заголовку;</w:t>
      </w:r>
    </w:p>
    <w:p w:rsidR="00EE021F" w:rsidRPr="004678B6" w:rsidRDefault="00EE021F" w:rsidP="004678B6">
      <w:pPr>
        <w:rPr>
          <w:sz w:val="28"/>
          <w:szCs w:val="28"/>
        </w:rPr>
      </w:pPr>
      <w:r w:rsidRPr="004678B6">
        <w:rPr>
          <w:sz w:val="28"/>
          <w:szCs w:val="28"/>
        </w:rPr>
        <w:t>заполнять анкеты и формуляры в соответствии с нормами речевого этикета, создавать электронное сообщение личного характера в соответствии с нормами неофициального общения, соблюдая речевой этикет, создавать небольшое письменное высказывание с использованием образца, плана, ключевых слов, картинок;</w:t>
      </w:r>
    </w:p>
    <w:p w:rsidR="00EE021F" w:rsidRPr="004678B6" w:rsidRDefault="00EE021F" w:rsidP="004678B6">
      <w:pPr>
        <w:rPr>
          <w:sz w:val="28"/>
          <w:szCs w:val="28"/>
        </w:rPr>
      </w:pPr>
      <w:r w:rsidRPr="004678B6">
        <w:rPr>
          <w:sz w:val="28"/>
          <w:szCs w:val="28"/>
        </w:rPr>
        <w:t>владеть орфографическими навыками (правильно писать изученные слова),     владеть     пунктуационными     навыками     (ставить     запятую     при</w:t>
      </w:r>
    </w:p>
    <w:p w:rsidR="00EE021F" w:rsidRPr="004678B6" w:rsidRDefault="00EE021F" w:rsidP="004678B6">
      <w:pPr>
        <w:rPr>
          <w:sz w:val="28"/>
          <w:szCs w:val="28"/>
        </w:rPr>
      </w:pPr>
    </w:p>
    <w:p w:rsidR="00EE021F" w:rsidRPr="004678B6" w:rsidRDefault="00EE021F" w:rsidP="004678B6">
      <w:pPr>
        <w:rPr>
          <w:sz w:val="28"/>
          <w:szCs w:val="28"/>
        </w:rPr>
      </w:pPr>
      <w:bookmarkStart w:id="82" w:name="_page_182_0"/>
      <w:bookmarkEnd w:id="81"/>
      <w:r w:rsidRPr="004678B6">
        <w:rPr>
          <w:sz w:val="28"/>
          <w:szCs w:val="28"/>
        </w:rPr>
        <w:t>перечислении</w:t>
      </w:r>
      <w:r>
        <w:rPr>
          <w:sz w:val="28"/>
          <w:szCs w:val="28"/>
        </w:rPr>
        <w:t xml:space="preserve"> </w:t>
      </w:r>
      <w:r w:rsidRPr="004678B6">
        <w:rPr>
          <w:sz w:val="28"/>
          <w:szCs w:val="28"/>
        </w:rPr>
        <w:t xml:space="preserve">и обращении); распознавать в устной речи и письменном тексте 750 лексических единиц (слов, словосочетаний, речевых клише) и правильно употреблять в </w:t>
      </w:r>
      <w:r>
        <w:rPr>
          <w:sz w:val="28"/>
          <w:szCs w:val="28"/>
        </w:rPr>
        <w:t xml:space="preserve"> </w:t>
      </w:r>
      <w:r w:rsidRPr="004678B6">
        <w:rPr>
          <w:sz w:val="28"/>
          <w:szCs w:val="28"/>
        </w:rPr>
        <w:t>ц, освоенных ранее), обслуживающих</w:t>
      </w:r>
    </w:p>
    <w:p w:rsidR="00EE021F" w:rsidRPr="004678B6" w:rsidRDefault="00EE021F" w:rsidP="004678B6">
      <w:pPr>
        <w:rPr>
          <w:sz w:val="28"/>
          <w:szCs w:val="28"/>
        </w:rPr>
      </w:pPr>
      <w:r w:rsidRPr="004678B6">
        <w:rPr>
          <w:sz w:val="28"/>
          <w:szCs w:val="28"/>
        </w:rPr>
        <w:t>ситуации общения в рамках тематического содержания, с соблюдением существующей нормы лексической сочетаемости;</w:t>
      </w:r>
    </w:p>
    <w:p w:rsidR="00EE021F" w:rsidRPr="004678B6" w:rsidRDefault="00EE021F" w:rsidP="004678B6">
      <w:pPr>
        <w:rPr>
          <w:sz w:val="28"/>
          <w:szCs w:val="28"/>
        </w:rPr>
      </w:pPr>
      <w:r w:rsidRPr="004678B6">
        <w:rPr>
          <w:sz w:val="28"/>
          <w:szCs w:val="28"/>
        </w:rPr>
        <w:t>распознавать</w:t>
      </w:r>
      <w:r w:rsidRPr="004678B6">
        <w:rPr>
          <w:sz w:val="28"/>
          <w:szCs w:val="28"/>
        </w:rPr>
        <w:tab/>
        <w:t>основные</w:t>
      </w:r>
      <w:r w:rsidRPr="004678B6">
        <w:rPr>
          <w:sz w:val="28"/>
          <w:szCs w:val="28"/>
        </w:rPr>
        <w:tab/>
        <w:t>признаки</w:t>
      </w:r>
      <w:r w:rsidRPr="004678B6">
        <w:rPr>
          <w:sz w:val="28"/>
          <w:szCs w:val="28"/>
        </w:rPr>
        <w:tab/>
        <w:t>текста,</w:t>
      </w:r>
      <w:r w:rsidRPr="004678B6">
        <w:rPr>
          <w:sz w:val="28"/>
          <w:szCs w:val="28"/>
        </w:rPr>
        <w:tab/>
        <w:t>делить</w:t>
      </w:r>
      <w:r w:rsidRPr="004678B6">
        <w:rPr>
          <w:sz w:val="28"/>
          <w:szCs w:val="28"/>
        </w:rPr>
        <w:tab/>
        <w:t>текст</w:t>
      </w:r>
      <w:r w:rsidRPr="004678B6">
        <w:rPr>
          <w:sz w:val="28"/>
          <w:szCs w:val="28"/>
        </w:rPr>
        <w:tab/>
        <w:t>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EE021F" w:rsidRPr="004678B6" w:rsidRDefault="00EE021F" w:rsidP="004678B6">
      <w:pPr>
        <w:rPr>
          <w:sz w:val="28"/>
          <w:szCs w:val="28"/>
        </w:rPr>
      </w:pPr>
      <w:r w:rsidRPr="004678B6">
        <w:rPr>
          <w:sz w:val="28"/>
          <w:szCs w:val="28"/>
        </w:rPr>
        <w:t>применять</w:t>
      </w:r>
      <w:r w:rsidRPr="004678B6">
        <w:rPr>
          <w:sz w:val="28"/>
          <w:szCs w:val="28"/>
        </w:rPr>
        <w:tab/>
        <w:t>знание</w:t>
      </w:r>
      <w:r w:rsidRPr="004678B6">
        <w:rPr>
          <w:sz w:val="28"/>
          <w:szCs w:val="28"/>
        </w:rPr>
        <w:tab/>
        <w:t>основных</w:t>
      </w:r>
      <w:r w:rsidRPr="004678B6">
        <w:rPr>
          <w:sz w:val="28"/>
          <w:szCs w:val="28"/>
        </w:rPr>
        <w:tab/>
        <w:t>признаков</w:t>
      </w:r>
      <w:r w:rsidRPr="004678B6">
        <w:rPr>
          <w:sz w:val="28"/>
          <w:szCs w:val="28"/>
        </w:rPr>
        <w:tab/>
        <w:t>текста</w:t>
      </w:r>
      <w:r w:rsidRPr="004678B6">
        <w:rPr>
          <w:sz w:val="28"/>
          <w:szCs w:val="28"/>
        </w:rPr>
        <w:tab/>
        <w:t>(повествование, рассуждение)     на</w:t>
      </w:r>
      <w:r w:rsidRPr="004678B6">
        <w:rPr>
          <w:sz w:val="28"/>
          <w:szCs w:val="28"/>
        </w:rPr>
        <w:tab/>
        <w:t>практике; создавать</w:t>
      </w:r>
      <w:r w:rsidRPr="004678B6">
        <w:rPr>
          <w:sz w:val="28"/>
          <w:szCs w:val="28"/>
        </w:rPr>
        <w:tab/>
        <w:t>повествовательные</w:t>
      </w:r>
      <w:r w:rsidRPr="004678B6">
        <w:rPr>
          <w:sz w:val="28"/>
          <w:szCs w:val="28"/>
        </w:rPr>
        <w:tab/>
        <w:t>тексты</w:t>
      </w:r>
      <w:r w:rsidRPr="004678B6">
        <w:rPr>
          <w:sz w:val="28"/>
          <w:szCs w:val="28"/>
        </w:rPr>
        <w:tab/>
        <w:t>с использованием собственного жизненного и читательского опыта;</w:t>
      </w:r>
    </w:p>
    <w:p w:rsidR="00EE021F" w:rsidRPr="004678B6" w:rsidRDefault="00EE021F" w:rsidP="004678B6">
      <w:pPr>
        <w:rPr>
          <w:sz w:val="28"/>
          <w:szCs w:val="28"/>
        </w:rPr>
      </w:pPr>
      <w:r w:rsidRPr="004678B6">
        <w:rPr>
          <w:sz w:val="28"/>
          <w:szCs w:val="28"/>
        </w:rPr>
        <w:t>иметь общее представление об особенностях башкирской разговорной речи, функциональных стилей, языка художественной литературы;</w:t>
      </w:r>
    </w:p>
    <w:p w:rsidR="00EE021F" w:rsidRPr="004678B6" w:rsidRDefault="00EE021F" w:rsidP="004678B6">
      <w:pPr>
        <w:rPr>
          <w:sz w:val="28"/>
          <w:szCs w:val="28"/>
        </w:rPr>
      </w:pPr>
      <w:r w:rsidRPr="004678B6">
        <w:rPr>
          <w:sz w:val="28"/>
          <w:szCs w:val="28"/>
        </w:rPr>
        <w:t>распознавать</w:t>
      </w:r>
      <w:r w:rsidRPr="004678B6">
        <w:rPr>
          <w:sz w:val="28"/>
          <w:szCs w:val="28"/>
        </w:rPr>
        <w:tab/>
        <w:t>и</w:t>
      </w:r>
      <w:r w:rsidRPr="004678B6">
        <w:rPr>
          <w:sz w:val="28"/>
          <w:szCs w:val="28"/>
        </w:rPr>
        <w:tab/>
        <w:t>употреблять</w:t>
      </w:r>
      <w:r w:rsidRPr="004678B6">
        <w:rPr>
          <w:sz w:val="28"/>
          <w:szCs w:val="28"/>
        </w:rPr>
        <w:tab/>
        <w:t>в</w:t>
      </w:r>
      <w:r w:rsidRPr="004678B6">
        <w:rPr>
          <w:sz w:val="28"/>
          <w:szCs w:val="28"/>
        </w:rPr>
        <w:tab/>
        <w:t>устной</w:t>
      </w:r>
      <w:r w:rsidRPr="004678B6">
        <w:rPr>
          <w:sz w:val="28"/>
          <w:szCs w:val="28"/>
        </w:rPr>
        <w:tab/>
        <w:t>и</w:t>
      </w:r>
      <w:r w:rsidRPr="004678B6">
        <w:rPr>
          <w:sz w:val="28"/>
          <w:szCs w:val="28"/>
        </w:rPr>
        <w:tab/>
        <w:t>письменной</w:t>
      </w:r>
      <w:r w:rsidRPr="004678B6">
        <w:rPr>
          <w:sz w:val="28"/>
          <w:szCs w:val="28"/>
        </w:rPr>
        <w:tab/>
        <w:t>речи,</w:t>
      </w:r>
      <w:r w:rsidRPr="004678B6">
        <w:rPr>
          <w:sz w:val="28"/>
          <w:szCs w:val="28"/>
        </w:rPr>
        <w:tab/>
        <w:t>в публицистических     и     художественных</w:t>
      </w:r>
      <w:r w:rsidRPr="004678B6">
        <w:rPr>
          <w:sz w:val="28"/>
          <w:szCs w:val="28"/>
        </w:rPr>
        <w:tab/>
        <w:t>текстах     имена</w:t>
      </w:r>
      <w:r w:rsidRPr="004678B6">
        <w:rPr>
          <w:sz w:val="28"/>
          <w:szCs w:val="28"/>
        </w:rPr>
        <w:tab/>
        <w:t>числительные (количественные,          порядковые,          собирательные,         разделительные, приблизительные, дробные) для обозначения дат и чисел, и наречия (наречие образа действия, времени, места, уподобления, меры и степени, причины и цели, простая и составная формы сравнительной и превосходной степеней сравнения наречий);</w:t>
      </w:r>
    </w:p>
    <w:p w:rsidR="00EE021F" w:rsidRPr="004678B6" w:rsidRDefault="00EE021F" w:rsidP="004678B6">
      <w:pPr>
        <w:rPr>
          <w:sz w:val="28"/>
          <w:szCs w:val="28"/>
        </w:rPr>
      </w:pPr>
      <w:r w:rsidRPr="004678B6">
        <w:rPr>
          <w:sz w:val="28"/>
          <w:szCs w:val="28"/>
        </w:rPr>
        <w:t>определять общее грамматическое значение имени числительного, различать разряды имён числительных по значению, по строению;</w:t>
      </w:r>
    </w:p>
    <w:p w:rsidR="00EE021F" w:rsidRPr="004678B6" w:rsidRDefault="00EE021F" w:rsidP="004678B6">
      <w:pPr>
        <w:rPr>
          <w:sz w:val="28"/>
          <w:szCs w:val="28"/>
        </w:rPr>
      </w:pPr>
      <w:r w:rsidRPr="004678B6">
        <w:rPr>
          <w:sz w:val="28"/>
          <w:szCs w:val="28"/>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EE021F" w:rsidRPr="004678B6" w:rsidRDefault="00EE021F" w:rsidP="004678B6">
      <w:pPr>
        <w:rPr>
          <w:sz w:val="28"/>
          <w:szCs w:val="28"/>
        </w:rPr>
      </w:pPr>
      <w:r w:rsidRPr="004678B6">
        <w:rPr>
          <w:sz w:val="28"/>
          <w:szCs w:val="28"/>
        </w:rPr>
        <w:t>правильно употреблять собирательные имена числительные, соблюдать нормы правописания имён числительных;</w:t>
      </w:r>
    </w:p>
    <w:p w:rsidR="00EE021F" w:rsidRPr="004678B6" w:rsidRDefault="00EE021F" w:rsidP="004678B6">
      <w:pPr>
        <w:rPr>
          <w:sz w:val="28"/>
          <w:szCs w:val="28"/>
        </w:rPr>
      </w:pPr>
      <w:r w:rsidRPr="004678B6">
        <w:rPr>
          <w:sz w:val="28"/>
          <w:szCs w:val="28"/>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EE021F" w:rsidRPr="004678B6" w:rsidRDefault="00EE021F" w:rsidP="004678B6">
      <w:pPr>
        <w:rPr>
          <w:sz w:val="28"/>
          <w:szCs w:val="28"/>
        </w:rPr>
      </w:pPr>
      <w:r w:rsidRPr="004678B6">
        <w:rPr>
          <w:sz w:val="28"/>
          <w:szCs w:val="28"/>
        </w:rPr>
        <w:t>соблюдать</w:t>
      </w:r>
      <w:r w:rsidRPr="004678B6">
        <w:rPr>
          <w:sz w:val="28"/>
          <w:szCs w:val="28"/>
        </w:rPr>
        <w:tab/>
        <w:t>нормы</w:t>
      </w:r>
      <w:r w:rsidRPr="004678B6">
        <w:rPr>
          <w:sz w:val="28"/>
          <w:szCs w:val="28"/>
        </w:rPr>
        <w:tab/>
        <w:t>образования</w:t>
      </w:r>
      <w:r w:rsidRPr="004678B6">
        <w:rPr>
          <w:sz w:val="28"/>
          <w:szCs w:val="28"/>
        </w:rPr>
        <w:tab/>
        <w:t>степеней</w:t>
      </w:r>
      <w:r w:rsidRPr="004678B6">
        <w:rPr>
          <w:sz w:val="28"/>
          <w:szCs w:val="28"/>
        </w:rPr>
        <w:tab/>
        <w:t>сравнения</w:t>
      </w:r>
      <w:r w:rsidRPr="004678B6">
        <w:rPr>
          <w:sz w:val="28"/>
          <w:szCs w:val="28"/>
        </w:rPr>
        <w:tab/>
        <w:t>наречий, произношения наречий; понимать и использовать в устной и письменной речи наиболее употребительную лексику; соблюдать нормы речевого этикета в ситуациях учебного и бытового общения;</w:t>
      </w:r>
    </w:p>
    <w:p w:rsidR="00EE021F" w:rsidRPr="004678B6" w:rsidRDefault="00EE021F" w:rsidP="004678B6">
      <w:pPr>
        <w:rPr>
          <w:sz w:val="28"/>
          <w:szCs w:val="28"/>
        </w:rPr>
      </w:pPr>
      <w:r w:rsidRPr="004678B6">
        <w:rPr>
          <w:sz w:val="28"/>
          <w:szCs w:val="28"/>
        </w:rPr>
        <w:t>достигать взаимопонимания в процессе устного и письменного общения с носителями башкирского языка;</w:t>
      </w:r>
    </w:p>
    <w:p w:rsidR="00EE021F" w:rsidRPr="004678B6" w:rsidRDefault="00EE021F" w:rsidP="004678B6">
      <w:pPr>
        <w:rPr>
          <w:sz w:val="28"/>
          <w:szCs w:val="28"/>
        </w:rPr>
      </w:pPr>
      <w:bookmarkStart w:id="83" w:name="_page_183_0"/>
      <w:bookmarkEnd w:id="82"/>
      <w:r w:rsidRPr="004678B6">
        <w:rPr>
          <w:sz w:val="28"/>
          <w:szCs w:val="28"/>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E021F" w:rsidRPr="004678B6" w:rsidRDefault="00EE021F" w:rsidP="004678B6">
      <w:pPr>
        <w:rPr>
          <w:sz w:val="28"/>
          <w:szCs w:val="28"/>
        </w:rPr>
      </w:pPr>
      <w:r w:rsidRPr="004678B6">
        <w:rPr>
          <w:sz w:val="28"/>
          <w:szCs w:val="28"/>
        </w:rPr>
        <w:t>Предметные результаты изучения государственного (башкирского) языка. К  концу обучения в 7 классе обучающийся научится:</w:t>
      </w:r>
    </w:p>
    <w:p w:rsidR="00EE021F" w:rsidRPr="004678B6" w:rsidRDefault="00EE021F" w:rsidP="004678B6">
      <w:pPr>
        <w:rPr>
          <w:sz w:val="28"/>
          <w:szCs w:val="28"/>
        </w:rPr>
      </w:pPr>
      <w:r w:rsidRPr="004678B6">
        <w:rPr>
          <w:sz w:val="28"/>
          <w:szCs w:val="28"/>
        </w:rPr>
        <w:t>вести разные виды диалогов (диалог этикетного характера, диалог-побуждение</w:t>
      </w:r>
      <w:r w:rsidRPr="004678B6">
        <w:rPr>
          <w:sz w:val="28"/>
          <w:szCs w:val="28"/>
        </w:rPr>
        <w:tab/>
        <w:t>к</w:t>
      </w:r>
      <w:r w:rsidRPr="004678B6">
        <w:rPr>
          <w:sz w:val="28"/>
          <w:szCs w:val="28"/>
        </w:rPr>
        <w:tab/>
        <w:t>действию,</w:t>
      </w:r>
      <w:r w:rsidRPr="004678B6">
        <w:rPr>
          <w:sz w:val="28"/>
          <w:szCs w:val="28"/>
        </w:rPr>
        <w:tab/>
        <w:t>диалог-расспрос,</w:t>
      </w:r>
      <w:r w:rsidRPr="004678B6">
        <w:rPr>
          <w:sz w:val="28"/>
          <w:szCs w:val="28"/>
        </w:rPr>
        <w:tab/>
        <w:t>комбинированный</w:t>
      </w:r>
      <w:r w:rsidRPr="004678B6">
        <w:rPr>
          <w:sz w:val="28"/>
          <w:szCs w:val="28"/>
        </w:rPr>
        <w:tab/>
        <w:t>диалог, включающий различные виды диалогов) с соблюдением норм речевого этикета, (до 15 реплик со стороны каждого собеседника); создавать разные виды монологических высказываний (описание, в том числе характеристика, повествование, или сообщение) в рамках тематического содержания речи (объём монологического высказывания – 15–17 фраз), излагать основное содержание прочитанного или прослушанного текста с вербальными и (или) зрительными опорами (объём – 15–17 фраз), кратко излагать результаты выполненной проектной работы (объём – 15–17 фраз); воспринимать на слух и понимать несложные тексты, содержащие отдельные незнакомые слова, в зависимости от поставленной коммуникативной задачи:с пониманием основного содержания, с пониманием запрашиваемой информации (время звучания текста для аудирования – до 2 минут);</w:t>
      </w:r>
    </w:p>
    <w:p w:rsidR="00EE021F" w:rsidRPr="004678B6" w:rsidRDefault="00EE021F" w:rsidP="004678B6">
      <w:pPr>
        <w:rPr>
          <w:sz w:val="28"/>
          <w:szCs w:val="28"/>
        </w:rPr>
      </w:pPr>
      <w:r w:rsidRPr="004678B6">
        <w:rPr>
          <w:sz w:val="28"/>
          <w:szCs w:val="28"/>
        </w:rPr>
        <w:t>читать про себя и понимать несложные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информации, с полным пониманием информации (объём текста для чтения – 300–350 слов), читать про</w:t>
      </w:r>
      <w:r w:rsidRPr="004678B6">
        <w:rPr>
          <w:sz w:val="28"/>
          <w:szCs w:val="28"/>
        </w:rPr>
        <w:tab/>
        <w:t>себя</w:t>
      </w:r>
      <w:r w:rsidRPr="004678B6">
        <w:rPr>
          <w:sz w:val="28"/>
          <w:szCs w:val="28"/>
        </w:rPr>
        <w:tab/>
        <w:t>не сплошные</w:t>
      </w:r>
      <w:r w:rsidRPr="004678B6">
        <w:rPr>
          <w:sz w:val="28"/>
          <w:szCs w:val="28"/>
        </w:rPr>
        <w:tab/>
        <w:t>тексты</w:t>
      </w:r>
      <w:r w:rsidRPr="004678B6">
        <w:rPr>
          <w:sz w:val="28"/>
          <w:szCs w:val="28"/>
        </w:rPr>
        <w:tab/>
        <w:t>(таблицы,</w:t>
      </w:r>
      <w:r w:rsidRPr="004678B6">
        <w:rPr>
          <w:sz w:val="28"/>
          <w:szCs w:val="28"/>
        </w:rPr>
        <w:tab/>
        <w:t>диаграммы)</w:t>
      </w:r>
      <w:r w:rsidRPr="004678B6">
        <w:rPr>
          <w:sz w:val="28"/>
          <w:szCs w:val="28"/>
        </w:rPr>
        <w:tab/>
        <w:t>и</w:t>
      </w:r>
      <w:r w:rsidRPr="004678B6">
        <w:rPr>
          <w:sz w:val="28"/>
          <w:szCs w:val="28"/>
        </w:rPr>
        <w:tab/>
        <w:t>понимать представленную в них информацию, определять последовательность главных событий в тексте;</w:t>
      </w:r>
    </w:p>
    <w:p w:rsidR="00EE021F" w:rsidRPr="004678B6" w:rsidRDefault="00EE021F" w:rsidP="004678B6">
      <w:pPr>
        <w:rPr>
          <w:sz w:val="28"/>
          <w:szCs w:val="28"/>
        </w:rPr>
      </w:pPr>
      <w:r w:rsidRPr="004678B6">
        <w:rPr>
          <w:sz w:val="28"/>
          <w:szCs w:val="28"/>
        </w:rPr>
        <w:t>распознавать в устной речи и письменном тексте 850 лексических единиц (слов, словосочетаний, речевых клише) и правильно употреблять в устной и письменной речи 800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E021F" w:rsidRPr="004678B6" w:rsidRDefault="00EE021F" w:rsidP="004678B6">
      <w:pPr>
        <w:rPr>
          <w:sz w:val="28"/>
          <w:szCs w:val="28"/>
        </w:rPr>
      </w:pPr>
      <w:r w:rsidRPr="004678B6">
        <w:rPr>
          <w:sz w:val="28"/>
          <w:szCs w:val="28"/>
        </w:rPr>
        <w:t>показывать тесную связь языка с культурой и историей народа через определённые примеры; сравнивать нормы культуры башкирской речи с правилами культуры речи других народов, живущих в России;</w:t>
      </w:r>
    </w:p>
    <w:p w:rsidR="00EE021F" w:rsidRPr="004678B6" w:rsidRDefault="00EE021F" w:rsidP="004678B6">
      <w:pPr>
        <w:rPr>
          <w:sz w:val="28"/>
          <w:szCs w:val="28"/>
        </w:rPr>
      </w:pPr>
      <w:r w:rsidRPr="004678B6">
        <w:rPr>
          <w:sz w:val="28"/>
          <w:szCs w:val="28"/>
        </w:rPr>
        <w:t>распознавать и употреблять в устной и письменной речи различные средства связи в тексте для обеспечения логичности и целостности высказывания, морфологические формы, используемые в научном и деловом стилях;</w:t>
      </w:r>
    </w:p>
    <w:p w:rsidR="00EE021F" w:rsidRPr="004678B6" w:rsidRDefault="00EE021F" w:rsidP="004678B6">
      <w:pPr>
        <w:rPr>
          <w:sz w:val="28"/>
          <w:szCs w:val="28"/>
        </w:rPr>
      </w:pPr>
      <w:r w:rsidRPr="004678B6">
        <w:rPr>
          <w:sz w:val="28"/>
          <w:szCs w:val="28"/>
        </w:rPr>
        <w:t>использовать принципы этикетного общения, лежащие в основе национального башкирского речевого этикета (запрет на употребление</w:t>
      </w:r>
    </w:p>
    <w:p w:rsidR="00EE021F" w:rsidRPr="004678B6" w:rsidRDefault="00EE021F" w:rsidP="004678B6">
      <w:pPr>
        <w:rPr>
          <w:sz w:val="28"/>
          <w:szCs w:val="28"/>
        </w:rPr>
      </w:pPr>
      <w:bookmarkStart w:id="84" w:name="_page_184_0"/>
      <w:bookmarkEnd w:id="83"/>
      <w:r w:rsidRPr="004678B6">
        <w:rPr>
          <w:sz w:val="28"/>
          <w:szCs w:val="28"/>
        </w:rPr>
        <w:t>грубых слов, выражений, фраз, исключение категоричности в разговоре), соблюдать нормы башкирского невербального этикета; анализировать и оценивать с точки зрения норм современного башкирского литературного языка чужую и собственную речь;</w:t>
      </w:r>
    </w:p>
    <w:p w:rsidR="00EE021F" w:rsidRPr="004678B6" w:rsidRDefault="00EE021F" w:rsidP="004678B6">
      <w:pPr>
        <w:rPr>
          <w:sz w:val="28"/>
          <w:szCs w:val="28"/>
        </w:rPr>
      </w:pPr>
      <w:r w:rsidRPr="004678B6">
        <w:rPr>
          <w:sz w:val="28"/>
          <w:szCs w:val="28"/>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EE021F" w:rsidRPr="004678B6" w:rsidRDefault="00EE021F" w:rsidP="004678B6">
      <w:pPr>
        <w:rPr>
          <w:sz w:val="28"/>
          <w:szCs w:val="28"/>
        </w:rPr>
      </w:pPr>
      <w:r w:rsidRPr="004678B6">
        <w:rPr>
          <w:sz w:val="28"/>
          <w:szCs w:val="28"/>
        </w:rPr>
        <w:t>распознавать и употреблять в устной и письменной речи служебные части речи (послелоги, союзы, частицы, модальные слова, междометия, звукоподражательные слова);</w:t>
      </w:r>
    </w:p>
    <w:p w:rsidR="00EE021F" w:rsidRPr="004678B6" w:rsidRDefault="00EE021F" w:rsidP="004678B6">
      <w:pPr>
        <w:rPr>
          <w:sz w:val="28"/>
          <w:szCs w:val="28"/>
        </w:rPr>
      </w:pPr>
      <w:r w:rsidRPr="004678B6">
        <w:rPr>
          <w:sz w:val="28"/>
          <w:szCs w:val="28"/>
        </w:rPr>
        <w:t>давать общую характеристику служебных частей речи; объяснять их отличия от самостоятельных частей речи;</w:t>
      </w:r>
    </w:p>
    <w:p w:rsidR="00EE021F" w:rsidRPr="004678B6" w:rsidRDefault="00EE021F" w:rsidP="004678B6">
      <w:pPr>
        <w:rPr>
          <w:sz w:val="28"/>
          <w:szCs w:val="28"/>
        </w:rPr>
      </w:pPr>
      <w:r w:rsidRPr="004678B6">
        <w:rPr>
          <w:sz w:val="28"/>
          <w:szCs w:val="28"/>
        </w:rPr>
        <w:t>употреблять послелоги в речи в соответствии с их значением и стилистическими</w:t>
      </w:r>
      <w:r w:rsidRPr="004678B6">
        <w:rPr>
          <w:sz w:val="28"/>
          <w:szCs w:val="28"/>
        </w:rPr>
        <w:tab/>
        <w:t>особенностями,</w:t>
      </w:r>
      <w:r w:rsidRPr="004678B6">
        <w:rPr>
          <w:sz w:val="28"/>
          <w:szCs w:val="28"/>
        </w:rPr>
        <w:tab/>
        <w:t>соблюдать</w:t>
      </w:r>
      <w:r w:rsidRPr="004678B6">
        <w:rPr>
          <w:sz w:val="28"/>
          <w:szCs w:val="28"/>
        </w:rPr>
        <w:tab/>
        <w:t>нормы</w:t>
      </w:r>
      <w:r w:rsidRPr="004678B6">
        <w:rPr>
          <w:sz w:val="28"/>
          <w:szCs w:val="28"/>
        </w:rPr>
        <w:tab/>
        <w:t>правописания производных послелогов;</w:t>
      </w:r>
    </w:p>
    <w:p w:rsidR="00EE021F" w:rsidRPr="004678B6" w:rsidRDefault="00EE021F" w:rsidP="004678B6">
      <w:pPr>
        <w:rPr>
          <w:sz w:val="28"/>
          <w:szCs w:val="28"/>
        </w:rPr>
      </w:pPr>
      <w:r w:rsidRPr="004678B6">
        <w:rPr>
          <w:sz w:val="28"/>
          <w:szCs w:val="28"/>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EE021F" w:rsidRPr="004678B6" w:rsidRDefault="00EE021F" w:rsidP="004678B6">
      <w:pPr>
        <w:rPr>
          <w:sz w:val="28"/>
          <w:szCs w:val="28"/>
        </w:rPr>
      </w:pPr>
      <w:r w:rsidRPr="004678B6">
        <w:rPr>
          <w:sz w:val="28"/>
          <w:szCs w:val="28"/>
        </w:rPr>
        <w:t>употреблять союзы в речи в соответствии с их значением и стилистическими особенностями, соблюдать нормы правописания союзов, постановки</w:t>
      </w:r>
      <w:r w:rsidRPr="004678B6">
        <w:rPr>
          <w:sz w:val="28"/>
          <w:szCs w:val="28"/>
        </w:rPr>
        <w:tab/>
        <w:t>знаков</w:t>
      </w:r>
      <w:r w:rsidRPr="004678B6">
        <w:rPr>
          <w:sz w:val="28"/>
          <w:szCs w:val="28"/>
        </w:rPr>
        <w:tab/>
        <w:t>препинания</w:t>
      </w:r>
      <w:r w:rsidRPr="004678B6">
        <w:rPr>
          <w:sz w:val="28"/>
          <w:szCs w:val="28"/>
        </w:rPr>
        <w:tab/>
        <w:t>в</w:t>
      </w:r>
      <w:r w:rsidRPr="004678B6">
        <w:rPr>
          <w:sz w:val="28"/>
          <w:szCs w:val="28"/>
        </w:rPr>
        <w:tab/>
        <w:t>сложных</w:t>
      </w:r>
      <w:r w:rsidRPr="004678B6">
        <w:rPr>
          <w:sz w:val="28"/>
          <w:szCs w:val="28"/>
        </w:rPr>
        <w:tab/>
        <w:t>союзных</w:t>
      </w:r>
      <w:r w:rsidRPr="004678B6">
        <w:rPr>
          <w:sz w:val="28"/>
          <w:szCs w:val="28"/>
        </w:rPr>
        <w:tab/>
        <w:t>предложениях, постановки знаков препинания в предложениях с союзом и;</w:t>
      </w:r>
    </w:p>
    <w:p w:rsidR="00EE021F" w:rsidRPr="004678B6" w:rsidRDefault="00EE021F" w:rsidP="004678B6">
      <w:pPr>
        <w:rPr>
          <w:sz w:val="28"/>
          <w:szCs w:val="28"/>
        </w:rPr>
      </w:pPr>
      <w:r w:rsidRPr="004678B6">
        <w:rPr>
          <w:sz w:val="28"/>
          <w:szCs w:val="28"/>
        </w:rPr>
        <w:t>проводить морфологический анализ союзов, применять это умение в речевой практике; характеризовать частицу как служебную часть речи; различать разряды частиц по значению, по</w:t>
      </w:r>
      <w:r>
        <w:rPr>
          <w:sz w:val="28"/>
          <w:szCs w:val="28"/>
        </w:rPr>
        <w:t xml:space="preserve"> </w:t>
      </w:r>
      <w:r w:rsidRPr="004678B6">
        <w:rPr>
          <w:sz w:val="28"/>
          <w:szCs w:val="28"/>
        </w:rPr>
        <w:t>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 употреблять частицы в речи в соответствии с их значением и стилистической окраской; соблюдать нормы правописания частиц;</w:t>
      </w:r>
    </w:p>
    <w:p w:rsidR="00EE021F" w:rsidRPr="004678B6" w:rsidRDefault="00EE021F" w:rsidP="004678B6">
      <w:pPr>
        <w:rPr>
          <w:sz w:val="28"/>
          <w:szCs w:val="28"/>
        </w:rPr>
      </w:pPr>
      <w:r w:rsidRPr="004678B6">
        <w:rPr>
          <w:sz w:val="28"/>
          <w:szCs w:val="28"/>
        </w:rPr>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rsidR="00EE021F" w:rsidRPr="004678B6" w:rsidRDefault="00EE021F" w:rsidP="004678B6">
      <w:pPr>
        <w:rPr>
          <w:sz w:val="28"/>
          <w:szCs w:val="28"/>
        </w:rPr>
      </w:pPr>
      <w:r w:rsidRPr="004678B6">
        <w:rPr>
          <w:sz w:val="28"/>
          <w:szCs w:val="28"/>
        </w:rPr>
        <w:t>характеризовать междометия как особую группу слов, различать группы междометий</w:t>
      </w:r>
      <w:r w:rsidRPr="004678B6">
        <w:rPr>
          <w:sz w:val="28"/>
          <w:szCs w:val="28"/>
        </w:rPr>
        <w:tab/>
        <w:t>по</w:t>
      </w:r>
      <w:r w:rsidRPr="004678B6">
        <w:rPr>
          <w:sz w:val="28"/>
          <w:szCs w:val="28"/>
        </w:rPr>
        <w:tab/>
        <w:t>значению;</w:t>
      </w:r>
      <w:r w:rsidRPr="004678B6">
        <w:rPr>
          <w:sz w:val="28"/>
          <w:szCs w:val="28"/>
        </w:rPr>
        <w:tab/>
        <w:t>объяснять</w:t>
      </w:r>
      <w:r w:rsidRPr="004678B6">
        <w:rPr>
          <w:sz w:val="28"/>
          <w:szCs w:val="28"/>
        </w:rPr>
        <w:tab/>
        <w:t>роль</w:t>
      </w:r>
      <w:r w:rsidRPr="004678B6">
        <w:rPr>
          <w:sz w:val="28"/>
          <w:szCs w:val="28"/>
        </w:rPr>
        <w:tab/>
        <w:t>междометий</w:t>
      </w:r>
      <w:r w:rsidRPr="004678B6">
        <w:rPr>
          <w:sz w:val="28"/>
          <w:szCs w:val="28"/>
        </w:rPr>
        <w:tab/>
        <w:t>в</w:t>
      </w:r>
      <w:r w:rsidRPr="004678B6">
        <w:rPr>
          <w:sz w:val="28"/>
          <w:szCs w:val="28"/>
        </w:rPr>
        <w:tab/>
        <w:t>речи. Характеризовать особенности звукоподражательных слов и их употребление в разговорной речи, в художественной литературе;</w:t>
      </w:r>
    </w:p>
    <w:p w:rsidR="00EE021F" w:rsidRPr="004678B6" w:rsidRDefault="00EE021F" w:rsidP="004678B6">
      <w:pPr>
        <w:rPr>
          <w:sz w:val="28"/>
          <w:szCs w:val="28"/>
        </w:rPr>
      </w:pPr>
      <w:r w:rsidRPr="004678B6">
        <w:rPr>
          <w:sz w:val="28"/>
          <w:szCs w:val="28"/>
        </w:rPr>
        <w:t>соблюдать</w:t>
      </w:r>
      <w:r w:rsidRPr="004678B6">
        <w:rPr>
          <w:sz w:val="28"/>
          <w:szCs w:val="28"/>
        </w:rPr>
        <w:tab/>
        <w:t>пунктуационные</w:t>
      </w:r>
      <w:r w:rsidRPr="004678B6">
        <w:rPr>
          <w:sz w:val="28"/>
          <w:szCs w:val="28"/>
        </w:rPr>
        <w:tab/>
        <w:t>нормы</w:t>
      </w:r>
      <w:r w:rsidRPr="004678B6">
        <w:rPr>
          <w:sz w:val="28"/>
          <w:szCs w:val="28"/>
        </w:rPr>
        <w:tab/>
        <w:t>оформления</w:t>
      </w:r>
      <w:r w:rsidRPr="004678B6">
        <w:rPr>
          <w:sz w:val="28"/>
          <w:szCs w:val="28"/>
        </w:rPr>
        <w:tab/>
        <w:t xml:space="preserve">предложений с </w:t>
      </w:r>
      <w:bookmarkStart w:id="85" w:name="_page_185_0"/>
      <w:bookmarkEnd w:id="84"/>
      <w:r w:rsidRPr="004678B6">
        <w:rPr>
          <w:sz w:val="28"/>
          <w:szCs w:val="28"/>
        </w:rPr>
        <w:t>междометиями; владеть компенсаторными умениями: использовать при чтении и аудировании языковую догадку, в том числе контекстуальную; при непосредственном общении;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или прослушанного текста или для нахождения в тексте запрашиваемой информации.</w:t>
      </w:r>
    </w:p>
    <w:p w:rsidR="00EE021F" w:rsidRPr="004678B6" w:rsidRDefault="00EE021F" w:rsidP="004678B6">
      <w:pPr>
        <w:rPr>
          <w:sz w:val="28"/>
          <w:szCs w:val="28"/>
        </w:rPr>
      </w:pPr>
      <w:r w:rsidRPr="004678B6">
        <w:rPr>
          <w:sz w:val="28"/>
          <w:szCs w:val="28"/>
        </w:rPr>
        <w:t>Предметные результаты изучения государственного (башкирского) языка. К концу обучения в 8 классе обучающийся научится:</w:t>
      </w:r>
    </w:p>
    <w:p w:rsidR="00EE021F" w:rsidRPr="004678B6" w:rsidRDefault="00EE021F" w:rsidP="004678B6">
      <w:pPr>
        <w:rPr>
          <w:sz w:val="28"/>
          <w:szCs w:val="28"/>
        </w:rPr>
      </w:pPr>
      <w:r w:rsidRPr="004678B6">
        <w:rPr>
          <w:sz w:val="28"/>
          <w:szCs w:val="28"/>
        </w:rPr>
        <w:t>вести разные виды диалогов (диалог этикетного характера, диалог-побуждение</w:t>
      </w:r>
      <w:r w:rsidRPr="004678B6">
        <w:rPr>
          <w:sz w:val="28"/>
          <w:szCs w:val="28"/>
        </w:rPr>
        <w:tab/>
        <w:t>к</w:t>
      </w:r>
      <w:r w:rsidRPr="004678B6">
        <w:rPr>
          <w:sz w:val="28"/>
          <w:szCs w:val="28"/>
        </w:rPr>
        <w:tab/>
        <w:t>действию,</w:t>
      </w:r>
      <w:r w:rsidRPr="004678B6">
        <w:rPr>
          <w:sz w:val="28"/>
          <w:szCs w:val="28"/>
        </w:rPr>
        <w:tab/>
        <w:t>диалог-расспрос,</w:t>
      </w:r>
      <w:r w:rsidRPr="004678B6">
        <w:rPr>
          <w:sz w:val="28"/>
          <w:szCs w:val="28"/>
        </w:rPr>
        <w:tab/>
        <w:t>комбинированный</w:t>
      </w:r>
      <w:r w:rsidRPr="004678B6">
        <w:rPr>
          <w:sz w:val="28"/>
          <w:szCs w:val="28"/>
        </w:rPr>
        <w:tab/>
        <w:t>диалог, включающий различные виды диалогов) в рамках тематического содержания речи в стандартных ситуациях неофициального общения с соблюдением норм речевого этикета(до 17 реплик со стороны каждого собеседника);</w:t>
      </w:r>
    </w:p>
    <w:p w:rsidR="00EE021F" w:rsidRPr="004678B6" w:rsidRDefault="00EE021F" w:rsidP="004678B6">
      <w:pPr>
        <w:rPr>
          <w:sz w:val="28"/>
          <w:szCs w:val="28"/>
        </w:rPr>
      </w:pPr>
      <w:r w:rsidRPr="004678B6">
        <w:rPr>
          <w:sz w:val="28"/>
          <w:szCs w:val="28"/>
        </w:rPr>
        <w:t>создавать разные виды монологических высказываний (описание, в том числе</w:t>
      </w:r>
      <w:r w:rsidRPr="004678B6">
        <w:rPr>
          <w:sz w:val="28"/>
          <w:szCs w:val="28"/>
        </w:rPr>
        <w:tab/>
        <w:t>характеристика,</w:t>
      </w:r>
      <w:r w:rsidRPr="004678B6">
        <w:rPr>
          <w:sz w:val="28"/>
          <w:szCs w:val="28"/>
        </w:rPr>
        <w:tab/>
        <w:t>повествование,</w:t>
      </w:r>
      <w:r w:rsidRPr="004678B6">
        <w:rPr>
          <w:sz w:val="28"/>
          <w:szCs w:val="28"/>
        </w:rPr>
        <w:tab/>
        <w:t>или</w:t>
      </w:r>
      <w:r w:rsidRPr="004678B6">
        <w:rPr>
          <w:sz w:val="28"/>
          <w:szCs w:val="28"/>
        </w:rPr>
        <w:tab/>
        <w:t>сообщение)</w:t>
      </w:r>
      <w:r w:rsidRPr="004678B6">
        <w:rPr>
          <w:sz w:val="28"/>
          <w:szCs w:val="28"/>
        </w:rPr>
        <w:tab/>
        <w:t>в</w:t>
      </w:r>
      <w:r w:rsidRPr="004678B6">
        <w:rPr>
          <w:sz w:val="28"/>
          <w:szCs w:val="28"/>
        </w:rPr>
        <w:tab/>
        <w:t>рамках тематического содержания речи (объём монологического высказывания – до 17–19 фраз), выражать и кратко аргументировать своё мнение, излагать основное содержание прочитанного или прослушанного текста (объём – 17– 19фраз), излагать результаты выполненной проектной работы (объём – 17– 19 фраз); воспринимать на слух и понимать несложные аутентичные тексты, содержащие отдельные неизученные языковые явления, в зависимости от поставленной</w:t>
      </w:r>
      <w:r w:rsidRPr="004678B6">
        <w:rPr>
          <w:sz w:val="28"/>
          <w:szCs w:val="28"/>
        </w:rPr>
        <w:tab/>
        <w:t>коммуникативной</w:t>
      </w:r>
      <w:r w:rsidRPr="004678B6">
        <w:rPr>
          <w:sz w:val="28"/>
          <w:szCs w:val="28"/>
        </w:rPr>
        <w:tab/>
        <w:t>задачи:      с</w:t>
      </w:r>
      <w:r w:rsidRPr="004678B6">
        <w:rPr>
          <w:sz w:val="28"/>
          <w:szCs w:val="28"/>
        </w:rPr>
        <w:tab/>
        <w:t>пониманием      основного содержания, с      пониманием</w:t>
      </w:r>
      <w:r w:rsidRPr="004678B6">
        <w:rPr>
          <w:sz w:val="28"/>
          <w:szCs w:val="28"/>
        </w:rPr>
        <w:tab/>
        <w:t>нужной      (интересующей,</w:t>
      </w:r>
      <w:r w:rsidRPr="004678B6">
        <w:rPr>
          <w:sz w:val="28"/>
          <w:szCs w:val="28"/>
        </w:rPr>
        <w:tab/>
        <w:t>запрашиваемой) информации (время звучания текста для аудирования – до 2,5 минут), прогнозировать содержание звучащего текста по началу сообщения;</w:t>
      </w:r>
    </w:p>
    <w:p w:rsidR="00EE021F" w:rsidRPr="004678B6" w:rsidRDefault="00EE021F" w:rsidP="004678B6">
      <w:pPr>
        <w:rPr>
          <w:sz w:val="28"/>
          <w:szCs w:val="28"/>
        </w:rPr>
      </w:pPr>
      <w:r w:rsidRPr="004678B6">
        <w:rPr>
          <w:sz w:val="28"/>
          <w:szCs w:val="28"/>
        </w:rPr>
        <w:t>читать про себя и понимать несложные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задачи:с пониманием основного содержания, с пониманием нужной (интересующей, запрашиваемой) информации, с полным пониманием содержания (объём текста для чтения – 370–450 слов); понимать представленную в них информацию; определять последовательность главных фактов/событий в тексте;</w:t>
      </w:r>
    </w:p>
    <w:p w:rsidR="00EE021F" w:rsidRPr="004678B6" w:rsidRDefault="00EE021F" w:rsidP="004678B6">
      <w:pPr>
        <w:rPr>
          <w:sz w:val="28"/>
          <w:szCs w:val="28"/>
        </w:rPr>
      </w:pPr>
      <w:r w:rsidRPr="004678B6">
        <w:rPr>
          <w:sz w:val="28"/>
          <w:szCs w:val="28"/>
        </w:rPr>
        <w:t>работать с текстом: составлять план прочитанного текста (простой, сложный;</w:t>
      </w:r>
      <w:r w:rsidRPr="004678B6">
        <w:rPr>
          <w:sz w:val="28"/>
          <w:szCs w:val="28"/>
        </w:rPr>
        <w:tab/>
        <w:t>назывной,</w:t>
      </w:r>
      <w:r w:rsidRPr="004678B6">
        <w:rPr>
          <w:sz w:val="28"/>
          <w:szCs w:val="28"/>
        </w:rPr>
        <w:tab/>
        <w:t>вопросный,</w:t>
      </w:r>
      <w:r w:rsidRPr="004678B6">
        <w:rPr>
          <w:sz w:val="28"/>
          <w:szCs w:val="28"/>
        </w:rPr>
        <w:tab/>
        <w:t>тезисный)</w:t>
      </w:r>
      <w:r w:rsidRPr="004678B6">
        <w:rPr>
          <w:sz w:val="28"/>
          <w:szCs w:val="28"/>
        </w:rPr>
        <w:tab/>
        <w:t>с</w:t>
      </w:r>
      <w:r w:rsidRPr="004678B6">
        <w:rPr>
          <w:sz w:val="28"/>
          <w:szCs w:val="28"/>
        </w:rPr>
        <w:tab/>
        <w:t>целью</w:t>
      </w:r>
      <w:r w:rsidRPr="004678B6">
        <w:rPr>
          <w:sz w:val="28"/>
          <w:szCs w:val="28"/>
        </w:rPr>
        <w:tab/>
        <w:t>дальнейшего воспроизведения содержания текста в устной и письменной</w:t>
      </w:r>
      <w:r w:rsidRPr="004678B6">
        <w:rPr>
          <w:sz w:val="28"/>
          <w:szCs w:val="28"/>
        </w:rPr>
        <w:tab/>
        <w:t>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w:t>
      </w:r>
    </w:p>
    <w:p w:rsidR="00EE021F" w:rsidRPr="004678B6" w:rsidRDefault="00EE021F" w:rsidP="004678B6">
      <w:pPr>
        <w:rPr>
          <w:sz w:val="28"/>
          <w:szCs w:val="28"/>
        </w:rPr>
      </w:pPr>
      <w:bookmarkStart w:id="86" w:name="_page_186_0"/>
      <w:bookmarkEnd w:id="85"/>
      <w:r w:rsidRPr="004678B6">
        <w:rPr>
          <w:sz w:val="28"/>
          <w:szCs w:val="28"/>
        </w:rPr>
        <w:t>литературы, и использовать её в учебной деятельности; распознавать основные единицы синтаксиса (словосочетание, предложение, текст); анализировать</w:t>
      </w:r>
      <w:r w:rsidRPr="004678B6">
        <w:rPr>
          <w:sz w:val="28"/>
          <w:szCs w:val="28"/>
        </w:rPr>
        <w:tab/>
        <w:t>словосочетания</w:t>
      </w:r>
      <w:r w:rsidRPr="004678B6">
        <w:rPr>
          <w:sz w:val="28"/>
          <w:szCs w:val="28"/>
        </w:rPr>
        <w:tab/>
        <w:t>и</w:t>
      </w:r>
      <w:r w:rsidRPr="004678B6">
        <w:rPr>
          <w:sz w:val="28"/>
          <w:szCs w:val="28"/>
        </w:rPr>
        <w:tab/>
        <w:t>предложения</w:t>
      </w:r>
      <w:r w:rsidRPr="004678B6">
        <w:rPr>
          <w:sz w:val="28"/>
          <w:szCs w:val="28"/>
        </w:rPr>
        <w:tab/>
        <w:t>с</w:t>
      </w:r>
      <w:r w:rsidRPr="004678B6">
        <w:rPr>
          <w:sz w:val="28"/>
          <w:szCs w:val="28"/>
        </w:rPr>
        <w:tab/>
        <w:t>точки</w:t>
      </w:r>
      <w:r w:rsidRPr="004678B6">
        <w:rPr>
          <w:sz w:val="28"/>
          <w:szCs w:val="28"/>
        </w:rPr>
        <w:tab/>
        <w:t>зрения</w:t>
      </w:r>
      <w:r w:rsidRPr="004678B6">
        <w:rPr>
          <w:sz w:val="28"/>
          <w:szCs w:val="28"/>
        </w:rPr>
        <w:tab/>
        <w:t>их структурно-смысловой организации и функциональных особенностей;</w:t>
      </w:r>
    </w:p>
    <w:p w:rsidR="00EE021F" w:rsidRPr="004678B6" w:rsidRDefault="00EE021F" w:rsidP="004678B6">
      <w:pPr>
        <w:rPr>
          <w:sz w:val="28"/>
          <w:szCs w:val="28"/>
        </w:rPr>
      </w:pPr>
      <w:r w:rsidRPr="004678B6">
        <w:rPr>
          <w:sz w:val="28"/>
          <w:szCs w:val="28"/>
        </w:rPr>
        <w:t>находить грамматическую основу предложения, распознавать главные и второстепенные члены предложения;</w:t>
      </w:r>
    </w:p>
    <w:p w:rsidR="00EE021F" w:rsidRPr="004678B6" w:rsidRDefault="00EE021F" w:rsidP="004678B6">
      <w:pPr>
        <w:rPr>
          <w:sz w:val="28"/>
          <w:szCs w:val="28"/>
        </w:rPr>
      </w:pPr>
      <w:r w:rsidRPr="004678B6">
        <w:rPr>
          <w:sz w:val="28"/>
          <w:szCs w:val="28"/>
        </w:rPr>
        <w:t>определять постановки знака тире между подлежащим и сказуемым, опираться</w:t>
      </w:r>
      <w:r w:rsidRPr="004678B6">
        <w:rPr>
          <w:sz w:val="28"/>
          <w:szCs w:val="28"/>
        </w:rPr>
        <w:tab/>
        <w:t>на</w:t>
      </w:r>
      <w:r w:rsidRPr="004678B6">
        <w:rPr>
          <w:sz w:val="28"/>
          <w:szCs w:val="28"/>
        </w:rPr>
        <w:tab/>
        <w:t>грамматико- интонационный</w:t>
      </w:r>
      <w:r w:rsidRPr="004678B6">
        <w:rPr>
          <w:sz w:val="28"/>
          <w:szCs w:val="28"/>
        </w:rPr>
        <w:tab/>
        <w:t>анализ</w:t>
      </w:r>
      <w:r w:rsidRPr="004678B6">
        <w:rPr>
          <w:sz w:val="28"/>
          <w:szCs w:val="28"/>
        </w:rPr>
        <w:tab/>
        <w:t>при</w:t>
      </w:r>
      <w:r w:rsidRPr="004678B6">
        <w:rPr>
          <w:sz w:val="28"/>
          <w:szCs w:val="28"/>
        </w:rPr>
        <w:tab/>
        <w:t>объяснении расстановки знаков препинания в предложении; определять и понимать особенности     структуры</w:t>
      </w:r>
      <w:r w:rsidRPr="004678B6">
        <w:rPr>
          <w:sz w:val="28"/>
          <w:szCs w:val="28"/>
        </w:rPr>
        <w:tab/>
        <w:t>простых</w:t>
      </w:r>
      <w:r w:rsidRPr="004678B6">
        <w:rPr>
          <w:sz w:val="28"/>
          <w:szCs w:val="28"/>
        </w:rPr>
        <w:tab/>
        <w:t>предложений</w:t>
      </w:r>
      <w:r w:rsidRPr="004678B6">
        <w:rPr>
          <w:sz w:val="28"/>
          <w:szCs w:val="28"/>
        </w:rPr>
        <w:tab/>
        <w:t>башкирского</w:t>
      </w:r>
      <w:r w:rsidRPr="004678B6">
        <w:rPr>
          <w:sz w:val="28"/>
          <w:szCs w:val="28"/>
        </w:rPr>
        <w:tab/>
        <w:t>языка, различных коммуникативных типов предложений башкирского языка; различать функции изученных знаков препинания;</w:t>
      </w:r>
    </w:p>
    <w:p w:rsidR="00EE021F" w:rsidRPr="004678B6" w:rsidRDefault="00EE021F" w:rsidP="004678B6">
      <w:pPr>
        <w:rPr>
          <w:sz w:val="28"/>
          <w:szCs w:val="28"/>
        </w:rPr>
      </w:pPr>
      <w:r w:rsidRPr="004678B6">
        <w:rPr>
          <w:sz w:val="28"/>
          <w:szCs w:val="28"/>
        </w:rPr>
        <w:t>выделять словосочетания в предложении, определять главное и зависимое слова;</w:t>
      </w:r>
    </w:p>
    <w:p w:rsidR="00EE021F" w:rsidRPr="004678B6" w:rsidRDefault="00EE021F" w:rsidP="004678B6">
      <w:pPr>
        <w:rPr>
          <w:sz w:val="28"/>
          <w:szCs w:val="28"/>
        </w:rPr>
      </w:pPr>
      <w:r w:rsidRPr="004678B6">
        <w:rPr>
          <w:sz w:val="28"/>
          <w:szCs w:val="28"/>
        </w:rPr>
        <w:t>распознавать словосочетания по морфологическим свойствам главного слова: именные, глагольные, определять типы подчинительной связи слов в словосочетании;</w:t>
      </w:r>
    </w:p>
    <w:p w:rsidR="00EE021F" w:rsidRPr="004678B6" w:rsidRDefault="00EE021F" w:rsidP="004678B6">
      <w:pPr>
        <w:rPr>
          <w:sz w:val="28"/>
          <w:szCs w:val="28"/>
        </w:rPr>
      </w:pPr>
      <w:r w:rsidRPr="004678B6">
        <w:rPr>
          <w:sz w:val="28"/>
          <w:szCs w:val="28"/>
        </w:rPr>
        <w:t>применять в речевой практике нормы построения словосочетаний; характеризовать основные признаки предложения, средства оформления</w:t>
      </w:r>
    </w:p>
    <w:p w:rsidR="00EE021F" w:rsidRPr="004678B6" w:rsidRDefault="00EE021F" w:rsidP="004678B6">
      <w:pPr>
        <w:rPr>
          <w:sz w:val="28"/>
          <w:szCs w:val="28"/>
        </w:rPr>
      </w:pPr>
      <w:r w:rsidRPr="004678B6">
        <w:rPr>
          <w:sz w:val="28"/>
          <w:szCs w:val="28"/>
        </w:rPr>
        <w:t>предложения в устной и письменной речи, различать функции знаков препинания;</w:t>
      </w:r>
    </w:p>
    <w:p w:rsidR="00EE021F" w:rsidRPr="004678B6" w:rsidRDefault="00EE021F" w:rsidP="004678B6">
      <w:pPr>
        <w:rPr>
          <w:sz w:val="28"/>
          <w:szCs w:val="28"/>
        </w:rPr>
      </w:pPr>
      <w:r w:rsidRPr="004678B6">
        <w:rPr>
          <w:sz w:val="28"/>
          <w:szCs w:val="28"/>
        </w:rPr>
        <w:t>характеризовать</w:t>
      </w:r>
      <w:r w:rsidRPr="004678B6">
        <w:rPr>
          <w:sz w:val="28"/>
          <w:szCs w:val="28"/>
        </w:rPr>
        <w:tab/>
        <w:t>интонационные</w:t>
      </w:r>
      <w:r w:rsidRPr="004678B6">
        <w:rPr>
          <w:sz w:val="28"/>
          <w:szCs w:val="28"/>
        </w:rPr>
        <w:tab/>
        <w:t>и</w:t>
      </w:r>
      <w:r w:rsidRPr="004678B6">
        <w:rPr>
          <w:sz w:val="28"/>
          <w:szCs w:val="28"/>
        </w:rPr>
        <w:tab/>
        <w:t>смысловые</w:t>
      </w:r>
      <w:r w:rsidRPr="004678B6">
        <w:rPr>
          <w:sz w:val="28"/>
          <w:szCs w:val="28"/>
        </w:rPr>
        <w:tab/>
        <w:t>особенности предложений по цели высказывания, эмоциональной окраске, определять языковые формы выражения побуждения в побудительных предложениях;</w:t>
      </w:r>
    </w:p>
    <w:p w:rsidR="00EE021F" w:rsidRPr="004678B6" w:rsidRDefault="00EE021F" w:rsidP="004678B6">
      <w:pPr>
        <w:rPr>
          <w:sz w:val="28"/>
          <w:szCs w:val="28"/>
        </w:rPr>
      </w:pPr>
      <w:r w:rsidRPr="004678B6">
        <w:rPr>
          <w:sz w:val="28"/>
          <w:szCs w:val="28"/>
        </w:rPr>
        <w:t>распознавать предложения по наличию главных и второстепенных членов,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EE021F" w:rsidRPr="004678B6" w:rsidRDefault="00EE021F" w:rsidP="004678B6">
      <w:pPr>
        <w:rPr>
          <w:sz w:val="28"/>
          <w:szCs w:val="28"/>
        </w:rPr>
      </w:pPr>
      <w:r w:rsidRPr="004678B6">
        <w:rPr>
          <w:sz w:val="28"/>
          <w:szCs w:val="28"/>
        </w:rPr>
        <w:t>владеть социокультурными знаниями и умениями: осуществлять межличностное и межкультурное общение;</w:t>
      </w:r>
    </w:p>
    <w:p w:rsidR="00EE021F" w:rsidRPr="004678B6" w:rsidRDefault="00EE021F" w:rsidP="004678B6">
      <w:pPr>
        <w:rPr>
          <w:sz w:val="28"/>
          <w:szCs w:val="28"/>
        </w:rPr>
      </w:pPr>
      <w:r w:rsidRPr="004678B6">
        <w:rPr>
          <w:sz w:val="28"/>
          <w:szCs w:val="28"/>
        </w:rPr>
        <w:t>кратко представлять родную страну и республику (культурные явления</w:t>
      </w:r>
      <w:r>
        <w:rPr>
          <w:sz w:val="28"/>
          <w:szCs w:val="28"/>
        </w:rPr>
        <w:t xml:space="preserve"> </w:t>
      </w:r>
      <w:r w:rsidRPr="004678B6">
        <w:rPr>
          <w:sz w:val="28"/>
          <w:szCs w:val="28"/>
        </w:rPr>
        <w:t>и события, достопримечательности, выдающиеся люди) на родном языке;</w:t>
      </w:r>
    </w:p>
    <w:p w:rsidR="00EE021F" w:rsidRPr="004678B6" w:rsidRDefault="00EE021F" w:rsidP="004678B6">
      <w:pPr>
        <w:rPr>
          <w:sz w:val="28"/>
          <w:szCs w:val="28"/>
        </w:rPr>
      </w:pPr>
      <w:r w:rsidRPr="004678B6">
        <w:rPr>
          <w:sz w:val="28"/>
          <w:szCs w:val="28"/>
        </w:rPr>
        <w:t>оказывать помощь иностранным гостям в ситуациях повседневного общения (объяснять местонахождение объекта, сообщить возможный маршрут и других ситуациях);</w:t>
      </w:r>
    </w:p>
    <w:p w:rsidR="00EE021F" w:rsidRPr="004678B6" w:rsidRDefault="00EE021F" w:rsidP="004678B6">
      <w:pPr>
        <w:rPr>
          <w:sz w:val="28"/>
          <w:szCs w:val="28"/>
        </w:rPr>
      </w:pPr>
      <w:r w:rsidRPr="004678B6">
        <w:rPr>
          <w:sz w:val="28"/>
          <w:szCs w:val="28"/>
        </w:rPr>
        <w:t>понимать</w:t>
      </w:r>
      <w:r w:rsidRPr="004678B6">
        <w:rPr>
          <w:sz w:val="28"/>
          <w:szCs w:val="28"/>
        </w:rPr>
        <w:tab/>
        <w:t>речевые</w:t>
      </w:r>
      <w:r w:rsidRPr="004678B6">
        <w:rPr>
          <w:sz w:val="28"/>
          <w:szCs w:val="28"/>
        </w:rPr>
        <w:tab/>
        <w:t>различия</w:t>
      </w:r>
      <w:r w:rsidRPr="004678B6">
        <w:rPr>
          <w:sz w:val="28"/>
          <w:szCs w:val="28"/>
        </w:rPr>
        <w:tab/>
        <w:t>в</w:t>
      </w:r>
      <w:r w:rsidRPr="004678B6">
        <w:rPr>
          <w:sz w:val="28"/>
          <w:szCs w:val="28"/>
        </w:rPr>
        <w:tab/>
        <w:t>ситуациях</w:t>
      </w:r>
      <w:r w:rsidRPr="004678B6">
        <w:rPr>
          <w:sz w:val="28"/>
          <w:szCs w:val="28"/>
        </w:rPr>
        <w:tab/>
        <w:t>официального</w:t>
      </w:r>
      <w:r w:rsidRPr="004678B6">
        <w:rPr>
          <w:sz w:val="28"/>
          <w:szCs w:val="28"/>
        </w:rPr>
        <w:tab/>
        <w:t>и неофициального общения в рамках отобранного тематического содержания и использовать лексико-грамматические средства с их учётом;</w:t>
      </w:r>
    </w:p>
    <w:p w:rsidR="00EE021F" w:rsidRPr="004678B6" w:rsidRDefault="00EE021F" w:rsidP="004678B6">
      <w:pPr>
        <w:rPr>
          <w:sz w:val="28"/>
          <w:szCs w:val="28"/>
        </w:rPr>
      </w:pPr>
      <w:r w:rsidRPr="004678B6">
        <w:rPr>
          <w:sz w:val="28"/>
          <w:szCs w:val="28"/>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EE021F" w:rsidRPr="004678B6" w:rsidRDefault="00EE021F" w:rsidP="004678B6">
      <w:pPr>
        <w:rPr>
          <w:sz w:val="28"/>
          <w:szCs w:val="28"/>
        </w:rPr>
      </w:pPr>
      <w:r w:rsidRPr="004678B6">
        <w:rPr>
          <w:sz w:val="28"/>
          <w:szCs w:val="28"/>
        </w:rPr>
        <w:t>Предметные результаты изучения государственного (башкирского)</w:t>
      </w:r>
    </w:p>
    <w:p w:rsidR="00EE021F" w:rsidRPr="004678B6" w:rsidRDefault="00EE021F" w:rsidP="004678B6">
      <w:pPr>
        <w:rPr>
          <w:sz w:val="28"/>
          <w:szCs w:val="28"/>
        </w:rPr>
      </w:pPr>
      <w:bookmarkStart w:id="87" w:name="_page_187_0"/>
      <w:bookmarkEnd w:id="86"/>
      <w:r w:rsidRPr="004678B6">
        <w:rPr>
          <w:sz w:val="28"/>
          <w:szCs w:val="28"/>
        </w:rPr>
        <w:t>языка. К концу обучения в 9 классе обучающийся научится:</w:t>
      </w:r>
    </w:p>
    <w:p w:rsidR="00EE021F" w:rsidRPr="004678B6" w:rsidRDefault="00EE021F" w:rsidP="004678B6">
      <w:pPr>
        <w:rPr>
          <w:sz w:val="28"/>
          <w:szCs w:val="28"/>
        </w:rPr>
      </w:pPr>
      <w:r w:rsidRPr="004678B6">
        <w:rPr>
          <w:sz w:val="28"/>
          <w:szCs w:val="28"/>
        </w:rP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(до 20 реплик со стороны каждого собеседника);</w:t>
      </w:r>
    </w:p>
    <w:p w:rsidR="00EE021F" w:rsidRPr="004678B6" w:rsidRDefault="00EE021F" w:rsidP="004678B6">
      <w:pPr>
        <w:rPr>
          <w:sz w:val="28"/>
          <w:szCs w:val="28"/>
        </w:rPr>
      </w:pPr>
      <w:r w:rsidRPr="004678B6">
        <w:rPr>
          <w:sz w:val="28"/>
          <w:szCs w:val="28"/>
        </w:rPr>
        <w:t>создавать разные виды монологических высказываний (описание, в том числе характеристика, повествование, или сообщение, рассуждение) с вербальнымии (или) зрительными опорами или без опор в рамках тематического содержания речи (объём монологического высказывания – до 20–22</w:t>
      </w:r>
      <w:r w:rsidRPr="004678B6">
        <w:rPr>
          <w:sz w:val="28"/>
          <w:szCs w:val="28"/>
        </w:rPr>
        <w:tab/>
        <w:t>фраз),</w:t>
      </w:r>
      <w:r w:rsidRPr="004678B6">
        <w:rPr>
          <w:sz w:val="28"/>
          <w:szCs w:val="28"/>
        </w:rPr>
        <w:tab/>
        <w:t>излагать</w:t>
      </w:r>
      <w:r w:rsidRPr="004678B6">
        <w:rPr>
          <w:sz w:val="28"/>
          <w:szCs w:val="28"/>
        </w:rPr>
        <w:tab/>
        <w:t>основное</w:t>
      </w:r>
      <w:r w:rsidRPr="004678B6">
        <w:rPr>
          <w:sz w:val="28"/>
          <w:szCs w:val="28"/>
        </w:rPr>
        <w:tab/>
        <w:t>содержание</w:t>
      </w:r>
      <w:r w:rsidRPr="004678B6">
        <w:rPr>
          <w:sz w:val="28"/>
          <w:szCs w:val="28"/>
        </w:rPr>
        <w:tab/>
        <w:t>прочитанного</w:t>
      </w:r>
      <w:r w:rsidRPr="004678B6">
        <w:rPr>
          <w:sz w:val="28"/>
          <w:szCs w:val="28"/>
        </w:rPr>
        <w:tab/>
        <w:t>или прослушанного текста (объём – 20–22 фразы), излагать результаты выполненной проектной работы; (объём – 20–22 фразы); 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для  аудирования – до 3,5 минут);</w:t>
      </w:r>
    </w:p>
    <w:p w:rsidR="00EE021F" w:rsidRPr="004678B6" w:rsidRDefault="00EE021F" w:rsidP="004678B6">
      <w:pPr>
        <w:rPr>
          <w:sz w:val="28"/>
          <w:szCs w:val="28"/>
        </w:rPr>
      </w:pPr>
      <w:r w:rsidRPr="004678B6">
        <w:rPr>
          <w:sz w:val="28"/>
          <w:szCs w:val="28"/>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E021F" w:rsidRPr="004678B6" w:rsidRDefault="00EE021F" w:rsidP="004678B6">
      <w:pPr>
        <w:rPr>
          <w:sz w:val="28"/>
          <w:szCs w:val="28"/>
        </w:rPr>
      </w:pPr>
      <w:r w:rsidRPr="004678B6">
        <w:rPr>
          <w:sz w:val="28"/>
          <w:szCs w:val="28"/>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EE021F" w:rsidRPr="004678B6" w:rsidRDefault="00EE021F" w:rsidP="004678B6">
      <w:pPr>
        <w:rPr>
          <w:sz w:val="28"/>
          <w:szCs w:val="28"/>
        </w:rPr>
      </w:pPr>
      <w:r w:rsidRPr="004678B6">
        <w:rPr>
          <w:sz w:val="28"/>
          <w:szCs w:val="28"/>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rsidR="00EE021F" w:rsidRPr="004678B6" w:rsidRDefault="00EE021F" w:rsidP="004678B6">
      <w:pPr>
        <w:rPr>
          <w:sz w:val="28"/>
          <w:szCs w:val="28"/>
        </w:rPr>
      </w:pPr>
      <w:r w:rsidRPr="004678B6">
        <w:rPr>
          <w:sz w:val="28"/>
          <w:szCs w:val="28"/>
        </w:rPr>
        <w:t>оценивать чужие и собственные речевые высказывания разной функциональной</w:t>
      </w:r>
      <w:r w:rsidRPr="004678B6">
        <w:rPr>
          <w:sz w:val="28"/>
          <w:szCs w:val="28"/>
        </w:rPr>
        <w:tab/>
        <w:t>направленности</w:t>
      </w:r>
      <w:r w:rsidRPr="004678B6">
        <w:rPr>
          <w:sz w:val="28"/>
          <w:szCs w:val="28"/>
        </w:rPr>
        <w:tab/>
        <w:t>с</w:t>
      </w:r>
      <w:r w:rsidRPr="004678B6">
        <w:rPr>
          <w:sz w:val="28"/>
          <w:szCs w:val="28"/>
        </w:rPr>
        <w:tab/>
        <w:t>точки</w:t>
      </w:r>
      <w:r w:rsidRPr="004678B6">
        <w:rPr>
          <w:sz w:val="28"/>
          <w:szCs w:val="28"/>
        </w:rPr>
        <w:tab/>
        <w:t>зрения</w:t>
      </w:r>
      <w:r w:rsidRPr="004678B6">
        <w:rPr>
          <w:sz w:val="28"/>
          <w:szCs w:val="28"/>
        </w:rPr>
        <w:tab/>
        <w:t>соответствия</w:t>
      </w:r>
      <w:r w:rsidRPr="004678B6">
        <w:rPr>
          <w:sz w:val="28"/>
          <w:szCs w:val="28"/>
        </w:rPr>
        <w:tab/>
        <w:t>их коммуникативным требованиям и языковой правильности, исправлять речевые недостатки, редактировать текст;</w:t>
      </w:r>
    </w:p>
    <w:p w:rsidR="00EE021F" w:rsidRPr="004678B6" w:rsidRDefault="00EE021F" w:rsidP="004678B6">
      <w:pPr>
        <w:rPr>
          <w:sz w:val="28"/>
          <w:szCs w:val="28"/>
        </w:rPr>
      </w:pPr>
      <w:r w:rsidRPr="004678B6">
        <w:rPr>
          <w:sz w:val="28"/>
          <w:szCs w:val="28"/>
        </w:rPr>
        <w:t>определять и понимать особенности структуры простых и сложных предложений</w:t>
      </w:r>
      <w:r w:rsidRPr="004678B6">
        <w:rPr>
          <w:sz w:val="28"/>
          <w:szCs w:val="28"/>
        </w:rPr>
        <w:tab/>
        <w:t>и</w:t>
      </w:r>
      <w:r w:rsidRPr="004678B6">
        <w:rPr>
          <w:sz w:val="28"/>
          <w:szCs w:val="28"/>
        </w:rPr>
        <w:tab/>
        <w:t>различных</w:t>
      </w:r>
      <w:r w:rsidRPr="004678B6">
        <w:rPr>
          <w:sz w:val="28"/>
          <w:szCs w:val="28"/>
        </w:rPr>
        <w:tab/>
        <w:t>коммуникативных</w:t>
      </w:r>
      <w:r w:rsidRPr="004678B6">
        <w:rPr>
          <w:sz w:val="28"/>
          <w:szCs w:val="28"/>
        </w:rPr>
        <w:tab/>
        <w:t>типов</w:t>
      </w:r>
      <w:r w:rsidRPr="004678B6">
        <w:rPr>
          <w:sz w:val="28"/>
          <w:szCs w:val="28"/>
        </w:rPr>
        <w:tab/>
        <w:t>предложений башкирского языка;</w:t>
      </w:r>
    </w:p>
    <w:p w:rsidR="00EE021F" w:rsidRPr="004678B6" w:rsidRDefault="00EE021F" w:rsidP="004678B6">
      <w:pPr>
        <w:rPr>
          <w:sz w:val="28"/>
          <w:szCs w:val="28"/>
        </w:rPr>
      </w:pPr>
      <w:r w:rsidRPr="004678B6">
        <w:rPr>
          <w:sz w:val="28"/>
          <w:szCs w:val="28"/>
        </w:rPr>
        <w:t>распознавать и употреблять в устной и письменной речи простые предложения,</w:t>
      </w:r>
      <w:r w:rsidRPr="004678B6">
        <w:rPr>
          <w:sz w:val="28"/>
          <w:szCs w:val="28"/>
        </w:rPr>
        <w:tab/>
        <w:t>главные</w:t>
      </w:r>
      <w:r w:rsidRPr="004678B6">
        <w:rPr>
          <w:sz w:val="28"/>
          <w:szCs w:val="28"/>
        </w:rPr>
        <w:tab/>
        <w:t>и</w:t>
      </w:r>
      <w:r w:rsidRPr="004678B6">
        <w:rPr>
          <w:sz w:val="28"/>
          <w:szCs w:val="28"/>
        </w:rPr>
        <w:tab/>
        <w:t>второстепенные</w:t>
      </w:r>
      <w:r w:rsidRPr="004678B6">
        <w:rPr>
          <w:sz w:val="28"/>
          <w:szCs w:val="28"/>
        </w:rPr>
        <w:tab/>
        <w:t>члены</w:t>
      </w:r>
      <w:r w:rsidRPr="004678B6">
        <w:rPr>
          <w:sz w:val="28"/>
          <w:szCs w:val="28"/>
        </w:rPr>
        <w:tab/>
        <w:t>предложения, односоставные и двусоставные предложения, предложения с однородными</w:t>
      </w:r>
      <w:bookmarkEnd w:id="87"/>
      <w:r w:rsidRPr="004678B6">
        <w:rPr>
          <w:sz w:val="28"/>
          <w:szCs w:val="28"/>
        </w:rPr>
        <w:t xml:space="preserve">  членами;</w:t>
      </w:r>
    </w:p>
    <w:p w:rsidR="00EE021F" w:rsidRPr="004678B6" w:rsidRDefault="00EE021F" w:rsidP="004678B6">
      <w:pPr>
        <w:rPr>
          <w:sz w:val="28"/>
          <w:szCs w:val="28"/>
        </w:rPr>
      </w:pPr>
      <w:r w:rsidRPr="004678B6">
        <w:rPr>
          <w:sz w:val="28"/>
          <w:szCs w:val="28"/>
        </w:rPr>
        <w:t>использовать в устной и письменной речи наиболее употребительную тематическую фоновую лексику в рамках тематического содержания речи (основные национальные праздники, обычаи,</w:t>
      </w:r>
      <w:r>
        <w:rPr>
          <w:sz w:val="28"/>
          <w:szCs w:val="28"/>
        </w:rPr>
        <w:t xml:space="preserve"> </w:t>
      </w:r>
      <w:r w:rsidRPr="004678B6">
        <w:rPr>
          <w:sz w:val="28"/>
          <w:szCs w:val="28"/>
        </w:rPr>
        <w:t>традиции);</w:t>
      </w:r>
    </w:p>
    <w:p w:rsidR="00EE021F" w:rsidRPr="004678B6" w:rsidRDefault="00EE021F" w:rsidP="004678B6">
      <w:pPr>
        <w:rPr>
          <w:sz w:val="28"/>
          <w:szCs w:val="28"/>
        </w:rPr>
      </w:pPr>
      <w:r w:rsidRPr="004678B6">
        <w:rPr>
          <w:sz w:val="28"/>
          <w:szCs w:val="28"/>
        </w:rPr>
        <w:t>осуществлять речевой самоконтроль, оценивать устные и письменные высказывания с точки зрения языкового оформления, эффективности достиж</w:t>
      </w:r>
      <w:r>
        <w:rPr>
          <w:sz w:val="28"/>
          <w:szCs w:val="28"/>
        </w:rPr>
        <w:t xml:space="preserve">ения поставленных коммуникативных </w:t>
      </w:r>
      <w:r w:rsidRPr="004678B6">
        <w:rPr>
          <w:sz w:val="28"/>
          <w:szCs w:val="28"/>
        </w:rPr>
        <w:t>задач;</w:t>
      </w:r>
    </w:p>
    <w:p w:rsidR="00EE021F" w:rsidRPr="004678B6" w:rsidRDefault="00EE021F" w:rsidP="004678B6">
      <w:pPr>
        <w:rPr>
          <w:sz w:val="28"/>
          <w:szCs w:val="28"/>
        </w:rPr>
      </w:pPr>
      <w:r w:rsidRPr="004678B6">
        <w:rPr>
          <w:sz w:val="28"/>
          <w:szCs w:val="28"/>
        </w:rPr>
        <w:t>характеризовать главные (подлежащее и сказуемое) и второстепенные (определение, дополнение, обстоятельство (образа действия, степени, места, времени, причины, цели, условия, уступки)) члены предложения;</w:t>
      </w:r>
    </w:p>
    <w:p w:rsidR="00EE021F" w:rsidRPr="004678B6" w:rsidRDefault="00EE021F" w:rsidP="004678B6">
      <w:pPr>
        <w:rPr>
          <w:sz w:val="28"/>
          <w:szCs w:val="28"/>
        </w:rPr>
      </w:pPr>
      <w:r w:rsidRPr="004678B6">
        <w:rPr>
          <w:sz w:val="28"/>
          <w:szCs w:val="28"/>
        </w:rPr>
        <w:t>распознавать</w:t>
      </w:r>
      <w:r w:rsidRPr="004678B6">
        <w:rPr>
          <w:sz w:val="28"/>
          <w:szCs w:val="28"/>
        </w:rPr>
        <w:tab/>
        <w:t>односоставные</w:t>
      </w:r>
      <w:r w:rsidRPr="004678B6">
        <w:rPr>
          <w:sz w:val="28"/>
          <w:szCs w:val="28"/>
        </w:rPr>
        <w:tab/>
        <w:t>предложения,</w:t>
      </w:r>
      <w:r w:rsidRPr="004678B6">
        <w:rPr>
          <w:sz w:val="28"/>
          <w:szCs w:val="28"/>
        </w:rPr>
        <w:tab/>
        <w:t>различать</w:t>
      </w:r>
      <w:r w:rsidRPr="004678B6">
        <w:rPr>
          <w:sz w:val="28"/>
          <w:szCs w:val="28"/>
        </w:rPr>
        <w:tab/>
        <w:t>виды односоставных предложений(назывное, определённо-личное, неопределённо-личное, обобщённо-личное, безличное),понимать особенности употребления односоставных предложений в речи;</w:t>
      </w:r>
    </w:p>
    <w:p w:rsidR="00EE021F" w:rsidRPr="004678B6" w:rsidRDefault="00EE021F" w:rsidP="004678B6">
      <w:pPr>
        <w:rPr>
          <w:sz w:val="28"/>
          <w:szCs w:val="28"/>
        </w:rPr>
      </w:pPr>
      <w:r w:rsidRPr="004678B6">
        <w:rPr>
          <w:sz w:val="28"/>
          <w:szCs w:val="28"/>
        </w:rPr>
        <w:t>распознавать</w:t>
      </w:r>
      <w:r w:rsidRPr="004678B6">
        <w:rPr>
          <w:sz w:val="28"/>
          <w:szCs w:val="28"/>
        </w:rPr>
        <w:tab/>
        <w:t>предложения</w:t>
      </w:r>
      <w:r w:rsidRPr="004678B6">
        <w:rPr>
          <w:sz w:val="28"/>
          <w:szCs w:val="28"/>
        </w:rPr>
        <w:tab/>
        <w:t>с</w:t>
      </w:r>
      <w:r w:rsidRPr="004678B6">
        <w:rPr>
          <w:sz w:val="28"/>
          <w:szCs w:val="28"/>
        </w:rPr>
        <w:tab/>
        <w:t>однородными</w:t>
      </w:r>
      <w:r w:rsidRPr="004678B6">
        <w:rPr>
          <w:sz w:val="28"/>
          <w:szCs w:val="28"/>
        </w:rPr>
        <w:tab/>
        <w:t>членами,</w:t>
      </w:r>
      <w:r w:rsidRPr="004678B6">
        <w:rPr>
          <w:sz w:val="28"/>
          <w:szCs w:val="28"/>
        </w:rPr>
        <w:tab/>
        <w:t>правильно интонировать их, употреблять в устной и письменной речи;</w:t>
      </w:r>
    </w:p>
    <w:p w:rsidR="00EE021F" w:rsidRPr="004678B6" w:rsidRDefault="00EE021F" w:rsidP="004678B6">
      <w:pPr>
        <w:rPr>
          <w:sz w:val="28"/>
          <w:szCs w:val="28"/>
        </w:rPr>
      </w:pPr>
      <w:r w:rsidRPr="004678B6">
        <w:rPr>
          <w:sz w:val="28"/>
          <w:szCs w:val="28"/>
        </w:rPr>
        <w:t>применять нормы постановки знаков препинания в предложениях с однородными</w:t>
      </w:r>
      <w:r w:rsidRPr="004678B6">
        <w:rPr>
          <w:sz w:val="28"/>
          <w:szCs w:val="28"/>
        </w:rPr>
        <w:tab/>
        <w:t>членами;</w:t>
      </w:r>
      <w:r w:rsidRPr="004678B6">
        <w:rPr>
          <w:sz w:val="28"/>
          <w:szCs w:val="28"/>
        </w:rPr>
        <w:tab/>
        <w:t>нормы</w:t>
      </w:r>
      <w:r w:rsidRPr="004678B6">
        <w:rPr>
          <w:sz w:val="28"/>
          <w:szCs w:val="28"/>
        </w:rPr>
        <w:tab/>
        <w:t>постановки</w:t>
      </w:r>
      <w:r w:rsidRPr="004678B6">
        <w:rPr>
          <w:sz w:val="28"/>
          <w:szCs w:val="28"/>
        </w:rPr>
        <w:tab/>
        <w:t>знаков</w:t>
      </w:r>
      <w:r w:rsidRPr="004678B6">
        <w:rPr>
          <w:sz w:val="28"/>
          <w:szCs w:val="28"/>
        </w:rPr>
        <w:tab/>
        <w:t>препинания</w:t>
      </w:r>
      <w:r w:rsidRPr="004678B6">
        <w:rPr>
          <w:sz w:val="28"/>
          <w:szCs w:val="28"/>
        </w:rPr>
        <w:tab/>
        <w:t>в предложениях с обобщающим словом при однородных членах;</w:t>
      </w:r>
    </w:p>
    <w:p w:rsidR="00EE021F" w:rsidRPr="004678B6" w:rsidRDefault="00EE021F" w:rsidP="004678B6">
      <w:pPr>
        <w:rPr>
          <w:sz w:val="28"/>
          <w:szCs w:val="28"/>
        </w:rPr>
      </w:pPr>
      <w:r w:rsidRPr="004678B6">
        <w:rPr>
          <w:sz w:val="28"/>
          <w:szCs w:val="28"/>
        </w:rPr>
        <w:t>распознавать сложные предложения и правильно строить сложные предложения;</w:t>
      </w:r>
    </w:p>
    <w:p w:rsidR="00EE021F" w:rsidRPr="004678B6" w:rsidRDefault="00EE021F" w:rsidP="004678B6">
      <w:pPr>
        <w:rPr>
          <w:sz w:val="28"/>
          <w:szCs w:val="28"/>
        </w:rPr>
      </w:pPr>
      <w:r w:rsidRPr="004678B6">
        <w:rPr>
          <w:sz w:val="28"/>
          <w:szCs w:val="28"/>
        </w:rPr>
        <w:t>соблюдать</w:t>
      </w:r>
      <w:r w:rsidRPr="004678B6">
        <w:rPr>
          <w:sz w:val="28"/>
          <w:szCs w:val="28"/>
        </w:rPr>
        <w:tab/>
        <w:t>синтаксические</w:t>
      </w:r>
      <w:r w:rsidRPr="004678B6">
        <w:rPr>
          <w:sz w:val="28"/>
          <w:szCs w:val="28"/>
        </w:rPr>
        <w:tab/>
        <w:t>нормы</w:t>
      </w:r>
      <w:r w:rsidRPr="004678B6">
        <w:rPr>
          <w:sz w:val="28"/>
          <w:szCs w:val="28"/>
        </w:rPr>
        <w:tab/>
        <w:t>современного</w:t>
      </w:r>
      <w:r w:rsidRPr="004678B6">
        <w:rPr>
          <w:sz w:val="28"/>
          <w:szCs w:val="28"/>
        </w:rPr>
        <w:tab/>
        <w:t>башкирского литературного языка, построение словосочетаний, построение простых предложений, сложных предложений;</w:t>
      </w:r>
    </w:p>
    <w:p w:rsidR="00EE021F" w:rsidRPr="004678B6" w:rsidRDefault="00EE021F" w:rsidP="004678B6">
      <w:pPr>
        <w:rPr>
          <w:sz w:val="28"/>
          <w:szCs w:val="28"/>
        </w:rPr>
      </w:pPr>
      <w:r w:rsidRPr="004678B6">
        <w:rPr>
          <w:sz w:val="28"/>
          <w:szCs w:val="28"/>
        </w:rPr>
        <w:t>анализировать и оценивать с точки зрения норм современного литературного языка чужую и собственную речь, корректировать речь с учётом её соответствия основным нормам современного башкирского литературного языка;</w:t>
      </w:r>
    </w:p>
    <w:p w:rsidR="00EE021F" w:rsidRDefault="00EE021F" w:rsidP="004678B6">
      <w:pPr>
        <w:rPr>
          <w:sz w:val="28"/>
          <w:szCs w:val="28"/>
        </w:rPr>
      </w:pPr>
      <w:r w:rsidRPr="004678B6">
        <w:rPr>
          <w:sz w:val="28"/>
          <w:szCs w:val="28"/>
        </w:rPr>
        <w:t>обладать базовыми знаниями о социокультурном портрете и культурном наследии родной страны и республики.</w:t>
      </w:r>
    </w:p>
    <w:p w:rsidR="00EE021F" w:rsidRDefault="00EE021F" w:rsidP="004678B6">
      <w:pPr>
        <w:rPr>
          <w:sz w:val="28"/>
          <w:szCs w:val="28"/>
        </w:rPr>
      </w:pPr>
      <w:r w:rsidRPr="00FB3060">
        <w:rPr>
          <w:sz w:val="28"/>
          <w:szCs w:val="28"/>
        </w:rPr>
        <w:t>Предметные результаты учебны</w:t>
      </w:r>
      <w:r>
        <w:rPr>
          <w:sz w:val="28"/>
          <w:szCs w:val="28"/>
        </w:rPr>
        <w:t>х курсов внеурочной деятельности</w:t>
      </w:r>
    </w:p>
    <w:p w:rsidR="00EE021F" w:rsidRPr="00FB3060" w:rsidRDefault="00EE021F" w:rsidP="004678B6">
      <w:pPr>
        <w:rPr>
          <w:sz w:val="28"/>
          <w:szCs w:val="28"/>
        </w:rPr>
      </w:pPr>
      <w:r w:rsidRPr="00FB3060">
        <w:rPr>
          <w:sz w:val="28"/>
          <w:szCs w:val="28"/>
        </w:rPr>
        <w:t>1.2.3.26. Учебный курс внеурочной деятельности "Разговоры о важном"</w:t>
      </w:r>
    </w:p>
    <w:p w:rsidR="00EE021F" w:rsidRPr="00FB3060" w:rsidRDefault="00EE021F" w:rsidP="004678B6">
      <w:pPr>
        <w:rPr>
          <w:sz w:val="28"/>
          <w:szCs w:val="28"/>
        </w:rPr>
      </w:pPr>
      <w:r w:rsidRPr="00FB3060">
        <w:rPr>
          <w:sz w:val="28"/>
          <w:szCs w:val="28"/>
        </w:rPr>
        <w:t>Учебный курс внеурочной деятельности «Разговоры о важном» представлен с учетом специфики содержания предметных областей, к которым имеет отношение содержание курса внеурочной деятельности:</w:t>
      </w:r>
    </w:p>
    <w:p w:rsidR="00EE021F" w:rsidRPr="004678B6" w:rsidRDefault="00EE021F" w:rsidP="004678B6">
      <w:pPr>
        <w:rPr>
          <w:sz w:val="28"/>
          <w:szCs w:val="28"/>
        </w:rPr>
      </w:pPr>
      <w:r w:rsidRPr="004678B6">
        <w:rPr>
          <w:sz w:val="28"/>
          <w:szCs w:val="28"/>
        </w:rPr>
        <w:t>Русский язык:</w:t>
      </w:r>
    </w:p>
    <w:p w:rsidR="00EE021F" w:rsidRPr="004678B6" w:rsidRDefault="00EE021F" w:rsidP="004678B6">
      <w:pPr>
        <w:rPr>
          <w:sz w:val="28"/>
          <w:szCs w:val="28"/>
        </w:rPr>
      </w:pPr>
      <w:r w:rsidRPr="004678B6">
        <w:rPr>
          <w:sz w:val="28"/>
          <w:szCs w:val="28"/>
        </w:rPr>
        <w:t>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w:t>
      </w:r>
    </w:p>
    <w:p w:rsidR="00EE021F" w:rsidRPr="004678B6" w:rsidRDefault="00EE021F" w:rsidP="004678B6">
      <w:pPr>
        <w:rPr>
          <w:sz w:val="28"/>
          <w:szCs w:val="28"/>
        </w:rPr>
      </w:pPr>
      <w:r w:rsidRPr="004678B6">
        <w:rPr>
          <w:sz w:val="28"/>
          <w:szCs w:val="28"/>
        </w:rPr>
        <w:t>осознание значения русского языка как государственного языка Российской Федерации;</w:t>
      </w:r>
    </w:p>
    <w:p w:rsidR="00EE021F" w:rsidRPr="004678B6" w:rsidRDefault="00EE021F" w:rsidP="004678B6">
      <w:pPr>
        <w:rPr>
          <w:sz w:val="28"/>
          <w:szCs w:val="28"/>
        </w:rPr>
      </w:pPr>
      <w:r w:rsidRPr="004678B6">
        <w:rPr>
          <w:sz w:val="28"/>
          <w:szCs w:val="28"/>
        </w:rPr>
        <w:t>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 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русского литературного языка и речевого этикета.</w:t>
      </w:r>
    </w:p>
    <w:p w:rsidR="00EE021F" w:rsidRPr="004678B6" w:rsidRDefault="00EE021F" w:rsidP="004678B6">
      <w:pPr>
        <w:rPr>
          <w:sz w:val="28"/>
          <w:szCs w:val="28"/>
        </w:rPr>
      </w:pPr>
      <w:r w:rsidRPr="004678B6">
        <w:rPr>
          <w:sz w:val="28"/>
          <w:szCs w:val="28"/>
        </w:rPr>
        <w:t>Литературное чтение:</w:t>
      </w:r>
    </w:p>
    <w:p w:rsidR="00EE021F" w:rsidRPr="004678B6" w:rsidRDefault="00EE021F" w:rsidP="004678B6">
      <w:pPr>
        <w:rPr>
          <w:sz w:val="28"/>
          <w:szCs w:val="28"/>
        </w:rPr>
      </w:pPr>
      <w:r w:rsidRPr="004678B6">
        <w:rPr>
          <w:sz w:val="28"/>
          <w:szCs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EE021F" w:rsidRPr="004678B6" w:rsidRDefault="00EE021F" w:rsidP="004678B6">
      <w:pPr>
        <w:rPr>
          <w:sz w:val="28"/>
          <w:szCs w:val="28"/>
        </w:rPr>
      </w:pPr>
      <w:r w:rsidRPr="004678B6">
        <w:rPr>
          <w:sz w:val="28"/>
          <w:szCs w:val="28"/>
        </w:rPr>
        <w:t>первоначальное представление о многообразии жанров художественных произведений и произведений устного народного творчества; овладение элементарными умениями анализа и интерпретации текста.</w:t>
      </w:r>
    </w:p>
    <w:p w:rsidR="00EE021F" w:rsidRPr="004678B6" w:rsidRDefault="00EE021F" w:rsidP="004678B6">
      <w:pPr>
        <w:rPr>
          <w:sz w:val="28"/>
          <w:szCs w:val="28"/>
        </w:rPr>
      </w:pPr>
      <w:r w:rsidRPr="004678B6">
        <w:rPr>
          <w:sz w:val="28"/>
          <w:szCs w:val="28"/>
        </w:rPr>
        <w:t>Иностранный язык:</w:t>
      </w:r>
    </w:p>
    <w:p w:rsidR="00EE021F" w:rsidRPr="004678B6" w:rsidRDefault="00EE021F" w:rsidP="004678B6">
      <w:pPr>
        <w:rPr>
          <w:sz w:val="28"/>
          <w:szCs w:val="28"/>
        </w:rPr>
      </w:pPr>
      <w:r w:rsidRPr="004678B6">
        <w:rPr>
          <w:sz w:val="28"/>
          <w:szCs w:val="28"/>
        </w:rPr>
        <w:t>знакомство представителей других стран с культурой своего народа.</w:t>
      </w:r>
    </w:p>
    <w:p w:rsidR="00EE021F" w:rsidRPr="004678B6" w:rsidRDefault="00EE021F" w:rsidP="004678B6">
      <w:pPr>
        <w:rPr>
          <w:sz w:val="28"/>
          <w:szCs w:val="28"/>
        </w:rPr>
      </w:pPr>
      <w:r w:rsidRPr="004678B6">
        <w:rPr>
          <w:sz w:val="28"/>
          <w:szCs w:val="28"/>
        </w:rPr>
        <w:t>Математика и информатика:</w:t>
      </w:r>
    </w:p>
    <w:p w:rsidR="00EE021F" w:rsidRPr="004678B6" w:rsidRDefault="00EE021F" w:rsidP="004678B6">
      <w:pPr>
        <w:rPr>
          <w:sz w:val="28"/>
          <w:szCs w:val="28"/>
        </w:rPr>
      </w:pPr>
      <w:r w:rsidRPr="004678B6">
        <w:rPr>
          <w:sz w:val="28"/>
          <w:szCs w:val="28"/>
        </w:rPr>
        <w:t>развитие логического мышления; приобретение опыта работы с информацией, представленной в графической и текстовой форме, развитие умений извлекать, анализировать, использовать информацию и делать выводы.</w:t>
      </w:r>
    </w:p>
    <w:p w:rsidR="00EE021F" w:rsidRPr="004678B6" w:rsidRDefault="00EE021F" w:rsidP="004678B6">
      <w:pPr>
        <w:rPr>
          <w:sz w:val="28"/>
          <w:szCs w:val="28"/>
        </w:rPr>
      </w:pPr>
      <w:r w:rsidRPr="004678B6">
        <w:rPr>
          <w:sz w:val="28"/>
          <w:szCs w:val="28"/>
        </w:rPr>
        <w:t>Окружающий мир:</w:t>
      </w:r>
    </w:p>
    <w:p w:rsidR="00EE021F" w:rsidRPr="004678B6" w:rsidRDefault="00EE021F" w:rsidP="004678B6">
      <w:pPr>
        <w:rPr>
          <w:sz w:val="28"/>
          <w:szCs w:val="28"/>
        </w:rPr>
      </w:pPr>
      <w:r w:rsidRPr="004678B6">
        <w:rPr>
          <w:sz w:val="28"/>
          <w:szCs w:val="28"/>
        </w:rPr>
        <w:t>сформированность уважительного отношения к своей семье и семейным традициям, Организации, родному краю, России, ее истории и культуре, природе;</w:t>
      </w:r>
    </w:p>
    <w:p w:rsidR="00EE021F" w:rsidRPr="004678B6" w:rsidRDefault="00EE021F" w:rsidP="004678B6">
      <w:pPr>
        <w:rPr>
          <w:sz w:val="28"/>
          <w:szCs w:val="28"/>
        </w:rPr>
      </w:pPr>
      <w:r w:rsidRPr="004678B6">
        <w:rPr>
          <w:sz w:val="28"/>
          <w:szCs w:val="28"/>
        </w:rPr>
        <w:t>сформированность чувства гордости за национальные свершения, открытия, победы;</w:t>
      </w:r>
    </w:p>
    <w:p w:rsidR="00EE021F" w:rsidRPr="004678B6" w:rsidRDefault="00EE021F" w:rsidP="004678B6">
      <w:pPr>
        <w:rPr>
          <w:sz w:val="28"/>
          <w:szCs w:val="28"/>
        </w:rPr>
      </w:pPr>
      <w:r w:rsidRPr="004678B6">
        <w:rPr>
          <w:sz w:val="28"/>
          <w:szCs w:val="28"/>
        </w:rPr>
        <w:t>первоначальные представления о природных и социальных объектах как компонентах единого мира, о многообразии объектов и явлений природы, о связи мира живой и неживой природы;</w:t>
      </w:r>
    </w:p>
    <w:p w:rsidR="00EE021F" w:rsidRPr="004678B6" w:rsidRDefault="00EE021F" w:rsidP="004678B6">
      <w:pPr>
        <w:rPr>
          <w:sz w:val="28"/>
          <w:szCs w:val="28"/>
        </w:rPr>
      </w:pPr>
      <w:r w:rsidRPr="004678B6">
        <w:rPr>
          <w:sz w:val="28"/>
          <w:szCs w:val="28"/>
        </w:rPr>
        <w:t>сформированность основ рационального поведения и обоснованного принятия решений;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w:t>
      </w:r>
    </w:p>
    <w:p w:rsidR="00EE021F" w:rsidRPr="004678B6" w:rsidRDefault="00EE021F" w:rsidP="004678B6">
      <w:pPr>
        <w:rPr>
          <w:sz w:val="28"/>
          <w:szCs w:val="28"/>
        </w:rPr>
      </w:pPr>
      <w:r w:rsidRPr="004678B6">
        <w:rPr>
          <w:sz w:val="28"/>
          <w:szCs w:val="28"/>
        </w:rPr>
        <w:t>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EE021F" w:rsidRPr="004678B6" w:rsidRDefault="00EE021F" w:rsidP="004678B6">
      <w:pPr>
        <w:rPr>
          <w:sz w:val="28"/>
          <w:szCs w:val="28"/>
        </w:rPr>
      </w:pPr>
      <w:r w:rsidRPr="004678B6">
        <w:rPr>
          <w:sz w:val="28"/>
          <w:szCs w:val="28"/>
        </w:rPr>
        <w:t>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понимание простейших причинно-следственных связей в окружающем мире (в том числе на материале о природе и культуре родного края);</w:t>
      </w:r>
    </w:p>
    <w:p w:rsidR="00EE021F" w:rsidRPr="004678B6" w:rsidRDefault="00EE021F" w:rsidP="004678B6">
      <w:pPr>
        <w:rPr>
          <w:sz w:val="28"/>
          <w:szCs w:val="28"/>
        </w:rPr>
      </w:pPr>
      <w:r w:rsidRPr="004678B6">
        <w:rPr>
          <w:sz w:val="28"/>
          <w:szCs w:val="28"/>
        </w:rPr>
        <w:t>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EE021F" w:rsidRPr="004678B6" w:rsidRDefault="00EE021F" w:rsidP="004678B6">
      <w:pPr>
        <w:rPr>
          <w:sz w:val="28"/>
          <w:szCs w:val="28"/>
        </w:rPr>
      </w:pPr>
      <w:r w:rsidRPr="004678B6">
        <w:rPr>
          <w:sz w:val="28"/>
          <w:szCs w:val="28"/>
        </w:rPr>
        <w:t>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EE021F" w:rsidRPr="004678B6" w:rsidRDefault="00EE021F" w:rsidP="004678B6">
      <w:pPr>
        <w:rPr>
          <w:sz w:val="28"/>
          <w:szCs w:val="28"/>
        </w:rPr>
      </w:pPr>
      <w:r w:rsidRPr="004678B6">
        <w:rPr>
          <w:sz w:val="28"/>
          <w:szCs w:val="28"/>
        </w:rPr>
        <w:t>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EE021F" w:rsidRPr="004678B6" w:rsidRDefault="00EE021F" w:rsidP="004678B6">
      <w:pPr>
        <w:rPr>
          <w:sz w:val="28"/>
          <w:szCs w:val="28"/>
        </w:rPr>
      </w:pPr>
      <w:r w:rsidRPr="004678B6">
        <w:rPr>
          <w:sz w:val="28"/>
          <w:szCs w:val="28"/>
        </w:rPr>
        <w:t>Основы религиозных культур и светской этики:</w:t>
      </w:r>
    </w:p>
    <w:p w:rsidR="00EE021F" w:rsidRPr="004678B6" w:rsidRDefault="00EE021F" w:rsidP="004678B6">
      <w:pPr>
        <w:rPr>
          <w:sz w:val="28"/>
          <w:szCs w:val="28"/>
        </w:rPr>
      </w:pPr>
      <w:r w:rsidRPr="004678B6">
        <w:rPr>
          <w:sz w:val="28"/>
          <w:szCs w:val="28"/>
        </w:rPr>
        <w:t>понимание необходимости нравственного совершенствования, духовного развития, роли в этом личных усилий человека;</w:t>
      </w:r>
    </w:p>
    <w:p w:rsidR="00EE021F" w:rsidRPr="004678B6" w:rsidRDefault="00EE021F" w:rsidP="004678B6">
      <w:pPr>
        <w:rPr>
          <w:sz w:val="28"/>
          <w:szCs w:val="28"/>
        </w:rPr>
      </w:pPr>
      <w:r w:rsidRPr="004678B6">
        <w:rPr>
          <w:sz w:val="28"/>
          <w:szCs w:val="28"/>
        </w:rPr>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EE021F" w:rsidRPr="004678B6" w:rsidRDefault="00EE021F" w:rsidP="004678B6">
      <w:pPr>
        <w:rPr>
          <w:sz w:val="28"/>
          <w:szCs w:val="28"/>
        </w:rPr>
      </w:pPr>
      <w:r w:rsidRPr="004678B6">
        <w:rPr>
          <w:sz w:val="28"/>
          <w:szCs w:val="28"/>
        </w:rPr>
        <w:t>понимание ценности семьи, умение приводить примеры положительного влияния религиозной традиции на отношения в семье, воспитание детей; овладение навыками общения с людьми разного вероисповедания;</w:t>
      </w:r>
    </w:p>
    <w:p w:rsidR="00EE021F" w:rsidRPr="004678B6" w:rsidRDefault="00EE021F" w:rsidP="004678B6">
      <w:pPr>
        <w:rPr>
          <w:sz w:val="28"/>
          <w:szCs w:val="28"/>
        </w:rPr>
      </w:pPr>
      <w:r w:rsidRPr="004678B6">
        <w:rPr>
          <w:sz w:val="28"/>
          <w:szCs w:val="28"/>
        </w:rPr>
        <w:t>осознание, что оскорбление представителей другой веры есть нарушение нравственных норм поведения в обществе;</w:t>
      </w:r>
    </w:p>
    <w:p w:rsidR="00EE021F" w:rsidRPr="004678B6" w:rsidRDefault="00EE021F" w:rsidP="004678B6">
      <w:pPr>
        <w:rPr>
          <w:sz w:val="28"/>
          <w:szCs w:val="28"/>
        </w:rPr>
      </w:pPr>
      <w:r w:rsidRPr="004678B6">
        <w:rPr>
          <w:sz w:val="28"/>
          <w:szCs w:val="28"/>
        </w:rPr>
        <w:t>понимание ценности человеческой жизни, человеческого достоинства, честного труда людей на благо человека, общества;</w:t>
      </w:r>
    </w:p>
    <w:p w:rsidR="00EE021F" w:rsidRPr="004678B6" w:rsidRDefault="00EE021F" w:rsidP="004678B6">
      <w:pPr>
        <w:rPr>
          <w:sz w:val="28"/>
          <w:szCs w:val="28"/>
        </w:rPr>
      </w:pPr>
      <w:r w:rsidRPr="004678B6">
        <w:rPr>
          <w:sz w:val="28"/>
          <w:szCs w:val="28"/>
        </w:rPr>
        <w:t>формирование умений объяснять значение слов "милосердие", "сострадание", "прощение", "дружелюбие";</w:t>
      </w:r>
    </w:p>
    <w:p w:rsidR="00EE021F" w:rsidRPr="004678B6" w:rsidRDefault="00EE021F" w:rsidP="004678B6">
      <w:pPr>
        <w:rPr>
          <w:sz w:val="28"/>
          <w:szCs w:val="28"/>
        </w:rPr>
      </w:pPr>
      <w:r w:rsidRPr="004678B6">
        <w:rPr>
          <w:sz w:val="28"/>
          <w:szCs w:val="28"/>
        </w:rPr>
        <w:t>умение находить образы, приводить примеры проявлений любви к ближнему, милосердия и сострадания в религиозной культуре, истории России, современной жизни;</w:t>
      </w:r>
    </w:p>
    <w:p w:rsidR="00EE021F" w:rsidRPr="004678B6" w:rsidRDefault="00EE021F" w:rsidP="004678B6">
      <w:pPr>
        <w:rPr>
          <w:sz w:val="28"/>
          <w:szCs w:val="28"/>
        </w:rPr>
      </w:pPr>
      <w:r w:rsidRPr="004678B6">
        <w:rPr>
          <w:sz w:val="28"/>
          <w:szCs w:val="28"/>
        </w:rPr>
        <w:t>открытость к сотрудничеству, готовность оказывать помощь; осуждение любых случаев унижения человеческого достоинства;</w:t>
      </w:r>
    </w:p>
    <w:p w:rsidR="00EE021F" w:rsidRPr="004678B6" w:rsidRDefault="00EE021F" w:rsidP="004678B6">
      <w:pPr>
        <w:rPr>
          <w:sz w:val="28"/>
          <w:szCs w:val="28"/>
        </w:rPr>
      </w:pPr>
      <w:r w:rsidRPr="004678B6">
        <w:rPr>
          <w:sz w:val="28"/>
          <w:szCs w:val="28"/>
        </w:rPr>
        <w:t>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EE021F" w:rsidRPr="004678B6" w:rsidRDefault="00EE021F" w:rsidP="004678B6">
      <w:pPr>
        <w:rPr>
          <w:sz w:val="28"/>
          <w:szCs w:val="28"/>
        </w:rPr>
      </w:pPr>
      <w:r w:rsidRPr="004678B6">
        <w:rPr>
          <w:sz w:val="28"/>
          <w:szCs w:val="28"/>
        </w:rPr>
        <w:t>Изобразительное искусство:</w:t>
      </w:r>
    </w:p>
    <w:p w:rsidR="00EE021F" w:rsidRPr="004678B6" w:rsidRDefault="00EE021F" w:rsidP="004678B6">
      <w:pPr>
        <w:rPr>
          <w:sz w:val="28"/>
          <w:szCs w:val="28"/>
        </w:rPr>
      </w:pPr>
      <w:r w:rsidRPr="004678B6">
        <w:rPr>
          <w:sz w:val="28"/>
          <w:szCs w:val="28"/>
        </w:rPr>
        <w:t>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EE021F" w:rsidRPr="004678B6" w:rsidRDefault="00EE021F" w:rsidP="004678B6">
      <w:pPr>
        <w:rPr>
          <w:sz w:val="28"/>
          <w:szCs w:val="28"/>
        </w:rPr>
      </w:pPr>
      <w:r w:rsidRPr="004678B6">
        <w:rPr>
          <w:sz w:val="28"/>
          <w:szCs w:val="28"/>
        </w:rPr>
        <w:t>умение характеризовать виды и жанры изобразительного искусства;</w:t>
      </w:r>
    </w:p>
    <w:p w:rsidR="00EE021F" w:rsidRPr="004678B6" w:rsidRDefault="00EE021F" w:rsidP="004678B6">
      <w:pPr>
        <w:rPr>
          <w:sz w:val="28"/>
          <w:szCs w:val="28"/>
        </w:rPr>
      </w:pPr>
      <w:r w:rsidRPr="004678B6">
        <w:rPr>
          <w:sz w:val="28"/>
          <w:szCs w:val="28"/>
        </w:rPr>
        <w:t>умение характеризовать отличительные особенности художественных промыслов России.</w:t>
      </w:r>
    </w:p>
    <w:p w:rsidR="00EE021F" w:rsidRPr="004678B6" w:rsidRDefault="00EE021F" w:rsidP="004678B6">
      <w:pPr>
        <w:rPr>
          <w:sz w:val="28"/>
          <w:szCs w:val="28"/>
        </w:rPr>
      </w:pPr>
      <w:r w:rsidRPr="004678B6">
        <w:rPr>
          <w:sz w:val="28"/>
          <w:szCs w:val="28"/>
        </w:rPr>
        <w:t>Музыка:</w:t>
      </w:r>
    </w:p>
    <w:p w:rsidR="00EE021F" w:rsidRPr="004678B6" w:rsidRDefault="00EE021F" w:rsidP="004678B6">
      <w:pPr>
        <w:rPr>
          <w:sz w:val="28"/>
          <w:szCs w:val="28"/>
        </w:rPr>
      </w:pPr>
      <w:r w:rsidRPr="004678B6">
        <w:rPr>
          <w:sz w:val="28"/>
          <w:szCs w:val="28"/>
        </w:rPr>
        <w:t>знание основных жанров народной и профессиональной музыки.</w:t>
      </w:r>
    </w:p>
    <w:p w:rsidR="00EE021F" w:rsidRPr="004678B6" w:rsidRDefault="00EE021F" w:rsidP="004678B6">
      <w:pPr>
        <w:rPr>
          <w:sz w:val="28"/>
          <w:szCs w:val="28"/>
        </w:rPr>
      </w:pPr>
      <w:r w:rsidRPr="004678B6">
        <w:rPr>
          <w:sz w:val="28"/>
          <w:szCs w:val="28"/>
        </w:rPr>
        <w:t>Технология:</w:t>
      </w:r>
    </w:p>
    <w:p w:rsidR="00EE021F" w:rsidRPr="004678B6" w:rsidRDefault="00EE021F" w:rsidP="004678B6">
      <w:pPr>
        <w:rPr>
          <w:sz w:val="28"/>
          <w:szCs w:val="28"/>
        </w:rPr>
      </w:pPr>
      <w:r w:rsidRPr="004678B6">
        <w:rPr>
          <w:sz w:val="28"/>
          <w:szCs w:val="28"/>
        </w:rPr>
        <w:t>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EE021F" w:rsidRPr="004678B6" w:rsidRDefault="00EE021F" w:rsidP="004678B6">
      <w:pPr>
        <w:rPr>
          <w:sz w:val="28"/>
          <w:szCs w:val="28"/>
        </w:rPr>
      </w:pPr>
      <w:r w:rsidRPr="004678B6">
        <w:rPr>
          <w:sz w:val="28"/>
          <w:szCs w:val="28"/>
        </w:rPr>
        <w:t>Физическая культура:</w:t>
      </w:r>
    </w:p>
    <w:p w:rsidR="00EE021F" w:rsidRPr="004678B6" w:rsidRDefault="00EE021F" w:rsidP="004678B6">
      <w:pPr>
        <w:rPr>
          <w:sz w:val="28"/>
          <w:szCs w:val="28"/>
        </w:rPr>
      </w:pPr>
      <w:r w:rsidRPr="004678B6">
        <w:rPr>
          <w:sz w:val="28"/>
          <w:szCs w:val="28"/>
        </w:rPr>
        <w:t>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w:t>
      </w:r>
    </w:p>
    <w:p w:rsidR="00EE021F" w:rsidRPr="004678B6" w:rsidRDefault="00EE021F" w:rsidP="004678B6">
      <w:pPr>
        <w:rPr>
          <w:sz w:val="28"/>
          <w:szCs w:val="28"/>
        </w:rPr>
      </w:pPr>
      <w:r w:rsidRPr="004678B6">
        <w:rPr>
          <w:sz w:val="28"/>
          <w:szCs w:val="28"/>
        </w:rPr>
        <w:t>умение взаимодействовать со сверстниками в игровых заданиях и игровой деятельности, соблюдая правила честной игры.</w:t>
      </w:r>
    </w:p>
    <w:p w:rsidR="00EE021F" w:rsidRPr="004678B6" w:rsidRDefault="00EE021F" w:rsidP="004678B6">
      <w:pPr>
        <w:rPr>
          <w:sz w:val="28"/>
          <w:szCs w:val="28"/>
        </w:rPr>
      </w:pPr>
      <w:r w:rsidRPr="004678B6">
        <w:rPr>
          <w:sz w:val="28"/>
          <w:szCs w:val="28"/>
        </w:rPr>
        <w:t xml:space="preserve">    Многие темы «Разговоров о важном» выходят за рамки программ учебных предметов и способствуют развитию кругозора младшего школьника, его возрастной эрудиции и общей культуры. Эта функция внеурочной деятельности особенно важна и является после решения воспитательных задач - существенной и приоритетной.</w:t>
      </w:r>
    </w:p>
    <w:p w:rsidR="00EE021F" w:rsidRPr="004678B6" w:rsidRDefault="00EE021F" w:rsidP="004678B6">
      <w:pPr>
        <w:rPr>
          <w:sz w:val="28"/>
          <w:szCs w:val="28"/>
        </w:rPr>
      </w:pPr>
      <w:r>
        <w:rPr>
          <w:sz w:val="28"/>
          <w:szCs w:val="28"/>
        </w:rPr>
        <w:t>1.2.3.27</w:t>
      </w:r>
      <w:r w:rsidRPr="004678B6">
        <w:rPr>
          <w:sz w:val="28"/>
          <w:szCs w:val="28"/>
        </w:rPr>
        <w:t>. Учебный курс внеурочной деятельности</w:t>
      </w:r>
    </w:p>
    <w:p w:rsidR="00EE021F" w:rsidRPr="004678B6" w:rsidRDefault="00EE021F" w:rsidP="004678B6">
      <w:pPr>
        <w:rPr>
          <w:sz w:val="28"/>
          <w:szCs w:val="28"/>
        </w:rPr>
      </w:pPr>
      <w:r w:rsidRPr="004678B6">
        <w:rPr>
          <w:sz w:val="28"/>
          <w:szCs w:val="28"/>
        </w:rPr>
        <w:t xml:space="preserve">«Функциональная грамотность: учимся для жизни» </w:t>
      </w:r>
    </w:p>
    <w:p w:rsidR="00EE021F" w:rsidRPr="004678B6" w:rsidRDefault="00EE021F" w:rsidP="004678B6">
      <w:pPr>
        <w:rPr>
          <w:sz w:val="28"/>
          <w:szCs w:val="28"/>
        </w:rPr>
      </w:pPr>
      <w:r w:rsidRPr="004678B6">
        <w:rPr>
          <w:sz w:val="28"/>
          <w:szCs w:val="28"/>
        </w:rPr>
        <w:t xml:space="preserve">По учебному предмету «Русский язык»: </w:t>
      </w:r>
    </w:p>
    <w:p w:rsidR="00EE021F" w:rsidRPr="004678B6" w:rsidRDefault="00EE021F" w:rsidP="004678B6">
      <w:pPr>
        <w:rPr>
          <w:sz w:val="28"/>
          <w:szCs w:val="28"/>
        </w:rPr>
      </w:pPr>
      <w:r w:rsidRPr="004678B6">
        <w:rPr>
          <w:sz w:val="28"/>
          <w:szCs w:val="28"/>
        </w:rPr>
        <w:t>- 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rsidR="00EE021F" w:rsidRPr="004678B6" w:rsidRDefault="00EE021F" w:rsidP="004678B6">
      <w:pPr>
        <w:rPr>
          <w:sz w:val="28"/>
          <w:szCs w:val="28"/>
        </w:rPr>
      </w:pPr>
      <w:r w:rsidRPr="004678B6">
        <w:rPr>
          <w:sz w:val="28"/>
          <w:szCs w:val="28"/>
        </w:rPr>
        <w:t>-  овладение умениями информационной переработки прослушанного или прочитанного текста; выделение главной и второстепенной информации, явной и скрытой информации в тексте;</w:t>
      </w:r>
    </w:p>
    <w:p w:rsidR="00EE021F" w:rsidRPr="004678B6" w:rsidRDefault="00EE021F" w:rsidP="004678B6">
      <w:pPr>
        <w:rPr>
          <w:sz w:val="28"/>
          <w:szCs w:val="28"/>
        </w:rPr>
      </w:pPr>
      <w:r w:rsidRPr="004678B6">
        <w:rPr>
          <w:sz w:val="28"/>
          <w:szCs w:val="28"/>
        </w:rPr>
        <w:t xml:space="preserve">-  представление содержания прослушанного или прочитанного учебно-научного текста в виде таблицы, схемы; комментирование текста или его фрагмента; </w:t>
      </w:r>
    </w:p>
    <w:p w:rsidR="00EE021F" w:rsidRPr="004678B6" w:rsidRDefault="00EE021F" w:rsidP="004678B6">
      <w:pPr>
        <w:rPr>
          <w:sz w:val="28"/>
          <w:szCs w:val="28"/>
        </w:rPr>
      </w:pPr>
      <w:r w:rsidRPr="004678B6">
        <w:rPr>
          <w:sz w:val="28"/>
          <w:szCs w:val="28"/>
        </w:rPr>
        <w:t>- извлечение информации из различных источников, ее осмысление и оперирование ею;</w:t>
      </w:r>
    </w:p>
    <w:p w:rsidR="00EE021F" w:rsidRPr="004678B6" w:rsidRDefault="00EE021F" w:rsidP="004678B6">
      <w:pPr>
        <w:rPr>
          <w:sz w:val="28"/>
          <w:szCs w:val="28"/>
        </w:rPr>
      </w:pPr>
      <w:r w:rsidRPr="004678B6">
        <w:rPr>
          <w:sz w:val="28"/>
          <w:szCs w:val="28"/>
        </w:rPr>
        <w:t xml:space="preserve">- анализ и оценивание собственных и чужих письменных и устных речевых высказываний с точки зрения решения коммуникативной задачи; определение лексического значения слова разными способами (установление значения слова по контексту). </w:t>
      </w:r>
    </w:p>
    <w:p w:rsidR="00EE021F" w:rsidRPr="004678B6" w:rsidRDefault="00EE021F" w:rsidP="004678B6">
      <w:pPr>
        <w:rPr>
          <w:sz w:val="28"/>
          <w:szCs w:val="28"/>
        </w:rPr>
      </w:pPr>
      <w:r w:rsidRPr="004678B6">
        <w:rPr>
          <w:sz w:val="28"/>
          <w:szCs w:val="28"/>
        </w:rPr>
        <w:t xml:space="preserve">По учебному предмету «Литература»: </w:t>
      </w:r>
    </w:p>
    <w:p w:rsidR="00EE021F" w:rsidRPr="004678B6" w:rsidRDefault="00EE021F" w:rsidP="004678B6">
      <w:pPr>
        <w:rPr>
          <w:sz w:val="28"/>
          <w:szCs w:val="28"/>
        </w:rPr>
      </w:pPr>
      <w:r w:rsidRPr="004678B6">
        <w:rPr>
          <w:sz w:val="28"/>
          <w:szCs w:val="28"/>
        </w:rPr>
        <w:t xml:space="preserve">- овладение умениями смыслового анализа художественной литературы, умениями воспринимать, анализировать, интерпретировать и оценивать прочитанное; </w:t>
      </w:r>
    </w:p>
    <w:p w:rsidR="00EE021F" w:rsidRPr="004678B6" w:rsidRDefault="00EE021F" w:rsidP="004678B6">
      <w:pPr>
        <w:rPr>
          <w:sz w:val="28"/>
          <w:szCs w:val="28"/>
        </w:rPr>
      </w:pPr>
      <w:r w:rsidRPr="004678B6">
        <w:rPr>
          <w:sz w:val="28"/>
          <w:szCs w:val="28"/>
        </w:rPr>
        <w:t>- умение анализировать произведение в единстве формы и содержания; определять тематику и проблематику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выявлять особенности языка художественного произведения;</w:t>
      </w:r>
    </w:p>
    <w:p w:rsidR="00EE021F" w:rsidRPr="004678B6" w:rsidRDefault="00EE021F" w:rsidP="004678B6">
      <w:pPr>
        <w:rPr>
          <w:sz w:val="28"/>
          <w:szCs w:val="28"/>
        </w:rPr>
      </w:pPr>
      <w:r w:rsidRPr="004678B6">
        <w:rPr>
          <w:sz w:val="28"/>
          <w:szCs w:val="28"/>
        </w:rPr>
        <w:t>- овладение умениями самостоятельной интерпретации и оценки текстуально изученных художественных произведений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EE021F" w:rsidRPr="004678B6" w:rsidRDefault="00EE021F" w:rsidP="004678B6">
      <w:pPr>
        <w:rPr>
          <w:sz w:val="28"/>
          <w:szCs w:val="28"/>
        </w:rPr>
      </w:pPr>
      <w:r w:rsidRPr="004678B6">
        <w:rPr>
          <w:sz w:val="28"/>
          <w:szCs w:val="28"/>
        </w:rPr>
        <w:t xml:space="preserve"> По математической грамотности обеспечивают использование в практических (жизненных) ситуациях следующие предметные математические умения и навыки:     </w:t>
      </w:r>
    </w:p>
    <w:p w:rsidR="00EE021F" w:rsidRPr="004678B6" w:rsidRDefault="00EE021F" w:rsidP="004678B6">
      <w:pPr>
        <w:rPr>
          <w:sz w:val="28"/>
          <w:szCs w:val="28"/>
        </w:rPr>
      </w:pPr>
      <w:r w:rsidRPr="004678B6">
        <w:rPr>
          <w:sz w:val="28"/>
          <w:szCs w:val="28"/>
        </w:rPr>
        <w:t xml:space="preserve">    Сравнивать и упорядочивать натуральные числа, целые числа, обыкновенные и десятичные дроби, рациональные и иррациональные числа; выполнять, сочетая устные и письменные приемы, арифметические действия с рациональными числами; выполнять проверку, прикидку результата вычислений; округлять числа; вычислять значения числовых выражений; использовать калькулятор; </w:t>
      </w:r>
    </w:p>
    <w:p w:rsidR="00EE021F" w:rsidRPr="004678B6" w:rsidRDefault="00EE021F" w:rsidP="004678B6">
      <w:pPr>
        <w:rPr>
          <w:sz w:val="28"/>
          <w:szCs w:val="28"/>
        </w:rPr>
      </w:pPr>
      <w:r w:rsidRPr="004678B6">
        <w:rPr>
          <w:sz w:val="28"/>
          <w:szCs w:val="28"/>
        </w:rPr>
        <w:t xml:space="preserve">    Решать практико-ориентированные задачи, содержащие зависимости величин (скорость, время, расстояние, цена, количество, стоимость), связанные с отношением, пропорциональностью величин, процентами (налоги, задачи из области управления личными и семейными финансами), решать основные задачи на дроби и проценты, используя арифметический и алгебраический способы, перебор всех возможных вариантов, способ «проб и ошибок»; пользоваться основными единицами измерения: цены, массы; расстояния, времени, скорости; выражать одни единицы величины через другие; интерпретировать результаты решения задач с учётом ограничений, связанных со 70 свойствами рассматриваемых объектов; </w:t>
      </w:r>
    </w:p>
    <w:p w:rsidR="00EE021F" w:rsidRPr="004678B6" w:rsidRDefault="00EE021F" w:rsidP="004678B6">
      <w:pPr>
        <w:rPr>
          <w:sz w:val="28"/>
          <w:szCs w:val="28"/>
        </w:rPr>
      </w:pPr>
      <w:r w:rsidRPr="004678B6">
        <w:rPr>
          <w:sz w:val="28"/>
          <w:szCs w:val="28"/>
        </w:rPr>
        <w:t xml:space="preserve">   Извлекать, анализировать, оценивать информацию, представленную в таблице, линейной, столбчатой и круговой диаграммах, интерпретировать представленные данные, использовать данные при решении задач; представлять информацию с помощью таблиц, линейной и столбчатой диаграмм, инфографики; оперировать статистическими характеристиками: среднее арифметическое, медиана, наибольшее и наименьшее значения, размах числового набора; </w:t>
      </w:r>
    </w:p>
    <w:p w:rsidR="00EE021F" w:rsidRPr="004678B6" w:rsidRDefault="00EE021F" w:rsidP="004678B6">
      <w:pPr>
        <w:rPr>
          <w:sz w:val="28"/>
          <w:szCs w:val="28"/>
        </w:rPr>
      </w:pPr>
      <w:r w:rsidRPr="004678B6">
        <w:rPr>
          <w:sz w:val="28"/>
          <w:szCs w:val="28"/>
        </w:rPr>
        <w:t xml:space="preserve">    Оценивать вероятности реальных событий и явлений, понимать роль практически достоверных и маловероятных событий в окружающем мире и в жизни; </w:t>
      </w:r>
    </w:p>
    <w:p w:rsidR="00EE021F" w:rsidRPr="004678B6" w:rsidRDefault="00EE021F" w:rsidP="004678B6">
      <w:pPr>
        <w:rPr>
          <w:sz w:val="28"/>
          <w:szCs w:val="28"/>
        </w:rPr>
      </w:pPr>
      <w:r w:rsidRPr="004678B6">
        <w:rPr>
          <w:sz w:val="28"/>
          <w:szCs w:val="28"/>
        </w:rPr>
        <w:t xml:space="preserve">    Пользоваться геометрическими понятиями: отрезок, угол, многоугольник, окружность, круг; распознавать параллелепипед, куб, пирамиду, конус, цилиндр, использовать терминологию: вершина, ребро, грань, основание, развертка; приводить примеры объектов окружающего мира, имеющих форму изученных плоских и пространственных фигур, примеры параллельных и перпендикулярных прямых в пространстве, на модели куба, примеры равных и симметричных фигур; пользоваться геометрическими понятиями: равенство фигур, симметрия, подобие; использовать свойства изученных фигур для их распознавания, построения;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 </w:t>
      </w:r>
    </w:p>
    <w:p w:rsidR="00EE021F" w:rsidRPr="004678B6" w:rsidRDefault="00EE021F" w:rsidP="004678B6">
      <w:pPr>
        <w:rPr>
          <w:sz w:val="28"/>
          <w:szCs w:val="28"/>
        </w:rPr>
      </w:pPr>
      <w:r w:rsidRPr="004678B6">
        <w:rPr>
          <w:sz w:val="28"/>
          <w:szCs w:val="28"/>
        </w:rPr>
        <w:t xml:space="preserve">    Находить длины отрезков и расстояния непосредственным измерением с помощью линейки; находить измерения параллелепипеда, куба; вычислять периметр многоугольника, периметр и площадь фигур, составленных из прямоугольников; находить длину окружности, плошадь круга; вычислять объем куба, параллелепипеда по заданным измерениям; решать несложные задачи на измерение геометрических величин в практических ситуациях; пользоваться основными метрическими единицами измерения длины, площади, объема; выражать одни единицы величины через другие;</w:t>
      </w:r>
    </w:p>
    <w:p w:rsidR="00EE021F" w:rsidRPr="004678B6" w:rsidRDefault="00EE021F" w:rsidP="004678B6">
      <w:pPr>
        <w:rPr>
          <w:sz w:val="28"/>
          <w:szCs w:val="28"/>
        </w:rPr>
      </w:pPr>
      <w:r w:rsidRPr="004678B6">
        <w:rPr>
          <w:sz w:val="28"/>
          <w:szCs w:val="28"/>
        </w:rPr>
        <w:t xml:space="preserve">     Использовать алгебраическую терминологию и символику; выражать формулами зависимости между величинами; 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 использовать графики для определения свойств процессов и зависимостей; 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 использовать неравенства при решении различных задач; </w:t>
      </w:r>
    </w:p>
    <w:p w:rsidR="00EE021F" w:rsidRPr="004678B6" w:rsidRDefault="00EE021F" w:rsidP="004678B6">
      <w:pPr>
        <w:rPr>
          <w:sz w:val="28"/>
          <w:szCs w:val="28"/>
        </w:rPr>
      </w:pPr>
      <w:r w:rsidRPr="004678B6">
        <w:rPr>
          <w:sz w:val="28"/>
          <w:szCs w:val="28"/>
        </w:rPr>
        <w:t xml:space="preserve">    Решать задачи из реальной жизни, связанные с числовыми последовательностями, использовать свойства последовательностей.</w:t>
      </w:r>
    </w:p>
    <w:p w:rsidR="00EE021F" w:rsidRPr="004678B6" w:rsidRDefault="00EE021F" w:rsidP="004678B6">
      <w:pPr>
        <w:rPr>
          <w:sz w:val="28"/>
          <w:szCs w:val="28"/>
        </w:rPr>
      </w:pPr>
      <w:r w:rsidRPr="004678B6">
        <w:rPr>
          <w:sz w:val="28"/>
          <w:szCs w:val="28"/>
        </w:rPr>
        <w:t xml:space="preserve"> По естественно-научной грамотности формирование умения: </w:t>
      </w:r>
    </w:p>
    <w:p w:rsidR="00EE021F" w:rsidRPr="004678B6" w:rsidRDefault="00EE021F" w:rsidP="004678B6">
      <w:pPr>
        <w:rPr>
          <w:sz w:val="28"/>
          <w:szCs w:val="28"/>
        </w:rPr>
      </w:pPr>
      <w:r w:rsidRPr="004678B6">
        <w:rPr>
          <w:sz w:val="28"/>
          <w:szCs w:val="28"/>
        </w:rPr>
        <w:t xml:space="preserve">- объяснять процессы и свойства тел, в том числе в контексте ситуаций практико-ориентированного характера; </w:t>
      </w:r>
    </w:p>
    <w:p w:rsidR="00EE021F" w:rsidRPr="004678B6" w:rsidRDefault="00EE021F" w:rsidP="004678B6">
      <w:pPr>
        <w:rPr>
          <w:sz w:val="28"/>
          <w:szCs w:val="28"/>
        </w:rPr>
      </w:pPr>
      <w:r w:rsidRPr="004678B6">
        <w:rPr>
          <w:sz w:val="28"/>
          <w:szCs w:val="28"/>
        </w:rPr>
        <w:t xml:space="preserve">- проводить учебное исследование,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w:t>
      </w:r>
    </w:p>
    <w:p w:rsidR="00EE021F" w:rsidRPr="004678B6" w:rsidRDefault="00EE021F" w:rsidP="004678B6">
      <w:pPr>
        <w:rPr>
          <w:sz w:val="28"/>
          <w:szCs w:val="28"/>
        </w:rPr>
      </w:pPr>
      <w:r w:rsidRPr="004678B6">
        <w:rPr>
          <w:sz w:val="28"/>
          <w:szCs w:val="28"/>
        </w:rPr>
        <w:t>- применять простые физические модели для объяснения процессов и явлений;</w:t>
      </w:r>
    </w:p>
    <w:p w:rsidR="00EE021F" w:rsidRPr="004678B6" w:rsidRDefault="00EE021F" w:rsidP="004678B6">
      <w:pPr>
        <w:rPr>
          <w:sz w:val="28"/>
          <w:szCs w:val="28"/>
        </w:rPr>
      </w:pPr>
      <w:r w:rsidRPr="004678B6">
        <w:rPr>
          <w:sz w:val="28"/>
          <w:szCs w:val="28"/>
        </w:rPr>
        <w:t xml:space="preserve">- характеризовать и прогнозировать свойства веществ в зависимости от их состава и строения, влияние веществ и химических процессов на организм человека и окружающую природную среду; </w:t>
      </w:r>
    </w:p>
    <w:p w:rsidR="00EE021F" w:rsidRPr="004678B6" w:rsidRDefault="00EE021F" w:rsidP="004678B6">
      <w:pPr>
        <w:rPr>
          <w:sz w:val="28"/>
          <w:szCs w:val="28"/>
        </w:rPr>
      </w:pPr>
      <w:r w:rsidRPr="004678B6">
        <w:rPr>
          <w:sz w:val="28"/>
          <w:szCs w:val="28"/>
        </w:rPr>
        <w:t>- использовать изученные биологические термины, понятия, теории, законы и закономерности для объяснения наблюдаемых биологических объектов, явлений и процессов;</w:t>
      </w:r>
    </w:p>
    <w:p w:rsidR="00EE021F" w:rsidRPr="004678B6" w:rsidRDefault="00EE021F" w:rsidP="004678B6">
      <w:pPr>
        <w:rPr>
          <w:sz w:val="28"/>
          <w:szCs w:val="28"/>
        </w:rPr>
      </w:pPr>
      <w:r w:rsidRPr="004678B6">
        <w:rPr>
          <w:sz w:val="28"/>
          <w:szCs w:val="28"/>
        </w:rPr>
        <w:t xml:space="preserve">- формировать представления об экосистемах и значении биоразнообразия; о 71 глобальных экологических проблемах, стоящих перед человечеством, и способах их преодоления; использовать приобретенные знания и навыки для здорового образа жизни, сбалансированного питания и физической активности; умение противодействовать лженаучным манипуляциям в области здоровья; характеризовать принципы действия технических устройств промышленных технологических процессов. </w:t>
      </w:r>
    </w:p>
    <w:p w:rsidR="00EE021F" w:rsidRPr="004678B6" w:rsidRDefault="00EE021F" w:rsidP="004678B6">
      <w:pPr>
        <w:rPr>
          <w:sz w:val="28"/>
          <w:szCs w:val="28"/>
        </w:rPr>
      </w:pPr>
      <w:r w:rsidRPr="004678B6">
        <w:rPr>
          <w:sz w:val="28"/>
          <w:szCs w:val="28"/>
        </w:rPr>
        <w:t xml:space="preserve">   По финансовой грамотности обеспечивают представление:</w:t>
      </w:r>
    </w:p>
    <w:p w:rsidR="00EE021F" w:rsidRPr="004678B6" w:rsidRDefault="00EE021F" w:rsidP="004678B6">
      <w:pPr>
        <w:rPr>
          <w:sz w:val="28"/>
          <w:szCs w:val="28"/>
        </w:rPr>
      </w:pPr>
      <w:r w:rsidRPr="004678B6">
        <w:rPr>
          <w:sz w:val="28"/>
          <w:szCs w:val="28"/>
        </w:rPr>
        <w:t>-  о системе знаний, необходимых для решения финансовых вопросов, включая базовые финансово-экономические понятия, отражающие важнейшие сферы финансовых отношений</w:t>
      </w:r>
    </w:p>
    <w:p w:rsidR="00EE021F" w:rsidRPr="004678B6" w:rsidRDefault="00EE021F" w:rsidP="004678B6">
      <w:pPr>
        <w:rPr>
          <w:sz w:val="28"/>
          <w:szCs w:val="28"/>
        </w:rPr>
      </w:pPr>
      <w:r w:rsidRPr="004678B6">
        <w:rPr>
          <w:sz w:val="28"/>
          <w:szCs w:val="28"/>
        </w:rPr>
        <w:t xml:space="preserve">-  о взаимосвязи явлений, процессов в финансовой сфере общественной жизни, их элементов и основных функций; </w:t>
      </w:r>
    </w:p>
    <w:p w:rsidR="00EE021F" w:rsidRPr="004678B6" w:rsidRDefault="00EE021F" w:rsidP="004678B6">
      <w:pPr>
        <w:rPr>
          <w:sz w:val="28"/>
          <w:szCs w:val="28"/>
        </w:rPr>
      </w:pPr>
      <w:r w:rsidRPr="004678B6">
        <w:rPr>
          <w:sz w:val="28"/>
          <w:szCs w:val="28"/>
        </w:rPr>
        <w:t xml:space="preserve">    Формирование умения: </w:t>
      </w:r>
    </w:p>
    <w:p w:rsidR="00EE021F" w:rsidRPr="004678B6" w:rsidRDefault="00EE021F" w:rsidP="004678B6">
      <w:pPr>
        <w:rPr>
          <w:sz w:val="28"/>
          <w:szCs w:val="28"/>
        </w:rPr>
      </w:pPr>
      <w:r w:rsidRPr="004678B6">
        <w:rPr>
          <w:sz w:val="28"/>
          <w:szCs w:val="28"/>
        </w:rPr>
        <w:t>- решать познавательные и практические задачи, отражающие выполнение типичных для несовершеннолетнего социальных ролей и социальные взаимодействия в финансовой сфере общественной жизни, в том числе направленные на определение качества жизни человека, семьи и финансового благополучия;</w:t>
      </w:r>
    </w:p>
    <w:p w:rsidR="00EE021F" w:rsidRPr="004678B6" w:rsidRDefault="00EE021F" w:rsidP="004678B6">
      <w:pPr>
        <w:rPr>
          <w:sz w:val="28"/>
          <w:szCs w:val="28"/>
        </w:rPr>
      </w:pPr>
      <w:r w:rsidRPr="004678B6">
        <w:rPr>
          <w:sz w:val="28"/>
          <w:szCs w:val="28"/>
        </w:rPr>
        <w:t xml:space="preserve">-  использовать полученную информацию в процессе принятия решений о сохранении и накоплении денежных средств, при оценке финансовых рисков, при сравнении преимуществ и недостатков различных финансовых услуг; </w:t>
      </w:r>
    </w:p>
    <w:p w:rsidR="00EE021F" w:rsidRPr="004678B6" w:rsidRDefault="00EE021F" w:rsidP="004678B6">
      <w:pPr>
        <w:rPr>
          <w:sz w:val="28"/>
          <w:szCs w:val="28"/>
        </w:rPr>
      </w:pPr>
      <w:r w:rsidRPr="004678B6">
        <w:rPr>
          <w:sz w:val="28"/>
          <w:szCs w:val="28"/>
        </w:rPr>
        <w:t>- распознавать попытки и предупреждать вовлечение себя и окружающих в деструктивные и криминальные формы сетевой активности (в том числе фишинг) с опорой на знания, факты общественной жизни и личный социальный опыт оценивать собственные поступки и поведение других людей с точки зрения их соответствия экономической рациональности (включая вопросы, связанные с личными финансами, для оценки рисков осуществления финансовых мошенничеств, применения недобросовестных практик);</w:t>
      </w:r>
    </w:p>
    <w:p w:rsidR="00EE021F" w:rsidRPr="004678B6" w:rsidRDefault="00EE021F" w:rsidP="004678B6">
      <w:pPr>
        <w:rPr>
          <w:sz w:val="28"/>
          <w:szCs w:val="28"/>
        </w:rPr>
      </w:pPr>
      <w:r w:rsidRPr="004678B6">
        <w:rPr>
          <w:sz w:val="28"/>
          <w:szCs w:val="28"/>
        </w:rPr>
        <w:t xml:space="preserve">-  приобретения опыта использования полученных знаний в практической деятельности, в повседневной жизни для принятия рациональных финансовых решений в сфере управления личными финансами, определения моделей целесообразного финансового поведения, составления личного финансового плана. </w:t>
      </w:r>
    </w:p>
    <w:p w:rsidR="00EE021F" w:rsidRPr="004678B6" w:rsidRDefault="00EE021F" w:rsidP="004678B6">
      <w:pPr>
        <w:rPr>
          <w:sz w:val="28"/>
          <w:szCs w:val="28"/>
        </w:rPr>
      </w:pPr>
      <w:r w:rsidRPr="004678B6">
        <w:rPr>
          <w:sz w:val="28"/>
          <w:szCs w:val="28"/>
        </w:rPr>
        <w:t xml:space="preserve">   По глобальным компетенциям обеспечивают представление о научных знаний, умениях и способов действий, специфических для соответствующей предметной области;</w:t>
      </w:r>
    </w:p>
    <w:p w:rsidR="00EE021F" w:rsidRPr="004678B6" w:rsidRDefault="00EE021F" w:rsidP="004678B6">
      <w:pPr>
        <w:rPr>
          <w:sz w:val="28"/>
          <w:szCs w:val="28"/>
        </w:rPr>
      </w:pPr>
      <w:r w:rsidRPr="004678B6">
        <w:rPr>
          <w:sz w:val="28"/>
          <w:szCs w:val="28"/>
        </w:rPr>
        <w:t xml:space="preserve">-  о предпосылках научного типа мышления; о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EE021F" w:rsidRPr="004678B6" w:rsidRDefault="00EE021F" w:rsidP="004678B6">
      <w:pPr>
        <w:rPr>
          <w:sz w:val="28"/>
          <w:szCs w:val="28"/>
        </w:rPr>
      </w:pPr>
      <w:r w:rsidRPr="004678B6">
        <w:rPr>
          <w:sz w:val="28"/>
          <w:szCs w:val="28"/>
        </w:rPr>
        <w:t xml:space="preserve">    По креативному мышлению формирование умения:</w:t>
      </w:r>
    </w:p>
    <w:p w:rsidR="00EE021F" w:rsidRPr="004678B6" w:rsidRDefault="00EE021F" w:rsidP="004678B6">
      <w:pPr>
        <w:rPr>
          <w:sz w:val="28"/>
          <w:szCs w:val="28"/>
        </w:rPr>
      </w:pPr>
      <w:r w:rsidRPr="004678B6">
        <w:rPr>
          <w:sz w:val="28"/>
          <w:szCs w:val="28"/>
        </w:rPr>
        <w:t xml:space="preserve">-  с опорой на иллюстрации и/или описания ситуаций составлять названия, сюжеты и сценарии, диалоги и инсценировки; </w:t>
      </w:r>
    </w:p>
    <w:p w:rsidR="00EE021F" w:rsidRPr="004678B6" w:rsidRDefault="00EE021F" w:rsidP="004678B6">
      <w:pPr>
        <w:rPr>
          <w:sz w:val="28"/>
          <w:szCs w:val="28"/>
        </w:rPr>
      </w:pPr>
      <w:r w:rsidRPr="004678B6">
        <w:rPr>
          <w:sz w:val="28"/>
          <w:szCs w:val="28"/>
        </w:rPr>
        <w:t xml:space="preserve">- проявлять творческое воображение, изображать предметы и явления; </w:t>
      </w:r>
    </w:p>
    <w:p w:rsidR="00EE021F" w:rsidRPr="004678B6" w:rsidRDefault="00EE021F" w:rsidP="004678B6">
      <w:pPr>
        <w:rPr>
          <w:sz w:val="28"/>
          <w:szCs w:val="28"/>
        </w:rPr>
      </w:pPr>
      <w:r w:rsidRPr="004678B6">
        <w:rPr>
          <w:sz w:val="28"/>
          <w:szCs w:val="28"/>
        </w:rPr>
        <w:t xml:space="preserve">- демонстрировать с помощью рисунков смысл обсуждаемых терминов, суждений, выражений и т.п.; </w:t>
      </w:r>
    </w:p>
    <w:p w:rsidR="00EE021F" w:rsidRPr="004678B6" w:rsidRDefault="00EE021F" w:rsidP="004678B6">
      <w:pPr>
        <w:rPr>
          <w:sz w:val="28"/>
          <w:szCs w:val="28"/>
        </w:rPr>
      </w:pPr>
      <w:r w:rsidRPr="004678B6">
        <w:rPr>
          <w:sz w:val="28"/>
          <w:szCs w:val="28"/>
        </w:rPr>
        <w:t xml:space="preserve">- предлагать адекватные способы решения различных социальных проблем в области энерго- и ресурсосбережения, в области экологии, в области заботы о людях с особыми потребностями, в области межличностных взаимоотношений; </w:t>
      </w:r>
    </w:p>
    <w:p w:rsidR="00EE021F" w:rsidRPr="004678B6" w:rsidRDefault="00EE021F" w:rsidP="004678B6">
      <w:pPr>
        <w:rPr>
          <w:sz w:val="28"/>
          <w:szCs w:val="28"/>
        </w:rPr>
      </w:pPr>
      <w:r w:rsidRPr="004678B6">
        <w:rPr>
          <w:sz w:val="28"/>
          <w:szCs w:val="28"/>
        </w:rPr>
        <w:t xml:space="preserve">- ставить исследовательские вопросы, предлагать гипотезы, схемы экспериментов, предложения по изобретательству. </w:t>
      </w:r>
    </w:p>
    <w:p w:rsidR="00EE021F" w:rsidRPr="004678B6" w:rsidRDefault="00EE021F" w:rsidP="004678B6">
      <w:pPr>
        <w:rPr>
          <w:sz w:val="28"/>
          <w:szCs w:val="28"/>
        </w:rPr>
      </w:pPr>
      <w:r>
        <w:rPr>
          <w:sz w:val="28"/>
          <w:szCs w:val="28"/>
        </w:rPr>
        <w:t>1.2.3.28</w:t>
      </w:r>
      <w:r w:rsidRPr="004678B6">
        <w:rPr>
          <w:sz w:val="28"/>
          <w:szCs w:val="28"/>
        </w:rPr>
        <w:t>. Учебный курс внеурочной деятельности</w:t>
      </w:r>
    </w:p>
    <w:p w:rsidR="00EE021F" w:rsidRPr="004678B6" w:rsidRDefault="00EE021F" w:rsidP="004678B6">
      <w:pPr>
        <w:rPr>
          <w:sz w:val="28"/>
          <w:szCs w:val="28"/>
        </w:rPr>
      </w:pPr>
      <w:r w:rsidRPr="004678B6">
        <w:rPr>
          <w:sz w:val="28"/>
          <w:szCs w:val="28"/>
        </w:rPr>
        <w:t>«Россия-мои горизонты»</w:t>
      </w:r>
    </w:p>
    <w:p w:rsidR="00EE021F" w:rsidRPr="004678B6" w:rsidRDefault="00EE021F" w:rsidP="004678B6">
      <w:pPr>
        <w:rPr>
          <w:sz w:val="28"/>
          <w:szCs w:val="28"/>
        </w:rPr>
      </w:pPr>
      <w:r w:rsidRPr="004678B6">
        <w:rPr>
          <w:sz w:val="28"/>
          <w:szCs w:val="28"/>
        </w:rPr>
        <w:t xml:space="preserve">Предметные результаты по учебному курсу внеурочной деятельности «Россия-мои горизонты» обеспечивают: </w:t>
      </w:r>
    </w:p>
    <w:p w:rsidR="00EE021F" w:rsidRPr="004678B6" w:rsidRDefault="00EE021F" w:rsidP="004678B6">
      <w:pPr>
        <w:rPr>
          <w:sz w:val="28"/>
          <w:szCs w:val="28"/>
        </w:rPr>
      </w:pPr>
      <w:r w:rsidRPr="004678B6">
        <w:rPr>
          <w:sz w:val="28"/>
          <w:szCs w:val="28"/>
        </w:rPr>
        <w:t>Предметные результаты освоения Программы основного общего образования представлены с учётом специфики содержания предметных областей, затрагиваемых в ходе профориентационной деятельности школьников.</w:t>
      </w:r>
    </w:p>
    <w:p w:rsidR="00EE021F" w:rsidRPr="004678B6" w:rsidRDefault="00EE021F" w:rsidP="004678B6">
      <w:pPr>
        <w:rPr>
          <w:sz w:val="28"/>
          <w:szCs w:val="28"/>
        </w:rPr>
      </w:pPr>
      <w:r w:rsidRPr="004678B6">
        <w:rPr>
          <w:sz w:val="28"/>
          <w:szCs w:val="28"/>
        </w:rPr>
        <w:t>Русский язык:</w:t>
      </w:r>
    </w:p>
    <w:p w:rsidR="00EE021F" w:rsidRPr="004678B6" w:rsidRDefault="00EE021F" w:rsidP="004678B6">
      <w:pPr>
        <w:rPr>
          <w:sz w:val="28"/>
          <w:szCs w:val="28"/>
        </w:rPr>
      </w:pPr>
      <w:r w:rsidRPr="004678B6">
        <w:rPr>
          <w:sz w:val="28"/>
          <w:szCs w:val="28"/>
        </w:rPr>
        <w:t>- формирование умений речевого взаимодействия (в том числе, общения при помощи современных средств устной и письменной речи): создание устных монологических высказываний на основе жизненных наблюдений и личных впечатлений, чтения учебно-научной, художественной и научно-популярной литературы: монолог- описание, монолог-рассуждение, монолог-повествование;</w:t>
      </w:r>
    </w:p>
    <w:p w:rsidR="00EE021F" w:rsidRPr="004678B6" w:rsidRDefault="00EE021F" w:rsidP="004678B6">
      <w:pPr>
        <w:rPr>
          <w:sz w:val="28"/>
          <w:szCs w:val="28"/>
        </w:rPr>
      </w:pPr>
      <w:r w:rsidRPr="004678B6">
        <w:rPr>
          <w:sz w:val="28"/>
          <w:szCs w:val="28"/>
        </w:rPr>
        <w:t>- участие в диалоге разных видов: побуждение к действию, обмен мнениями, запрос информации, сообщение информации;</w:t>
      </w:r>
    </w:p>
    <w:p w:rsidR="00EE021F" w:rsidRPr="004678B6" w:rsidRDefault="00EE021F" w:rsidP="004678B6">
      <w:pPr>
        <w:rPr>
          <w:sz w:val="28"/>
          <w:szCs w:val="28"/>
        </w:rPr>
      </w:pPr>
      <w:r w:rsidRPr="004678B6">
        <w:rPr>
          <w:sz w:val="28"/>
          <w:szCs w:val="28"/>
        </w:rPr>
        <w:t>- обсуждение и чёткая формулировка цели, плана совместной групповой деятельности;</w:t>
      </w:r>
    </w:p>
    <w:p w:rsidR="00EE021F" w:rsidRPr="004678B6" w:rsidRDefault="00EE021F" w:rsidP="004678B6">
      <w:pPr>
        <w:rPr>
          <w:sz w:val="28"/>
          <w:szCs w:val="28"/>
        </w:rPr>
      </w:pPr>
      <w:r w:rsidRPr="004678B6">
        <w:rPr>
          <w:sz w:val="28"/>
          <w:szCs w:val="28"/>
        </w:rPr>
        <w:t>- извлечение информации из различных источников, её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rsidR="00EE021F" w:rsidRPr="004678B6" w:rsidRDefault="00EE021F" w:rsidP="004678B6">
      <w:pPr>
        <w:rPr>
          <w:sz w:val="28"/>
          <w:szCs w:val="28"/>
        </w:rPr>
      </w:pPr>
      <w:r w:rsidRPr="004678B6">
        <w:rPr>
          <w:sz w:val="28"/>
          <w:szCs w:val="28"/>
        </w:rPr>
        <w:t>- создание письменных текстов различных стилей с соблюдением норм построения текста: соответствие текста теме и основной мысли, цельность и относительная законченность;</w:t>
      </w:r>
    </w:p>
    <w:p w:rsidR="00EE021F" w:rsidRPr="004678B6" w:rsidRDefault="00EE021F" w:rsidP="004678B6">
      <w:pPr>
        <w:rPr>
          <w:sz w:val="28"/>
          <w:szCs w:val="28"/>
        </w:rPr>
      </w:pPr>
      <w:r w:rsidRPr="004678B6">
        <w:rPr>
          <w:sz w:val="28"/>
          <w:szCs w:val="28"/>
        </w:rPr>
        <w:t>- последовательность изложения (развёртывание содержания в зависимости от цели текста, типа речи);</w:t>
      </w:r>
    </w:p>
    <w:p w:rsidR="00EE021F" w:rsidRPr="004678B6" w:rsidRDefault="00EE021F" w:rsidP="004678B6">
      <w:pPr>
        <w:rPr>
          <w:sz w:val="28"/>
          <w:szCs w:val="28"/>
        </w:rPr>
      </w:pPr>
      <w:r w:rsidRPr="004678B6">
        <w:rPr>
          <w:sz w:val="28"/>
          <w:szCs w:val="28"/>
        </w:rPr>
        <w:t>- правильность выделения абзацев в тексте, наличие грамматической связи предложений в тексте, логичность.</w:t>
      </w:r>
    </w:p>
    <w:p w:rsidR="00EE021F" w:rsidRPr="004678B6" w:rsidRDefault="00EE021F" w:rsidP="004678B6">
      <w:pPr>
        <w:rPr>
          <w:sz w:val="28"/>
          <w:szCs w:val="28"/>
        </w:rPr>
      </w:pPr>
      <w:r w:rsidRPr="004678B6">
        <w:rPr>
          <w:sz w:val="28"/>
          <w:szCs w:val="28"/>
        </w:rPr>
        <w:t>Литература:</w:t>
      </w:r>
    </w:p>
    <w:p w:rsidR="00EE021F" w:rsidRPr="004678B6" w:rsidRDefault="00EE021F" w:rsidP="004678B6">
      <w:pPr>
        <w:rPr>
          <w:sz w:val="28"/>
          <w:szCs w:val="28"/>
        </w:rPr>
      </w:pPr>
      <w:r w:rsidRPr="004678B6">
        <w:rPr>
          <w:sz w:val="28"/>
          <w:szCs w:val="28"/>
        </w:rPr>
        <w:t>-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Интернете для выполнения учебной задачи;</w:t>
      </w:r>
    </w:p>
    <w:p w:rsidR="00EE021F" w:rsidRPr="004678B6" w:rsidRDefault="00EE021F" w:rsidP="004678B6">
      <w:pPr>
        <w:rPr>
          <w:sz w:val="28"/>
          <w:szCs w:val="28"/>
        </w:rPr>
      </w:pPr>
      <w:r w:rsidRPr="004678B6">
        <w:rPr>
          <w:sz w:val="28"/>
          <w:szCs w:val="28"/>
        </w:rPr>
        <w:t>- применять ИКТ, соблюдать правила информационной безопасности. Иностранный язык:</w:t>
      </w:r>
    </w:p>
    <w:p w:rsidR="00EE021F" w:rsidRPr="004678B6" w:rsidRDefault="00EE021F" w:rsidP="004678B6">
      <w:pPr>
        <w:rPr>
          <w:sz w:val="28"/>
          <w:szCs w:val="28"/>
        </w:rPr>
      </w:pPr>
      <w:r w:rsidRPr="004678B6">
        <w:rPr>
          <w:sz w:val="28"/>
          <w:szCs w:val="28"/>
        </w:rPr>
        <w:t>- овладение основными видами речевой деятельности в рамках знакомства со спецификой современных профессий;</w:t>
      </w:r>
    </w:p>
    <w:p w:rsidR="00EE021F" w:rsidRPr="004678B6" w:rsidRDefault="00EE021F" w:rsidP="004678B6">
      <w:pPr>
        <w:rPr>
          <w:sz w:val="28"/>
          <w:szCs w:val="28"/>
        </w:rPr>
      </w:pPr>
      <w:r w:rsidRPr="004678B6">
        <w:rPr>
          <w:sz w:val="28"/>
          <w:szCs w:val="28"/>
        </w:rPr>
        <w:t>- приобретение опыта практической деятельности в жизни: соблюдать правила информационной безопасности в ситуациях повседневной жизни и при работе в Интернете;</w:t>
      </w:r>
    </w:p>
    <w:p w:rsidR="00EE021F" w:rsidRPr="004678B6" w:rsidRDefault="00EE021F" w:rsidP="004678B6">
      <w:pPr>
        <w:rPr>
          <w:sz w:val="28"/>
          <w:szCs w:val="28"/>
        </w:rPr>
      </w:pPr>
      <w:r w:rsidRPr="004678B6">
        <w:rPr>
          <w:sz w:val="28"/>
          <w:szCs w:val="28"/>
        </w:rPr>
        <w:t>- использовать иноязычные словари и справочники, в том числе информационно- справочные системы в электронной форме.</w:t>
      </w:r>
    </w:p>
    <w:p w:rsidR="00EE021F" w:rsidRPr="004678B6" w:rsidRDefault="00EE021F" w:rsidP="004678B6">
      <w:pPr>
        <w:rPr>
          <w:sz w:val="28"/>
          <w:szCs w:val="28"/>
        </w:rPr>
      </w:pPr>
      <w:r w:rsidRPr="004678B6">
        <w:rPr>
          <w:sz w:val="28"/>
          <w:szCs w:val="28"/>
        </w:rPr>
        <w:t>Информатика:</w:t>
      </w:r>
    </w:p>
    <w:p w:rsidR="00EE021F" w:rsidRPr="004678B6" w:rsidRDefault="00EE021F" w:rsidP="004678B6">
      <w:pPr>
        <w:rPr>
          <w:sz w:val="28"/>
          <w:szCs w:val="28"/>
        </w:rPr>
      </w:pPr>
      <w:r w:rsidRPr="004678B6">
        <w:rPr>
          <w:sz w:val="28"/>
          <w:szCs w:val="28"/>
        </w:rPr>
        <w:t>- овладение основными понятиями: информация, передача, хранение, обработка информации, алгоритм, модель, цифровой продукт - и их использованием для решения учебных и практических задач;</w:t>
      </w:r>
    </w:p>
    <w:p w:rsidR="00EE021F" w:rsidRPr="004678B6" w:rsidRDefault="00EE021F" w:rsidP="004678B6">
      <w:pPr>
        <w:rPr>
          <w:sz w:val="28"/>
          <w:szCs w:val="28"/>
        </w:rPr>
      </w:pPr>
      <w:r w:rsidRPr="004678B6">
        <w:rPr>
          <w:sz w:val="28"/>
          <w:szCs w:val="28"/>
        </w:rPr>
        <w:t>- умение оперировать единицами измерения информационного объёма и скорости передачи данных;</w:t>
      </w:r>
    </w:p>
    <w:p w:rsidR="00EE021F" w:rsidRPr="004678B6" w:rsidRDefault="00EE021F" w:rsidP="004678B6">
      <w:pPr>
        <w:rPr>
          <w:sz w:val="28"/>
          <w:szCs w:val="28"/>
        </w:rPr>
      </w:pPr>
      <w:r w:rsidRPr="004678B6">
        <w:rPr>
          <w:sz w:val="28"/>
          <w:szCs w:val="28"/>
        </w:rPr>
        <w:t>- сформированность мотивации к продолжению изучения информатики как профильного предмета.</w:t>
      </w:r>
    </w:p>
    <w:p w:rsidR="00EE021F" w:rsidRPr="004678B6" w:rsidRDefault="00EE021F" w:rsidP="004678B6">
      <w:pPr>
        <w:rPr>
          <w:sz w:val="28"/>
          <w:szCs w:val="28"/>
        </w:rPr>
      </w:pPr>
      <w:r w:rsidRPr="004678B6">
        <w:rPr>
          <w:sz w:val="28"/>
          <w:szCs w:val="28"/>
        </w:rPr>
        <w:t>География:</w:t>
      </w:r>
    </w:p>
    <w:p w:rsidR="00EE021F" w:rsidRPr="004678B6" w:rsidRDefault="00EE021F" w:rsidP="004678B6">
      <w:pPr>
        <w:rPr>
          <w:sz w:val="28"/>
          <w:szCs w:val="28"/>
        </w:rPr>
      </w:pPr>
      <w:r w:rsidRPr="004678B6">
        <w:rPr>
          <w:sz w:val="28"/>
          <w:szCs w:val="28"/>
        </w:rPr>
        <w:t>-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w:t>
      </w:r>
    </w:p>
    <w:p w:rsidR="00EE021F" w:rsidRPr="004678B6" w:rsidRDefault="00EE021F" w:rsidP="004678B6">
      <w:pPr>
        <w:rPr>
          <w:sz w:val="28"/>
          <w:szCs w:val="28"/>
        </w:rPr>
      </w:pPr>
      <w:r w:rsidRPr="004678B6">
        <w:rPr>
          <w:sz w:val="28"/>
          <w:szCs w:val="28"/>
        </w:rPr>
        <w:t>- умение устанавливать взаимосвязи между изученными природными, социальными и экономическими явлениями и процессами;</w:t>
      </w:r>
    </w:p>
    <w:p w:rsidR="00EE021F" w:rsidRPr="004678B6" w:rsidRDefault="00EE021F" w:rsidP="004678B6">
      <w:pPr>
        <w:rPr>
          <w:sz w:val="28"/>
          <w:szCs w:val="28"/>
        </w:rPr>
      </w:pPr>
      <w:r w:rsidRPr="004678B6">
        <w:rPr>
          <w:sz w:val="28"/>
          <w:szCs w:val="28"/>
        </w:rPr>
        <w:t>- умение использовать географические знания для описания существенных признаков разнообразных явлений и процессов в повседневной жизни;</w:t>
      </w:r>
    </w:p>
    <w:p w:rsidR="00EE021F" w:rsidRPr="004678B6" w:rsidRDefault="00EE021F" w:rsidP="004678B6">
      <w:pPr>
        <w:rPr>
          <w:sz w:val="28"/>
          <w:szCs w:val="28"/>
        </w:rPr>
      </w:pPr>
      <w:r w:rsidRPr="004678B6">
        <w:rPr>
          <w:sz w:val="28"/>
          <w:szCs w:val="28"/>
        </w:rPr>
        <w:t>- сформированность мотивации к продолжению изучения географии как профильного предмета на уровне среднего общего образования.</w:t>
      </w:r>
    </w:p>
    <w:p w:rsidR="00EE021F" w:rsidRPr="004678B6" w:rsidRDefault="00EE021F" w:rsidP="004678B6">
      <w:pPr>
        <w:rPr>
          <w:sz w:val="28"/>
          <w:szCs w:val="28"/>
        </w:rPr>
      </w:pPr>
      <w:r w:rsidRPr="004678B6">
        <w:rPr>
          <w:sz w:val="28"/>
          <w:szCs w:val="28"/>
        </w:rPr>
        <w:t>Физика:</w:t>
      </w:r>
    </w:p>
    <w:p w:rsidR="00EE021F" w:rsidRPr="004678B6" w:rsidRDefault="00EE021F" w:rsidP="004678B6">
      <w:pPr>
        <w:rPr>
          <w:sz w:val="28"/>
          <w:szCs w:val="28"/>
        </w:rPr>
      </w:pPr>
      <w:r w:rsidRPr="004678B6">
        <w:rPr>
          <w:sz w:val="28"/>
          <w:szCs w:val="28"/>
        </w:rPr>
        <w:t>-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w:t>
      </w:r>
    </w:p>
    <w:p w:rsidR="00EE021F" w:rsidRPr="004678B6" w:rsidRDefault="00EE021F" w:rsidP="004678B6">
      <w:pPr>
        <w:rPr>
          <w:sz w:val="28"/>
          <w:szCs w:val="28"/>
        </w:rPr>
      </w:pPr>
      <w:r w:rsidRPr="004678B6">
        <w:rPr>
          <w:sz w:val="28"/>
          <w:szCs w:val="28"/>
        </w:rPr>
        <w:t>- понимание необходимости применения достижений физики и технологий для рационального природопользования;</w:t>
      </w:r>
    </w:p>
    <w:p w:rsidR="00EE021F" w:rsidRPr="004678B6" w:rsidRDefault="00EE021F" w:rsidP="004678B6">
      <w:pPr>
        <w:rPr>
          <w:sz w:val="28"/>
          <w:szCs w:val="28"/>
        </w:rPr>
      </w:pPr>
      <w:r w:rsidRPr="004678B6">
        <w:rPr>
          <w:sz w:val="28"/>
          <w:szCs w:val="28"/>
        </w:rPr>
        <w:t>- 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w:t>
      </w:r>
    </w:p>
    <w:p w:rsidR="00EE021F" w:rsidRPr="004678B6" w:rsidRDefault="00EE021F" w:rsidP="004678B6">
      <w:pPr>
        <w:rPr>
          <w:sz w:val="28"/>
          <w:szCs w:val="28"/>
        </w:rPr>
      </w:pPr>
      <w:r w:rsidRPr="004678B6">
        <w:rPr>
          <w:sz w:val="28"/>
          <w:szCs w:val="28"/>
        </w:rPr>
        <w:t>- сформированность мотивации к продолжению изучения физики как профильного предмета на уровне среднего общего образования.</w:t>
      </w:r>
    </w:p>
    <w:p w:rsidR="00EE021F" w:rsidRPr="004678B6" w:rsidRDefault="00EE021F" w:rsidP="004678B6">
      <w:pPr>
        <w:rPr>
          <w:sz w:val="28"/>
          <w:szCs w:val="28"/>
        </w:rPr>
      </w:pPr>
      <w:r w:rsidRPr="004678B6">
        <w:rPr>
          <w:sz w:val="28"/>
          <w:szCs w:val="28"/>
        </w:rPr>
        <w:t>Обществознание:</w:t>
      </w:r>
    </w:p>
    <w:p w:rsidR="00EE021F" w:rsidRPr="004678B6" w:rsidRDefault="00EE021F" w:rsidP="004678B6">
      <w:pPr>
        <w:rPr>
          <w:sz w:val="28"/>
          <w:szCs w:val="28"/>
        </w:rPr>
      </w:pPr>
      <w:r w:rsidRPr="004678B6">
        <w:rPr>
          <w:sz w:val="28"/>
          <w:szCs w:val="28"/>
        </w:rPr>
        <w:t>-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сфере (в области макро- и микроэкономики);</w:t>
      </w:r>
    </w:p>
    <w:p w:rsidR="00EE021F" w:rsidRPr="004678B6" w:rsidRDefault="00EE021F" w:rsidP="004678B6">
      <w:pPr>
        <w:rPr>
          <w:sz w:val="28"/>
          <w:szCs w:val="28"/>
        </w:rPr>
      </w:pPr>
      <w:r w:rsidRPr="004678B6">
        <w:rPr>
          <w:sz w:val="28"/>
          <w:szCs w:val="28"/>
        </w:rPr>
        <w:t>-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w:t>
      </w:r>
    </w:p>
    <w:p w:rsidR="00EE021F" w:rsidRPr="004678B6" w:rsidRDefault="00EE021F" w:rsidP="004678B6">
      <w:pPr>
        <w:rPr>
          <w:sz w:val="28"/>
          <w:szCs w:val="28"/>
        </w:rPr>
      </w:pPr>
      <w:r w:rsidRPr="004678B6">
        <w:rPr>
          <w:sz w:val="28"/>
          <w:szCs w:val="28"/>
        </w:rPr>
        <w:t>-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EE021F" w:rsidRPr="004678B6" w:rsidRDefault="00EE021F" w:rsidP="004678B6">
      <w:pPr>
        <w:rPr>
          <w:sz w:val="28"/>
          <w:szCs w:val="28"/>
        </w:rPr>
      </w:pPr>
      <w:r w:rsidRPr="004678B6">
        <w:rPr>
          <w:sz w:val="28"/>
          <w:szCs w:val="28"/>
        </w:rPr>
        <w:t>-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EE021F" w:rsidRPr="004678B6" w:rsidRDefault="00EE021F" w:rsidP="004678B6">
      <w:pPr>
        <w:rPr>
          <w:sz w:val="28"/>
          <w:szCs w:val="28"/>
        </w:rPr>
      </w:pPr>
      <w:r w:rsidRPr="004678B6">
        <w:rPr>
          <w:sz w:val="28"/>
          <w:szCs w:val="28"/>
        </w:rPr>
        <w:t>-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EE021F" w:rsidRPr="004678B6" w:rsidRDefault="00EE021F" w:rsidP="004678B6">
      <w:pPr>
        <w:rPr>
          <w:sz w:val="28"/>
          <w:szCs w:val="28"/>
        </w:rPr>
      </w:pPr>
      <w:r w:rsidRPr="004678B6">
        <w:rPr>
          <w:sz w:val="28"/>
          <w:szCs w:val="28"/>
        </w:rPr>
        <w:t>Биология:</w:t>
      </w:r>
    </w:p>
    <w:p w:rsidR="00EE021F" w:rsidRPr="004678B6" w:rsidRDefault="00EE021F" w:rsidP="004678B6">
      <w:pPr>
        <w:rPr>
          <w:sz w:val="28"/>
          <w:szCs w:val="28"/>
        </w:rPr>
      </w:pPr>
      <w:r w:rsidRPr="004678B6">
        <w:rPr>
          <w:sz w:val="28"/>
          <w:szCs w:val="28"/>
        </w:rPr>
        <w:t>-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w:t>
      </w:r>
    </w:p>
    <w:p w:rsidR="00EE021F" w:rsidRPr="004678B6" w:rsidRDefault="00EE021F" w:rsidP="004678B6">
      <w:pPr>
        <w:rPr>
          <w:sz w:val="28"/>
          <w:szCs w:val="28"/>
        </w:rPr>
      </w:pPr>
      <w:r w:rsidRPr="004678B6">
        <w:rPr>
          <w:sz w:val="28"/>
          <w:szCs w:val="28"/>
        </w:rPr>
        <w:t>- умение интегрировать биологические знания со знаниями других учебных предметов;</w:t>
      </w:r>
    </w:p>
    <w:p w:rsidR="00EE021F" w:rsidRPr="004678B6" w:rsidRDefault="00EE021F" w:rsidP="004678B6">
      <w:pPr>
        <w:rPr>
          <w:sz w:val="28"/>
          <w:szCs w:val="28"/>
        </w:rPr>
      </w:pPr>
      <w:r w:rsidRPr="004678B6">
        <w:rPr>
          <w:sz w:val="28"/>
          <w:szCs w:val="28"/>
        </w:rPr>
        <w:t>-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rsidR="00EE021F" w:rsidRPr="004678B6" w:rsidRDefault="00EE021F" w:rsidP="004678B6">
      <w:pPr>
        <w:rPr>
          <w:sz w:val="28"/>
          <w:szCs w:val="28"/>
        </w:rPr>
      </w:pPr>
      <w:r w:rsidRPr="004678B6">
        <w:rPr>
          <w:sz w:val="28"/>
          <w:szCs w:val="28"/>
        </w:rPr>
        <w:t>Изобразительное искусство:</w:t>
      </w:r>
    </w:p>
    <w:p w:rsidR="00EE021F" w:rsidRPr="004678B6" w:rsidRDefault="00EE021F" w:rsidP="004678B6">
      <w:pPr>
        <w:rPr>
          <w:sz w:val="28"/>
          <w:szCs w:val="28"/>
        </w:rPr>
      </w:pPr>
      <w:r w:rsidRPr="004678B6">
        <w:rPr>
          <w:sz w:val="28"/>
          <w:szCs w:val="28"/>
        </w:rPr>
        <w:t>- сформированность системы знаний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w:t>
      </w:r>
    </w:p>
    <w:p w:rsidR="00EE021F" w:rsidRPr="004678B6" w:rsidRDefault="00EE021F" w:rsidP="004678B6">
      <w:pPr>
        <w:rPr>
          <w:sz w:val="28"/>
          <w:szCs w:val="28"/>
        </w:rPr>
      </w:pPr>
      <w:r w:rsidRPr="004678B6">
        <w:rPr>
          <w:sz w:val="28"/>
          <w:szCs w:val="28"/>
        </w:rPr>
        <w:t>Основы безопасности жизнедеятельности:</w:t>
      </w:r>
    </w:p>
    <w:p w:rsidR="00EE021F" w:rsidRPr="004678B6" w:rsidRDefault="00EE021F" w:rsidP="004678B6">
      <w:pPr>
        <w:rPr>
          <w:sz w:val="28"/>
          <w:szCs w:val="28"/>
        </w:rPr>
      </w:pPr>
      <w:r w:rsidRPr="004678B6">
        <w:rPr>
          <w:sz w:val="28"/>
          <w:szCs w:val="28"/>
        </w:rPr>
        <w:t>-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w:t>
      </w:r>
    </w:p>
    <w:p w:rsidR="00EE021F" w:rsidRPr="004678B6" w:rsidRDefault="00EE021F" w:rsidP="004678B6">
      <w:pPr>
        <w:rPr>
          <w:sz w:val="28"/>
          <w:szCs w:val="28"/>
        </w:rPr>
      </w:pPr>
      <w:r w:rsidRPr="004678B6">
        <w:rPr>
          <w:sz w:val="28"/>
          <w:szCs w:val="28"/>
        </w:rPr>
        <w:t>-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EE021F" w:rsidRDefault="00EE021F" w:rsidP="004678B6">
      <w:pPr>
        <w:rPr>
          <w:sz w:val="28"/>
          <w:szCs w:val="28"/>
        </w:rPr>
      </w:pPr>
      <w:r w:rsidRPr="00463DBC">
        <w:rPr>
          <w:sz w:val="28"/>
          <w:szCs w:val="28"/>
        </w:rPr>
        <w:t xml:space="preserve">1.2.3.29. Учебный курс внеурочной деятельности  </w:t>
      </w:r>
      <w:r>
        <w:rPr>
          <w:sz w:val="28"/>
          <w:szCs w:val="28"/>
        </w:rPr>
        <w:t>«Финансовая грамотность».</w:t>
      </w:r>
    </w:p>
    <w:p w:rsidR="00EE021F" w:rsidRPr="004678B6" w:rsidRDefault="00EE021F" w:rsidP="004678B6">
      <w:pPr>
        <w:rPr>
          <w:sz w:val="28"/>
          <w:szCs w:val="28"/>
        </w:rPr>
      </w:pPr>
      <w:r w:rsidRPr="004678B6">
        <w:rPr>
          <w:sz w:val="28"/>
          <w:szCs w:val="28"/>
        </w:rPr>
        <w:t>Учащийся получит возможность научиться: самостоятельно задумывать, планировать и выполнять учебные действия, связанные с решением практико-ориентированных задач;</w:t>
      </w:r>
    </w:p>
    <w:p w:rsidR="00EE021F" w:rsidRPr="00CC7277" w:rsidRDefault="00EE021F" w:rsidP="00CC7277">
      <w:pPr>
        <w:rPr>
          <w:sz w:val="28"/>
          <w:szCs w:val="28"/>
        </w:rPr>
      </w:pPr>
      <w:r w:rsidRPr="004678B6">
        <w:rPr>
          <w:sz w:val="28"/>
          <w:szCs w:val="28"/>
        </w:rPr>
        <w:t xml:space="preserve"> </w:t>
      </w:r>
      <w:r w:rsidRPr="00CC7277">
        <w:rPr>
          <w:rFonts w:ascii="??" w:hAnsi="??" w:cs="Arial"/>
          <w:color w:val="000000"/>
          <w:sz w:val="28"/>
          <w:szCs w:val="21"/>
        </w:rPr>
        <w:t>формирование компонентов финансовой культуры у обучающихся подросткового возраста с опорой на прочные знания о мире финансов в области финансового планирования, осуществления банковских операций, роли денег в современном мире, роли государства в обеспечении финансовых отношений, социальной защиты, налогообложения, возможностей инвестирования, страхования, будущего пенсионного обеспечения;</w:t>
      </w:r>
    </w:p>
    <w:p w:rsidR="00EE021F" w:rsidRPr="00CC7277" w:rsidRDefault="00EE021F" w:rsidP="00CC7277">
      <w:pPr>
        <w:shd w:val="clear" w:color="auto" w:fill="FFFFFF"/>
        <w:spacing w:after="150"/>
        <w:rPr>
          <w:rFonts w:ascii="??" w:hAnsi="??" w:cs="Arial"/>
          <w:color w:val="000000"/>
          <w:sz w:val="28"/>
          <w:szCs w:val="21"/>
        </w:rPr>
      </w:pPr>
      <w:r w:rsidRPr="00CC7277">
        <w:rPr>
          <w:rFonts w:ascii="??" w:hAnsi="??" w:cs="Arial"/>
          <w:color w:val="000000"/>
          <w:sz w:val="28"/>
          <w:szCs w:val="21"/>
        </w:rPr>
        <w:t>развитие личности на исключительно важном этапе её социализации — в подростковом возрасте, становление её финансовой культуры, социального поведения, основанного на уважении закона и правопорядка; развитие интереса к финансовым технологиям, особенностям финансового планирования; способности к личному самоопределению, самореализации, самоконтролю при использовании финансовых сбережений; мотивации к высокопроизводительной, наукоёмкой трудовой деятельности, ориентированной на получение доходов;</w:t>
      </w:r>
    </w:p>
    <w:p w:rsidR="00EE021F" w:rsidRPr="00CC7277" w:rsidRDefault="00EE021F" w:rsidP="00CC7277">
      <w:pPr>
        <w:shd w:val="clear" w:color="auto" w:fill="FFFFFF"/>
        <w:spacing w:after="150"/>
        <w:rPr>
          <w:rFonts w:ascii="??" w:hAnsi="??" w:cs="Arial"/>
          <w:color w:val="000000"/>
          <w:sz w:val="28"/>
          <w:szCs w:val="21"/>
        </w:rPr>
      </w:pPr>
      <w:r w:rsidRPr="00CC7277">
        <w:rPr>
          <w:rFonts w:ascii="??" w:hAnsi="??" w:cs="Arial"/>
          <w:color w:val="000000"/>
          <w:sz w:val="28"/>
          <w:szCs w:val="21"/>
        </w:rPr>
        <w:t>освоение комплекса умений по обеспечению финансовой безопасности, защите персональных данных, при использовании интернет-сервисов, антикоррупционного поведения;</w:t>
      </w:r>
    </w:p>
    <w:p w:rsidR="00EE021F" w:rsidRPr="00CC7277" w:rsidRDefault="00EE021F" w:rsidP="00CC7277">
      <w:pPr>
        <w:shd w:val="clear" w:color="auto" w:fill="FFFFFF"/>
        <w:spacing w:after="150"/>
        <w:rPr>
          <w:rFonts w:ascii="??" w:hAnsi="??" w:cs="Arial"/>
          <w:color w:val="000000"/>
          <w:sz w:val="28"/>
          <w:szCs w:val="21"/>
        </w:rPr>
      </w:pPr>
      <w:r w:rsidRPr="00CC7277">
        <w:rPr>
          <w:rFonts w:ascii="??" w:hAnsi="??" w:cs="Arial"/>
          <w:color w:val="000000"/>
          <w:sz w:val="28"/>
          <w:szCs w:val="21"/>
        </w:rPr>
        <w:t>развитие компетентностей функционально грамотного человека в области финансово-экономических отношений: получать из разнообразных источников и критически осмысливать финансовую информацию, систематизировать, анализировать полученные данные о деньгах, банковских услугах; освоение способов познавательной, коммуникативной, практической деятельности, необходимых для активного участия в экономической жизни общества, семьи;</w:t>
      </w:r>
    </w:p>
    <w:p w:rsidR="00EE021F" w:rsidRPr="00CC7277" w:rsidRDefault="00EE021F" w:rsidP="00CC7277">
      <w:pPr>
        <w:shd w:val="clear" w:color="auto" w:fill="FFFFFF"/>
        <w:spacing w:after="150"/>
        <w:rPr>
          <w:rFonts w:ascii="??" w:hAnsi="??" w:cs="Arial"/>
          <w:color w:val="000000"/>
          <w:sz w:val="28"/>
          <w:szCs w:val="21"/>
        </w:rPr>
      </w:pPr>
      <w:r w:rsidRPr="00CC7277">
        <w:rPr>
          <w:rFonts w:ascii="??" w:hAnsi="??" w:cs="Arial"/>
          <w:color w:val="000000"/>
          <w:sz w:val="28"/>
          <w:szCs w:val="21"/>
        </w:rPr>
        <w:t>создание условий для освоения обучающимися способов успешного взаимодействия с различными политическими, правовыми, финансово- 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EE021F" w:rsidRPr="00CC7277" w:rsidRDefault="00EE021F" w:rsidP="00CC7277">
      <w:pPr>
        <w:shd w:val="clear" w:color="auto" w:fill="FFFFFF"/>
        <w:spacing w:after="150"/>
        <w:rPr>
          <w:rFonts w:ascii="??" w:hAnsi="??" w:cs="Arial"/>
          <w:color w:val="000000"/>
          <w:sz w:val="28"/>
          <w:szCs w:val="21"/>
        </w:rPr>
      </w:pPr>
      <w:r w:rsidRPr="00CC7277">
        <w:rPr>
          <w:rFonts w:ascii="??" w:hAnsi="??" w:cs="Arial"/>
          <w:color w:val="000000"/>
          <w:sz w:val="28"/>
          <w:szCs w:val="21"/>
        </w:rPr>
        <w:t>формирование опыта применения полученных финансовых знаний и умений для выстраивания отношений между людьми различных национальностей и вероисповеданий в общегражданской и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EE021F" w:rsidRPr="00C7178E" w:rsidRDefault="00EE021F" w:rsidP="00C7178E">
      <w:pPr>
        <w:shd w:val="clear" w:color="auto" w:fill="FFFFFF"/>
        <w:spacing w:after="150"/>
        <w:rPr>
          <w:rFonts w:cs="Arial"/>
          <w:color w:val="000000"/>
          <w:sz w:val="28"/>
          <w:szCs w:val="21"/>
        </w:rPr>
      </w:pPr>
      <w:r w:rsidRPr="00CC7277">
        <w:rPr>
          <w:rFonts w:ascii="??" w:hAnsi="??" w:cs="Arial"/>
          <w:color w:val="000000"/>
          <w:sz w:val="28"/>
          <w:szCs w:val="21"/>
        </w:rPr>
        <w:t>Курс «Финансовая грамотность» позволяет реализовать межпредметные связи с учебными предметами, «Обществознание», «История», «Математика», «География».</w:t>
      </w:r>
    </w:p>
    <w:p w:rsidR="00EE021F" w:rsidRDefault="00EE021F" w:rsidP="00F05487">
      <w:pPr>
        <w:pStyle w:val="c13"/>
        <w:spacing w:before="0" w:beforeAutospacing="0" w:after="0" w:afterAutospacing="0" w:line="360" w:lineRule="auto"/>
        <w:jc w:val="both"/>
        <w:rPr>
          <w:sz w:val="28"/>
          <w:szCs w:val="28"/>
        </w:rPr>
      </w:pPr>
      <w:r w:rsidRPr="00F05487">
        <w:rPr>
          <w:sz w:val="28"/>
          <w:szCs w:val="28"/>
        </w:rPr>
        <w:t>Учебный курс внеурочной деятельности «Эрудит»</w:t>
      </w:r>
    </w:p>
    <w:p w:rsidR="00EE021F" w:rsidRPr="00F05487" w:rsidRDefault="00EE021F" w:rsidP="00F05487">
      <w:pPr>
        <w:pStyle w:val="NormalWeb"/>
        <w:spacing w:before="0" w:beforeAutospacing="0" w:after="0" w:afterAutospacing="0" w:line="360" w:lineRule="auto"/>
        <w:jc w:val="both"/>
        <w:rPr>
          <w:color w:val="000000"/>
          <w:sz w:val="28"/>
        </w:rPr>
      </w:pPr>
      <w:r w:rsidRPr="00F05487">
        <w:rPr>
          <w:sz w:val="28"/>
          <w:szCs w:val="28"/>
        </w:rPr>
        <w:t>В основе лежит</w:t>
      </w:r>
      <w:r w:rsidRPr="00F05487">
        <w:rPr>
          <w:color w:val="000000"/>
          <w:sz w:val="28"/>
        </w:rPr>
        <w:t xml:space="preserve"> п</w:t>
      </w:r>
      <w:r w:rsidRPr="00F05487">
        <w:rPr>
          <w:rStyle w:val="c20"/>
          <w:iCs/>
          <w:color w:val="000000"/>
          <w:sz w:val="28"/>
        </w:rPr>
        <w:t>ринцип связи данного курса с уроками русского языка, принцип систематичности в подаче языкового материала, принцип учёта индивидуальных особенностей обучающихся,  п</w:t>
      </w:r>
      <w:r w:rsidRPr="00F05487">
        <w:rPr>
          <w:rStyle w:val="c2"/>
          <w:iCs/>
          <w:color w:val="000000"/>
          <w:sz w:val="28"/>
        </w:rPr>
        <w:t xml:space="preserve">ринцип занимательности, </w:t>
      </w:r>
      <w:r w:rsidRPr="00F05487">
        <w:rPr>
          <w:rStyle w:val="c20"/>
          <w:iCs/>
          <w:color w:val="000000"/>
          <w:sz w:val="28"/>
        </w:rPr>
        <w:t>принцип разнообразия форм и видов работы.</w:t>
      </w:r>
      <w:r w:rsidRPr="00F05487">
        <w:rPr>
          <w:color w:val="000000"/>
          <w:sz w:val="28"/>
        </w:rPr>
        <w:t xml:space="preserve"> вызвать интерес к русскому языку, к его законам, к различным языковым явлениям, к слову;</w:t>
      </w:r>
    </w:p>
    <w:p w:rsidR="00EE021F" w:rsidRDefault="00EE021F" w:rsidP="00F05487">
      <w:pPr>
        <w:pStyle w:val="c13"/>
        <w:spacing w:before="0" w:beforeAutospacing="0" w:after="0" w:afterAutospacing="0" w:line="360" w:lineRule="auto"/>
        <w:jc w:val="both"/>
        <w:rPr>
          <w:rStyle w:val="c20"/>
          <w:iCs/>
          <w:color w:val="000000"/>
          <w:sz w:val="28"/>
        </w:rPr>
      </w:pPr>
      <w:r w:rsidRPr="00F05487">
        <w:rPr>
          <w:color w:val="000000"/>
          <w:sz w:val="28"/>
        </w:rPr>
        <w:t>углубить знания учащихся по данному разделу лингвистики; освоение учащимися лингвистических знаний из области фонологии, морфемики, графики, лексикографии</w:t>
      </w:r>
    </w:p>
    <w:p w:rsidR="00EE021F" w:rsidRPr="00F05487" w:rsidRDefault="00EE021F" w:rsidP="00F05487">
      <w:pPr>
        <w:pStyle w:val="ListParagraph"/>
        <w:spacing w:after="0" w:line="360" w:lineRule="auto"/>
        <w:ind w:left="360"/>
        <w:jc w:val="both"/>
        <w:rPr>
          <w:rFonts w:ascii="Times New Roman" w:hAnsi="Times New Roman"/>
          <w:sz w:val="28"/>
          <w:szCs w:val="24"/>
        </w:rPr>
      </w:pPr>
      <w:r w:rsidRPr="00F05487">
        <w:rPr>
          <w:rFonts w:ascii="Times New Roman" w:hAnsi="Times New Roman"/>
          <w:sz w:val="28"/>
          <w:szCs w:val="24"/>
        </w:rPr>
        <w:t>понимание русского языка как одной из основных национально- культурных ценностей русского народа;</w:t>
      </w:r>
    </w:p>
    <w:p w:rsidR="00EE021F" w:rsidRPr="00F05487" w:rsidRDefault="00EE021F" w:rsidP="00F05487">
      <w:pPr>
        <w:pStyle w:val="ListParagraph"/>
        <w:spacing w:after="0" w:line="360" w:lineRule="auto"/>
        <w:ind w:left="360"/>
        <w:jc w:val="both"/>
        <w:rPr>
          <w:rFonts w:ascii="Times New Roman" w:hAnsi="Times New Roman"/>
          <w:sz w:val="28"/>
          <w:szCs w:val="24"/>
        </w:rPr>
      </w:pPr>
      <w:r w:rsidRPr="00F05487">
        <w:rPr>
          <w:rFonts w:ascii="Times New Roman" w:hAnsi="Times New Roman"/>
          <w:sz w:val="28"/>
          <w:szCs w:val="24"/>
        </w:rPr>
        <w:t xml:space="preserve">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 </w:t>
      </w:r>
    </w:p>
    <w:p w:rsidR="00EE021F" w:rsidRPr="00F05487" w:rsidRDefault="00EE021F" w:rsidP="00F05487">
      <w:pPr>
        <w:pStyle w:val="ListParagraph"/>
        <w:spacing w:after="0" w:line="360" w:lineRule="auto"/>
        <w:ind w:left="360"/>
        <w:jc w:val="both"/>
        <w:rPr>
          <w:rFonts w:ascii="Times New Roman" w:hAnsi="Times New Roman"/>
          <w:sz w:val="28"/>
          <w:szCs w:val="24"/>
        </w:rPr>
      </w:pPr>
      <w:r w:rsidRPr="00F05487">
        <w:rPr>
          <w:rFonts w:ascii="Times New Roman" w:hAnsi="Times New Roman"/>
          <w:sz w:val="28"/>
          <w:szCs w:val="24"/>
        </w:rPr>
        <w:t xml:space="preserve"> осознание эстетической ценности русского языка; </w:t>
      </w:r>
    </w:p>
    <w:p w:rsidR="00EE021F" w:rsidRPr="00F05487" w:rsidRDefault="00EE021F" w:rsidP="00F05487">
      <w:pPr>
        <w:pStyle w:val="ListParagraph"/>
        <w:spacing w:after="0" w:line="360" w:lineRule="auto"/>
        <w:ind w:left="360"/>
        <w:jc w:val="both"/>
        <w:rPr>
          <w:rFonts w:ascii="Times New Roman" w:hAnsi="Times New Roman"/>
          <w:sz w:val="28"/>
          <w:szCs w:val="24"/>
        </w:rPr>
      </w:pPr>
      <w:r w:rsidRPr="00F05487">
        <w:rPr>
          <w:rFonts w:ascii="Times New Roman" w:hAnsi="Times New Roman"/>
          <w:sz w:val="28"/>
          <w:szCs w:val="24"/>
        </w:rPr>
        <w:t xml:space="preserve">уважительное отношение к родному языку, гордость за него; </w:t>
      </w:r>
    </w:p>
    <w:p w:rsidR="00EE021F" w:rsidRPr="00F05487" w:rsidRDefault="00EE021F" w:rsidP="00F05487">
      <w:pPr>
        <w:pStyle w:val="ListParagraph"/>
        <w:spacing w:after="0" w:line="360" w:lineRule="auto"/>
        <w:ind w:left="360"/>
        <w:jc w:val="both"/>
        <w:rPr>
          <w:rFonts w:ascii="Times New Roman" w:hAnsi="Times New Roman"/>
          <w:sz w:val="28"/>
          <w:szCs w:val="24"/>
        </w:rPr>
      </w:pPr>
      <w:r w:rsidRPr="00F05487">
        <w:rPr>
          <w:rFonts w:ascii="Times New Roman" w:hAnsi="Times New Roman"/>
          <w:sz w:val="28"/>
          <w:szCs w:val="24"/>
        </w:rPr>
        <w:t xml:space="preserve">потребность сохранить чистоту русского языка как явления национальной культуры; </w:t>
      </w:r>
    </w:p>
    <w:p w:rsidR="00EE021F" w:rsidRPr="00F05487" w:rsidRDefault="00EE021F" w:rsidP="00F05487">
      <w:pPr>
        <w:pStyle w:val="ListParagraph"/>
        <w:spacing w:after="0" w:line="360" w:lineRule="auto"/>
        <w:ind w:left="360"/>
        <w:jc w:val="both"/>
        <w:rPr>
          <w:rFonts w:ascii="Times New Roman" w:hAnsi="Times New Roman"/>
          <w:sz w:val="28"/>
          <w:szCs w:val="24"/>
        </w:rPr>
      </w:pPr>
      <w:r w:rsidRPr="00F05487">
        <w:rPr>
          <w:rFonts w:ascii="Times New Roman" w:hAnsi="Times New Roman"/>
          <w:sz w:val="28"/>
          <w:szCs w:val="24"/>
        </w:rPr>
        <w:t>стремление к речевому самосовершенствованию;</w:t>
      </w:r>
    </w:p>
    <w:p w:rsidR="00EE021F" w:rsidRPr="00F05487" w:rsidRDefault="00EE021F" w:rsidP="00F05487">
      <w:pPr>
        <w:pStyle w:val="ListParagraph"/>
        <w:spacing w:after="0" w:line="360" w:lineRule="auto"/>
        <w:ind w:left="360"/>
        <w:jc w:val="both"/>
        <w:rPr>
          <w:rFonts w:ascii="Times New Roman" w:hAnsi="Times New Roman"/>
          <w:sz w:val="28"/>
          <w:szCs w:val="24"/>
        </w:rPr>
      </w:pPr>
      <w:r w:rsidRPr="00F05487">
        <w:rPr>
          <w:rFonts w:ascii="Times New Roman" w:hAnsi="Times New Roman"/>
          <w:sz w:val="28"/>
          <w:szCs w:val="24"/>
        </w:rPr>
        <w:t>достаточный объем словарного запаса и усвоенных грамматических средств для свободного выражения мыслей и чувств в процессе речевого общения; - способность к самооценке на основе наблюдения над своей речью.</w:t>
      </w:r>
    </w:p>
    <w:p w:rsidR="00EE021F" w:rsidRPr="00F05487" w:rsidRDefault="00EE021F" w:rsidP="00F05487">
      <w:pPr>
        <w:spacing w:line="360" w:lineRule="auto"/>
        <w:jc w:val="both"/>
        <w:rPr>
          <w:b/>
          <w:sz w:val="28"/>
        </w:rPr>
      </w:pPr>
      <w:r w:rsidRPr="00F05487">
        <w:rPr>
          <w:b/>
          <w:sz w:val="28"/>
        </w:rPr>
        <w:t>Регулятивные УУД:</w:t>
      </w:r>
    </w:p>
    <w:p w:rsidR="00EE021F" w:rsidRPr="00F05487" w:rsidRDefault="00EE021F" w:rsidP="00F05487">
      <w:pPr>
        <w:pStyle w:val="ListParagraph"/>
        <w:spacing w:after="0" w:line="360" w:lineRule="auto"/>
        <w:ind w:left="360"/>
        <w:jc w:val="both"/>
        <w:rPr>
          <w:rFonts w:ascii="Times New Roman" w:hAnsi="Times New Roman"/>
          <w:b/>
          <w:sz w:val="28"/>
          <w:szCs w:val="24"/>
        </w:rPr>
      </w:pPr>
      <w:r w:rsidRPr="00F05487">
        <w:rPr>
          <w:rFonts w:ascii="Times New Roman" w:hAnsi="Times New Roman"/>
          <w:sz w:val="28"/>
          <w:szCs w:val="24"/>
        </w:rPr>
        <w:t xml:space="preserve">формулировать проблему;  </w:t>
      </w:r>
    </w:p>
    <w:p w:rsidR="00EE021F" w:rsidRPr="00F05487" w:rsidRDefault="00EE021F" w:rsidP="00F05487">
      <w:pPr>
        <w:pStyle w:val="ListParagraph"/>
        <w:spacing w:after="0" w:line="360" w:lineRule="auto"/>
        <w:ind w:left="360"/>
        <w:jc w:val="both"/>
        <w:rPr>
          <w:rFonts w:ascii="Times New Roman" w:hAnsi="Times New Roman"/>
          <w:b/>
          <w:sz w:val="28"/>
          <w:szCs w:val="24"/>
        </w:rPr>
      </w:pPr>
      <w:r w:rsidRPr="00F05487">
        <w:rPr>
          <w:rFonts w:ascii="Times New Roman" w:hAnsi="Times New Roman"/>
          <w:sz w:val="28"/>
          <w:szCs w:val="24"/>
        </w:rPr>
        <w:t>составлять план решения учебной проблемы;</w:t>
      </w:r>
    </w:p>
    <w:p w:rsidR="00EE021F" w:rsidRPr="00F05487" w:rsidRDefault="00EE021F" w:rsidP="00F05487">
      <w:pPr>
        <w:pStyle w:val="ListParagraph"/>
        <w:spacing w:after="0" w:line="360" w:lineRule="auto"/>
        <w:ind w:left="360"/>
        <w:jc w:val="both"/>
        <w:rPr>
          <w:rFonts w:ascii="Times New Roman" w:hAnsi="Times New Roman"/>
          <w:b/>
          <w:sz w:val="28"/>
          <w:szCs w:val="24"/>
        </w:rPr>
      </w:pPr>
      <w:r w:rsidRPr="00F05487">
        <w:rPr>
          <w:rFonts w:ascii="Times New Roman" w:hAnsi="Times New Roman"/>
          <w:sz w:val="28"/>
          <w:szCs w:val="24"/>
        </w:rPr>
        <w:t>работать по плану, сверяя свои действия с целью, корректировать свою деятельность;</w:t>
      </w:r>
    </w:p>
    <w:p w:rsidR="00EE021F" w:rsidRPr="00F05487" w:rsidRDefault="00EE021F" w:rsidP="00F05487">
      <w:pPr>
        <w:pStyle w:val="ListParagraph"/>
        <w:spacing w:after="0" w:line="360" w:lineRule="auto"/>
        <w:ind w:left="360"/>
        <w:jc w:val="both"/>
        <w:rPr>
          <w:rFonts w:ascii="Times New Roman" w:hAnsi="Times New Roman"/>
          <w:b/>
          <w:sz w:val="28"/>
          <w:szCs w:val="24"/>
        </w:rPr>
      </w:pPr>
      <w:r w:rsidRPr="00F05487">
        <w:rPr>
          <w:rFonts w:ascii="Times New Roman" w:hAnsi="Times New Roman"/>
          <w:sz w:val="28"/>
          <w:szCs w:val="24"/>
        </w:rPr>
        <w:t>вырабатывать критерии оценки и определять степень успешности своей работы и работы других в соответствии с этими критериями.</w:t>
      </w:r>
    </w:p>
    <w:p w:rsidR="00EE021F" w:rsidRPr="00F05487" w:rsidRDefault="00EE021F" w:rsidP="00F05487">
      <w:pPr>
        <w:spacing w:line="360" w:lineRule="auto"/>
        <w:jc w:val="both"/>
        <w:rPr>
          <w:b/>
          <w:sz w:val="28"/>
        </w:rPr>
      </w:pPr>
      <w:r w:rsidRPr="00F05487">
        <w:rPr>
          <w:b/>
          <w:sz w:val="28"/>
        </w:rPr>
        <w:t>Познавательные УУД:</w:t>
      </w:r>
    </w:p>
    <w:p w:rsidR="00EE021F" w:rsidRPr="00F05487" w:rsidRDefault="00EE021F" w:rsidP="00F05487">
      <w:pPr>
        <w:pStyle w:val="ListParagraph"/>
        <w:spacing w:after="0" w:line="360" w:lineRule="auto"/>
        <w:ind w:left="360"/>
        <w:jc w:val="both"/>
        <w:rPr>
          <w:rFonts w:ascii="Times New Roman" w:hAnsi="Times New Roman"/>
          <w:b/>
          <w:sz w:val="28"/>
          <w:szCs w:val="24"/>
        </w:rPr>
      </w:pPr>
      <w:r w:rsidRPr="00F05487">
        <w:rPr>
          <w:rFonts w:ascii="Times New Roman" w:hAnsi="Times New Roman"/>
          <w:sz w:val="28"/>
          <w:szCs w:val="24"/>
        </w:rPr>
        <w:t>находить главное и второстепенное в потоке информации;</w:t>
      </w:r>
    </w:p>
    <w:p w:rsidR="00EE021F" w:rsidRPr="00F05487" w:rsidRDefault="00EE021F" w:rsidP="00F05487">
      <w:pPr>
        <w:pStyle w:val="ListParagraph"/>
        <w:spacing w:after="0" w:line="360" w:lineRule="auto"/>
        <w:ind w:left="360"/>
        <w:jc w:val="both"/>
        <w:rPr>
          <w:rFonts w:ascii="Times New Roman" w:hAnsi="Times New Roman"/>
          <w:b/>
          <w:sz w:val="28"/>
          <w:szCs w:val="24"/>
        </w:rPr>
      </w:pPr>
      <w:r w:rsidRPr="00F05487">
        <w:rPr>
          <w:rFonts w:ascii="Times New Roman" w:hAnsi="Times New Roman"/>
          <w:sz w:val="28"/>
          <w:szCs w:val="24"/>
        </w:rPr>
        <w:t>перерабатывать и преобразовывать информацию из одной формы в другую;</w:t>
      </w:r>
    </w:p>
    <w:p w:rsidR="00EE021F" w:rsidRPr="00F05487" w:rsidRDefault="00EE021F" w:rsidP="00F05487">
      <w:pPr>
        <w:pStyle w:val="ListParagraph"/>
        <w:spacing w:after="0" w:line="360" w:lineRule="auto"/>
        <w:ind w:left="360"/>
        <w:jc w:val="both"/>
        <w:rPr>
          <w:rFonts w:ascii="Times New Roman" w:hAnsi="Times New Roman"/>
          <w:b/>
          <w:sz w:val="28"/>
          <w:szCs w:val="24"/>
        </w:rPr>
      </w:pPr>
      <w:r w:rsidRPr="00F05487">
        <w:rPr>
          <w:rFonts w:ascii="Times New Roman" w:hAnsi="Times New Roman"/>
          <w:sz w:val="28"/>
          <w:szCs w:val="24"/>
        </w:rPr>
        <w:t>осуществлять анализ и синтез;</w:t>
      </w:r>
    </w:p>
    <w:p w:rsidR="00EE021F" w:rsidRPr="00F05487" w:rsidRDefault="00EE021F" w:rsidP="00F05487">
      <w:pPr>
        <w:pStyle w:val="ListParagraph"/>
        <w:spacing w:after="0" w:line="360" w:lineRule="auto"/>
        <w:ind w:left="360"/>
        <w:jc w:val="both"/>
        <w:rPr>
          <w:rFonts w:ascii="Times New Roman" w:hAnsi="Times New Roman"/>
          <w:b/>
          <w:sz w:val="28"/>
          <w:szCs w:val="24"/>
        </w:rPr>
      </w:pPr>
      <w:r w:rsidRPr="00F05487">
        <w:rPr>
          <w:rFonts w:ascii="Times New Roman" w:hAnsi="Times New Roman"/>
          <w:sz w:val="28"/>
          <w:szCs w:val="24"/>
        </w:rPr>
        <w:t xml:space="preserve"> устанавливать причинно-следственные связи;</w:t>
      </w:r>
    </w:p>
    <w:p w:rsidR="00EE021F" w:rsidRPr="00F05487" w:rsidRDefault="00EE021F" w:rsidP="00F05487">
      <w:pPr>
        <w:pStyle w:val="ListParagraph"/>
        <w:spacing w:after="0" w:line="360" w:lineRule="auto"/>
        <w:ind w:left="360"/>
        <w:jc w:val="both"/>
        <w:rPr>
          <w:rFonts w:ascii="Times New Roman" w:hAnsi="Times New Roman"/>
          <w:b/>
          <w:sz w:val="28"/>
          <w:szCs w:val="24"/>
        </w:rPr>
      </w:pPr>
      <w:r w:rsidRPr="00F05487">
        <w:rPr>
          <w:rFonts w:ascii="Times New Roman" w:hAnsi="Times New Roman"/>
          <w:sz w:val="28"/>
          <w:szCs w:val="24"/>
        </w:rPr>
        <w:t>строить рассуждения;</w:t>
      </w:r>
      <w:r w:rsidRPr="00F05487">
        <w:rPr>
          <w:rFonts w:ascii="Times New Roman" w:hAnsi="Times New Roman"/>
          <w:b/>
          <w:sz w:val="28"/>
          <w:szCs w:val="24"/>
        </w:rPr>
        <w:t> </w:t>
      </w:r>
    </w:p>
    <w:p w:rsidR="00EE021F" w:rsidRPr="00F05487" w:rsidRDefault="00EE021F" w:rsidP="00F05487">
      <w:pPr>
        <w:pStyle w:val="ListParagraph"/>
        <w:spacing w:after="0" w:line="360" w:lineRule="auto"/>
        <w:ind w:left="360"/>
        <w:jc w:val="both"/>
        <w:rPr>
          <w:rFonts w:ascii="Times New Roman" w:hAnsi="Times New Roman"/>
          <w:b/>
          <w:sz w:val="28"/>
          <w:szCs w:val="24"/>
        </w:rPr>
      </w:pPr>
      <w:r w:rsidRPr="00F05487">
        <w:rPr>
          <w:rFonts w:ascii="Times New Roman" w:hAnsi="Times New Roman"/>
          <w:sz w:val="28"/>
          <w:szCs w:val="24"/>
        </w:rPr>
        <w:t xml:space="preserve"> пользоваться дополнительными источниками информации: словарями, справочниками, материалами интернет-ресурсов.</w:t>
      </w:r>
    </w:p>
    <w:p w:rsidR="00EE021F" w:rsidRPr="00F05487" w:rsidRDefault="00EE021F" w:rsidP="00F05487">
      <w:pPr>
        <w:spacing w:line="360" w:lineRule="auto"/>
        <w:jc w:val="both"/>
        <w:rPr>
          <w:b/>
          <w:sz w:val="28"/>
        </w:rPr>
      </w:pPr>
      <w:r w:rsidRPr="00F05487">
        <w:rPr>
          <w:b/>
          <w:sz w:val="28"/>
        </w:rPr>
        <w:t>Коммуникативные УУД:</w:t>
      </w:r>
    </w:p>
    <w:p w:rsidR="00EE021F" w:rsidRPr="00F05487" w:rsidRDefault="00EE021F" w:rsidP="00F05487">
      <w:pPr>
        <w:pStyle w:val="ListParagraph"/>
        <w:spacing w:after="0" w:line="360" w:lineRule="auto"/>
        <w:ind w:left="420"/>
        <w:jc w:val="both"/>
        <w:rPr>
          <w:rFonts w:ascii="Times New Roman" w:hAnsi="Times New Roman"/>
          <w:sz w:val="28"/>
          <w:szCs w:val="24"/>
        </w:rPr>
      </w:pPr>
      <w:r w:rsidRPr="00F05487">
        <w:rPr>
          <w:rFonts w:ascii="Times New Roman" w:hAnsi="Times New Roman"/>
          <w:sz w:val="28"/>
          <w:szCs w:val="24"/>
        </w:rPr>
        <w:t>умело</w:t>
      </w:r>
      <w:r w:rsidRPr="00F05487">
        <w:rPr>
          <w:rFonts w:ascii="Times New Roman" w:hAnsi="Times New Roman"/>
          <w:b/>
          <w:sz w:val="28"/>
          <w:szCs w:val="24"/>
        </w:rPr>
        <w:t xml:space="preserve"> </w:t>
      </w:r>
      <w:r w:rsidRPr="00F05487">
        <w:rPr>
          <w:rFonts w:ascii="Times New Roman" w:hAnsi="Times New Roman"/>
          <w:sz w:val="28"/>
          <w:szCs w:val="24"/>
        </w:rPr>
        <w:t>владеть письменной и устной формой общения;</w:t>
      </w:r>
    </w:p>
    <w:p w:rsidR="00EE021F" w:rsidRPr="00F05487" w:rsidRDefault="00EE021F" w:rsidP="00F05487">
      <w:pPr>
        <w:pStyle w:val="ListParagraph"/>
        <w:spacing w:after="0" w:line="360" w:lineRule="auto"/>
        <w:ind w:left="420"/>
        <w:jc w:val="both"/>
        <w:rPr>
          <w:rFonts w:ascii="Times New Roman" w:hAnsi="Times New Roman"/>
          <w:sz w:val="28"/>
          <w:szCs w:val="24"/>
        </w:rPr>
      </w:pPr>
      <w:r w:rsidRPr="00F05487">
        <w:rPr>
          <w:rFonts w:ascii="Times New Roman" w:hAnsi="Times New Roman"/>
          <w:sz w:val="28"/>
          <w:szCs w:val="24"/>
        </w:rPr>
        <w:t xml:space="preserve">слушать и слышать других, </w:t>
      </w:r>
    </w:p>
    <w:p w:rsidR="00EE021F" w:rsidRPr="00F05487" w:rsidRDefault="00EE021F" w:rsidP="00F05487">
      <w:pPr>
        <w:pStyle w:val="ListParagraph"/>
        <w:spacing w:after="0" w:line="360" w:lineRule="auto"/>
        <w:ind w:left="420"/>
        <w:jc w:val="both"/>
        <w:rPr>
          <w:rFonts w:ascii="Times New Roman" w:hAnsi="Times New Roman"/>
          <w:sz w:val="28"/>
          <w:szCs w:val="24"/>
        </w:rPr>
      </w:pPr>
      <w:r w:rsidRPr="00F05487">
        <w:rPr>
          <w:rFonts w:ascii="Times New Roman" w:hAnsi="Times New Roman"/>
          <w:sz w:val="28"/>
          <w:szCs w:val="24"/>
        </w:rPr>
        <w:t xml:space="preserve">принимать иную точку зрения; </w:t>
      </w:r>
    </w:p>
    <w:p w:rsidR="00EE021F" w:rsidRPr="00F05487" w:rsidRDefault="00EE021F" w:rsidP="00F05487">
      <w:pPr>
        <w:pStyle w:val="ListParagraph"/>
        <w:spacing w:after="0" w:line="360" w:lineRule="auto"/>
        <w:ind w:left="420"/>
        <w:jc w:val="both"/>
        <w:rPr>
          <w:rFonts w:ascii="Times New Roman" w:hAnsi="Times New Roman"/>
          <w:sz w:val="28"/>
          <w:szCs w:val="24"/>
        </w:rPr>
      </w:pPr>
      <w:r w:rsidRPr="00F05487">
        <w:rPr>
          <w:rFonts w:ascii="Times New Roman" w:hAnsi="Times New Roman"/>
          <w:sz w:val="28"/>
          <w:szCs w:val="24"/>
        </w:rPr>
        <w:t xml:space="preserve">использовать речевые средства для решения различных коммуникативных задач; </w:t>
      </w:r>
    </w:p>
    <w:p w:rsidR="00EE021F" w:rsidRPr="00F05487" w:rsidRDefault="00EE021F" w:rsidP="00F05487">
      <w:pPr>
        <w:pStyle w:val="ListParagraph"/>
        <w:spacing w:after="0" w:line="360" w:lineRule="auto"/>
        <w:ind w:left="420"/>
        <w:jc w:val="both"/>
        <w:rPr>
          <w:rFonts w:ascii="Times New Roman" w:hAnsi="Times New Roman"/>
          <w:sz w:val="28"/>
          <w:szCs w:val="24"/>
        </w:rPr>
      </w:pPr>
      <w:r w:rsidRPr="00F05487">
        <w:rPr>
          <w:rFonts w:ascii="Times New Roman" w:hAnsi="Times New Roman"/>
          <w:sz w:val="28"/>
          <w:szCs w:val="24"/>
        </w:rPr>
        <w:t xml:space="preserve"> владеть монологической и диалогической формами речи;</w:t>
      </w:r>
    </w:p>
    <w:p w:rsidR="00EE021F" w:rsidRPr="008D1CB3" w:rsidRDefault="00EE021F" w:rsidP="008D1CB3">
      <w:pPr>
        <w:pStyle w:val="ListParagraph"/>
        <w:spacing w:after="0" w:line="360" w:lineRule="auto"/>
        <w:ind w:left="420"/>
        <w:jc w:val="both"/>
        <w:rPr>
          <w:rFonts w:ascii="Times New Roman" w:hAnsi="Times New Roman"/>
          <w:sz w:val="28"/>
          <w:szCs w:val="24"/>
        </w:rPr>
      </w:pPr>
      <w:r w:rsidRPr="00F05487">
        <w:rPr>
          <w:rFonts w:ascii="Times New Roman" w:hAnsi="Times New Roman"/>
          <w:sz w:val="28"/>
          <w:szCs w:val="24"/>
        </w:rPr>
        <w:t>высказывать и обосновывать свою точку зрения;</w:t>
      </w:r>
    </w:p>
    <w:p w:rsidR="00EE021F" w:rsidRPr="004678B6" w:rsidRDefault="00EE021F" w:rsidP="004678B6">
      <w:pPr>
        <w:rPr>
          <w:sz w:val="28"/>
          <w:szCs w:val="28"/>
        </w:rPr>
      </w:pPr>
      <w:r w:rsidRPr="004678B6">
        <w:rPr>
          <w:sz w:val="28"/>
          <w:szCs w:val="28"/>
        </w:rPr>
        <w:t xml:space="preserve">1.3. Система оценки достижения </w:t>
      </w:r>
    </w:p>
    <w:p w:rsidR="00EE021F" w:rsidRDefault="00EE021F" w:rsidP="004678B6">
      <w:pPr>
        <w:rPr>
          <w:sz w:val="28"/>
          <w:szCs w:val="28"/>
        </w:rPr>
      </w:pPr>
      <w:r w:rsidRPr="004678B6">
        <w:rPr>
          <w:sz w:val="28"/>
          <w:szCs w:val="28"/>
        </w:rPr>
        <w:t>планируемых результатов освоения ООП ООО</w:t>
      </w:r>
    </w:p>
    <w:p w:rsidR="00EE021F" w:rsidRPr="004678B6" w:rsidRDefault="00EE021F" w:rsidP="004678B6">
      <w:pPr>
        <w:rPr>
          <w:sz w:val="28"/>
          <w:szCs w:val="28"/>
        </w:rPr>
      </w:pPr>
      <w:r w:rsidRPr="004678B6">
        <w:rPr>
          <w:sz w:val="28"/>
          <w:szCs w:val="28"/>
        </w:rPr>
        <w:t>1.3.1. Общие положения</w:t>
      </w:r>
    </w:p>
    <w:p w:rsidR="00EE021F" w:rsidRPr="004678B6" w:rsidRDefault="00EE021F" w:rsidP="004678B6">
      <w:pPr>
        <w:rPr>
          <w:sz w:val="28"/>
          <w:szCs w:val="28"/>
        </w:rPr>
      </w:pPr>
      <w:r w:rsidRPr="004678B6">
        <w:rPr>
          <w:sz w:val="28"/>
          <w:szCs w:val="28"/>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ООО и обеспечение эффективной обратной связи, позволяющей осуществлять управление образовательным процессом.</w:t>
      </w:r>
    </w:p>
    <w:p w:rsidR="00EE021F" w:rsidRPr="004678B6" w:rsidRDefault="00EE021F" w:rsidP="004678B6">
      <w:pPr>
        <w:rPr>
          <w:sz w:val="28"/>
          <w:szCs w:val="28"/>
        </w:rPr>
      </w:pPr>
      <w:r w:rsidRPr="004678B6">
        <w:rPr>
          <w:sz w:val="28"/>
          <w:szCs w:val="28"/>
        </w:rPr>
        <w:t>Основными направлениями и целями оценочной деятельности в образовательной организации являются:</w:t>
      </w:r>
    </w:p>
    <w:p w:rsidR="00EE021F" w:rsidRPr="004678B6" w:rsidRDefault="00EE021F" w:rsidP="004678B6">
      <w:pPr>
        <w:rPr>
          <w:sz w:val="28"/>
          <w:szCs w:val="28"/>
        </w:rPr>
      </w:pPr>
      <w:r w:rsidRPr="004678B6">
        <w:rPr>
          <w:sz w:val="28"/>
          <w:szCs w:val="28"/>
        </w:rPr>
        <w:t>- 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EE021F" w:rsidRPr="004678B6" w:rsidRDefault="00EE021F" w:rsidP="004678B6">
      <w:pPr>
        <w:rPr>
          <w:sz w:val="28"/>
          <w:szCs w:val="28"/>
        </w:rPr>
      </w:pPr>
      <w:r w:rsidRPr="004678B6">
        <w:rPr>
          <w:sz w:val="28"/>
          <w:szCs w:val="28"/>
        </w:rPr>
        <w:t>- оценка результатов деятельности образовательной организации как основа аккредитационных процедур.</w:t>
      </w:r>
    </w:p>
    <w:p w:rsidR="00EE021F" w:rsidRPr="004678B6" w:rsidRDefault="00EE021F" w:rsidP="004678B6">
      <w:pPr>
        <w:rPr>
          <w:sz w:val="28"/>
          <w:szCs w:val="28"/>
        </w:rPr>
      </w:pPr>
      <w:r w:rsidRPr="004678B6">
        <w:rPr>
          <w:sz w:val="28"/>
          <w:szCs w:val="28"/>
        </w:rPr>
        <w:t xml:space="preserve">Основным объектом системы оценки, её содержательной и критериальной базой выступают требования ФГОС ООО, которые конкретизируются в планируемых результатах освоения обучающимися ООП ООО. </w:t>
      </w:r>
    </w:p>
    <w:p w:rsidR="00EE021F" w:rsidRPr="004678B6" w:rsidRDefault="00EE021F" w:rsidP="004678B6">
      <w:pPr>
        <w:rPr>
          <w:sz w:val="28"/>
          <w:szCs w:val="28"/>
        </w:rPr>
      </w:pPr>
      <w:r w:rsidRPr="004678B6">
        <w:rPr>
          <w:sz w:val="28"/>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EE021F" w:rsidRPr="004678B6" w:rsidRDefault="00EE021F" w:rsidP="004678B6">
      <w:pPr>
        <w:rPr>
          <w:sz w:val="28"/>
          <w:szCs w:val="28"/>
        </w:rPr>
      </w:pPr>
      <w:r w:rsidRPr="004678B6">
        <w:rPr>
          <w:sz w:val="28"/>
          <w:szCs w:val="28"/>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w:t>
      </w:r>
    </w:p>
    <w:p w:rsidR="00EE021F" w:rsidRPr="004678B6" w:rsidRDefault="00EE021F" w:rsidP="004678B6">
      <w:pPr>
        <w:rPr>
          <w:sz w:val="28"/>
          <w:szCs w:val="28"/>
        </w:rPr>
      </w:pPr>
      <w:r w:rsidRPr="004678B6">
        <w:rPr>
          <w:sz w:val="28"/>
          <w:szCs w:val="28"/>
        </w:rPr>
        <w:t>Уровневый подход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EE021F" w:rsidRPr="004678B6" w:rsidRDefault="00EE021F" w:rsidP="004678B6">
      <w:pPr>
        <w:rPr>
          <w:sz w:val="28"/>
          <w:szCs w:val="28"/>
        </w:rPr>
      </w:pPr>
      <w:r w:rsidRPr="004678B6">
        <w:rPr>
          <w:sz w:val="28"/>
          <w:szCs w:val="28"/>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rsidR="00EE021F" w:rsidRPr="004678B6" w:rsidRDefault="00EE021F" w:rsidP="004678B6">
      <w:pPr>
        <w:rPr>
          <w:sz w:val="28"/>
          <w:szCs w:val="28"/>
        </w:rPr>
      </w:pPr>
      <w:r w:rsidRPr="004678B6">
        <w:rPr>
          <w:sz w:val="28"/>
          <w:szCs w:val="28"/>
        </w:rPr>
        <w:t>Комплексный подход к оценке образовательных достижений реализуется через:</w:t>
      </w:r>
    </w:p>
    <w:p w:rsidR="00EE021F" w:rsidRPr="004678B6" w:rsidRDefault="00EE021F" w:rsidP="004678B6">
      <w:pPr>
        <w:rPr>
          <w:sz w:val="28"/>
          <w:szCs w:val="28"/>
        </w:rPr>
      </w:pPr>
      <w:r w:rsidRPr="004678B6">
        <w:rPr>
          <w:sz w:val="28"/>
          <w:szCs w:val="28"/>
        </w:rPr>
        <w:t>- оценку предметных и метапредметных результатов;</w:t>
      </w:r>
    </w:p>
    <w:p w:rsidR="00EE021F" w:rsidRPr="004678B6" w:rsidRDefault="00EE021F" w:rsidP="004678B6">
      <w:pPr>
        <w:rPr>
          <w:sz w:val="28"/>
          <w:szCs w:val="28"/>
        </w:rPr>
      </w:pPr>
      <w:r w:rsidRPr="004678B6">
        <w:rPr>
          <w:sz w:val="28"/>
          <w:szCs w:val="28"/>
        </w:rPr>
        <w:t>- 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EE021F" w:rsidRPr="004678B6" w:rsidRDefault="00EE021F" w:rsidP="004678B6">
      <w:pPr>
        <w:rPr>
          <w:sz w:val="28"/>
          <w:szCs w:val="28"/>
        </w:rPr>
      </w:pPr>
      <w:r w:rsidRPr="004678B6">
        <w:rPr>
          <w:sz w:val="28"/>
          <w:szCs w:val="28"/>
        </w:rPr>
        <w:t>- 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EE021F" w:rsidRPr="004678B6" w:rsidRDefault="00EE021F" w:rsidP="004678B6">
      <w:pPr>
        <w:rPr>
          <w:sz w:val="28"/>
          <w:szCs w:val="28"/>
        </w:rPr>
      </w:pPr>
      <w:r w:rsidRPr="004678B6">
        <w:rPr>
          <w:sz w:val="28"/>
          <w:szCs w:val="28"/>
        </w:rPr>
        <w:t>- 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EE021F" w:rsidRPr="004678B6" w:rsidRDefault="00EE021F" w:rsidP="004678B6">
      <w:pPr>
        <w:rPr>
          <w:sz w:val="28"/>
          <w:szCs w:val="28"/>
        </w:rPr>
      </w:pPr>
      <w:r w:rsidRPr="004678B6">
        <w:rPr>
          <w:sz w:val="28"/>
          <w:szCs w:val="28"/>
        </w:rPr>
        <w:t xml:space="preserve">- 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 </w:t>
      </w:r>
    </w:p>
    <w:p w:rsidR="00EE021F" w:rsidRPr="004678B6" w:rsidRDefault="00EE021F" w:rsidP="004678B6">
      <w:pPr>
        <w:rPr>
          <w:sz w:val="28"/>
          <w:szCs w:val="28"/>
        </w:rPr>
      </w:pPr>
      <w:r w:rsidRPr="004678B6">
        <w:rPr>
          <w:sz w:val="28"/>
          <w:szCs w:val="28"/>
        </w:rPr>
        <w:t>Система оценки включает процедуры внутренней и внешней оценки.</w:t>
      </w:r>
    </w:p>
    <w:p w:rsidR="00EE021F" w:rsidRPr="004678B6" w:rsidRDefault="00EE021F" w:rsidP="004678B6">
      <w:pPr>
        <w:rPr>
          <w:sz w:val="28"/>
          <w:szCs w:val="28"/>
        </w:rPr>
      </w:pPr>
      <w:r w:rsidRPr="004678B6">
        <w:rPr>
          <w:sz w:val="28"/>
          <w:szCs w:val="28"/>
        </w:rPr>
        <w:t>Внутренняя оценка включает:</w:t>
      </w:r>
    </w:p>
    <w:p w:rsidR="00EE021F" w:rsidRPr="004678B6" w:rsidRDefault="00EE021F" w:rsidP="004678B6">
      <w:pPr>
        <w:rPr>
          <w:sz w:val="28"/>
          <w:szCs w:val="28"/>
        </w:rPr>
      </w:pPr>
      <w:r w:rsidRPr="004678B6">
        <w:rPr>
          <w:sz w:val="28"/>
          <w:szCs w:val="28"/>
        </w:rPr>
        <w:t>- стартовую диагностику;</w:t>
      </w:r>
    </w:p>
    <w:p w:rsidR="00EE021F" w:rsidRPr="004678B6" w:rsidRDefault="00EE021F" w:rsidP="004678B6">
      <w:pPr>
        <w:rPr>
          <w:sz w:val="28"/>
          <w:szCs w:val="28"/>
        </w:rPr>
      </w:pPr>
      <w:r w:rsidRPr="004678B6">
        <w:rPr>
          <w:sz w:val="28"/>
          <w:szCs w:val="28"/>
        </w:rPr>
        <w:t>- текущую и тематическую оценку;</w:t>
      </w:r>
    </w:p>
    <w:p w:rsidR="00EE021F" w:rsidRPr="004678B6" w:rsidRDefault="00EE021F" w:rsidP="004678B6">
      <w:pPr>
        <w:rPr>
          <w:sz w:val="28"/>
          <w:szCs w:val="28"/>
        </w:rPr>
      </w:pPr>
      <w:r w:rsidRPr="004678B6">
        <w:rPr>
          <w:sz w:val="28"/>
          <w:szCs w:val="28"/>
        </w:rPr>
        <w:t>- итоговую оценку;</w:t>
      </w:r>
    </w:p>
    <w:p w:rsidR="00EE021F" w:rsidRPr="004678B6" w:rsidRDefault="00EE021F" w:rsidP="004678B6">
      <w:pPr>
        <w:rPr>
          <w:sz w:val="28"/>
          <w:szCs w:val="28"/>
        </w:rPr>
      </w:pPr>
      <w:r w:rsidRPr="004678B6">
        <w:rPr>
          <w:sz w:val="28"/>
          <w:szCs w:val="28"/>
        </w:rPr>
        <w:t>- промежуточную аттестацию;</w:t>
      </w:r>
    </w:p>
    <w:p w:rsidR="00EE021F" w:rsidRPr="004678B6" w:rsidRDefault="00EE021F" w:rsidP="004678B6">
      <w:pPr>
        <w:rPr>
          <w:sz w:val="28"/>
          <w:szCs w:val="28"/>
        </w:rPr>
      </w:pPr>
      <w:r w:rsidRPr="004678B6">
        <w:rPr>
          <w:sz w:val="28"/>
          <w:szCs w:val="28"/>
        </w:rPr>
        <w:t>- психолого-педагогическое наблюдение;</w:t>
      </w:r>
    </w:p>
    <w:p w:rsidR="00EE021F" w:rsidRPr="004678B6" w:rsidRDefault="00EE021F" w:rsidP="004678B6">
      <w:pPr>
        <w:rPr>
          <w:sz w:val="28"/>
          <w:szCs w:val="28"/>
        </w:rPr>
      </w:pPr>
      <w:r w:rsidRPr="004678B6">
        <w:rPr>
          <w:sz w:val="28"/>
          <w:szCs w:val="28"/>
        </w:rPr>
        <w:t>- внутренний мониторинг образовательных достижений обучающихся.</w:t>
      </w:r>
    </w:p>
    <w:p w:rsidR="00EE021F" w:rsidRPr="004678B6" w:rsidRDefault="00EE021F" w:rsidP="004678B6">
      <w:pPr>
        <w:rPr>
          <w:sz w:val="28"/>
          <w:szCs w:val="28"/>
        </w:rPr>
      </w:pPr>
      <w:r w:rsidRPr="004678B6">
        <w:rPr>
          <w:sz w:val="28"/>
          <w:szCs w:val="28"/>
        </w:rPr>
        <w:t xml:space="preserve">Внешняя оценка включает: </w:t>
      </w:r>
    </w:p>
    <w:p w:rsidR="00EE021F" w:rsidRPr="004678B6" w:rsidRDefault="00EE021F" w:rsidP="004678B6">
      <w:pPr>
        <w:rPr>
          <w:sz w:val="28"/>
          <w:szCs w:val="28"/>
        </w:rPr>
      </w:pPr>
      <w:r w:rsidRPr="004678B6">
        <w:rPr>
          <w:sz w:val="28"/>
          <w:szCs w:val="28"/>
        </w:rPr>
        <w:t>- независимую оценку качества подготовки обучающихся</w:t>
      </w:r>
      <w:r w:rsidRPr="004678B6">
        <w:rPr>
          <w:sz w:val="28"/>
          <w:szCs w:val="28"/>
        </w:rPr>
        <w:footnoteReference w:id="1"/>
      </w:r>
      <w:r w:rsidRPr="004678B6">
        <w:rPr>
          <w:sz w:val="28"/>
          <w:szCs w:val="28"/>
        </w:rPr>
        <w:t>;</w:t>
      </w:r>
    </w:p>
    <w:p w:rsidR="00EE021F" w:rsidRPr="004678B6" w:rsidRDefault="00EE021F" w:rsidP="004678B6">
      <w:pPr>
        <w:rPr>
          <w:sz w:val="28"/>
          <w:szCs w:val="28"/>
        </w:rPr>
      </w:pPr>
      <w:r w:rsidRPr="004678B6">
        <w:rPr>
          <w:sz w:val="28"/>
          <w:szCs w:val="28"/>
        </w:rPr>
        <w:t>- итоговую аттестацию</w:t>
      </w:r>
      <w:r w:rsidRPr="004678B6">
        <w:rPr>
          <w:sz w:val="28"/>
          <w:szCs w:val="28"/>
        </w:rPr>
        <w:footnoteReference w:id="2"/>
      </w:r>
      <w:r w:rsidRPr="004678B6">
        <w:rPr>
          <w:sz w:val="28"/>
          <w:szCs w:val="28"/>
        </w:rPr>
        <w:t>.</w:t>
      </w:r>
    </w:p>
    <w:p w:rsidR="00EE021F" w:rsidRPr="004678B6" w:rsidRDefault="00EE021F" w:rsidP="004678B6">
      <w:pPr>
        <w:rPr>
          <w:sz w:val="28"/>
          <w:szCs w:val="28"/>
        </w:rPr>
      </w:pPr>
      <w:r w:rsidRPr="004678B6">
        <w:rPr>
          <w:sz w:val="28"/>
          <w:szCs w:val="28"/>
        </w:rPr>
        <w:t>Внутренняя оценка достижения планируемых результатов осуществляется в рамках внутренней системы оценки качества образования. Внутренняя система оценки качества образования (далее - ВСОКО) - совокупность организационных структур, норм и правил, диагностических и оценочных процедур, обеспечивающих на единой концептуально-методологической основе оценку образовательных достижений учащихся, оценку эффективности деятельности Школы и регулируется локальным актом Школы.</w:t>
      </w:r>
    </w:p>
    <w:p w:rsidR="00EE021F" w:rsidRPr="004678B6" w:rsidRDefault="00EE021F" w:rsidP="004678B6">
      <w:pPr>
        <w:rPr>
          <w:sz w:val="28"/>
          <w:szCs w:val="28"/>
        </w:rPr>
      </w:pPr>
      <w:r w:rsidRPr="004678B6">
        <w:rPr>
          <w:sz w:val="28"/>
          <w:szCs w:val="28"/>
        </w:rPr>
        <w:t xml:space="preserve">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 </w:t>
      </w:r>
    </w:p>
    <w:p w:rsidR="00EE021F" w:rsidRPr="004678B6" w:rsidRDefault="00EE021F" w:rsidP="004678B6">
      <w:pPr>
        <w:rPr>
          <w:sz w:val="28"/>
          <w:szCs w:val="28"/>
        </w:rPr>
      </w:pPr>
      <w:r w:rsidRPr="004678B6">
        <w:rPr>
          <w:sz w:val="28"/>
          <w:szCs w:val="28"/>
        </w:rPr>
        <w:t xml:space="preserve">Стартовая диагностика проводится в первый год изучения предмета на уровне основного общего образования и является основой для оценки динамики образовательных достижений обучающихся.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EE021F" w:rsidRPr="004678B6" w:rsidRDefault="00EE021F" w:rsidP="004678B6">
      <w:pPr>
        <w:rPr>
          <w:sz w:val="28"/>
          <w:szCs w:val="28"/>
        </w:rPr>
      </w:pPr>
      <w:r w:rsidRPr="004678B6">
        <w:rPr>
          <w:sz w:val="28"/>
          <w:szCs w:val="28"/>
        </w:rPr>
        <w:t>Результаты стартовой диагностики являются основанием для корректировки учебных программ и индивидуализации учебного процесса.</w:t>
      </w:r>
    </w:p>
    <w:p w:rsidR="00EE021F" w:rsidRPr="004678B6" w:rsidRDefault="00EE021F" w:rsidP="004678B6">
      <w:pPr>
        <w:rPr>
          <w:sz w:val="28"/>
          <w:szCs w:val="28"/>
        </w:rPr>
      </w:pPr>
      <w:r w:rsidRPr="004678B6">
        <w:rPr>
          <w:sz w:val="28"/>
          <w:szCs w:val="28"/>
        </w:rPr>
        <w:t xml:space="preserve">При текущей оценке оценивается индивидуальное продвижение обучающегося в освоении программы учебного предмета. </w:t>
      </w:r>
    </w:p>
    <w:p w:rsidR="00EE021F" w:rsidRPr="004678B6" w:rsidRDefault="00EE021F" w:rsidP="004678B6">
      <w:pPr>
        <w:rPr>
          <w:sz w:val="28"/>
          <w:szCs w:val="28"/>
        </w:rPr>
      </w:pPr>
      <w:r w:rsidRPr="004678B6">
        <w:rPr>
          <w:sz w:val="28"/>
          <w:szCs w:val="28"/>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EE021F" w:rsidRPr="004678B6" w:rsidRDefault="00EE021F" w:rsidP="004678B6">
      <w:pPr>
        <w:rPr>
          <w:sz w:val="28"/>
          <w:szCs w:val="28"/>
        </w:rPr>
      </w:pPr>
      <w:r w:rsidRPr="004678B6">
        <w:rPr>
          <w:sz w:val="28"/>
          <w:szCs w:val="28"/>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EE021F" w:rsidRPr="004678B6" w:rsidRDefault="00EE021F" w:rsidP="004678B6">
      <w:pPr>
        <w:rPr>
          <w:sz w:val="28"/>
          <w:szCs w:val="28"/>
        </w:rPr>
      </w:pPr>
      <w:r w:rsidRPr="004678B6">
        <w:rPr>
          <w:sz w:val="28"/>
          <w:szCs w:val="28"/>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 и взаимооценка, рефлексия, листы продвижения и другие) с учётом особенностей учебного предмета. </w:t>
      </w:r>
    </w:p>
    <w:p w:rsidR="00EE021F" w:rsidRPr="004678B6" w:rsidRDefault="00EE021F" w:rsidP="004678B6">
      <w:pPr>
        <w:rPr>
          <w:sz w:val="28"/>
          <w:szCs w:val="28"/>
        </w:rPr>
      </w:pPr>
      <w:r w:rsidRPr="004678B6">
        <w:rPr>
          <w:sz w:val="28"/>
          <w:szCs w:val="28"/>
        </w:rPr>
        <w:t>Результаты текущей оценки являются основой для индивидуализации учебного процесса.</w:t>
      </w:r>
    </w:p>
    <w:p w:rsidR="00EE021F" w:rsidRPr="004678B6" w:rsidRDefault="00EE021F" w:rsidP="004678B6">
      <w:pPr>
        <w:rPr>
          <w:sz w:val="28"/>
          <w:szCs w:val="28"/>
        </w:rPr>
      </w:pPr>
      <w:r w:rsidRPr="004678B6">
        <w:rPr>
          <w:sz w:val="28"/>
          <w:szCs w:val="28"/>
        </w:rPr>
        <w:t>Тематическая оценка – оценка уровня достижения тематических планируемых результатов по учебному предмету. При тематической оценке оценивается уровень достижения тематических планируемых результатов по учебному предмету.</w:t>
      </w:r>
    </w:p>
    <w:p w:rsidR="00EE021F" w:rsidRPr="004678B6" w:rsidRDefault="00EE021F" w:rsidP="004678B6">
      <w:pPr>
        <w:rPr>
          <w:sz w:val="28"/>
          <w:szCs w:val="28"/>
        </w:rPr>
      </w:pPr>
      <w:r w:rsidRPr="004678B6">
        <w:rPr>
          <w:sz w:val="28"/>
          <w:szCs w:val="28"/>
        </w:rPr>
        <w:t>Промежуточная аттестация – это комплекс оценочных процедур, обеспечивающих данные об освоении учащимися образовательной программы, в т. ч. отдельной части или всего объема учебного предмета, учебного курса, учебного модуля.</w:t>
      </w:r>
    </w:p>
    <w:p w:rsidR="00EE021F" w:rsidRPr="004678B6" w:rsidRDefault="00EE021F" w:rsidP="004678B6">
      <w:pPr>
        <w:rPr>
          <w:sz w:val="28"/>
          <w:szCs w:val="28"/>
        </w:rPr>
      </w:pPr>
      <w:r>
        <w:rPr>
          <w:sz w:val="28"/>
          <w:szCs w:val="28"/>
        </w:rPr>
        <w:t>На уровне основно</w:t>
      </w:r>
      <w:r w:rsidRPr="004678B6">
        <w:rPr>
          <w:sz w:val="28"/>
          <w:szCs w:val="28"/>
        </w:rPr>
        <w:t>го общего образования промежуточная аттестация проводится в отношении учебных предметов, учебных курсов (в том числе, внеурочной деятельности), учебных модулей в конце учебного года (март – май). Форма организации этой процедуры определяются учебным планом. Промежуточная аттестация проводится в рамках текущего расписания учебных занятий, без нарушения учебного процесса. Сроки проведения промежуточной аттестации прописывается в календарном учебном графике.</w:t>
      </w:r>
    </w:p>
    <w:p w:rsidR="00EE021F" w:rsidRDefault="00EE021F" w:rsidP="004678B6">
      <w:pPr>
        <w:rPr>
          <w:sz w:val="28"/>
          <w:szCs w:val="28"/>
        </w:rPr>
      </w:pPr>
      <w:r w:rsidRPr="004678B6">
        <w:rPr>
          <w:sz w:val="28"/>
          <w:szCs w:val="28"/>
        </w:rPr>
        <w:t>По итогам промежуточной аттестации выставляется отметка, которая учитывается при выставлении отметки за учебный год</w:t>
      </w:r>
    </w:p>
    <w:p w:rsidR="00EE021F" w:rsidRPr="004678B6" w:rsidRDefault="00EE021F" w:rsidP="004678B6">
      <w:pPr>
        <w:rPr>
          <w:sz w:val="28"/>
          <w:szCs w:val="28"/>
        </w:rPr>
      </w:pPr>
      <w:r w:rsidRPr="004678B6">
        <w:rPr>
          <w:sz w:val="28"/>
          <w:szCs w:val="28"/>
        </w:rPr>
        <w:t>Результаты промежуточной аттестации влияют на принятие решения о переводе обучающегося в следующий класс. Формы,  периодичность, порядок проведения промежуточной аттестации учащихся (обучающихся) регулирует  локальный нормативный акт Школы «Положение о формах, периодичности, порядке текущего контроля успеваемости и промежуточной аттестации обучающихся по основным общеобразовательны</w:t>
      </w:r>
      <w:r>
        <w:rPr>
          <w:sz w:val="28"/>
          <w:szCs w:val="28"/>
        </w:rPr>
        <w:t>м программам в МБОУ ООШ с.Ишля</w:t>
      </w:r>
      <w:r w:rsidRPr="004678B6">
        <w:rPr>
          <w:sz w:val="28"/>
          <w:szCs w:val="28"/>
        </w:rPr>
        <w:t xml:space="preserve">» </w:t>
      </w:r>
    </w:p>
    <w:p w:rsidR="00EE021F" w:rsidRPr="004678B6" w:rsidRDefault="00EE021F" w:rsidP="004678B6">
      <w:pPr>
        <w:rPr>
          <w:sz w:val="28"/>
          <w:szCs w:val="28"/>
        </w:rPr>
      </w:pPr>
      <w:r w:rsidRPr="004678B6">
        <w:rPr>
          <w:sz w:val="28"/>
          <w:szCs w:val="28"/>
        </w:rPr>
        <w:t>Итоговая оценка является процедурой внутренней оценки Школы и включает в себя годовую отметку по каждому учебному предмету, курсу, модулю. Итоговая оценка определяется как среднее арифметическое четвертных отметок и отметки по  результатам промежуточной  аттестации и выставляется всем обучающимся ООО в электронный журнал успеваемости целыми числами в соответствии с правилами математического округления.</w:t>
      </w:r>
    </w:p>
    <w:p w:rsidR="00EE021F" w:rsidRPr="004678B6" w:rsidRDefault="00EE021F" w:rsidP="004678B6">
      <w:pPr>
        <w:rPr>
          <w:sz w:val="28"/>
          <w:szCs w:val="28"/>
        </w:rPr>
      </w:pPr>
      <w:r w:rsidRPr="004678B6">
        <w:rPr>
          <w:sz w:val="28"/>
          <w:szCs w:val="28"/>
        </w:rPr>
        <w:t>Государственная итоговая аттестация.</w:t>
      </w:r>
    </w:p>
    <w:p w:rsidR="00EE021F" w:rsidRPr="004678B6" w:rsidRDefault="00EE021F" w:rsidP="004678B6">
      <w:pPr>
        <w:rPr>
          <w:sz w:val="28"/>
          <w:szCs w:val="28"/>
        </w:rPr>
      </w:pPr>
      <w:r w:rsidRPr="004678B6">
        <w:rPr>
          <w:sz w:val="28"/>
          <w:szCs w:val="28"/>
        </w:rPr>
        <w:t>Государственная итоговая аттестация (далее - ГИА) является обязательной процедурой, завершающей освоение основной образовательной ООП ООО основного общего образования.</w:t>
      </w:r>
    </w:p>
    <w:p w:rsidR="00EE021F" w:rsidRPr="004678B6" w:rsidRDefault="00EE021F" w:rsidP="004678B6">
      <w:pPr>
        <w:rPr>
          <w:sz w:val="28"/>
          <w:szCs w:val="28"/>
        </w:rPr>
      </w:pPr>
      <w:r w:rsidRPr="004678B6">
        <w:rPr>
          <w:sz w:val="28"/>
          <w:szCs w:val="28"/>
        </w:rPr>
        <w:t>Целью ГИА является установление уровня образовательных достижений выпускников. ГИА и проводится в форме основного государственного экзамена с использованием контрольных измерительных материалов, представляющих собой комплексы заданий в стандартизированной форме и в форме государственного выпускного экзамена</w:t>
      </w:r>
    </w:p>
    <w:p w:rsidR="00EE021F" w:rsidRDefault="00EE021F" w:rsidP="004678B6">
      <w:pPr>
        <w:rPr>
          <w:sz w:val="28"/>
          <w:szCs w:val="28"/>
        </w:rPr>
      </w:pPr>
      <w:r w:rsidRPr="004678B6">
        <w:rPr>
          <w:sz w:val="28"/>
          <w:szCs w:val="28"/>
        </w:rPr>
        <w:t>Соответствие оценочных процедур целям оценивания и решения по их результату</w:t>
      </w:r>
    </w:p>
    <w:p w:rsidR="00EE021F" w:rsidRPr="004678B6" w:rsidRDefault="00EE021F" w:rsidP="004678B6">
      <w:pPr>
        <w:rPr>
          <w:sz w:val="28"/>
          <w:szCs w:val="28"/>
        </w:rPr>
      </w:pPr>
    </w:p>
    <w:tbl>
      <w:tblPr>
        <w:tblW w:w="98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33"/>
        <w:gridCol w:w="111"/>
        <w:gridCol w:w="2135"/>
        <w:gridCol w:w="2228"/>
        <w:gridCol w:w="3017"/>
      </w:tblGrid>
      <w:tr w:rsidR="00EE021F" w:rsidRPr="004678B6" w:rsidTr="00E31E1E">
        <w:tc>
          <w:tcPr>
            <w:tcW w:w="2333" w:type="dxa"/>
          </w:tcPr>
          <w:p w:rsidR="00EE021F" w:rsidRPr="004678B6" w:rsidRDefault="00EE021F" w:rsidP="004678B6">
            <w:pPr>
              <w:rPr>
                <w:sz w:val="28"/>
                <w:szCs w:val="28"/>
              </w:rPr>
            </w:pPr>
            <w:r w:rsidRPr="004678B6">
              <w:rPr>
                <w:sz w:val="28"/>
                <w:szCs w:val="28"/>
              </w:rPr>
              <w:t>Цели</w:t>
            </w:r>
          </w:p>
          <w:p w:rsidR="00EE021F" w:rsidRPr="004678B6" w:rsidRDefault="00EE021F" w:rsidP="004678B6">
            <w:pPr>
              <w:rPr>
                <w:sz w:val="28"/>
                <w:szCs w:val="28"/>
              </w:rPr>
            </w:pPr>
            <w:r w:rsidRPr="004678B6">
              <w:rPr>
                <w:sz w:val="28"/>
                <w:szCs w:val="28"/>
              </w:rPr>
              <w:t>оценивания</w:t>
            </w:r>
          </w:p>
        </w:tc>
        <w:tc>
          <w:tcPr>
            <w:tcW w:w="2246" w:type="dxa"/>
            <w:gridSpan w:val="2"/>
          </w:tcPr>
          <w:p w:rsidR="00EE021F" w:rsidRPr="004678B6" w:rsidRDefault="00EE021F" w:rsidP="004678B6">
            <w:pPr>
              <w:rPr>
                <w:sz w:val="28"/>
                <w:szCs w:val="28"/>
              </w:rPr>
            </w:pPr>
            <w:r w:rsidRPr="004678B6">
              <w:rPr>
                <w:sz w:val="28"/>
                <w:szCs w:val="28"/>
              </w:rPr>
              <w:t>Оценочные процедуры</w:t>
            </w:r>
          </w:p>
        </w:tc>
        <w:tc>
          <w:tcPr>
            <w:tcW w:w="2228" w:type="dxa"/>
          </w:tcPr>
          <w:p w:rsidR="00EE021F" w:rsidRPr="004678B6" w:rsidRDefault="00EE021F" w:rsidP="004678B6">
            <w:pPr>
              <w:rPr>
                <w:sz w:val="28"/>
                <w:szCs w:val="28"/>
              </w:rPr>
            </w:pPr>
            <w:r w:rsidRPr="004678B6">
              <w:rPr>
                <w:sz w:val="28"/>
                <w:szCs w:val="28"/>
              </w:rPr>
              <w:t>Периодичность</w:t>
            </w:r>
          </w:p>
        </w:tc>
        <w:tc>
          <w:tcPr>
            <w:tcW w:w="3017" w:type="dxa"/>
          </w:tcPr>
          <w:p w:rsidR="00EE021F" w:rsidRPr="004678B6" w:rsidRDefault="00EE021F" w:rsidP="004678B6">
            <w:pPr>
              <w:rPr>
                <w:sz w:val="28"/>
                <w:szCs w:val="28"/>
              </w:rPr>
            </w:pPr>
            <w:r w:rsidRPr="004678B6">
              <w:rPr>
                <w:sz w:val="28"/>
                <w:szCs w:val="28"/>
              </w:rPr>
              <w:t>Решения</w:t>
            </w:r>
          </w:p>
        </w:tc>
      </w:tr>
      <w:tr w:rsidR="00EE021F" w:rsidRPr="004678B6" w:rsidTr="00E31E1E">
        <w:tc>
          <w:tcPr>
            <w:tcW w:w="9824" w:type="dxa"/>
            <w:gridSpan w:val="5"/>
          </w:tcPr>
          <w:p w:rsidR="00EE021F" w:rsidRDefault="00EE021F" w:rsidP="004678B6">
            <w:pPr>
              <w:rPr>
                <w:sz w:val="28"/>
                <w:szCs w:val="28"/>
              </w:rPr>
            </w:pPr>
            <w:r w:rsidRPr="004678B6">
              <w:rPr>
                <w:sz w:val="28"/>
                <w:szCs w:val="28"/>
              </w:rPr>
              <w:t>Внутришкольный контроль</w:t>
            </w:r>
          </w:p>
          <w:p w:rsidR="00EE021F" w:rsidRPr="004678B6" w:rsidRDefault="00EE021F" w:rsidP="004678B6">
            <w:pPr>
              <w:rPr>
                <w:sz w:val="28"/>
                <w:szCs w:val="28"/>
              </w:rPr>
            </w:pPr>
          </w:p>
        </w:tc>
      </w:tr>
      <w:tr w:rsidR="00EE021F" w:rsidRPr="004678B6" w:rsidTr="00E31E1E">
        <w:tc>
          <w:tcPr>
            <w:tcW w:w="9824" w:type="dxa"/>
            <w:gridSpan w:val="5"/>
          </w:tcPr>
          <w:p w:rsidR="00EE021F" w:rsidRDefault="00EE021F" w:rsidP="004678B6">
            <w:pPr>
              <w:rPr>
                <w:sz w:val="28"/>
                <w:szCs w:val="28"/>
              </w:rPr>
            </w:pPr>
            <w:r w:rsidRPr="004678B6">
              <w:rPr>
                <w:sz w:val="28"/>
                <w:szCs w:val="28"/>
              </w:rPr>
              <w:t>Текущий контроль</w:t>
            </w:r>
          </w:p>
          <w:p w:rsidR="00EE021F" w:rsidRPr="004678B6" w:rsidRDefault="00EE021F" w:rsidP="004678B6">
            <w:pPr>
              <w:rPr>
                <w:sz w:val="28"/>
                <w:szCs w:val="28"/>
              </w:rPr>
            </w:pPr>
          </w:p>
        </w:tc>
      </w:tr>
      <w:tr w:rsidR="00EE021F" w:rsidRPr="004678B6" w:rsidTr="00E31E1E">
        <w:tc>
          <w:tcPr>
            <w:tcW w:w="2444" w:type="dxa"/>
            <w:gridSpan w:val="2"/>
          </w:tcPr>
          <w:p w:rsidR="00EE021F" w:rsidRPr="004678B6" w:rsidRDefault="00EE021F" w:rsidP="004678B6">
            <w:pPr>
              <w:rPr>
                <w:sz w:val="28"/>
                <w:szCs w:val="28"/>
              </w:rPr>
            </w:pPr>
            <w:r w:rsidRPr="004678B6">
              <w:rPr>
                <w:sz w:val="28"/>
                <w:szCs w:val="28"/>
              </w:rPr>
              <w:t xml:space="preserve">Оценка готовности учащихся к изучению отдельных учебных предметов, курсов, модулей, разделов (тем) на уровне ООО </w:t>
            </w:r>
          </w:p>
          <w:p w:rsidR="00EE021F" w:rsidRPr="004678B6" w:rsidRDefault="00EE021F" w:rsidP="004678B6">
            <w:pPr>
              <w:rPr>
                <w:sz w:val="28"/>
                <w:szCs w:val="28"/>
              </w:rPr>
            </w:pPr>
          </w:p>
        </w:tc>
        <w:tc>
          <w:tcPr>
            <w:tcW w:w="2135" w:type="dxa"/>
          </w:tcPr>
          <w:p w:rsidR="00EE021F" w:rsidRPr="004678B6" w:rsidRDefault="00EE021F" w:rsidP="004678B6">
            <w:pPr>
              <w:rPr>
                <w:sz w:val="28"/>
                <w:szCs w:val="28"/>
              </w:rPr>
            </w:pPr>
            <w:r w:rsidRPr="004678B6">
              <w:rPr>
                <w:sz w:val="28"/>
                <w:szCs w:val="28"/>
              </w:rPr>
              <w:t>Стартовая диагностика</w:t>
            </w:r>
          </w:p>
        </w:tc>
        <w:tc>
          <w:tcPr>
            <w:tcW w:w="2228" w:type="dxa"/>
          </w:tcPr>
          <w:p w:rsidR="00EE021F" w:rsidRPr="004678B6" w:rsidRDefault="00EE021F" w:rsidP="004678B6">
            <w:pPr>
              <w:rPr>
                <w:sz w:val="28"/>
                <w:szCs w:val="28"/>
              </w:rPr>
            </w:pPr>
            <w:r w:rsidRPr="004678B6">
              <w:rPr>
                <w:sz w:val="28"/>
                <w:szCs w:val="28"/>
              </w:rPr>
              <w:t>В начале</w:t>
            </w:r>
          </w:p>
          <w:p w:rsidR="00EE021F" w:rsidRPr="004678B6" w:rsidRDefault="00EE021F" w:rsidP="004678B6">
            <w:pPr>
              <w:rPr>
                <w:sz w:val="28"/>
                <w:szCs w:val="28"/>
              </w:rPr>
            </w:pPr>
            <w:r w:rsidRPr="004678B6">
              <w:rPr>
                <w:sz w:val="28"/>
                <w:szCs w:val="28"/>
              </w:rPr>
              <w:t>учебного года в</w:t>
            </w:r>
          </w:p>
          <w:p w:rsidR="00EE021F" w:rsidRPr="004678B6" w:rsidRDefault="00EE021F" w:rsidP="004678B6">
            <w:pPr>
              <w:rPr>
                <w:sz w:val="28"/>
                <w:szCs w:val="28"/>
              </w:rPr>
            </w:pPr>
            <w:r w:rsidRPr="004678B6">
              <w:rPr>
                <w:sz w:val="28"/>
                <w:szCs w:val="28"/>
              </w:rPr>
              <w:t>5 классе.</w:t>
            </w:r>
          </w:p>
        </w:tc>
        <w:tc>
          <w:tcPr>
            <w:tcW w:w="3017" w:type="dxa"/>
          </w:tcPr>
          <w:p w:rsidR="00EE021F" w:rsidRPr="004678B6" w:rsidRDefault="00EE021F" w:rsidP="004678B6">
            <w:pPr>
              <w:rPr>
                <w:sz w:val="28"/>
                <w:szCs w:val="28"/>
              </w:rPr>
            </w:pPr>
            <w:r w:rsidRPr="004678B6">
              <w:rPr>
                <w:sz w:val="28"/>
                <w:szCs w:val="28"/>
              </w:rPr>
              <w:t>Отбор содержания,</w:t>
            </w:r>
          </w:p>
          <w:p w:rsidR="00EE021F" w:rsidRPr="004678B6" w:rsidRDefault="00EE021F" w:rsidP="004678B6">
            <w:pPr>
              <w:rPr>
                <w:sz w:val="28"/>
                <w:szCs w:val="28"/>
              </w:rPr>
            </w:pPr>
            <w:r w:rsidRPr="004678B6">
              <w:rPr>
                <w:sz w:val="28"/>
                <w:szCs w:val="28"/>
              </w:rPr>
              <w:t>методов и технологий для организации учебной деятельности, соответствующих</w:t>
            </w:r>
          </w:p>
          <w:p w:rsidR="00EE021F" w:rsidRPr="004678B6" w:rsidRDefault="00EE021F" w:rsidP="004678B6">
            <w:pPr>
              <w:rPr>
                <w:sz w:val="28"/>
                <w:szCs w:val="28"/>
              </w:rPr>
            </w:pPr>
            <w:r w:rsidRPr="004678B6">
              <w:rPr>
                <w:sz w:val="28"/>
                <w:szCs w:val="28"/>
              </w:rPr>
              <w:t>стартовому уровню</w:t>
            </w:r>
          </w:p>
          <w:p w:rsidR="00EE021F" w:rsidRPr="004678B6" w:rsidRDefault="00EE021F" w:rsidP="004678B6">
            <w:pPr>
              <w:rPr>
                <w:sz w:val="28"/>
                <w:szCs w:val="28"/>
              </w:rPr>
            </w:pPr>
            <w:r w:rsidRPr="004678B6">
              <w:rPr>
                <w:sz w:val="28"/>
                <w:szCs w:val="28"/>
              </w:rPr>
              <w:t>готовности</w:t>
            </w:r>
          </w:p>
          <w:p w:rsidR="00EE021F" w:rsidRPr="004678B6" w:rsidRDefault="00EE021F" w:rsidP="004678B6">
            <w:pPr>
              <w:rPr>
                <w:sz w:val="28"/>
                <w:szCs w:val="28"/>
              </w:rPr>
            </w:pPr>
            <w:r w:rsidRPr="004678B6">
              <w:rPr>
                <w:sz w:val="28"/>
                <w:szCs w:val="28"/>
              </w:rPr>
              <w:t>обучающихся, в том числе  с учётом дифференцированного подхода</w:t>
            </w:r>
          </w:p>
        </w:tc>
      </w:tr>
      <w:tr w:rsidR="00EE021F" w:rsidRPr="004678B6" w:rsidTr="00E31E1E">
        <w:tc>
          <w:tcPr>
            <w:tcW w:w="2444" w:type="dxa"/>
            <w:gridSpan w:val="2"/>
          </w:tcPr>
          <w:p w:rsidR="00EE021F" w:rsidRPr="004678B6" w:rsidRDefault="00EE021F" w:rsidP="004678B6">
            <w:pPr>
              <w:rPr>
                <w:sz w:val="28"/>
                <w:szCs w:val="28"/>
              </w:rPr>
            </w:pPr>
            <w:r w:rsidRPr="004678B6">
              <w:rPr>
                <w:sz w:val="28"/>
                <w:szCs w:val="28"/>
              </w:rPr>
              <w:t>Определение уровня</w:t>
            </w:r>
          </w:p>
          <w:p w:rsidR="00EE021F" w:rsidRPr="004678B6" w:rsidRDefault="00EE021F" w:rsidP="004678B6">
            <w:pPr>
              <w:rPr>
                <w:sz w:val="28"/>
                <w:szCs w:val="28"/>
              </w:rPr>
            </w:pPr>
            <w:r w:rsidRPr="004678B6">
              <w:rPr>
                <w:sz w:val="28"/>
                <w:szCs w:val="28"/>
              </w:rPr>
              <w:t>достижения</w:t>
            </w:r>
          </w:p>
          <w:p w:rsidR="00EE021F" w:rsidRPr="004678B6" w:rsidRDefault="00EE021F" w:rsidP="004678B6">
            <w:pPr>
              <w:rPr>
                <w:sz w:val="28"/>
                <w:szCs w:val="28"/>
              </w:rPr>
            </w:pPr>
            <w:r w:rsidRPr="004678B6">
              <w:rPr>
                <w:sz w:val="28"/>
                <w:szCs w:val="28"/>
              </w:rPr>
              <w:t>обучающимися</w:t>
            </w:r>
          </w:p>
          <w:p w:rsidR="00EE021F" w:rsidRPr="004678B6" w:rsidRDefault="00EE021F" w:rsidP="004678B6">
            <w:pPr>
              <w:rPr>
                <w:sz w:val="28"/>
                <w:szCs w:val="28"/>
              </w:rPr>
            </w:pPr>
            <w:r w:rsidRPr="004678B6">
              <w:rPr>
                <w:sz w:val="28"/>
                <w:szCs w:val="28"/>
              </w:rPr>
              <w:t>результатов,</w:t>
            </w:r>
          </w:p>
          <w:p w:rsidR="00EE021F" w:rsidRPr="004678B6" w:rsidRDefault="00EE021F" w:rsidP="004678B6">
            <w:pPr>
              <w:rPr>
                <w:sz w:val="28"/>
                <w:szCs w:val="28"/>
              </w:rPr>
            </w:pPr>
            <w:r w:rsidRPr="004678B6">
              <w:rPr>
                <w:sz w:val="28"/>
                <w:szCs w:val="28"/>
              </w:rPr>
              <w:t>предусмотренных</w:t>
            </w:r>
          </w:p>
          <w:p w:rsidR="00EE021F" w:rsidRPr="004678B6" w:rsidRDefault="00EE021F" w:rsidP="004678B6">
            <w:pPr>
              <w:rPr>
                <w:sz w:val="28"/>
                <w:szCs w:val="28"/>
              </w:rPr>
            </w:pPr>
            <w:r w:rsidRPr="004678B6">
              <w:rPr>
                <w:sz w:val="28"/>
                <w:szCs w:val="28"/>
              </w:rPr>
              <w:t xml:space="preserve">ООП ООО </w:t>
            </w:r>
          </w:p>
        </w:tc>
        <w:tc>
          <w:tcPr>
            <w:tcW w:w="2135" w:type="dxa"/>
          </w:tcPr>
          <w:p w:rsidR="00EE021F" w:rsidRPr="004678B6" w:rsidRDefault="00EE021F" w:rsidP="004678B6">
            <w:pPr>
              <w:rPr>
                <w:sz w:val="28"/>
                <w:szCs w:val="28"/>
              </w:rPr>
            </w:pPr>
            <w:r w:rsidRPr="004678B6">
              <w:rPr>
                <w:sz w:val="28"/>
                <w:szCs w:val="28"/>
              </w:rPr>
              <w:t>Текущее оценивание/</w:t>
            </w:r>
          </w:p>
          <w:p w:rsidR="00EE021F" w:rsidRPr="004678B6" w:rsidRDefault="00EE021F" w:rsidP="004678B6">
            <w:pPr>
              <w:rPr>
                <w:sz w:val="28"/>
                <w:szCs w:val="28"/>
              </w:rPr>
            </w:pPr>
            <w:r w:rsidRPr="004678B6">
              <w:rPr>
                <w:sz w:val="28"/>
                <w:szCs w:val="28"/>
              </w:rPr>
              <w:t>поурочный контроль</w:t>
            </w:r>
          </w:p>
        </w:tc>
        <w:tc>
          <w:tcPr>
            <w:tcW w:w="2228" w:type="dxa"/>
          </w:tcPr>
          <w:p w:rsidR="00EE021F" w:rsidRPr="004678B6" w:rsidRDefault="00EE021F" w:rsidP="004678B6">
            <w:pPr>
              <w:rPr>
                <w:sz w:val="28"/>
                <w:szCs w:val="28"/>
              </w:rPr>
            </w:pPr>
            <w:r w:rsidRPr="004678B6">
              <w:rPr>
                <w:sz w:val="28"/>
                <w:szCs w:val="28"/>
              </w:rPr>
              <w:t>Не менее 30%</w:t>
            </w:r>
          </w:p>
          <w:p w:rsidR="00EE021F" w:rsidRPr="004678B6" w:rsidRDefault="00EE021F" w:rsidP="004678B6">
            <w:pPr>
              <w:rPr>
                <w:sz w:val="28"/>
                <w:szCs w:val="28"/>
              </w:rPr>
            </w:pPr>
            <w:r w:rsidRPr="004678B6">
              <w:rPr>
                <w:sz w:val="28"/>
                <w:szCs w:val="28"/>
              </w:rPr>
              <w:t>оценочных</w:t>
            </w:r>
          </w:p>
          <w:p w:rsidR="00EE021F" w:rsidRPr="004678B6" w:rsidRDefault="00EE021F" w:rsidP="004678B6">
            <w:pPr>
              <w:rPr>
                <w:sz w:val="28"/>
                <w:szCs w:val="28"/>
              </w:rPr>
            </w:pPr>
            <w:r w:rsidRPr="004678B6">
              <w:rPr>
                <w:sz w:val="28"/>
                <w:szCs w:val="28"/>
              </w:rPr>
              <w:t>процедур от</w:t>
            </w:r>
          </w:p>
          <w:p w:rsidR="00EE021F" w:rsidRPr="004678B6" w:rsidRDefault="00EE021F" w:rsidP="004678B6">
            <w:pPr>
              <w:rPr>
                <w:sz w:val="28"/>
                <w:szCs w:val="28"/>
              </w:rPr>
            </w:pPr>
            <w:r w:rsidRPr="004678B6">
              <w:rPr>
                <w:sz w:val="28"/>
                <w:szCs w:val="28"/>
              </w:rPr>
              <w:t>общего объёма</w:t>
            </w:r>
          </w:p>
          <w:p w:rsidR="00EE021F" w:rsidRPr="004678B6" w:rsidRDefault="00EE021F" w:rsidP="004678B6">
            <w:pPr>
              <w:rPr>
                <w:sz w:val="28"/>
                <w:szCs w:val="28"/>
              </w:rPr>
            </w:pPr>
            <w:r w:rsidRPr="004678B6">
              <w:rPr>
                <w:sz w:val="28"/>
                <w:szCs w:val="28"/>
              </w:rPr>
              <w:t>часов по теме,</w:t>
            </w:r>
          </w:p>
          <w:p w:rsidR="00EE021F" w:rsidRPr="004678B6" w:rsidRDefault="00EE021F" w:rsidP="004678B6">
            <w:pPr>
              <w:rPr>
                <w:sz w:val="28"/>
                <w:szCs w:val="28"/>
              </w:rPr>
            </w:pPr>
            <w:r w:rsidRPr="004678B6">
              <w:rPr>
                <w:sz w:val="28"/>
                <w:szCs w:val="28"/>
              </w:rPr>
              <w:t>разделу)</w:t>
            </w:r>
          </w:p>
        </w:tc>
        <w:tc>
          <w:tcPr>
            <w:tcW w:w="3017" w:type="dxa"/>
          </w:tcPr>
          <w:p w:rsidR="00EE021F" w:rsidRPr="004678B6" w:rsidRDefault="00EE021F" w:rsidP="004678B6">
            <w:pPr>
              <w:rPr>
                <w:sz w:val="28"/>
                <w:szCs w:val="28"/>
              </w:rPr>
            </w:pPr>
            <w:r w:rsidRPr="004678B6">
              <w:rPr>
                <w:sz w:val="28"/>
                <w:szCs w:val="28"/>
              </w:rPr>
              <w:t>Своевременная</w:t>
            </w:r>
          </w:p>
          <w:p w:rsidR="00EE021F" w:rsidRPr="004678B6" w:rsidRDefault="00EE021F" w:rsidP="004678B6">
            <w:pPr>
              <w:rPr>
                <w:sz w:val="28"/>
                <w:szCs w:val="28"/>
              </w:rPr>
            </w:pPr>
            <w:r w:rsidRPr="004678B6">
              <w:rPr>
                <w:sz w:val="28"/>
                <w:szCs w:val="28"/>
              </w:rPr>
              <w:t>корректировка</w:t>
            </w:r>
          </w:p>
          <w:p w:rsidR="00EE021F" w:rsidRPr="004678B6" w:rsidRDefault="00EE021F" w:rsidP="004678B6">
            <w:pPr>
              <w:rPr>
                <w:sz w:val="28"/>
                <w:szCs w:val="28"/>
              </w:rPr>
            </w:pPr>
            <w:r w:rsidRPr="004678B6">
              <w:rPr>
                <w:sz w:val="28"/>
                <w:szCs w:val="28"/>
              </w:rPr>
              <w:t>календарно-</w:t>
            </w:r>
          </w:p>
          <w:p w:rsidR="00EE021F" w:rsidRPr="004678B6" w:rsidRDefault="00EE021F" w:rsidP="004678B6">
            <w:pPr>
              <w:rPr>
                <w:sz w:val="28"/>
                <w:szCs w:val="28"/>
              </w:rPr>
            </w:pPr>
            <w:r w:rsidRPr="004678B6">
              <w:rPr>
                <w:sz w:val="28"/>
                <w:szCs w:val="28"/>
              </w:rPr>
              <w:t>тематического</w:t>
            </w:r>
          </w:p>
          <w:p w:rsidR="00EE021F" w:rsidRPr="004678B6" w:rsidRDefault="00EE021F" w:rsidP="004678B6">
            <w:pPr>
              <w:rPr>
                <w:sz w:val="28"/>
                <w:szCs w:val="28"/>
              </w:rPr>
            </w:pPr>
            <w:r w:rsidRPr="004678B6">
              <w:rPr>
                <w:sz w:val="28"/>
                <w:szCs w:val="28"/>
              </w:rPr>
              <w:t>планирования,</w:t>
            </w:r>
          </w:p>
          <w:p w:rsidR="00EE021F" w:rsidRPr="004678B6" w:rsidRDefault="00EE021F" w:rsidP="004678B6">
            <w:pPr>
              <w:rPr>
                <w:sz w:val="28"/>
                <w:szCs w:val="28"/>
              </w:rPr>
            </w:pPr>
            <w:r w:rsidRPr="004678B6">
              <w:rPr>
                <w:sz w:val="28"/>
                <w:szCs w:val="28"/>
              </w:rPr>
              <w:t>отбор форм,</w:t>
            </w:r>
          </w:p>
          <w:p w:rsidR="00EE021F" w:rsidRPr="004678B6" w:rsidRDefault="00EE021F" w:rsidP="004678B6">
            <w:pPr>
              <w:rPr>
                <w:sz w:val="28"/>
                <w:szCs w:val="28"/>
              </w:rPr>
            </w:pPr>
            <w:r w:rsidRPr="004678B6">
              <w:rPr>
                <w:sz w:val="28"/>
                <w:szCs w:val="28"/>
              </w:rPr>
              <w:t>методов и средств</w:t>
            </w:r>
          </w:p>
          <w:p w:rsidR="00EE021F" w:rsidRPr="004678B6" w:rsidRDefault="00EE021F" w:rsidP="004678B6">
            <w:pPr>
              <w:rPr>
                <w:sz w:val="28"/>
                <w:szCs w:val="28"/>
              </w:rPr>
            </w:pPr>
            <w:r w:rsidRPr="004678B6">
              <w:rPr>
                <w:sz w:val="28"/>
                <w:szCs w:val="28"/>
              </w:rPr>
              <w:t>организации</w:t>
            </w:r>
          </w:p>
          <w:p w:rsidR="00EE021F" w:rsidRPr="004678B6" w:rsidRDefault="00EE021F" w:rsidP="004678B6">
            <w:pPr>
              <w:rPr>
                <w:sz w:val="28"/>
                <w:szCs w:val="28"/>
              </w:rPr>
            </w:pPr>
            <w:r w:rsidRPr="004678B6">
              <w:rPr>
                <w:sz w:val="28"/>
                <w:szCs w:val="28"/>
              </w:rPr>
              <w:t>деятельности для</w:t>
            </w:r>
          </w:p>
          <w:p w:rsidR="00EE021F" w:rsidRPr="004678B6" w:rsidRDefault="00EE021F" w:rsidP="004678B6">
            <w:pPr>
              <w:rPr>
                <w:sz w:val="28"/>
                <w:szCs w:val="28"/>
              </w:rPr>
            </w:pPr>
            <w:r w:rsidRPr="004678B6">
              <w:rPr>
                <w:sz w:val="28"/>
                <w:szCs w:val="28"/>
              </w:rPr>
              <w:t>ликвидации</w:t>
            </w:r>
          </w:p>
          <w:p w:rsidR="00EE021F" w:rsidRPr="004678B6" w:rsidRDefault="00EE021F" w:rsidP="004678B6">
            <w:pPr>
              <w:rPr>
                <w:sz w:val="28"/>
                <w:szCs w:val="28"/>
              </w:rPr>
            </w:pPr>
            <w:r w:rsidRPr="004678B6">
              <w:rPr>
                <w:sz w:val="28"/>
                <w:szCs w:val="28"/>
              </w:rPr>
              <w:t>образовательных</w:t>
            </w:r>
          </w:p>
          <w:p w:rsidR="00EE021F" w:rsidRPr="004678B6" w:rsidRDefault="00EE021F" w:rsidP="004678B6">
            <w:pPr>
              <w:rPr>
                <w:sz w:val="28"/>
                <w:szCs w:val="28"/>
              </w:rPr>
            </w:pPr>
            <w:r w:rsidRPr="004678B6">
              <w:rPr>
                <w:sz w:val="28"/>
                <w:szCs w:val="28"/>
              </w:rPr>
              <w:t>дефицитов</w:t>
            </w:r>
          </w:p>
          <w:p w:rsidR="00EE021F" w:rsidRPr="004678B6" w:rsidRDefault="00EE021F" w:rsidP="004678B6">
            <w:pPr>
              <w:rPr>
                <w:sz w:val="28"/>
                <w:szCs w:val="28"/>
              </w:rPr>
            </w:pPr>
            <w:r w:rsidRPr="004678B6">
              <w:rPr>
                <w:sz w:val="28"/>
                <w:szCs w:val="28"/>
              </w:rPr>
              <w:t>обучающихся</w:t>
            </w:r>
          </w:p>
        </w:tc>
      </w:tr>
      <w:tr w:rsidR="00EE021F" w:rsidRPr="004678B6" w:rsidTr="00E31E1E">
        <w:tc>
          <w:tcPr>
            <w:tcW w:w="9824" w:type="dxa"/>
            <w:gridSpan w:val="5"/>
          </w:tcPr>
          <w:p w:rsidR="00EE021F" w:rsidRDefault="00EE021F" w:rsidP="004678B6">
            <w:pPr>
              <w:rPr>
                <w:sz w:val="28"/>
                <w:szCs w:val="28"/>
              </w:rPr>
            </w:pPr>
            <w:r w:rsidRPr="004678B6">
              <w:rPr>
                <w:sz w:val="28"/>
                <w:szCs w:val="28"/>
              </w:rPr>
              <w:t>Тематический контроль</w:t>
            </w:r>
          </w:p>
          <w:p w:rsidR="00EE021F" w:rsidRPr="004678B6" w:rsidRDefault="00EE021F" w:rsidP="004678B6">
            <w:pPr>
              <w:rPr>
                <w:sz w:val="28"/>
                <w:szCs w:val="28"/>
              </w:rPr>
            </w:pPr>
          </w:p>
        </w:tc>
      </w:tr>
      <w:tr w:rsidR="00EE021F" w:rsidRPr="004678B6" w:rsidTr="00E31E1E">
        <w:tc>
          <w:tcPr>
            <w:tcW w:w="2333" w:type="dxa"/>
          </w:tcPr>
          <w:p w:rsidR="00EE021F" w:rsidRPr="004678B6" w:rsidRDefault="00EE021F" w:rsidP="004678B6">
            <w:pPr>
              <w:rPr>
                <w:sz w:val="28"/>
                <w:szCs w:val="28"/>
              </w:rPr>
            </w:pPr>
            <w:r w:rsidRPr="004678B6">
              <w:rPr>
                <w:sz w:val="28"/>
                <w:szCs w:val="28"/>
              </w:rPr>
              <w:t>Определение уровня</w:t>
            </w:r>
          </w:p>
          <w:p w:rsidR="00EE021F" w:rsidRPr="004678B6" w:rsidRDefault="00EE021F" w:rsidP="004678B6">
            <w:pPr>
              <w:rPr>
                <w:sz w:val="28"/>
                <w:szCs w:val="28"/>
              </w:rPr>
            </w:pPr>
            <w:r w:rsidRPr="004678B6">
              <w:rPr>
                <w:sz w:val="28"/>
                <w:szCs w:val="28"/>
              </w:rPr>
              <w:t>достижения</w:t>
            </w:r>
          </w:p>
          <w:p w:rsidR="00EE021F" w:rsidRPr="004678B6" w:rsidRDefault="00EE021F" w:rsidP="004678B6">
            <w:pPr>
              <w:rPr>
                <w:sz w:val="28"/>
                <w:szCs w:val="28"/>
              </w:rPr>
            </w:pPr>
            <w:r w:rsidRPr="004678B6">
              <w:rPr>
                <w:sz w:val="28"/>
                <w:szCs w:val="28"/>
              </w:rPr>
              <w:t>планируемых</w:t>
            </w:r>
          </w:p>
          <w:p w:rsidR="00EE021F" w:rsidRPr="004678B6" w:rsidRDefault="00EE021F" w:rsidP="004678B6">
            <w:pPr>
              <w:rPr>
                <w:sz w:val="28"/>
                <w:szCs w:val="28"/>
              </w:rPr>
            </w:pPr>
            <w:r w:rsidRPr="004678B6">
              <w:rPr>
                <w:sz w:val="28"/>
                <w:szCs w:val="28"/>
              </w:rPr>
              <w:t>результатов,</w:t>
            </w:r>
          </w:p>
          <w:p w:rsidR="00EE021F" w:rsidRPr="004678B6" w:rsidRDefault="00EE021F" w:rsidP="004678B6">
            <w:pPr>
              <w:rPr>
                <w:sz w:val="28"/>
                <w:szCs w:val="28"/>
              </w:rPr>
            </w:pPr>
            <w:r w:rsidRPr="004678B6">
              <w:rPr>
                <w:sz w:val="28"/>
                <w:szCs w:val="28"/>
              </w:rPr>
              <w:t>которые</w:t>
            </w:r>
          </w:p>
          <w:p w:rsidR="00EE021F" w:rsidRPr="004678B6" w:rsidRDefault="00EE021F" w:rsidP="004678B6">
            <w:pPr>
              <w:rPr>
                <w:sz w:val="28"/>
                <w:szCs w:val="28"/>
              </w:rPr>
            </w:pPr>
            <w:r w:rsidRPr="004678B6">
              <w:rPr>
                <w:sz w:val="28"/>
                <w:szCs w:val="28"/>
              </w:rPr>
              <w:t>осваиваются в</w:t>
            </w:r>
          </w:p>
          <w:p w:rsidR="00EE021F" w:rsidRPr="004678B6" w:rsidRDefault="00EE021F" w:rsidP="004678B6">
            <w:pPr>
              <w:rPr>
                <w:sz w:val="28"/>
                <w:szCs w:val="28"/>
              </w:rPr>
            </w:pPr>
            <w:r w:rsidRPr="004678B6">
              <w:rPr>
                <w:sz w:val="28"/>
                <w:szCs w:val="28"/>
              </w:rPr>
              <w:t>рамках изучения</w:t>
            </w:r>
          </w:p>
          <w:p w:rsidR="00EE021F" w:rsidRPr="004678B6" w:rsidRDefault="00EE021F" w:rsidP="004678B6">
            <w:pPr>
              <w:rPr>
                <w:sz w:val="28"/>
                <w:szCs w:val="28"/>
              </w:rPr>
            </w:pPr>
            <w:r w:rsidRPr="004678B6">
              <w:rPr>
                <w:sz w:val="28"/>
                <w:szCs w:val="28"/>
              </w:rPr>
              <w:t>темы учебного</w:t>
            </w:r>
          </w:p>
          <w:p w:rsidR="00EE021F" w:rsidRPr="004678B6" w:rsidRDefault="00EE021F" w:rsidP="004678B6">
            <w:pPr>
              <w:rPr>
                <w:sz w:val="28"/>
                <w:szCs w:val="28"/>
              </w:rPr>
            </w:pPr>
            <w:r w:rsidRPr="004678B6">
              <w:rPr>
                <w:sz w:val="28"/>
                <w:szCs w:val="28"/>
              </w:rPr>
              <w:t>предмета,</w:t>
            </w:r>
          </w:p>
          <w:p w:rsidR="00EE021F" w:rsidRPr="004678B6" w:rsidRDefault="00EE021F" w:rsidP="004678B6">
            <w:pPr>
              <w:rPr>
                <w:sz w:val="28"/>
                <w:szCs w:val="28"/>
              </w:rPr>
            </w:pPr>
            <w:r w:rsidRPr="004678B6">
              <w:rPr>
                <w:sz w:val="28"/>
                <w:szCs w:val="28"/>
              </w:rPr>
              <w:t>учебного курса,</w:t>
            </w:r>
          </w:p>
          <w:p w:rsidR="00EE021F" w:rsidRPr="004678B6" w:rsidRDefault="00EE021F" w:rsidP="004678B6">
            <w:pPr>
              <w:rPr>
                <w:sz w:val="28"/>
                <w:szCs w:val="28"/>
              </w:rPr>
            </w:pPr>
            <w:r w:rsidRPr="004678B6">
              <w:rPr>
                <w:sz w:val="28"/>
                <w:szCs w:val="28"/>
              </w:rPr>
              <w:t>учебного модуля.</w:t>
            </w:r>
          </w:p>
          <w:p w:rsidR="00EE021F" w:rsidRPr="004678B6" w:rsidRDefault="00EE021F" w:rsidP="004678B6">
            <w:pPr>
              <w:rPr>
                <w:sz w:val="28"/>
                <w:szCs w:val="28"/>
              </w:rPr>
            </w:pPr>
            <w:r w:rsidRPr="004678B6">
              <w:rPr>
                <w:sz w:val="28"/>
                <w:szCs w:val="28"/>
              </w:rPr>
              <w:t>Понимание</w:t>
            </w:r>
          </w:p>
          <w:p w:rsidR="00EE021F" w:rsidRPr="004678B6" w:rsidRDefault="00EE021F" w:rsidP="004678B6">
            <w:pPr>
              <w:rPr>
                <w:sz w:val="28"/>
                <w:szCs w:val="28"/>
              </w:rPr>
            </w:pPr>
            <w:r w:rsidRPr="004678B6">
              <w:rPr>
                <w:sz w:val="28"/>
                <w:szCs w:val="28"/>
              </w:rPr>
              <w:t>обучающимися</w:t>
            </w:r>
          </w:p>
          <w:p w:rsidR="00EE021F" w:rsidRPr="004678B6" w:rsidRDefault="00EE021F" w:rsidP="004678B6">
            <w:pPr>
              <w:rPr>
                <w:sz w:val="28"/>
                <w:szCs w:val="28"/>
              </w:rPr>
            </w:pPr>
            <w:r w:rsidRPr="004678B6">
              <w:rPr>
                <w:sz w:val="28"/>
                <w:szCs w:val="28"/>
              </w:rPr>
              <w:t>динамики учебных</w:t>
            </w:r>
          </w:p>
          <w:p w:rsidR="00EE021F" w:rsidRPr="004678B6" w:rsidRDefault="00EE021F" w:rsidP="004678B6">
            <w:pPr>
              <w:rPr>
                <w:sz w:val="28"/>
                <w:szCs w:val="28"/>
              </w:rPr>
            </w:pPr>
            <w:r w:rsidRPr="004678B6">
              <w:rPr>
                <w:sz w:val="28"/>
                <w:szCs w:val="28"/>
              </w:rPr>
              <w:t>результатов внутри темы. Выявление тем,</w:t>
            </w:r>
          </w:p>
          <w:p w:rsidR="00EE021F" w:rsidRPr="004678B6" w:rsidRDefault="00EE021F" w:rsidP="004678B6">
            <w:pPr>
              <w:rPr>
                <w:sz w:val="28"/>
                <w:szCs w:val="28"/>
              </w:rPr>
            </w:pPr>
            <w:r w:rsidRPr="004678B6">
              <w:rPr>
                <w:sz w:val="28"/>
                <w:szCs w:val="28"/>
              </w:rPr>
              <w:t>вызывающих</w:t>
            </w:r>
          </w:p>
          <w:p w:rsidR="00EE021F" w:rsidRPr="004678B6" w:rsidRDefault="00EE021F" w:rsidP="004678B6">
            <w:pPr>
              <w:rPr>
                <w:sz w:val="28"/>
                <w:szCs w:val="28"/>
              </w:rPr>
            </w:pPr>
            <w:r w:rsidRPr="004678B6">
              <w:rPr>
                <w:sz w:val="28"/>
                <w:szCs w:val="28"/>
              </w:rPr>
              <w:t>учебные затруднения</w:t>
            </w:r>
          </w:p>
        </w:tc>
        <w:tc>
          <w:tcPr>
            <w:tcW w:w="2246" w:type="dxa"/>
            <w:gridSpan w:val="2"/>
          </w:tcPr>
          <w:p w:rsidR="00EE021F" w:rsidRPr="004678B6" w:rsidRDefault="00EE021F" w:rsidP="004678B6">
            <w:pPr>
              <w:rPr>
                <w:sz w:val="28"/>
                <w:szCs w:val="28"/>
              </w:rPr>
            </w:pPr>
            <w:r w:rsidRPr="004678B6">
              <w:rPr>
                <w:sz w:val="28"/>
                <w:szCs w:val="28"/>
              </w:rPr>
              <w:t>Тематическое</w:t>
            </w:r>
          </w:p>
          <w:p w:rsidR="00EE021F" w:rsidRPr="004678B6" w:rsidRDefault="00EE021F" w:rsidP="004678B6">
            <w:pPr>
              <w:rPr>
                <w:sz w:val="28"/>
                <w:szCs w:val="28"/>
              </w:rPr>
            </w:pPr>
            <w:r w:rsidRPr="004678B6">
              <w:rPr>
                <w:sz w:val="28"/>
                <w:szCs w:val="28"/>
              </w:rPr>
              <w:t>оценивание/</w:t>
            </w:r>
          </w:p>
          <w:p w:rsidR="00EE021F" w:rsidRPr="004678B6" w:rsidRDefault="00EE021F" w:rsidP="004678B6">
            <w:pPr>
              <w:rPr>
                <w:sz w:val="28"/>
                <w:szCs w:val="28"/>
              </w:rPr>
            </w:pPr>
            <w:r w:rsidRPr="004678B6">
              <w:rPr>
                <w:sz w:val="28"/>
                <w:szCs w:val="28"/>
              </w:rPr>
              <w:t>тематический контроль</w:t>
            </w:r>
          </w:p>
        </w:tc>
        <w:tc>
          <w:tcPr>
            <w:tcW w:w="2228" w:type="dxa"/>
          </w:tcPr>
          <w:p w:rsidR="00EE021F" w:rsidRPr="004678B6" w:rsidRDefault="00EE021F" w:rsidP="004678B6">
            <w:pPr>
              <w:rPr>
                <w:sz w:val="28"/>
                <w:szCs w:val="28"/>
              </w:rPr>
            </w:pPr>
            <w:r w:rsidRPr="004678B6">
              <w:rPr>
                <w:sz w:val="28"/>
                <w:szCs w:val="28"/>
              </w:rPr>
              <w:t>Оценка по каждой теме рабочей программы</w:t>
            </w:r>
          </w:p>
        </w:tc>
        <w:tc>
          <w:tcPr>
            <w:tcW w:w="3017" w:type="dxa"/>
          </w:tcPr>
          <w:p w:rsidR="00EE021F" w:rsidRPr="004678B6" w:rsidRDefault="00EE021F" w:rsidP="004678B6">
            <w:pPr>
              <w:rPr>
                <w:sz w:val="28"/>
                <w:szCs w:val="28"/>
              </w:rPr>
            </w:pPr>
            <w:r w:rsidRPr="004678B6">
              <w:rPr>
                <w:sz w:val="28"/>
                <w:szCs w:val="28"/>
              </w:rPr>
              <w:t>Своевременная</w:t>
            </w:r>
          </w:p>
          <w:p w:rsidR="00EE021F" w:rsidRPr="004678B6" w:rsidRDefault="00EE021F" w:rsidP="004678B6">
            <w:pPr>
              <w:rPr>
                <w:sz w:val="28"/>
                <w:szCs w:val="28"/>
              </w:rPr>
            </w:pPr>
            <w:r w:rsidRPr="004678B6">
              <w:rPr>
                <w:sz w:val="28"/>
                <w:szCs w:val="28"/>
              </w:rPr>
              <w:t>корректировка</w:t>
            </w:r>
          </w:p>
          <w:p w:rsidR="00EE021F" w:rsidRPr="004678B6" w:rsidRDefault="00EE021F" w:rsidP="004678B6">
            <w:pPr>
              <w:rPr>
                <w:sz w:val="28"/>
                <w:szCs w:val="28"/>
              </w:rPr>
            </w:pPr>
            <w:r w:rsidRPr="004678B6">
              <w:rPr>
                <w:sz w:val="28"/>
                <w:szCs w:val="28"/>
              </w:rPr>
              <w:t>рабочей программы</w:t>
            </w:r>
          </w:p>
          <w:p w:rsidR="00EE021F" w:rsidRPr="004678B6" w:rsidRDefault="00EE021F" w:rsidP="004678B6">
            <w:pPr>
              <w:rPr>
                <w:sz w:val="28"/>
                <w:szCs w:val="28"/>
              </w:rPr>
            </w:pPr>
            <w:r w:rsidRPr="004678B6">
              <w:rPr>
                <w:sz w:val="28"/>
                <w:szCs w:val="28"/>
              </w:rPr>
              <w:t>и учебного</w:t>
            </w:r>
          </w:p>
          <w:p w:rsidR="00EE021F" w:rsidRPr="004678B6" w:rsidRDefault="00EE021F" w:rsidP="004678B6">
            <w:pPr>
              <w:rPr>
                <w:sz w:val="28"/>
                <w:szCs w:val="28"/>
              </w:rPr>
            </w:pPr>
            <w:r w:rsidRPr="004678B6">
              <w:rPr>
                <w:sz w:val="28"/>
                <w:szCs w:val="28"/>
              </w:rPr>
              <w:t>процесса</w:t>
            </w:r>
          </w:p>
        </w:tc>
      </w:tr>
      <w:tr w:rsidR="00EE021F" w:rsidRPr="004678B6" w:rsidTr="00E31E1E">
        <w:tc>
          <w:tcPr>
            <w:tcW w:w="9824" w:type="dxa"/>
            <w:gridSpan w:val="5"/>
          </w:tcPr>
          <w:p w:rsidR="00EE021F" w:rsidRDefault="00EE021F" w:rsidP="004678B6">
            <w:pPr>
              <w:rPr>
                <w:sz w:val="28"/>
                <w:szCs w:val="28"/>
              </w:rPr>
            </w:pPr>
            <w:r w:rsidRPr="004678B6">
              <w:rPr>
                <w:sz w:val="28"/>
                <w:szCs w:val="28"/>
              </w:rPr>
              <w:t>Промежуточная аттестация</w:t>
            </w:r>
          </w:p>
          <w:p w:rsidR="00EE021F" w:rsidRPr="004678B6" w:rsidRDefault="00EE021F" w:rsidP="004678B6">
            <w:pPr>
              <w:rPr>
                <w:sz w:val="28"/>
                <w:szCs w:val="28"/>
              </w:rPr>
            </w:pPr>
          </w:p>
        </w:tc>
      </w:tr>
      <w:tr w:rsidR="00EE021F" w:rsidRPr="004678B6" w:rsidTr="00E31E1E">
        <w:tc>
          <w:tcPr>
            <w:tcW w:w="2333" w:type="dxa"/>
          </w:tcPr>
          <w:p w:rsidR="00EE021F" w:rsidRPr="004678B6" w:rsidRDefault="00EE021F" w:rsidP="004678B6">
            <w:pPr>
              <w:rPr>
                <w:sz w:val="28"/>
                <w:szCs w:val="28"/>
              </w:rPr>
            </w:pPr>
            <w:r w:rsidRPr="004678B6">
              <w:rPr>
                <w:sz w:val="28"/>
                <w:szCs w:val="28"/>
              </w:rPr>
              <w:t>Оценка освоения</w:t>
            </w:r>
          </w:p>
          <w:p w:rsidR="00EE021F" w:rsidRPr="004678B6" w:rsidRDefault="00EE021F" w:rsidP="004678B6">
            <w:pPr>
              <w:rPr>
                <w:sz w:val="28"/>
                <w:szCs w:val="28"/>
              </w:rPr>
            </w:pPr>
            <w:r w:rsidRPr="004678B6">
              <w:rPr>
                <w:sz w:val="28"/>
                <w:szCs w:val="28"/>
              </w:rPr>
              <w:t>ООП ООО, в том числе отдельной части или всего объёма учебного</w:t>
            </w:r>
          </w:p>
          <w:p w:rsidR="00EE021F" w:rsidRPr="004678B6" w:rsidRDefault="00EE021F" w:rsidP="004678B6">
            <w:pPr>
              <w:rPr>
                <w:sz w:val="28"/>
                <w:szCs w:val="28"/>
              </w:rPr>
            </w:pPr>
            <w:r w:rsidRPr="004678B6">
              <w:rPr>
                <w:sz w:val="28"/>
                <w:szCs w:val="28"/>
              </w:rPr>
              <w:t>предмета, учебного курса</w:t>
            </w:r>
          </w:p>
          <w:p w:rsidR="00EE021F" w:rsidRPr="004678B6" w:rsidRDefault="00EE021F" w:rsidP="004678B6">
            <w:pPr>
              <w:rPr>
                <w:sz w:val="28"/>
                <w:szCs w:val="28"/>
              </w:rPr>
            </w:pPr>
            <w:r w:rsidRPr="004678B6">
              <w:rPr>
                <w:sz w:val="28"/>
                <w:szCs w:val="28"/>
              </w:rPr>
              <w:t>(в том числе, внеурочной деятельности),</w:t>
            </w:r>
          </w:p>
          <w:p w:rsidR="00EE021F" w:rsidRPr="004678B6" w:rsidRDefault="00EE021F" w:rsidP="004678B6">
            <w:pPr>
              <w:rPr>
                <w:sz w:val="28"/>
                <w:szCs w:val="28"/>
              </w:rPr>
            </w:pPr>
            <w:r w:rsidRPr="004678B6">
              <w:rPr>
                <w:sz w:val="28"/>
                <w:szCs w:val="28"/>
              </w:rPr>
              <w:t>Дисциплины (учебного модуля) ООП ООО</w:t>
            </w:r>
          </w:p>
        </w:tc>
        <w:tc>
          <w:tcPr>
            <w:tcW w:w="2246" w:type="dxa"/>
            <w:gridSpan w:val="2"/>
          </w:tcPr>
          <w:p w:rsidR="00EE021F" w:rsidRPr="004678B6" w:rsidRDefault="00EE021F" w:rsidP="004678B6">
            <w:pPr>
              <w:rPr>
                <w:sz w:val="28"/>
                <w:szCs w:val="28"/>
              </w:rPr>
            </w:pPr>
            <w:r w:rsidRPr="004678B6">
              <w:rPr>
                <w:sz w:val="28"/>
                <w:szCs w:val="28"/>
              </w:rPr>
              <w:t>Промежуточная</w:t>
            </w:r>
          </w:p>
          <w:p w:rsidR="00EE021F" w:rsidRPr="004678B6" w:rsidRDefault="00EE021F" w:rsidP="004678B6">
            <w:pPr>
              <w:rPr>
                <w:sz w:val="28"/>
                <w:szCs w:val="28"/>
              </w:rPr>
            </w:pPr>
            <w:r w:rsidRPr="004678B6">
              <w:rPr>
                <w:sz w:val="28"/>
                <w:szCs w:val="28"/>
              </w:rPr>
              <w:t>аттестация</w:t>
            </w:r>
          </w:p>
        </w:tc>
        <w:tc>
          <w:tcPr>
            <w:tcW w:w="2228" w:type="dxa"/>
          </w:tcPr>
          <w:p w:rsidR="00EE021F" w:rsidRPr="004678B6" w:rsidRDefault="00EE021F" w:rsidP="004678B6">
            <w:pPr>
              <w:rPr>
                <w:sz w:val="28"/>
                <w:szCs w:val="28"/>
              </w:rPr>
            </w:pPr>
            <w:r w:rsidRPr="004678B6">
              <w:rPr>
                <w:sz w:val="28"/>
                <w:szCs w:val="28"/>
              </w:rPr>
              <w:t>Ежегодно один</w:t>
            </w:r>
          </w:p>
          <w:p w:rsidR="00EE021F" w:rsidRPr="004678B6" w:rsidRDefault="00EE021F" w:rsidP="004678B6">
            <w:pPr>
              <w:rPr>
                <w:sz w:val="28"/>
                <w:szCs w:val="28"/>
              </w:rPr>
            </w:pPr>
            <w:r w:rsidRPr="004678B6">
              <w:rPr>
                <w:sz w:val="28"/>
                <w:szCs w:val="28"/>
              </w:rPr>
              <w:t>раз в конце учебного года, либо в конце учебного курса (в том числе, внеурочной деятельности),</w:t>
            </w:r>
          </w:p>
          <w:p w:rsidR="00EE021F" w:rsidRPr="004678B6" w:rsidRDefault="00EE021F" w:rsidP="004678B6">
            <w:pPr>
              <w:rPr>
                <w:sz w:val="28"/>
                <w:szCs w:val="28"/>
              </w:rPr>
            </w:pPr>
            <w:r w:rsidRPr="004678B6">
              <w:rPr>
                <w:sz w:val="28"/>
                <w:szCs w:val="28"/>
              </w:rPr>
              <w:t>учебного модуля, если на него отводится менее одного учебного года.</w:t>
            </w:r>
          </w:p>
        </w:tc>
        <w:tc>
          <w:tcPr>
            <w:tcW w:w="3017" w:type="dxa"/>
          </w:tcPr>
          <w:p w:rsidR="00EE021F" w:rsidRPr="004678B6" w:rsidRDefault="00EE021F" w:rsidP="004678B6">
            <w:pPr>
              <w:rPr>
                <w:sz w:val="28"/>
                <w:szCs w:val="28"/>
              </w:rPr>
            </w:pPr>
            <w:r w:rsidRPr="004678B6">
              <w:rPr>
                <w:sz w:val="28"/>
                <w:szCs w:val="28"/>
              </w:rPr>
              <w:t xml:space="preserve">Основание для перевода учащегося в следующий класс, допуск к государственной итоговой аттестации (далее - ГИА). </w:t>
            </w:r>
          </w:p>
          <w:p w:rsidR="00EE021F" w:rsidRPr="004678B6" w:rsidRDefault="00EE021F" w:rsidP="004678B6">
            <w:pPr>
              <w:rPr>
                <w:sz w:val="28"/>
                <w:szCs w:val="28"/>
              </w:rPr>
            </w:pPr>
            <w:r w:rsidRPr="004678B6">
              <w:rPr>
                <w:sz w:val="28"/>
                <w:szCs w:val="28"/>
              </w:rPr>
              <w:t xml:space="preserve">Составление плана ликвидации академической задолженности, перевод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повторное обучение по усмотрению родителей (законных представителей) </w:t>
            </w:r>
          </w:p>
        </w:tc>
      </w:tr>
      <w:tr w:rsidR="00EE021F" w:rsidRPr="004678B6" w:rsidTr="00E31E1E">
        <w:tc>
          <w:tcPr>
            <w:tcW w:w="9824" w:type="dxa"/>
            <w:gridSpan w:val="5"/>
          </w:tcPr>
          <w:p w:rsidR="00EE021F" w:rsidRDefault="00EE021F" w:rsidP="004678B6">
            <w:pPr>
              <w:rPr>
                <w:sz w:val="28"/>
                <w:szCs w:val="28"/>
              </w:rPr>
            </w:pPr>
            <w:r w:rsidRPr="004678B6">
              <w:rPr>
                <w:sz w:val="28"/>
                <w:szCs w:val="28"/>
              </w:rPr>
              <w:t>Итоговая аттестация</w:t>
            </w:r>
          </w:p>
          <w:p w:rsidR="00EE021F" w:rsidRPr="004678B6" w:rsidRDefault="00EE021F" w:rsidP="004678B6">
            <w:pPr>
              <w:rPr>
                <w:sz w:val="28"/>
                <w:szCs w:val="28"/>
              </w:rPr>
            </w:pPr>
          </w:p>
        </w:tc>
      </w:tr>
      <w:tr w:rsidR="00EE021F" w:rsidRPr="004678B6" w:rsidTr="00E31E1E">
        <w:tc>
          <w:tcPr>
            <w:tcW w:w="2333" w:type="dxa"/>
          </w:tcPr>
          <w:p w:rsidR="00EE021F" w:rsidRPr="004678B6" w:rsidRDefault="00EE021F" w:rsidP="004678B6">
            <w:pPr>
              <w:rPr>
                <w:sz w:val="28"/>
                <w:szCs w:val="28"/>
              </w:rPr>
            </w:pPr>
            <w:r w:rsidRPr="004678B6">
              <w:rPr>
                <w:sz w:val="28"/>
                <w:szCs w:val="28"/>
              </w:rPr>
              <w:t xml:space="preserve">Оценка степени и уровня освоения учащимися рабочей программы по предмету. </w:t>
            </w:r>
          </w:p>
          <w:p w:rsidR="00EE021F" w:rsidRPr="004678B6" w:rsidRDefault="00EE021F" w:rsidP="004678B6">
            <w:pPr>
              <w:rPr>
                <w:sz w:val="28"/>
                <w:szCs w:val="28"/>
              </w:rPr>
            </w:pPr>
            <w:r w:rsidRPr="004678B6">
              <w:rPr>
                <w:sz w:val="28"/>
                <w:szCs w:val="28"/>
              </w:rPr>
              <w:t xml:space="preserve">Определение соответствия результатов освоения обучающимися основных образовательных программ требованиям ФГОС ООО </w:t>
            </w:r>
          </w:p>
        </w:tc>
        <w:tc>
          <w:tcPr>
            <w:tcW w:w="2246" w:type="dxa"/>
            <w:gridSpan w:val="2"/>
          </w:tcPr>
          <w:p w:rsidR="00EE021F" w:rsidRPr="004678B6" w:rsidRDefault="00EE021F" w:rsidP="004678B6">
            <w:pPr>
              <w:rPr>
                <w:sz w:val="28"/>
                <w:szCs w:val="28"/>
              </w:rPr>
            </w:pPr>
            <w:r w:rsidRPr="004678B6">
              <w:rPr>
                <w:sz w:val="28"/>
                <w:szCs w:val="28"/>
              </w:rPr>
              <w:t xml:space="preserve">Итоговая аттестация </w:t>
            </w:r>
          </w:p>
          <w:p w:rsidR="00EE021F" w:rsidRPr="004678B6" w:rsidRDefault="00EE021F" w:rsidP="004678B6">
            <w:pPr>
              <w:rPr>
                <w:sz w:val="28"/>
                <w:szCs w:val="28"/>
              </w:rPr>
            </w:pPr>
          </w:p>
        </w:tc>
        <w:tc>
          <w:tcPr>
            <w:tcW w:w="2228" w:type="dxa"/>
          </w:tcPr>
          <w:p w:rsidR="00EE021F" w:rsidRPr="004678B6" w:rsidRDefault="00EE021F" w:rsidP="004678B6">
            <w:pPr>
              <w:rPr>
                <w:sz w:val="28"/>
                <w:szCs w:val="28"/>
              </w:rPr>
            </w:pPr>
            <w:r w:rsidRPr="004678B6">
              <w:rPr>
                <w:sz w:val="28"/>
                <w:szCs w:val="28"/>
              </w:rPr>
              <w:t xml:space="preserve">По итогам освоения рабочей программы по предмету </w:t>
            </w:r>
          </w:p>
          <w:p w:rsidR="00EE021F" w:rsidRPr="004678B6" w:rsidRDefault="00EE021F" w:rsidP="004678B6">
            <w:pPr>
              <w:rPr>
                <w:sz w:val="28"/>
                <w:szCs w:val="28"/>
              </w:rPr>
            </w:pPr>
          </w:p>
        </w:tc>
        <w:tc>
          <w:tcPr>
            <w:tcW w:w="3017" w:type="dxa"/>
          </w:tcPr>
          <w:p w:rsidR="00EE021F" w:rsidRPr="004678B6" w:rsidRDefault="00EE021F" w:rsidP="004678B6">
            <w:pPr>
              <w:rPr>
                <w:sz w:val="28"/>
                <w:szCs w:val="28"/>
              </w:rPr>
            </w:pPr>
            <w:r w:rsidRPr="004678B6">
              <w:rPr>
                <w:sz w:val="28"/>
                <w:szCs w:val="28"/>
              </w:rPr>
              <w:t xml:space="preserve">Перевод учащихся на следующий уровень образования. </w:t>
            </w:r>
          </w:p>
          <w:p w:rsidR="00EE021F" w:rsidRPr="004678B6" w:rsidRDefault="00EE021F" w:rsidP="004678B6">
            <w:pPr>
              <w:rPr>
                <w:sz w:val="28"/>
                <w:szCs w:val="28"/>
              </w:rPr>
            </w:pPr>
            <w:r w:rsidRPr="004678B6">
              <w:rPr>
                <w:sz w:val="28"/>
                <w:szCs w:val="28"/>
              </w:rPr>
              <w:t xml:space="preserve">Составление плана индивидуальных занятий в случае получения неудовлетворительных результатов </w:t>
            </w:r>
          </w:p>
        </w:tc>
      </w:tr>
      <w:tr w:rsidR="00EE021F" w:rsidRPr="004678B6" w:rsidTr="00E31E1E">
        <w:tc>
          <w:tcPr>
            <w:tcW w:w="9824" w:type="dxa"/>
            <w:gridSpan w:val="5"/>
          </w:tcPr>
          <w:p w:rsidR="00EE021F" w:rsidRDefault="00EE021F" w:rsidP="004678B6">
            <w:pPr>
              <w:rPr>
                <w:sz w:val="28"/>
                <w:szCs w:val="28"/>
              </w:rPr>
            </w:pPr>
            <w:r w:rsidRPr="004678B6">
              <w:rPr>
                <w:sz w:val="28"/>
                <w:szCs w:val="28"/>
              </w:rPr>
              <w:t>Внутренний мониторинг качества образования</w:t>
            </w:r>
          </w:p>
          <w:p w:rsidR="00EE021F" w:rsidRPr="004678B6" w:rsidRDefault="00EE021F" w:rsidP="004678B6">
            <w:pPr>
              <w:rPr>
                <w:sz w:val="28"/>
                <w:szCs w:val="28"/>
              </w:rPr>
            </w:pPr>
          </w:p>
        </w:tc>
      </w:tr>
      <w:tr w:rsidR="00EE021F" w:rsidRPr="004678B6" w:rsidTr="00E31E1E">
        <w:tc>
          <w:tcPr>
            <w:tcW w:w="2333" w:type="dxa"/>
          </w:tcPr>
          <w:p w:rsidR="00EE021F" w:rsidRPr="004678B6" w:rsidRDefault="00EE021F" w:rsidP="004678B6">
            <w:pPr>
              <w:rPr>
                <w:sz w:val="28"/>
                <w:szCs w:val="28"/>
              </w:rPr>
            </w:pPr>
            <w:r w:rsidRPr="004678B6">
              <w:rPr>
                <w:sz w:val="28"/>
                <w:szCs w:val="28"/>
              </w:rPr>
              <w:t xml:space="preserve">Оценка степени и уровня освоения обучающимися части рабочей программы по учебному предмету, учебному курсу (в том числе, внеурочной деятельности) предмету. </w:t>
            </w:r>
          </w:p>
          <w:p w:rsidR="00EE021F" w:rsidRPr="004678B6" w:rsidRDefault="00EE021F" w:rsidP="004678B6">
            <w:pPr>
              <w:rPr>
                <w:sz w:val="28"/>
                <w:szCs w:val="28"/>
              </w:rPr>
            </w:pPr>
            <w:r w:rsidRPr="004678B6">
              <w:rPr>
                <w:sz w:val="28"/>
                <w:szCs w:val="28"/>
              </w:rPr>
              <w:t xml:space="preserve">Определение соответствия результатов освоения учащимися основных образовательных программ требованиям ФГОС ООО. </w:t>
            </w:r>
          </w:p>
        </w:tc>
        <w:tc>
          <w:tcPr>
            <w:tcW w:w="2246" w:type="dxa"/>
            <w:gridSpan w:val="2"/>
          </w:tcPr>
          <w:p w:rsidR="00EE021F" w:rsidRPr="004678B6" w:rsidRDefault="00EE021F" w:rsidP="004678B6">
            <w:pPr>
              <w:rPr>
                <w:sz w:val="28"/>
                <w:szCs w:val="28"/>
              </w:rPr>
            </w:pPr>
            <w:r w:rsidRPr="004678B6">
              <w:rPr>
                <w:sz w:val="28"/>
                <w:szCs w:val="28"/>
              </w:rPr>
              <w:t xml:space="preserve">Диагностика: </w:t>
            </w:r>
          </w:p>
          <w:p w:rsidR="00EE021F" w:rsidRPr="004678B6" w:rsidRDefault="00EE021F" w:rsidP="004678B6">
            <w:pPr>
              <w:rPr>
                <w:sz w:val="28"/>
                <w:szCs w:val="28"/>
              </w:rPr>
            </w:pPr>
            <w:r w:rsidRPr="004678B6">
              <w:rPr>
                <w:sz w:val="28"/>
                <w:szCs w:val="28"/>
              </w:rPr>
              <w:t>-функциональной грамотности,</w:t>
            </w:r>
          </w:p>
          <w:p w:rsidR="00EE021F" w:rsidRPr="004678B6" w:rsidRDefault="00EE021F" w:rsidP="004678B6">
            <w:pPr>
              <w:rPr>
                <w:sz w:val="28"/>
                <w:szCs w:val="28"/>
              </w:rPr>
            </w:pPr>
            <w:r w:rsidRPr="004678B6">
              <w:rPr>
                <w:sz w:val="28"/>
                <w:szCs w:val="28"/>
              </w:rPr>
              <w:t>-предметных результатов,</w:t>
            </w:r>
          </w:p>
          <w:p w:rsidR="00EE021F" w:rsidRPr="004678B6" w:rsidRDefault="00EE021F" w:rsidP="004678B6">
            <w:pPr>
              <w:rPr>
                <w:sz w:val="28"/>
                <w:szCs w:val="28"/>
              </w:rPr>
            </w:pPr>
            <w:r w:rsidRPr="004678B6">
              <w:rPr>
                <w:sz w:val="28"/>
                <w:szCs w:val="28"/>
              </w:rPr>
              <w:t>Тренировочные диагностики по предметам ГИА.</w:t>
            </w:r>
          </w:p>
          <w:p w:rsidR="00EE021F" w:rsidRPr="004678B6" w:rsidRDefault="00EE021F" w:rsidP="004678B6">
            <w:pPr>
              <w:rPr>
                <w:sz w:val="28"/>
                <w:szCs w:val="28"/>
              </w:rPr>
            </w:pPr>
            <w:r w:rsidRPr="004678B6">
              <w:rPr>
                <w:sz w:val="28"/>
                <w:szCs w:val="28"/>
              </w:rPr>
              <w:t xml:space="preserve">Мониторинг достижения метапредметных результатов. </w:t>
            </w:r>
          </w:p>
        </w:tc>
        <w:tc>
          <w:tcPr>
            <w:tcW w:w="2228" w:type="dxa"/>
          </w:tcPr>
          <w:p w:rsidR="00EE021F" w:rsidRPr="004678B6" w:rsidRDefault="00EE021F" w:rsidP="004678B6">
            <w:pPr>
              <w:rPr>
                <w:sz w:val="28"/>
                <w:szCs w:val="28"/>
              </w:rPr>
            </w:pPr>
            <w:r w:rsidRPr="004678B6">
              <w:rPr>
                <w:sz w:val="28"/>
                <w:szCs w:val="28"/>
              </w:rPr>
              <w:t>В соответствии</w:t>
            </w:r>
          </w:p>
          <w:p w:rsidR="00EE021F" w:rsidRPr="004678B6" w:rsidRDefault="00EE021F" w:rsidP="004678B6">
            <w:pPr>
              <w:rPr>
                <w:sz w:val="28"/>
                <w:szCs w:val="28"/>
              </w:rPr>
            </w:pPr>
            <w:r w:rsidRPr="004678B6">
              <w:rPr>
                <w:sz w:val="28"/>
                <w:szCs w:val="28"/>
              </w:rPr>
              <w:t>с планом</w:t>
            </w:r>
          </w:p>
          <w:p w:rsidR="00EE021F" w:rsidRPr="004678B6" w:rsidRDefault="00EE021F" w:rsidP="004678B6">
            <w:pPr>
              <w:rPr>
                <w:sz w:val="28"/>
                <w:szCs w:val="28"/>
              </w:rPr>
            </w:pPr>
            <w:r w:rsidRPr="004678B6">
              <w:rPr>
                <w:sz w:val="28"/>
                <w:szCs w:val="28"/>
              </w:rPr>
              <w:t>внутреннего</w:t>
            </w:r>
          </w:p>
          <w:p w:rsidR="00EE021F" w:rsidRPr="004678B6" w:rsidRDefault="00EE021F" w:rsidP="004678B6">
            <w:pPr>
              <w:rPr>
                <w:sz w:val="28"/>
                <w:szCs w:val="28"/>
              </w:rPr>
            </w:pPr>
            <w:r w:rsidRPr="004678B6">
              <w:rPr>
                <w:sz w:val="28"/>
                <w:szCs w:val="28"/>
              </w:rPr>
              <w:t>мониторинга</w:t>
            </w:r>
          </w:p>
          <w:p w:rsidR="00EE021F" w:rsidRPr="004678B6" w:rsidRDefault="00EE021F" w:rsidP="004678B6">
            <w:pPr>
              <w:rPr>
                <w:sz w:val="28"/>
                <w:szCs w:val="28"/>
              </w:rPr>
            </w:pPr>
            <w:r w:rsidRPr="004678B6">
              <w:rPr>
                <w:sz w:val="28"/>
                <w:szCs w:val="28"/>
              </w:rPr>
              <w:t>качества</w:t>
            </w:r>
          </w:p>
          <w:p w:rsidR="00EE021F" w:rsidRDefault="00EE021F" w:rsidP="004678B6">
            <w:pPr>
              <w:rPr>
                <w:sz w:val="28"/>
                <w:szCs w:val="28"/>
              </w:rPr>
            </w:pPr>
            <w:r w:rsidRPr="004678B6">
              <w:rPr>
                <w:sz w:val="28"/>
                <w:szCs w:val="28"/>
              </w:rPr>
              <w:t>образователь</w:t>
            </w:r>
            <w:r>
              <w:rPr>
                <w:sz w:val="28"/>
                <w:szCs w:val="28"/>
              </w:rPr>
              <w:t>-</w:t>
            </w:r>
          </w:p>
          <w:p w:rsidR="00EE021F" w:rsidRPr="004678B6" w:rsidRDefault="00EE021F" w:rsidP="004678B6">
            <w:pPr>
              <w:rPr>
                <w:sz w:val="28"/>
                <w:szCs w:val="28"/>
              </w:rPr>
            </w:pPr>
            <w:r w:rsidRPr="004678B6">
              <w:rPr>
                <w:sz w:val="28"/>
                <w:szCs w:val="28"/>
              </w:rPr>
              <w:t>ных достижений</w:t>
            </w:r>
          </w:p>
        </w:tc>
        <w:tc>
          <w:tcPr>
            <w:tcW w:w="3017" w:type="dxa"/>
          </w:tcPr>
          <w:p w:rsidR="00EE021F" w:rsidRPr="004678B6" w:rsidRDefault="00EE021F" w:rsidP="004678B6">
            <w:pPr>
              <w:rPr>
                <w:sz w:val="28"/>
                <w:szCs w:val="28"/>
              </w:rPr>
            </w:pPr>
            <w:r w:rsidRPr="004678B6">
              <w:rPr>
                <w:sz w:val="28"/>
                <w:szCs w:val="28"/>
              </w:rPr>
              <w:t>Оценка уровня</w:t>
            </w:r>
          </w:p>
          <w:p w:rsidR="00EE021F" w:rsidRPr="004678B6" w:rsidRDefault="00EE021F" w:rsidP="004678B6">
            <w:pPr>
              <w:rPr>
                <w:sz w:val="28"/>
                <w:szCs w:val="28"/>
              </w:rPr>
            </w:pPr>
            <w:r w:rsidRPr="004678B6">
              <w:rPr>
                <w:sz w:val="28"/>
                <w:szCs w:val="28"/>
              </w:rPr>
              <w:t>объективности</w:t>
            </w:r>
          </w:p>
          <w:p w:rsidR="00EE021F" w:rsidRPr="004678B6" w:rsidRDefault="00EE021F" w:rsidP="004678B6">
            <w:pPr>
              <w:rPr>
                <w:sz w:val="28"/>
                <w:szCs w:val="28"/>
              </w:rPr>
            </w:pPr>
            <w:r w:rsidRPr="004678B6">
              <w:rPr>
                <w:sz w:val="28"/>
                <w:szCs w:val="28"/>
              </w:rPr>
              <w:t>внутренней</w:t>
            </w:r>
          </w:p>
          <w:p w:rsidR="00EE021F" w:rsidRPr="004678B6" w:rsidRDefault="00EE021F" w:rsidP="004678B6">
            <w:pPr>
              <w:rPr>
                <w:sz w:val="28"/>
                <w:szCs w:val="28"/>
              </w:rPr>
            </w:pPr>
            <w:r w:rsidRPr="004678B6">
              <w:rPr>
                <w:sz w:val="28"/>
                <w:szCs w:val="28"/>
              </w:rPr>
              <w:t>системы оценки</w:t>
            </w:r>
          </w:p>
          <w:p w:rsidR="00EE021F" w:rsidRPr="004678B6" w:rsidRDefault="00EE021F" w:rsidP="004678B6">
            <w:pPr>
              <w:rPr>
                <w:sz w:val="28"/>
                <w:szCs w:val="28"/>
              </w:rPr>
            </w:pPr>
            <w:r w:rsidRPr="004678B6">
              <w:rPr>
                <w:sz w:val="28"/>
                <w:szCs w:val="28"/>
              </w:rPr>
              <w:t>качества, принятие</w:t>
            </w:r>
          </w:p>
          <w:p w:rsidR="00EE021F" w:rsidRPr="004678B6" w:rsidRDefault="00EE021F" w:rsidP="004678B6">
            <w:pPr>
              <w:rPr>
                <w:sz w:val="28"/>
                <w:szCs w:val="28"/>
              </w:rPr>
            </w:pPr>
            <w:r w:rsidRPr="004678B6">
              <w:rPr>
                <w:sz w:val="28"/>
                <w:szCs w:val="28"/>
              </w:rPr>
              <w:t>кадровых решений</w:t>
            </w:r>
          </w:p>
          <w:p w:rsidR="00EE021F" w:rsidRPr="004678B6" w:rsidRDefault="00EE021F" w:rsidP="004678B6">
            <w:pPr>
              <w:rPr>
                <w:sz w:val="28"/>
                <w:szCs w:val="28"/>
              </w:rPr>
            </w:pPr>
            <w:r w:rsidRPr="004678B6">
              <w:rPr>
                <w:sz w:val="28"/>
                <w:szCs w:val="28"/>
              </w:rPr>
              <w:t>и решений по</w:t>
            </w:r>
          </w:p>
          <w:p w:rsidR="00EE021F" w:rsidRPr="004678B6" w:rsidRDefault="00EE021F" w:rsidP="004678B6">
            <w:pPr>
              <w:rPr>
                <w:sz w:val="28"/>
                <w:szCs w:val="28"/>
              </w:rPr>
            </w:pPr>
            <w:r w:rsidRPr="004678B6">
              <w:rPr>
                <w:sz w:val="28"/>
                <w:szCs w:val="28"/>
              </w:rPr>
              <w:t>корректировке</w:t>
            </w:r>
          </w:p>
          <w:p w:rsidR="00EE021F" w:rsidRPr="004678B6" w:rsidRDefault="00EE021F" w:rsidP="004678B6">
            <w:pPr>
              <w:rPr>
                <w:sz w:val="28"/>
                <w:szCs w:val="28"/>
              </w:rPr>
            </w:pPr>
            <w:r w:rsidRPr="004678B6">
              <w:rPr>
                <w:sz w:val="28"/>
                <w:szCs w:val="28"/>
              </w:rPr>
              <w:t>ВСОКО. Внесение</w:t>
            </w:r>
          </w:p>
          <w:p w:rsidR="00EE021F" w:rsidRPr="004678B6" w:rsidRDefault="00EE021F" w:rsidP="004678B6">
            <w:pPr>
              <w:rPr>
                <w:sz w:val="28"/>
                <w:szCs w:val="28"/>
              </w:rPr>
            </w:pPr>
            <w:r w:rsidRPr="004678B6">
              <w:rPr>
                <w:sz w:val="28"/>
                <w:szCs w:val="28"/>
              </w:rPr>
              <w:t>изменений в</w:t>
            </w:r>
          </w:p>
          <w:p w:rsidR="00EE021F" w:rsidRPr="004678B6" w:rsidRDefault="00EE021F" w:rsidP="004678B6">
            <w:pPr>
              <w:rPr>
                <w:sz w:val="28"/>
                <w:szCs w:val="28"/>
              </w:rPr>
            </w:pPr>
            <w:r w:rsidRPr="004678B6">
              <w:rPr>
                <w:sz w:val="28"/>
                <w:szCs w:val="28"/>
              </w:rPr>
              <w:t>учебные планы и</w:t>
            </w:r>
          </w:p>
          <w:p w:rsidR="00EE021F" w:rsidRPr="004678B6" w:rsidRDefault="00EE021F" w:rsidP="004678B6">
            <w:pPr>
              <w:rPr>
                <w:sz w:val="28"/>
                <w:szCs w:val="28"/>
              </w:rPr>
            </w:pPr>
            <w:r w:rsidRPr="004678B6">
              <w:rPr>
                <w:sz w:val="28"/>
                <w:szCs w:val="28"/>
              </w:rPr>
              <w:t>рабочие</w:t>
            </w:r>
          </w:p>
          <w:p w:rsidR="00EE021F" w:rsidRPr="004678B6" w:rsidRDefault="00EE021F" w:rsidP="004678B6">
            <w:pPr>
              <w:rPr>
                <w:sz w:val="28"/>
                <w:szCs w:val="28"/>
              </w:rPr>
            </w:pPr>
            <w:r w:rsidRPr="004678B6">
              <w:rPr>
                <w:sz w:val="28"/>
                <w:szCs w:val="28"/>
              </w:rPr>
              <w:t>программы.</w:t>
            </w:r>
          </w:p>
          <w:p w:rsidR="00EE021F" w:rsidRPr="004678B6" w:rsidRDefault="00EE021F" w:rsidP="004678B6">
            <w:pPr>
              <w:rPr>
                <w:sz w:val="28"/>
                <w:szCs w:val="28"/>
              </w:rPr>
            </w:pPr>
            <w:r w:rsidRPr="004678B6">
              <w:rPr>
                <w:sz w:val="28"/>
                <w:szCs w:val="28"/>
              </w:rPr>
              <w:t>Обеспечение</w:t>
            </w:r>
          </w:p>
          <w:p w:rsidR="00EE021F" w:rsidRPr="004678B6" w:rsidRDefault="00EE021F" w:rsidP="004678B6">
            <w:pPr>
              <w:rPr>
                <w:sz w:val="28"/>
                <w:szCs w:val="28"/>
              </w:rPr>
            </w:pPr>
            <w:r w:rsidRPr="004678B6">
              <w:rPr>
                <w:sz w:val="28"/>
                <w:szCs w:val="28"/>
              </w:rPr>
              <w:t>индивидуальной</w:t>
            </w:r>
          </w:p>
          <w:p w:rsidR="00EE021F" w:rsidRPr="004678B6" w:rsidRDefault="00EE021F" w:rsidP="004678B6">
            <w:pPr>
              <w:rPr>
                <w:sz w:val="28"/>
                <w:szCs w:val="28"/>
              </w:rPr>
            </w:pPr>
            <w:r w:rsidRPr="004678B6">
              <w:rPr>
                <w:sz w:val="28"/>
                <w:szCs w:val="28"/>
              </w:rPr>
              <w:t>работы учителей с</w:t>
            </w:r>
          </w:p>
          <w:p w:rsidR="00EE021F" w:rsidRPr="004678B6" w:rsidRDefault="00EE021F" w:rsidP="004678B6">
            <w:pPr>
              <w:rPr>
                <w:sz w:val="28"/>
                <w:szCs w:val="28"/>
              </w:rPr>
            </w:pPr>
            <w:r w:rsidRPr="004678B6">
              <w:rPr>
                <w:sz w:val="28"/>
                <w:szCs w:val="28"/>
              </w:rPr>
              <w:t>обучающимися.</w:t>
            </w:r>
          </w:p>
        </w:tc>
      </w:tr>
      <w:tr w:rsidR="00EE021F" w:rsidRPr="004678B6" w:rsidTr="00E31E1E">
        <w:tc>
          <w:tcPr>
            <w:tcW w:w="9824" w:type="dxa"/>
            <w:gridSpan w:val="5"/>
          </w:tcPr>
          <w:p w:rsidR="00EE021F" w:rsidRDefault="00EE021F" w:rsidP="004678B6">
            <w:pPr>
              <w:rPr>
                <w:sz w:val="28"/>
                <w:szCs w:val="28"/>
              </w:rPr>
            </w:pPr>
            <w:r w:rsidRPr="004678B6">
              <w:rPr>
                <w:sz w:val="28"/>
                <w:szCs w:val="28"/>
              </w:rPr>
              <w:t>Независимая оценка качества образования</w:t>
            </w:r>
          </w:p>
          <w:p w:rsidR="00EE021F" w:rsidRPr="004678B6" w:rsidRDefault="00EE021F" w:rsidP="004678B6">
            <w:pPr>
              <w:rPr>
                <w:sz w:val="28"/>
                <w:szCs w:val="28"/>
              </w:rPr>
            </w:pPr>
          </w:p>
        </w:tc>
      </w:tr>
      <w:tr w:rsidR="00EE021F" w:rsidRPr="004678B6" w:rsidTr="00E31E1E">
        <w:tc>
          <w:tcPr>
            <w:tcW w:w="2333" w:type="dxa"/>
          </w:tcPr>
          <w:p w:rsidR="00EE021F" w:rsidRPr="004678B6" w:rsidRDefault="00EE021F" w:rsidP="004678B6">
            <w:pPr>
              <w:rPr>
                <w:sz w:val="28"/>
                <w:szCs w:val="28"/>
              </w:rPr>
            </w:pPr>
            <w:r w:rsidRPr="004678B6">
              <w:rPr>
                <w:sz w:val="28"/>
                <w:szCs w:val="28"/>
              </w:rPr>
              <w:t xml:space="preserve">Оценка качества подготовки учащихся, основанная на единых для всех школ контрольных измерительных материалах, единой технологии проведения, интерпретации и обработки результатов </w:t>
            </w:r>
          </w:p>
          <w:p w:rsidR="00EE021F" w:rsidRPr="004678B6" w:rsidRDefault="00EE021F" w:rsidP="004678B6">
            <w:pPr>
              <w:rPr>
                <w:sz w:val="28"/>
                <w:szCs w:val="28"/>
              </w:rPr>
            </w:pPr>
          </w:p>
        </w:tc>
        <w:tc>
          <w:tcPr>
            <w:tcW w:w="2246" w:type="dxa"/>
            <w:gridSpan w:val="2"/>
          </w:tcPr>
          <w:p w:rsidR="00EE021F" w:rsidRPr="004678B6" w:rsidRDefault="00EE021F" w:rsidP="004678B6">
            <w:pPr>
              <w:rPr>
                <w:sz w:val="28"/>
                <w:szCs w:val="28"/>
              </w:rPr>
            </w:pPr>
            <w:r w:rsidRPr="004678B6">
              <w:rPr>
                <w:sz w:val="28"/>
                <w:szCs w:val="28"/>
              </w:rPr>
              <w:t xml:space="preserve">Независимая диагностика: </w:t>
            </w:r>
          </w:p>
          <w:p w:rsidR="00EE021F" w:rsidRPr="004678B6" w:rsidRDefault="00EE021F" w:rsidP="004678B6">
            <w:pPr>
              <w:rPr>
                <w:sz w:val="28"/>
                <w:szCs w:val="28"/>
              </w:rPr>
            </w:pPr>
            <w:r w:rsidRPr="004678B6">
              <w:rPr>
                <w:sz w:val="28"/>
                <w:szCs w:val="28"/>
              </w:rPr>
              <w:t>-тематические,</w:t>
            </w:r>
          </w:p>
          <w:p w:rsidR="00EE021F" w:rsidRPr="004678B6" w:rsidRDefault="00EE021F" w:rsidP="004678B6">
            <w:pPr>
              <w:rPr>
                <w:sz w:val="28"/>
                <w:szCs w:val="28"/>
              </w:rPr>
            </w:pPr>
            <w:r w:rsidRPr="004678B6">
              <w:rPr>
                <w:sz w:val="28"/>
                <w:szCs w:val="28"/>
              </w:rPr>
              <w:t xml:space="preserve">-метапредметные, </w:t>
            </w:r>
          </w:p>
          <w:p w:rsidR="00EE021F" w:rsidRPr="004678B6" w:rsidRDefault="00EE021F" w:rsidP="004678B6">
            <w:pPr>
              <w:rPr>
                <w:sz w:val="28"/>
                <w:szCs w:val="28"/>
              </w:rPr>
            </w:pPr>
            <w:r w:rsidRPr="004678B6">
              <w:rPr>
                <w:sz w:val="28"/>
                <w:szCs w:val="28"/>
              </w:rPr>
              <w:t>-диагностики функциональной грамотности,</w:t>
            </w:r>
          </w:p>
          <w:p w:rsidR="00EE021F" w:rsidRPr="004678B6" w:rsidRDefault="00EE021F" w:rsidP="004678B6">
            <w:pPr>
              <w:rPr>
                <w:sz w:val="28"/>
                <w:szCs w:val="28"/>
              </w:rPr>
            </w:pPr>
            <w:r w:rsidRPr="004678B6">
              <w:rPr>
                <w:sz w:val="28"/>
                <w:szCs w:val="28"/>
              </w:rPr>
              <w:t>-тренировочные диагностики по предметам ГИА</w:t>
            </w:r>
          </w:p>
        </w:tc>
        <w:tc>
          <w:tcPr>
            <w:tcW w:w="2228" w:type="dxa"/>
          </w:tcPr>
          <w:p w:rsidR="00EE021F" w:rsidRPr="004678B6" w:rsidRDefault="00EE021F" w:rsidP="004678B6">
            <w:pPr>
              <w:rPr>
                <w:sz w:val="28"/>
                <w:szCs w:val="28"/>
              </w:rPr>
            </w:pPr>
            <w:r w:rsidRPr="004678B6">
              <w:rPr>
                <w:sz w:val="28"/>
                <w:szCs w:val="28"/>
              </w:rPr>
              <w:t xml:space="preserve">В соответствии с планом обязательных диагностик, а также по результатам внутреннего мониторинга качества образования и в соответствии с потребностью </w:t>
            </w:r>
          </w:p>
          <w:p w:rsidR="00EE021F" w:rsidRPr="004678B6" w:rsidRDefault="00EE021F" w:rsidP="004678B6">
            <w:pPr>
              <w:rPr>
                <w:sz w:val="28"/>
                <w:szCs w:val="28"/>
              </w:rPr>
            </w:pPr>
          </w:p>
        </w:tc>
        <w:tc>
          <w:tcPr>
            <w:tcW w:w="3017" w:type="dxa"/>
          </w:tcPr>
          <w:p w:rsidR="00EE021F" w:rsidRPr="004678B6" w:rsidRDefault="00EE021F" w:rsidP="004678B6">
            <w:pPr>
              <w:rPr>
                <w:sz w:val="28"/>
                <w:szCs w:val="28"/>
              </w:rPr>
            </w:pPr>
            <w:r w:rsidRPr="004678B6">
              <w:rPr>
                <w:sz w:val="28"/>
                <w:szCs w:val="28"/>
              </w:rPr>
              <w:t xml:space="preserve">Оценка уровня объективности внутренней системы оценки качества, принятие кадровых решений и решений по корректировке ВСОКО. </w:t>
            </w:r>
          </w:p>
          <w:p w:rsidR="00EE021F" w:rsidRPr="004678B6" w:rsidRDefault="00EE021F" w:rsidP="004678B6">
            <w:pPr>
              <w:rPr>
                <w:sz w:val="28"/>
                <w:szCs w:val="28"/>
              </w:rPr>
            </w:pPr>
            <w:r w:rsidRPr="004678B6">
              <w:rPr>
                <w:sz w:val="28"/>
                <w:szCs w:val="28"/>
              </w:rPr>
              <w:t xml:space="preserve">Внесение изменений в учебные планы и рабочие программы. </w:t>
            </w:r>
          </w:p>
          <w:p w:rsidR="00EE021F" w:rsidRPr="004678B6" w:rsidRDefault="00EE021F" w:rsidP="004678B6">
            <w:pPr>
              <w:rPr>
                <w:sz w:val="28"/>
                <w:szCs w:val="28"/>
              </w:rPr>
            </w:pPr>
            <w:r w:rsidRPr="004678B6">
              <w:rPr>
                <w:sz w:val="28"/>
                <w:szCs w:val="28"/>
              </w:rPr>
              <w:t xml:space="preserve">Обеспечение индивидуальной работы учителей с учащимися. </w:t>
            </w:r>
          </w:p>
        </w:tc>
      </w:tr>
      <w:tr w:rsidR="00EE021F" w:rsidRPr="004678B6" w:rsidTr="00E31E1E">
        <w:tc>
          <w:tcPr>
            <w:tcW w:w="2333" w:type="dxa"/>
          </w:tcPr>
          <w:p w:rsidR="00EE021F" w:rsidRPr="004678B6" w:rsidRDefault="00EE021F" w:rsidP="004678B6">
            <w:pPr>
              <w:rPr>
                <w:sz w:val="28"/>
                <w:szCs w:val="28"/>
              </w:rPr>
            </w:pPr>
            <w:r w:rsidRPr="004678B6">
              <w:rPr>
                <w:sz w:val="28"/>
                <w:szCs w:val="28"/>
              </w:rPr>
              <w:t xml:space="preserve">Мониторинг уровня подготовки учащихся в соответствии с ФГОС ООО. </w:t>
            </w:r>
          </w:p>
          <w:p w:rsidR="00EE021F" w:rsidRPr="004678B6" w:rsidRDefault="00EE021F" w:rsidP="004678B6">
            <w:pPr>
              <w:rPr>
                <w:sz w:val="28"/>
                <w:szCs w:val="28"/>
              </w:rPr>
            </w:pPr>
            <w:r w:rsidRPr="004678B6">
              <w:rPr>
                <w:sz w:val="28"/>
                <w:szCs w:val="28"/>
              </w:rPr>
              <w:t xml:space="preserve">Объективность оценки текущего контроля. </w:t>
            </w:r>
          </w:p>
          <w:p w:rsidR="00EE021F" w:rsidRPr="004678B6" w:rsidRDefault="00EE021F" w:rsidP="004678B6">
            <w:pPr>
              <w:rPr>
                <w:sz w:val="28"/>
                <w:szCs w:val="28"/>
              </w:rPr>
            </w:pPr>
          </w:p>
        </w:tc>
        <w:tc>
          <w:tcPr>
            <w:tcW w:w="2246" w:type="dxa"/>
            <w:gridSpan w:val="2"/>
          </w:tcPr>
          <w:p w:rsidR="00EE021F" w:rsidRPr="004678B6" w:rsidRDefault="00EE021F" w:rsidP="004678B6">
            <w:pPr>
              <w:rPr>
                <w:sz w:val="28"/>
                <w:szCs w:val="28"/>
              </w:rPr>
            </w:pPr>
            <w:r w:rsidRPr="004678B6">
              <w:rPr>
                <w:sz w:val="28"/>
                <w:szCs w:val="28"/>
              </w:rPr>
              <w:t xml:space="preserve">Всероссийские проверочные работы (далее – ВПР) </w:t>
            </w:r>
          </w:p>
          <w:p w:rsidR="00EE021F" w:rsidRPr="004678B6" w:rsidRDefault="00EE021F" w:rsidP="004678B6">
            <w:pPr>
              <w:rPr>
                <w:sz w:val="28"/>
                <w:szCs w:val="28"/>
              </w:rPr>
            </w:pPr>
          </w:p>
        </w:tc>
        <w:tc>
          <w:tcPr>
            <w:tcW w:w="2228" w:type="dxa"/>
          </w:tcPr>
          <w:p w:rsidR="00EE021F" w:rsidRPr="004678B6" w:rsidRDefault="00EE021F" w:rsidP="004678B6">
            <w:pPr>
              <w:rPr>
                <w:sz w:val="28"/>
                <w:szCs w:val="28"/>
              </w:rPr>
            </w:pPr>
            <w:r w:rsidRPr="004678B6">
              <w:rPr>
                <w:sz w:val="28"/>
                <w:szCs w:val="28"/>
              </w:rPr>
              <w:t xml:space="preserve">В соответствии с планом-графиком проведения ВПР </w:t>
            </w:r>
          </w:p>
          <w:p w:rsidR="00EE021F" w:rsidRPr="004678B6" w:rsidRDefault="00EE021F" w:rsidP="004678B6">
            <w:pPr>
              <w:rPr>
                <w:sz w:val="28"/>
                <w:szCs w:val="28"/>
              </w:rPr>
            </w:pPr>
          </w:p>
        </w:tc>
        <w:tc>
          <w:tcPr>
            <w:tcW w:w="3017" w:type="dxa"/>
          </w:tcPr>
          <w:p w:rsidR="00EE021F" w:rsidRPr="004678B6" w:rsidRDefault="00EE021F" w:rsidP="004678B6">
            <w:pPr>
              <w:rPr>
                <w:sz w:val="28"/>
                <w:szCs w:val="28"/>
              </w:rPr>
            </w:pPr>
            <w:r w:rsidRPr="004678B6">
              <w:rPr>
                <w:sz w:val="28"/>
                <w:szCs w:val="28"/>
              </w:rPr>
              <w:t xml:space="preserve">Внесение изменений в систему внутреннего мониторинга качества образовательных достижений в рамках ВСОКО. </w:t>
            </w:r>
          </w:p>
          <w:p w:rsidR="00EE021F" w:rsidRPr="004678B6" w:rsidRDefault="00EE021F" w:rsidP="004678B6">
            <w:pPr>
              <w:rPr>
                <w:sz w:val="28"/>
                <w:szCs w:val="28"/>
              </w:rPr>
            </w:pPr>
            <w:r w:rsidRPr="004678B6">
              <w:rPr>
                <w:sz w:val="28"/>
                <w:szCs w:val="28"/>
              </w:rPr>
              <w:t xml:space="preserve">Определение новых подходов к </w:t>
            </w:r>
          </w:p>
          <w:p w:rsidR="00EE021F" w:rsidRPr="004678B6" w:rsidRDefault="00EE021F" w:rsidP="004678B6">
            <w:pPr>
              <w:rPr>
                <w:sz w:val="28"/>
                <w:szCs w:val="28"/>
              </w:rPr>
            </w:pPr>
            <w:r w:rsidRPr="004678B6">
              <w:rPr>
                <w:sz w:val="28"/>
                <w:szCs w:val="28"/>
              </w:rPr>
              <w:t xml:space="preserve">формированию фонда оценочных средств Школы. </w:t>
            </w:r>
          </w:p>
          <w:p w:rsidR="00EE021F" w:rsidRPr="004678B6" w:rsidRDefault="00EE021F" w:rsidP="004678B6">
            <w:pPr>
              <w:rPr>
                <w:sz w:val="28"/>
                <w:szCs w:val="28"/>
              </w:rPr>
            </w:pPr>
            <w:r w:rsidRPr="004678B6">
              <w:rPr>
                <w:sz w:val="28"/>
                <w:szCs w:val="28"/>
              </w:rPr>
              <w:t xml:space="preserve">Корректировка рабочих программ. </w:t>
            </w:r>
          </w:p>
          <w:p w:rsidR="00EE021F" w:rsidRPr="004678B6" w:rsidRDefault="00EE021F" w:rsidP="004678B6">
            <w:pPr>
              <w:rPr>
                <w:sz w:val="28"/>
                <w:szCs w:val="28"/>
              </w:rPr>
            </w:pPr>
            <w:r w:rsidRPr="004678B6">
              <w:rPr>
                <w:sz w:val="28"/>
                <w:szCs w:val="28"/>
              </w:rPr>
              <w:t xml:space="preserve">Обеспечение индивидуальной работы учителей с учащимися </w:t>
            </w:r>
          </w:p>
        </w:tc>
      </w:tr>
      <w:tr w:rsidR="00EE021F" w:rsidRPr="004678B6" w:rsidTr="00E31E1E">
        <w:tc>
          <w:tcPr>
            <w:tcW w:w="2333" w:type="dxa"/>
          </w:tcPr>
          <w:p w:rsidR="00EE021F" w:rsidRPr="004678B6" w:rsidRDefault="00EE021F" w:rsidP="004678B6">
            <w:pPr>
              <w:rPr>
                <w:sz w:val="28"/>
                <w:szCs w:val="28"/>
              </w:rPr>
            </w:pPr>
            <w:r w:rsidRPr="004678B6">
              <w:rPr>
                <w:sz w:val="28"/>
                <w:szCs w:val="28"/>
              </w:rPr>
              <w:t xml:space="preserve">Оценка степени и уровня освоения учащимися рабочей программы по предмету. </w:t>
            </w:r>
          </w:p>
          <w:p w:rsidR="00EE021F" w:rsidRPr="004678B6" w:rsidRDefault="00EE021F" w:rsidP="004678B6">
            <w:pPr>
              <w:rPr>
                <w:sz w:val="28"/>
                <w:szCs w:val="28"/>
              </w:rPr>
            </w:pPr>
            <w:r w:rsidRPr="004678B6">
              <w:rPr>
                <w:sz w:val="28"/>
                <w:szCs w:val="28"/>
              </w:rPr>
              <w:t xml:space="preserve">Определение соответствия результатов освоения учащимися основных образовательных программ требованиям ФГОС ООО. </w:t>
            </w:r>
          </w:p>
        </w:tc>
        <w:tc>
          <w:tcPr>
            <w:tcW w:w="2246" w:type="dxa"/>
            <w:gridSpan w:val="2"/>
          </w:tcPr>
          <w:p w:rsidR="00EE021F" w:rsidRPr="004678B6" w:rsidRDefault="00EE021F" w:rsidP="004678B6">
            <w:pPr>
              <w:rPr>
                <w:sz w:val="28"/>
                <w:szCs w:val="28"/>
              </w:rPr>
            </w:pPr>
            <w:r w:rsidRPr="004678B6">
              <w:rPr>
                <w:sz w:val="28"/>
                <w:szCs w:val="28"/>
              </w:rPr>
              <w:t xml:space="preserve">Государственная итоговая аттестация </w:t>
            </w:r>
          </w:p>
          <w:p w:rsidR="00EE021F" w:rsidRPr="004678B6" w:rsidRDefault="00EE021F" w:rsidP="004678B6">
            <w:pPr>
              <w:rPr>
                <w:sz w:val="28"/>
                <w:szCs w:val="28"/>
              </w:rPr>
            </w:pPr>
          </w:p>
        </w:tc>
        <w:tc>
          <w:tcPr>
            <w:tcW w:w="2228" w:type="dxa"/>
          </w:tcPr>
          <w:p w:rsidR="00EE021F" w:rsidRPr="004678B6" w:rsidRDefault="00EE021F" w:rsidP="004678B6">
            <w:pPr>
              <w:rPr>
                <w:sz w:val="28"/>
                <w:szCs w:val="28"/>
              </w:rPr>
            </w:pPr>
            <w:r w:rsidRPr="004678B6">
              <w:rPr>
                <w:sz w:val="28"/>
                <w:szCs w:val="28"/>
              </w:rPr>
              <w:t xml:space="preserve">По завершению обучения на уровне образования </w:t>
            </w:r>
          </w:p>
          <w:p w:rsidR="00EE021F" w:rsidRPr="004678B6" w:rsidRDefault="00EE021F" w:rsidP="004678B6">
            <w:pPr>
              <w:rPr>
                <w:sz w:val="28"/>
                <w:szCs w:val="28"/>
              </w:rPr>
            </w:pPr>
          </w:p>
        </w:tc>
        <w:tc>
          <w:tcPr>
            <w:tcW w:w="3017" w:type="dxa"/>
          </w:tcPr>
          <w:p w:rsidR="00EE021F" w:rsidRPr="004678B6" w:rsidRDefault="00EE021F" w:rsidP="004678B6">
            <w:pPr>
              <w:rPr>
                <w:sz w:val="28"/>
                <w:szCs w:val="28"/>
              </w:rPr>
            </w:pPr>
            <w:r w:rsidRPr="004678B6">
              <w:rPr>
                <w:sz w:val="28"/>
                <w:szCs w:val="28"/>
              </w:rPr>
              <w:t xml:space="preserve">Перевод учащихся на следующий уровень образования. </w:t>
            </w:r>
          </w:p>
          <w:p w:rsidR="00EE021F" w:rsidRPr="004678B6" w:rsidRDefault="00EE021F" w:rsidP="004678B6">
            <w:pPr>
              <w:rPr>
                <w:sz w:val="28"/>
                <w:szCs w:val="28"/>
              </w:rPr>
            </w:pPr>
            <w:r w:rsidRPr="004678B6">
              <w:rPr>
                <w:sz w:val="28"/>
                <w:szCs w:val="28"/>
              </w:rPr>
              <w:t xml:space="preserve">Составление плана индивидуальных занятий в случае получения неудовлетворительных результатов </w:t>
            </w:r>
          </w:p>
        </w:tc>
      </w:tr>
    </w:tbl>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1.3.2. Особенности оценки личностных, метапредметных и предметных результатов.</w:t>
      </w:r>
    </w:p>
    <w:p w:rsidR="00EE021F" w:rsidRPr="004678B6" w:rsidRDefault="00EE021F" w:rsidP="004678B6">
      <w:pPr>
        <w:rPr>
          <w:sz w:val="28"/>
          <w:szCs w:val="28"/>
        </w:rPr>
      </w:pPr>
      <w:r w:rsidRPr="004678B6">
        <w:rPr>
          <w:sz w:val="28"/>
          <w:szCs w:val="28"/>
        </w:rPr>
        <w:t>Особенности оценки личностных результатов.</w:t>
      </w:r>
    </w:p>
    <w:p w:rsidR="00EE021F" w:rsidRPr="004678B6" w:rsidRDefault="00EE021F" w:rsidP="004678B6">
      <w:pPr>
        <w:rPr>
          <w:sz w:val="28"/>
          <w:szCs w:val="28"/>
        </w:rPr>
      </w:pPr>
      <w:r w:rsidRPr="004678B6">
        <w:rPr>
          <w:sz w:val="28"/>
          <w:szCs w:val="28"/>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EE021F" w:rsidRPr="004678B6" w:rsidRDefault="00EE021F" w:rsidP="004678B6">
      <w:pPr>
        <w:rPr>
          <w:sz w:val="28"/>
          <w:szCs w:val="28"/>
        </w:rPr>
      </w:pPr>
      <w:r w:rsidRPr="004678B6">
        <w:rPr>
          <w:sz w:val="28"/>
          <w:szCs w:val="28"/>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rsidR="00EE021F" w:rsidRPr="004678B6" w:rsidRDefault="00EE021F" w:rsidP="004678B6">
      <w:pPr>
        <w:rPr>
          <w:sz w:val="28"/>
          <w:szCs w:val="28"/>
        </w:rPr>
      </w:pPr>
      <w:r w:rsidRPr="004678B6">
        <w:rPr>
          <w:sz w:val="28"/>
          <w:szCs w:val="28"/>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rsidR="00EE021F" w:rsidRPr="004678B6" w:rsidRDefault="00EE021F" w:rsidP="004678B6">
      <w:pPr>
        <w:rPr>
          <w:sz w:val="28"/>
          <w:szCs w:val="28"/>
        </w:rPr>
      </w:pPr>
      <w:r w:rsidRPr="004678B6">
        <w:rPr>
          <w:sz w:val="28"/>
          <w:szCs w:val="28"/>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EE021F" w:rsidRPr="004678B6" w:rsidRDefault="00EE021F" w:rsidP="004678B6">
      <w:pPr>
        <w:rPr>
          <w:sz w:val="28"/>
          <w:szCs w:val="28"/>
        </w:rPr>
      </w:pPr>
      <w:r w:rsidRPr="004678B6">
        <w:rPr>
          <w:sz w:val="28"/>
          <w:szCs w:val="28"/>
        </w:rPr>
        <w:t>Результаты ежедневных наблюдений за обучающимися, осуществляемые классным руководителем в ходе учебных занятий и внеурочной деятельности, могут накапливаться в портфеле достижений обучающихся и обобщаться в конце учебного года для оценки динамики формирования личностных результатов.</w:t>
      </w:r>
    </w:p>
    <w:p w:rsidR="00EE021F" w:rsidRPr="004678B6" w:rsidRDefault="00EE021F" w:rsidP="004678B6">
      <w:pPr>
        <w:rPr>
          <w:sz w:val="28"/>
          <w:szCs w:val="28"/>
        </w:rPr>
      </w:pPr>
      <w:r w:rsidRPr="004678B6">
        <w:rPr>
          <w:sz w:val="28"/>
          <w:szCs w:val="28"/>
        </w:rPr>
        <w:t>Указанный мониторинг является неотъемлемым компонентом реализации рабочей программы воспитания и охватывает такие индивидуально-личностные характеристики, как:</w:t>
      </w:r>
    </w:p>
    <w:p w:rsidR="00EE021F" w:rsidRPr="004678B6" w:rsidRDefault="00EE021F" w:rsidP="004678B6">
      <w:pPr>
        <w:rPr>
          <w:sz w:val="28"/>
          <w:szCs w:val="28"/>
        </w:rPr>
      </w:pPr>
      <w:r w:rsidRPr="004678B6">
        <w:rPr>
          <w:sz w:val="28"/>
          <w:szCs w:val="28"/>
        </w:rPr>
        <w:t>- российская гражданская идентичность, патриотизм;</w:t>
      </w:r>
    </w:p>
    <w:p w:rsidR="00EE021F" w:rsidRPr="004678B6" w:rsidRDefault="00EE021F" w:rsidP="004678B6">
      <w:pPr>
        <w:rPr>
          <w:sz w:val="28"/>
          <w:szCs w:val="28"/>
        </w:rPr>
      </w:pPr>
      <w:r w:rsidRPr="004678B6">
        <w:rPr>
          <w:sz w:val="28"/>
          <w:szCs w:val="28"/>
        </w:rPr>
        <w:t>- смыслообразование и эмоциональный интеллект;</w:t>
      </w:r>
    </w:p>
    <w:p w:rsidR="00EE021F" w:rsidRPr="004678B6" w:rsidRDefault="00EE021F" w:rsidP="004678B6">
      <w:pPr>
        <w:rPr>
          <w:sz w:val="28"/>
          <w:szCs w:val="28"/>
        </w:rPr>
      </w:pPr>
      <w:r w:rsidRPr="004678B6">
        <w:rPr>
          <w:sz w:val="28"/>
          <w:szCs w:val="28"/>
        </w:rPr>
        <w:t>- поликультурный опыт, толерантность;</w:t>
      </w:r>
    </w:p>
    <w:p w:rsidR="00EE021F" w:rsidRPr="004678B6" w:rsidRDefault="00EE021F" w:rsidP="004678B6">
      <w:pPr>
        <w:rPr>
          <w:sz w:val="28"/>
          <w:szCs w:val="28"/>
        </w:rPr>
      </w:pPr>
      <w:r w:rsidRPr="004678B6">
        <w:rPr>
          <w:sz w:val="28"/>
          <w:szCs w:val="28"/>
        </w:rPr>
        <w:t>- ЗОЖ и экологически безопасное поведение;</w:t>
      </w:r>
    </w:p>
    <w:p w:rsidR="00EE021F" w:rsidRPr="004678B6" w:rsidRDefault="00EE021F" w:rsidP="004678B6">
      <w:pPr>
        <w:rPr>
          <w:sz w:val="28"/>
          <w:szCs w:val="28"/>
        </w:rPr>
      </w:pPr>
      <w:r w:rsidRPr="004678B6">
        <w:rPr>
          <w:sz w:val="28"/>
          <w:szCs w:val="28"/>
        </w:rPr>
        <w:t>- знание профессий и уважение к труду;</w:t>
      </w:r>
    </w:p>
    <w:p w:rsidR="00EE021F" w:rsidRPr="004678B6" w:rsidRDefault="00EE021F" w:rsidP="004678B6">
      <w:pPr>
        <w:rPr>
          <w:sz w:val="28"/>
          <w:szCs w:val="28"/>
        </w:rPr>
      </w:pPr>
      <w:r w:rsidRPr="004678B6">
        <w:rPr>
          <w:sz w:val="28"/>
          <w:szCs w:val="28"/>
        </w:rPr>
        <w:t>- познавательный интерес, первоначальный исследовательский опыт.</w:t>
      </w:r>
    </w:p>
    <w:p w:rsidR="00EE021F" w:rsidRPr="004678B6" w:rsidRDefault="00EE021F" w:rsidP="004678B6">
      <w:pPr>
        <w:rPr>
          <w:sz w:val="28"/>
          <w:szCs w:val="28"/>
        </w:rPr>
      </w:pPr>
      <w:r w:rsidRPr="004678B6">
        <w:rPr>
          <w:sz w:val="28"/>
          <w:szCs w:val="28"/>
        </w:rPr>
        <w:t>Критерии достижения личностных образовательных результатов на уровне основного общего образования представлены в Рабочей программе воспитания.</w:t>
      </w:r>
    </w:p>
    <w:p w:rsidR="00EE021F" w:rsidRPr="004678B6" w:rsidRDefault="00EE021F" w:rsidP="004678B6">
      <w:pPr>
        <w:rPr>
          <w:sz w:val="28"/>
          <w:szCs w:val="28"/>
        </w:rPr>
      </w:pPr>
      <w:r w:rsidRPr="004678B6">
        <w:rPr>
          <w:sz w:val="28"/>
          <w:szCs w:val="28"/>
        </w:rPr>
        <w:t>Диагностика достижения личностных образовательных результатов проводится в формах:</w:t>
      </w:r>
    </w:p>
    <w:p w:rsidR="00EE021F" w:rsidRPr="004678B6" w:rsidRDefault="00EE021F" w:rsidP="004678B6">
      <w:pPr>
        <w:rPr>
          <w:sz w:val="28"/>
          <w:szCs w:val="28"/>
        </w:rPr>
      </w:pPr>
      <w:r w:rsidRPr="004678B6">
        <w:rPr>
          <w:sz w:val="28"/>
          <w:szCs w:val="28"/>
        </w:rPr>
        <w:t>- анкетирование;</w:t>
      </w:r>
    </w:p>
    <w:p w:rsidR="00EE021F" w:rsidRPr="004678B6" w:rsidRDefault="00EE021F" w:rsidP="004678B6">
      <w:pPr>
        <w:rPr>
          <w:sz w:val="28"/>
          <w:szCs w:val="28"/>
        </w:rPr>
      </w:pPr>
      <w:r w:rsidRPr="004678B6">
        <w:rPr>
          <w:sz w:val="28"/>
          <w:szCs w:val="28"/>
        </w:rPr>
        <w:t>- наблюдение (встроенное и в моделируемых ситуациях);</w:t>
      </w:r>
    </w:p>
    <w:p w:rsidR="00EE021F" w:rsidRPr="004678B6" w:rsidRDefault="00EE021F" w:rsidP="004678B6">
      <w:pPr>
        <w:rPr>
          <w:sz w:val="28"/>
          <w:szCs w:val="28"/>
        </w:rPr>
      </w:pPr>
      <w:r w:rsidRPr="004678B6">
        <w:rPr>
          <w:sz w:val="28"/>
          <w:szCs w:val="28"/>
        </w:rPr>
        <w:t>- учет единиц портфолио;</w:t>
      </w:r>
    </w:p>
    <w:p w:rsidR="00EE021F" w:rsidRPr="004678B6" w:rsidRDefault="00EE021F" w:rsidP="004678B6">
      <w:pPr>
        <w:rPr>
          <w:sz w:val="28"/>
          <w:szCs w:val="28"/>
        </w:rPr>
      </w:pPr>
      <w:r w:rsidRPr="004678B6">
        <w:rPr>
          <w:sz w:val="28"/>
          <w:szCs w:val="28"/>
        </w:rPr>
        <w:t>- беседа.</w:t>
      </w:r>
    </w:p>
    <w:p w:rsidR="00EE021F" w:rsidRPr="004678B6" w:rsidRDefault="00EE021F" w:rsidP="004678B6">
      <w:pPr>
        <w:rPr>
          <w:sz w:val="28"/>
          <w:szCs w:val="28"/>
        </w:rPr>
      </w:pPr>
      <w:r w:rsidRPr="004678B6">
        <w:rPr>
          <w:sz w:val="28"/>
          <w:szCs w:val="28"/>
        </w:rPr>
        <w:t>Достижение личностных результатов не выносится на итоговую оценку обучающихся.</w:t>
      </w:r>
    </w:p>
    <w:p w:rsidR="00EE021F" w:rsidRPr="004678B6" w:rsidRDefault="00EE021F" w:rsidP="004678B6">
      <w:pPr>
        <w:rPr>
          <w:sz w:val="28"/>
          <w:szCs w:val="28"/>
        </w:rPr>
      </w:pPr>
      <w:r w:rsidRPr="004678B6">
        <w:rPr>
          <w:sz w:val="28"/>
          <w:szCs w:val="28"/>
        </w:rPr>
        <w:t>Особенности оценки метапредметных  результатов.</w:t>
      </w:r>
    </w:p>
    <w:p w:rsidR="00EE021F" w:rsidRPr="004678B6" w:rsidRDefault="00EE021F" w:rsidP="004678B6">
      <w:pPr>
        <w:rPr>
          <w:sz w:val="28"/>
          <w:szCs w:val="28"/>
        </w:rPr>
      </w:pPr>
      <w:r w:rsidRPr="004678B6">
        <w:rPr>
          <w:sz w:val="28"/>
          <w:szCs w:val="28"/>
        </w:rPr>
        <w:t>При оценке метапредметных результатов оцениваются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действий.</w:t>
      </w:r>
    </w:p>
    <w:p w:rsidR="00EE021F" w:rsidRPr="004678B6" w:rsidRDefault="00EE021F" w:rsidP="004678B6">
      <w:pPr>
        <w:rPr>
          <w:sz w:val="28"/>
          <w:szCs w:val="28"/>
        </w:rPr>
      </w:pPr>
      <w:r w:rsidRPr="004678B6">
        <w:rPr>
          <w:sz w:val="28"/>
          <w:szCs w:val="28"/>
        </w:rPr>
        <w:t>Формирование метапредметных результатов обеспечивается комплексом освоения программ учебных предметов и внеурочной деятельности.</w:t>
      </w:r>
    </w:p>
    <w:p w:rsidR="00EE021F" w:rsidRPr="004678B6" w:rsidRDefault="00EE021F" w:rsidP="004678B6">
      <w:pPr>
        <w:rPr>
          <w:sz w:val="28"/>
          <w:szCs w:val="28"/>
        </w:rPr>
      </w:pPr>
      <w:r w:rsidRPr="004678B6">
        <w:rPr>
          <w:sz w:val="28"/>
          <w:szCs w:val="28"/>
        </w:rPr>
        <w:t> Основным объектом оценки метапредметных результатов является овладение:</w:t>
      </w:r>
    </w:p>
    <w:p w:rsidR="00EE021F" w:rsidRPr="004678B6" w:rsidRDefault="00EE021F" w:rsidP="004678B6">
      <w:pPr>
        <w:rPr>
          <w:sz w:val="28"/>
          <w:szCs w:val="28"/>
        </w:rPr>
      </w:pPr>
      <w:r w:rsidRPr="004678B6">
        <w:rPr>
          <w:sz w:val="28"/>
          <w:szCs w:val="28"/>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w:t>
      </w:r>
    </w:p>
    <w:p w:rsidR="00EE021F" w:rsidRPr="004678B6" w:rsidRDefault="00EE021F" w:rsidP="004678B6">
      <w:pPr>
        <w:rPr>
          <w:sz w:val="28"/>
          <w:szCs w:val="28"/>
        </w:rPr>
      </w:pPr>
      <w:r w:rsidRPr="004678B6">
        <w:rPr>
          <w:sz w:val="28"/>
          <w:szCs w:val="28"/>
        </w:rPr>
        <w:t>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EE021F" w:rsidRPr="004678B6" w:rsidRDefault="00EE021F" w:rsidP="004678B6">
      <w:pPr>
        <w:rPr>
          <w:sz w:val="28"/>
          <w:szCs w:val="28"/>
        </w:rPr>
      </w:pPr>
      <w:r w:rsidRPr="004678B6">
        <w:rPr>
          <w:sz w:val="28"/>
          <w:szCs w:val="28"/>
        </w:rPr>
        <w:t>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EE021F" w:rsidRPr="004678B6" w:rsidRDefault="00EE021F" w:rsidP="004678B6">
      <w:pPr>
        <w:rPr>
          <w:sz w:val="28"/>
          <w:szCs w:val="28"/>
        </w:rPr>
      </w:pPr>
      <w:r w:rsidRPr="004678B6">
        <w:rPr>
          <w:sz w:val="28"/>
          <w:szCs w:val="28"/>
        </w:rPr>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Школы в ходе мониторинга. Содержание и периодичность внутреннего мониторинга устанавливаются решением педагогического совета Школы.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EE021F" w:rsidRPr="004678B6" w:rsidRDefault="00EE021F" w:rsidP="004678B6">
      <w:pPr>
        <w:rPr>
          <w:sz w:val="28"/>
          <w:szCs w:val="28"/>
        </w:rPr>
      </w:pPr>
      <w:r w:rsidRPr="004678B6">
        <w:rPr>
          <w:sz w:val="28"/>
          <w:szCs w:val="28"/>
        </w:rPr>
        <w:t>Формы оценки:</w:t>
      </w:r>
    </w:p>
    <w:p w:rsidR="00EE021F" w:rsidRPr="004678B6" w:rsidRDefault="00EE021F" w:rsidP="004678B6">
      <w:pPr>
        <w:rPr>
          <w:sz w:val="28"/>
          <w:szCs w:val="28"/>
        </w:rPr>
      </w:pPr>
      <w:r w:rsidRPr="004678B6">
        <w:rPr>
          <w:sz w:val="28"/>
          <w:szCs w:val="28"/>
        </w:rPr>
        <w:t>для проверки читательской грамотности ‒ письменная работа на межпредметной основе;</w:t>
      </w:r>
    </w:p>
    <w:p w:rsidR="00EE021F" w:rsidRPr="004678B6" w:rsidRDefault="00EE021F" w:rsidP="004678B6">
      <w:pPr>
        <w:rPr>
          <w:sz w:val="28"/>
          <w:szCs w:val="28"/>
        </w:rPr>
      </w:pPr>
      <w:r w:rsidRPr="004678B6">
        <w:rPr>
          <w:sz w:val="28"/>
          <w:szCs w:val="28"/>
        </w:rPr>
        <w:t>для проверки цифровой грамотности ‒ практическая работа в сочетании с письменной (компьютеризованной) частью;</w:t>
      </w:r>
    </w:p>
    <w:p w:rsidR="00EE021F" w:rsidRPr="004678B6" w:rsidRDefault="00EE021F" w:rsidP="004678B6">
      <w:pPr>
        <w:rPr>
          <w:sz w:val="28"/>
          <w:szCs w:val="28"/>
        </w:rPr>
      </w:pPr>
      <w:r w:rsidRPr="004678B6">
        <w:rPr>
          <w:sz w:val="28"/>
          <w:szCs w:val="28"/>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EE021F" w:rsidRPr="004678B6" w:rsidRDefault="00EE021F" w:rsidP="004678B6">
      <w:pPr>
        <w:rPr>
          <w:sz w:val="28"/>
          <w:szCs w:val="28"/>
        </w:rPr>
      </w:pPr>
      <w:r w:rsidRPr="004678B6">
        <w:rPr>
          <w:sz w:val="28"/>
          <w:szCs w:val="28"/>
        </w:rPr>
        <w:t>Каждый из перечисленных видов диагностики проводится с периодичностью не менее чем один раз в два года.</w:t>
      </w:r>
    </w:p>
    <w:p w:rsidR="00EE021F" w:rsidRPr="004678B6" w:rsidRDefault="00EE021F" w:rsidP="004678B6">
      <w:pPr>
        <w:rPr>
          <w:sz w:val="28"/>
          <w:szCs w:val="28"/>
        </w:rPr>
      </w:pPr>
      <w:r w:rsidRPr="004678B6">
        <w:rPr>
          <w:sz w:val="28"/>
          <w:szCs w:val="28"/>
        </w:rPr>
        <w:t xml:space="preserve">Соответствующий мониторинг достижения метапредметных результатов (в рамках внутреннего мониторинга качества образования) – неотъемлемый компонент программы формирования УУД на уровне основного общего образования. </w:t>
      </w:r>
    </w:p>
    <w:p w:rsidR="00EE021F" w:rsidRPr="004678B6" w:rsidRDefault="00EE021F" w:rsidP="004678B6">
      <w:pPr>
        <w:rPr>
          <w:sz w:val="28"/>
          <w:szCs w:val="28"/>
        </w:rPr>
      </w:pPr>
      <w:r w:rsidRPr="004678B6">
        <w:rPr>
          <w:sz w:val="28"/>
          <w:szCs w:val="28"/>
        </w:rPr>
        <w:t xml:space="preserve">Для оптимизации мониторинга формирования метапредметных образовательных достижений на уровне основного общего образования используется принцип распределенной ответственности, согласно которому каждая группа метапредметных образовательных результатов «закрепляется» за определенной группой педагогов. В частности: </w:t>
      </w:r>
    </w:p>
    <w:p w:rsidR="00EE021F" w:rsidRPr="004678B6" w:rsidRDefault="00EE021F" w:rsidP="004678B6">
      <w:pPr>
        <w:rPr>
          <w:sz w:val="28"/>
          <w:szCs w:val="28"/>
        </w:rPr>
      </w:pPr>
      <w:r w:rsidRPr="004678B6">
        <w:rPr>
          <w:sz w:val="28"/>
          <w:szCs w:val="28"/>
        </w:rPr>
        <w:t xml:space="preserve">- познавательные УУД (логические операции) – учителя математики, предметов естественно-научного цикла; </w:t>
      </w:r>
    </w:p>
    <w:p w:rsidR="00EE021F" w:rsidRPr="004678B6" w:rsidRDefault="00EE021F" w:rsidP="004678B6">
      <w:pPr>
        <w:rPr>
          <w:sz w:val="28"/>
          <w:szCs w:val="28"/>
        </w:rPr>
      </w:pPr>
      <w:r w:rsidRPr="004678B6">
        <w:rPr>
          <w:sz w:val="28"/>
          <w:szCs w:val="28"/>
        </w:rPr>
        <w:t xml:space="preserve">- познавательные УУД (смысловое чтение) – учителя русского языка, предметов общественно-научного цикла; </w:t>
      </w:r>
    </w:p>
    <w:p w:rsidR="00EE021F" w:rsidRPr="004678B6" w:rsidRDefault="00EE021F" w:rsidP="004678B6">
      <w:pPr>
        <w:rPr>
          <w:sz w:val="28"/>
          <w:szCs w:val="28"/>
        </w:rPr>
      </w:pPr>
      <w:r w:rsidRPr="004678B6">
        <w:rPr>
          <w:sz w:val="28"/>
          <w:szCs w:val="28"/>
        </w:rPr>
        <w:t xml:space="preserve">- познавательные УУД (использование знаково-символических средств, ИКТ) – учителя технологии, информатики; </w:t>
      </w:r>
    </w:p>
    <w:p w:rsidR="00EE021F" w:rsidRPr="004678B6" w:rsidRDefault="00EE021F" w:rsidP="004678B6">
      <w:pPr>
        <w:rPr>
          <w:sz w:val="28"/>
          <w:szCs w:val="28"/>
        </w:rPr>
      </w:pPr>
      <w:r w:rsidRPr="004678B6">
        <w:rPr>
          <w:sz w:val="28"/>
          <w:szCs w:val="28"/>
        </w:rPr>
        <w:t xml:space="preserve">- регулятивные УУД – учителя физкультуры, ОБЖ; педагог-психолог; </w:t>
      </w:r>
    </w:p>
    <w:p w:rsidR="00EE021F" w:rsidRPr="004678B6" w:rsidRDefault="00EE021F" w:rsidP="004678B6">
      <w:pPr>
        <w:rPr>
          <w:sz w:val="28"/>
          <w:szCs w:val="28"/>
        </w:rPr>
      </w:pPr>
      <w:r w:rsidRPr="004678B6">
        <w:rPr>
          <w:sz w:val="28"/>
          <w:szCs w:val="28"/>
        </w:rPr>
        <w:t>- коммуникативные УУД – учителя иностранного языка, литературы.</w:t>
      </w:r>
    </w:p>
    <w:p w:rsidR="00EE021F" w:rsidRPr="004678B6" w:rsidRDefault="00EE021F" w:rsidP="004678B6">
      <w:pPr>
        <w:rPr>
          <w:sz w:val="28"/>
          <w:szCs w:val="28"/>
        </w:rPr>
      </w:pPr>
      <w:r w:rsidRPr="004678B6">
        <w:rPr>
          <w:sz w:val="28"/>
          <w:szCs w:val="28"/>
        </w:rPr>
        <w:t xml:space="preserve">В рамках каждой из обозначенных групп УУД диагностируются соответствующие этой группе межпредметные понятия. </w:t>
      </w:r>
    </w:p>
    <w:p w:rsidR="00EE021F" w:rsidRPr="004678B6" w:rsidRDefault="00EE021F" w:rsidP="004678B6">
      <w:pPr>
        <w:rPr>
          <w:sz w:val="28"/>
          <w:szCs w:val="28"/>
        </w:rPr>
      </w:pPr>
      <w:r w:rsidRPr="004678B6">
        <w:rPr>
          <w:sz w:val="28"/>
          <w:szCs w:val="28"/>
        </w:rPr>
        <w:t xml:space="preserve">Интегрированный подход означает, что оценочные инструменты текущего тематического контроля по обозначенным учебным предметам и (или) по учебным курсам внеурочной деятельности включают задания и (или) диагностические процедуры, позволяющие делать выводы об уровне сформированности у каждого учащегося УУД и освоении им межпредметных понятий. </w:t>
      </w:r>
    </w:p>
    <w:p w:rsidR="00EE021F" w:rsidRPr="004678B6" w:rsidRDefault="00EE021F" w:rsidP="004678B6">
      <w:pPr>
        <w:rPr>
          <w:sz w:val="28"/>
          <w:szCs w:val="28"/>
        </w:rPr>
      </w:pPr>
      <w:r w:rsidRPr="004678B6">
        <w:rPr>
          <w:sz w:val="28"/>
          <w:szCs w:val="28"/>
        </w:rPr>
        <w:t xml:space="preserve"> Групповые и (или) индивидуальные учебные исследования и проекты (далее – проект) являются одной из значимых форм контроля достижения метапредметных результатов. Данная форма контроля позволяет оценить достижение предметных и метапредметных результатов учащихся. </w:t>
      </w:r>
    </w:p>
    <w:p w:rsidR="00EE021F" w:rsidRPr="004678B6" w:rsidRDefault="00EE021F" w:rsidP="004678B6">
      <w:pPr>
        <w:rPr>
          <w:sz w:val="28"/>
          <w:szCs w:val="28"/>
        </w:rPr>
      </w:pPr>
      <w:r w:rsidRPr="004678B6">
        <w:rPr>
          <w:sz w:val="28"/>
          <w:szCs w:val="28"/>
        </w:rPr>
        <w:t xml:space="preserve">Проекты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EE021F" w:rsidRPr="004678B6" w:rsidRDefault="00EE021F" w:rsidP="004678B6">
      <w:pPr>
        <w:rPr>
          <w:sz w:val="28"/>
          <w:szCs w:val="28"/>
        </w:rPr>
      </w:pPr>
      <w:r w:rsidRPr="004678B6">
        <w:rPr>
          <w:sz w:val="28"/>
          <w:szCs w:val="28"/>
        </w:rPr>
        <w:t>Выбор темы проекта осуществляется обучающимися.</w:t>
      </w:r>
    </w:p>
    <w:p w:rsidR="00EE021F" w:rsidRPr="004678B6" w:rsidRDefault="00EE021F" w:rsidP="004678B6">
      <w:pPr>
        <w:rPr>
          <w:sz w:val="28"/>
          <w:szCs w:val="28"/>
        </w:rPr>
      </w:pPr>
      <w:r w:rsidRPr="004678B6">
        <w:rPr>
          <w:sz w:val="28"/>
          <w:szCs w:val="28"/>
        </w:rPr>
        <w:t>Результатом проекта является одна из следующих работ:</w:t>
      </w:r>
    </w:p>
    <w:p w:rsidR="00EE021F" w:rsidRPr="004678B6" w:rsidRDefault="00EE021F" w:rsidP="004678B6">
      <w:pPr>
        <w:rPr>
          <w:sz w:val="28"/>
          <w:szCs w:val="28"/>
        </w:rPr>
      </w:pPr>
      <w:r w:rsidRPr="004678B6">
        <w:rPr>
          <w:sz w:val="28"/>
          <w:szCs w:val="28"/>
        </w:rPr>
        <w:t>письменная работа (эссе, реферат, аналитические материалы, обзорные материалы, отчёты о проведённых исследованиях, стендовый доклад и другие);</w:t>
      </w:r>
    </w:p>
    <w:p w:rsidR="00EE021F" w:rsidRPr="004678B6" w:rsidRDefault="00EE021F" w:rsidP="004678B6">
      <w:pPr>
        <w:rPr>
          <w:sz w:val="28"/>
          <w:szCs w:val="28"/>
        </w:rPr>
      </w:pPr>
      <w:r w:rsidRPr="004678B6">
        <w:rPr>
          <w:sz w:val="28"/>
          <w:szCs w:val="28"/>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EE021F" w:rsidRPr="004678B6" w:rsidRDefault="00EE021F" w:rsidP="004678B6">
      <w:pPr>
        <w:rPr>
          <w:sz w:val="28"/>
          <w:szCs w:val="28"/>
        </w:rPr>
      </w:pPr>
      <w:r w:rsidRPr="004678B6">
        <w:rPr>
          <w:sz w:val="28"/>
          <w:szCs w:val="28"/>
        </w:rPr>
        <w:t>материальный объект, макет, иное конструкторское изделие;</w:t>
      </w:r>
    </w:p>
    <w:p w:rsidR="00EE021F" w:rsidRPr="004678B6" w:rsidRDefault="00EE021F" w:rsidP="004678B6">
      <w:pPr>
        <w:rPr>
          <w:sz w:val="28"/>
          <w:szCs w:val="28"/>
        </w:rPr>
      </w:pPr>
      <w:r w:rsidRPr="004678B6">
        <w:rPr>
          <w:sz w:val="28"/>
          <w:szCs w:val="28"/>
        </w:rPr>
        <w:t>отчётные материалы по социальному проекту.</w:t>
      </w:r>
    </w:p>
    <w:p w:rsidR="00EE021F" w:rsidRPr="004678B6" w:rsidRDefault="00EE021F" w:rsidP="004678B6">
      <w:pPr>
        <w:rPr>
          <w:sz w:val="28"/>
          <w:szCs w:val="28"/>
        </w:rPr>
      </w:pPr>
      <w:r w:rsidRPr="004678B6">
        <w:rPr>
          <w:sz w:val="28"/>
          <w:szCs w:val="28"/>
        </w:rPr>
        <w:t xml:space="preserve">Требования к организации проектной деятельности, к содержанию и направленности проекта разрабатываются Школой. </w:t>
      </w:r>
    </w:p>
    <w:p w:rsidR="00EE021F" w:rsidRPr="004678B6" w:rsidRDefault="00EE021F" w:rsidP="004678B6">
      <w:pPr>
        <w:rPr>
          <w:sz w:val="28"/>
          <w:szCs w:val="28"/>
        </w:rPr>
      </w:pPr>
      <w:r w:rsidRPr="004678B6">
        <w:rPr>
          <w:sz w:val="28"/>
          <w:szCs w:val="28"/>
        </w:rPr>
        <w:t>Проект оценивается по критериям сформированности:</w:t>
      </w:r>
    </w:p>
    <w:p w:rsidR="00EE021F" w:rsidRPr="004678B6" w:rsidRDefault="00EE021F" w:rsidP="004678B6">
      <w:pPr>
        <w:rPr>
          <w:sz w:val="28"/>
          <w:szCs w:val="28"/>
        </w:rPr>
      </w:pPr>
      <w:r w:rsidRPr="004678B6">
        <w:rPr>
          <w:sz w:val="28"/>
          <w:szCs w:val="28"/>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EE021F" w:rsidRPr="004678B6" w:rsidRDefault="00EE021F" w:rsidP="004678B6">
      <w:pPr>
        <w:rPr>
          <w:sz w:val="28"/>
          <w:szCs w:val="28"/>
        </w:rPr>
      </w:pPr>
      <w:r w:rsidRPr="004678B6">
        <w:rPr>
          <w:sz w:val="28"/>
          <w:szCs w:val="28"/>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EE021F" w:rsidRPr="004678B6" w:rsidRDefault="00EE021F" w:rsidP="004678B6">
      <w:pPr>
        <w:rPr>
          <w:sz w:val="28"/>
          <w:szCs w:val="28"/>
        </w:rPr>
      </w:pPr>
      <w:r w:rsidRPr="004678B6">
        <w:rPr>
          <w:sz w:val="28"/>
          <w:szCs w:val="28"/>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EE021F" w:rsidRPr="004678B6" w:rsidRDefault="00EE021F" w:rsidP="004678B6">
      <w:pPr>
        <w:rPr>
          <w:sz w:val="28"/>
          <w:szCs w:val="28"/>
        </w:rPr>
      </w:pPr>
      <w:r w:rsidRPr="004678B6">
        <w:rPr>
          <w:sz w:val="28"/>
          <w:szCs w:val="28"/>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EE021F" w:rsidRDefault="00EE021F" w:rsidP="004678B6">
      <w:pPr>
        <w:rPr>
          <w:sz w:val="28"/>
          <w:szCs w:val="28"/>
        </w:rPr>
      </w:pPr>
      <w:r w:rsidRPr="004678B6">
        <w:rPr>
          <w:sz w:val="28"/>
          <w:szCs w:val="28"/>
        </w:rPr>
        <w:t>Критерии оценки проектной работы разработаны с учётом целей и задач проектной деятельности на данном этапе образования. Проектная деятельность оценивается по следующим критериям (таблица 5):</w:t>
      </w:r>
    </w:p>
    <w:p w:rsidR="00EE021F" w:rsidRPr="004678B6" w:rsidRDefault="00EE021F" w:rsidP="004678B6">
      <w:pPr>
        <w:rPr>
          <w:sz w:val="28"/>
          <w:szCs w:val="28"/>
        </w:rPr>
      </w:pPr>
    </w:p>
    <w:p w:rsidR="00EE021F" w:rsidRDefault="00EE021F" w:rsidP="004678B6">
      <w:pPr>
        <w:rPr>
          <w:sz w:val="28"/>
          <w:szCs w:val="28"/>
        </w:rPr>
      </w:pPr>
      <w:r w:rsidRPr="004678B6">
        <w:rPr>
          <w:sz w:val="28"/>
          <w:szCs w:val="28"/>
        </w:rPr>
        <w:t>Таблица 5. Критерии и показатели оценки проекта</w:t>
      </w:r>
    </w:p>
    <w:p w:rsidR="00EE021F" w:rsidRPr="004678B6" w:rsidRDefault="00EE021F" w:rsidP="004678B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4"/>
        <w:gridCol w:w="4786"/>
      </w:tblGrid>
      <w:tr w:rsidR="00EE021F" w:rsidRPr="004678B6" w:rsidTr="00206B8A">
        <w:tc>
          <w:tcPr>
            <w:tcW w:w="4784" w:type="dxa"/>
          </w:tcPr>
          <w:p w:rsidR="00EE021F" w:rsidRPr="004678B6" w:rsidRDefault="00EE021F" w:rsidP="004678B6">
            <w:pPr>
              <w:rPr>
                <w:sz w:val="28"/>
                <w:szCs w:val="28"/>
              </w:rPr>
            </w:pPr>
            <w:r w:rsidRPr="004678B6">
              <w:rPr>
                <w:sz w:val="28"/>
                <w:szCs w:val="28"/>
              </w:rPr>
              <w:t xml:space="preserve">Критерии оценки проекта </w:t>
            </w:r>
          </w:p>
        </w:tc>
        <w:tc>
          <w:tcPr>
            <w:tcW w:w="4786" w:type="dxa"/>
          </w:tcPr>
          <w:p w:rsidR="00EE021F" w:rsidRPr="004678B6" w:rsidRDefault="00EE021F" w:rsidP="004678B6">
            <w:pPr>
              <w:rPr>
                <w:sz w:val="28"/>
                <w:szCs w:val="28"/>
              </w:rPr>
            </w:pPr>
            <w:r w:rsidRPr="004678B6">
              <w:rPr>
                <w:sz w:val="28"/>
                <w:szCs w:val="28"/>
              </w:rPr>
              <w:t xml:space="preserve">Показатели </w:t>
            </w:r>
          </w:p>
        </w:tc>
      </w:tr>
      <w:tr w:rsidR="00EE021F" w:rsidRPr="004678B6" w:rsidTr="00206B8A">
        <w:tc>
          <w:tcPr>
            <w:tcW w:w="4784" w:type="dxa"/>
          </w:tcPr>
          <w:p w:rsidR="00EE021F" w:rsidRPr="004678B6" w:rsidRDefault="00EE021F" w:rsidP="004678B6">
            <w:pPr>
              <w:rPr>
                <w:sz w:val="28"/>
                <w:szCs w:val="28"/>
              </w:rPr>
            </w:pPr>
            <w:r w:rsidRPr="004678B6">
              <w:rPr>
                <w:sz w:val="28"/>
                <w:szCs w:val="28"/>
              </w:rPr>
              <w:t xml:space="preserve">Способность к самостоятельному приобретению знаний и решению проблем </w:t>
            </w:r>
          </w:p>
        </w:tc>
        <w:tc>
          <w:tcPr>
            <w:tcW w:w="4786" w:type="dxa"/>
          </w:tcPr>
          <w:p w:rsidR="00EE021F" w:rsidRPr="004678B6" w:rsidRDefault="00EE021F" w:rsidP="004678B6">
            <w:pPr>
              <w:rPr>
                <w:sz w:val="28"/>
                <w:szCs w:val="28"/>
              </w:rPr>
            </w:pPr>
            <w:r w:rsidRPr="004678B6">
              <w:rPr>
                <w:sz w:val="28"/>
                <w:szCs w:val="28"/>
              </w:rPr>
              <w:t xml:space="preserve">Умение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tc>
      </w:tr>
      <w:tr w:rsidR="00EE021F" w:rsidRPr="004678B6" w:rsidTr="00206B8A">
        <w:tc>
          <w:tcPr>
            <w:tcW w:w="4784" w:type="dxa"/>
          </w:tcPr>
          <w:p w:rsidR="00EE021F" w:rsidRPr="004678B6" w:rsidRDefault="00EE021F" w:rsidP="004678B6">
            <w:pPr>
              <w:rPr>
                <w:sz w:val="28"/>
                <w:szCs w:val="28"/>
              </w:rPr>
            </w:pPr>
            <w:r w:rsidRPr="004678B6">
              <w:rPr>
                <w:sz w:val="28"/>
                <w:szCs w:val="28"/>
              </w:rPr>
              <w:t xml:space="preserve">Сформированность предметных знаний и способов действий </w:t>
            </w:r>
          </w:p>
        </w:tc>
        <w:tc>
          <w:tcPr>
            <w:tcW w:w="4786" w:type="dxa"/>
          </w:tcPr>
          <w:p w:rsidR="00EE021F" w:rsidRPr="004678B6" w:rsidRDefault="00EE021F" w:rsidP="004678B6">
            <w:pPr>
              <w:rPr>
                <w:sz w:val="28"/>
                <w:szCs w:val="28"/>
              </w:rPr>
            </w:pPr>
            <w:r w:rsidRPr="004678B6">
              <w:rPr>
                <w:sz w:val="28"/>
                <w:szCs w:val="28"/>
              </w:rPr>
              <w:t xml:space="preserve">Умение раскрыть содержание работы, грамотно и обоснованно в соответствии с рассматриваемой проблемой/темой использовать имеющиеся знания и способы действий </w:t>
            </w:r>
          </w:p>
        </w:tc>
      </w:tr>
      <w:tr w:rsidR="00EE021F" w:rsidRPr="004678B6" w:rsidTr="00206B8A">
        <w:tc>
          <w:tcPr>
            <w:tcW w:w="4784" w:type="dxa"/>
          </w:tcPr>
          <w:p w:rsidR="00EE021F" w:rsidRPr="004678B6" w:rsidRDefault="00EE021F" w:rsidP="004678B6">
            <w:pPr>
              <w:rPr>
                <w:sz w:val="28"/>
                <w:szCs w:val="28"/>
              </w:rPr>
            </w:pPr>
            <w:r w:rsidRPr="004678B6">
              <w:rPr>
                <w:sz w:val="28"/>
                <w:szCs w:val="28"/>
              </w:rPr>
              <w:t xml:space="preserve">Сформированность регулятивных действий </w:t>
            </w:r>
          </w:p>
        </w:tc>
        <w:tc>
          <w:tcPr>
            <w:tcW w:w="4786" w:type="dxa"/>
          </w:tcPr>
          <w:p w:rsidR="00EE021F" w:rsidRPr="004678B6" w:rsidRDefault="00EE021F" w:rsidP="004678B6">
            <w:pPr>
              <w:rPr>
                <w:sz w:val="28"/>
                <w:szCs w:val="28"/>
              </w:rPr>
            </w:pPr>
            <w:r w:rsidRPr="004678B6">
              <w:rPr>
                <w:sz w:val="28"/>
                <w:szCs w:val="28"/>
              </w:rPr>
              <w:t xml:space="preserve">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tc>
      </w:tr>
      <w:tr w:rsidR="00EE021F" w:rsidRPr="004678B6" w:rsidTr="00206B8A">
        <w:tc>
          <w:tcPr>
            <w:tcW w:w="4784" w:type="dxa"/>
          </w:tcPr>
          <w:p w:rsidR="00EE021F" w:rsidRPr="004678B6" w:rsidRDefault="00EE021F" w:rsidP="004678B6">
            <w:pPr>
              <w:rPr>
                <w:sz w:val="28"/>
                <w:szCs w:val="28"/>
              </w:rPr>
            </w:pPr>
            <w:r w:rsidRPr="004678B6">
              <w:rPr>
                <w:sz w:val="28"/>
                <w:szCs w:val="28"/>
              </w:rPr>
              <w:t xml:space="preserve">Сформированность коммуникативных действий </w:t>
            </w:r>
          </w:p>
        </w:tc>
        <w:tc>
          <w:tcPr>
            <w:tcW w:w="4786" w:type="dxa"/>
          </w:tcPr>
          <w:p w:rsidR="00EE021F" w:rsidRPr="004678B6" w:rsidRDefault="00EE021F" w:rsidP="004678B6">
            <w:pPr>
              <w:rPr>
                <w:sz w:val="28"/>
                <w:szCs w:val="28"/>
              </w:rPr>
            </w:pPr>
            <w:r w:rsidRPr="004678B6">
              <w:rPr>
                <w:sz w:val="28"/>
                <w:szCs w:val="28"/>
              </w:rPr>
              <w:t xml:space="preserve">Умение ясно изложить и оформить выполненную работу, представить её результаты, аргументированно ответить на вопросы </w:t>
            </w:r>
          </w:p>
        </w:tc>
      </w:tr>
    </w:tbl>
    <w:p w:rsidR="00EE021F" w:rsidRPr="004678B6" w:rsidRDefault="00EE021F" w:rsidP="004678B6">
      <w:pPr>
        <w:rPr>
          <w:sz w:val="28"/>
          <w:szCs w:val="28"/>
        </w:rPr>
      </w:pPr>
      <w:r w:rsidRPr="004678B6">
        <w:rPr>
          <w:sz w:val="28"/>
          <w:szCs w:val="28"/>
        </w:rPr>
        <w:t xml:space="preserve">Организация и оценка проектной и учебно-исследовательской деятельности учащихся проводится в соответствии с локальным нормативным актом «Положение о проектной и учебно-исследовательской </w:t>
      </w:r>
      <w:r>
        <w:rPr>
          <w:sz w:val="28"/>
          <w:szCs w:val="28"/>
        </w:rPr>
        <w:t>деятельности в МБОУ ООШ с.Ишля</w:t>
      </w:r>
      <w:r w:rsidRPr="004678B6">
        <w:rPr>
          <w:sz w:val="28"/>
          <w:szCs w:val="28"/>
        </w:rPr>
        <w:t>».</w:t>
      </w:r>
    </w:p>
    <w:p w:rsidR="00EE021F" w:rsidRPr="004678B6" w:rsidRDefault="00EE021F" w:rsidP="004678B6">
      <w:pPr>
        <w:rPr>
          <w:sz w:val="28"/>
          <w:szCs w:val="28"/>
        </w:rPr>
      </w:pPr>
      <w:r w:rsidRPr="004678B6">
        <w:rPr>
          <w:sz w:val="28"/>
          <w:szCs w:val="28"/>
        </w:rPr>
        <w:t>Оценка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обучающимися, осуществляется при помощи «Портфолио учащегося» на электронной образовательной платформе - электро</w:t>
      </w:r>
      <w:r>
        <w:rPr>
          <w:sz w:val="28"/>
          <w:szCs w:val="28"/>
        </w:rPr>
        <w:t xml:space="preserve">нный журнал </w:t>
      </w:r>
      <w:r w:rsidRPr="004678B6">
        <w:rPr>
          <w:sz w:val="28"/>
          <w:szCs w:val="28"/>
        </w:rPr>
        <w:t>, состоящего из нескольких разделов:</w:t>
      </w:r>
    </w:p>
    <w:p w:rsidR="00EE021F" w:rsidRPr="004678B6" w:rsidRDefault="00EE021F" w:rsidP="004678B6">
      <w:pPr>
        <w:rPr>
          <w:sz w:val="28"/>
          <w:szCs w:val="28"/>
        </w:rPr>
      </w:pPr>
      <w:r w:rsidRPr="004678B6">
        <w:rPr>
          <w:sz w:val="28"/>
          <w:szCs w:val="28"/>
        </w:rPr>
        <w:t>-«Успеваемость»,</w:t>
      </w:r>
    </w:p>
    <w:p w:rsidR="00EE021F" w:rsidRPr="004678B6" w:rsidRDefault="00EE021F" w:rsidP="004678B6">
      <w:pPr>
        <w:rPr>
          <w:sz w:val="28"/>
          <w:szCs w:val="28"/>
        </w:rPr>
      </w:pPr>
      <w:r w:rsidRPr="004678B6">
        <w:rPr>
          <w:sz w:val="28"/>
          <w:szCs w:val="28"/>
        </w:rPr>
        <w:t>-«Олимпиады»,</w:t>
      </w:r>
    </w:p>
    <w:p w:rsidR="00EE021F" w:rsidRPr="004678B6" w:rsidRDefault="00EE021F" w:rsidP="004678B6">
      <w:pPr>
        <w:rPr>
          <w:sz w:val="28"/>
          <w:szCs w:val="28"/>
        </w:rPr>
      </w:pPr>
      <w:r w:rsidRPr="004678B6">
        <w:rPr>
          <w:sz w:val="28"/>
          <w:szCs w:val="28"/>
        </w:rPr>
        <w:t>-«Конкурсы»,</w:t>
      </w:r>
    </w:p>
    <w:p w:rsidR="00EE021F" w:rsidRPr="004678B6" w:rsidRDefault="00EE021F" w:rsidP="004678B6">
      <w:pPr>
        <w:rPr>
          <w:sz w:val="28"/>
          <w:szCs w:val="28"/>
        </w:rPr>
      </w:pPr>
      <w:r w:rsidRPr="004678B6">
        <w:rPr>
          <w:sz w:val="28"/>
          <w:szCs w:val="28"/>
        </w:rPr>
        <w:t>-«Исследовательская работа»,</w:t>
      </w:r>
    </w:p>
    <w:p w:rsidR="00EE021F" w:rsidRPr="004678B6" w:rsidRDefault="00EE021F" w:rsidP="004678B6">
      <w:pPr>
        <w:rPr>
          <w:sz w:val="28"/>
          <w:szCs w:val="28"/>
        </w:rPr>
      </w:pPr>
      <w:r w:rsidRPr="004678B6">
        <w:rPr>
          <w:sz w:val="28"/>
          <w:szCs w:val="28"/>
        </w:rPr>
        <w:t>-«Дополнительное образование»,</w:t>
      </w:r>
    </w:p>
    <w:p w:rsidR="00EE021F" w:rsidRPr="004678B6" w:rsidRDefault="00EE021F" w:rsidP="004678B6">
      <w:pPr>
        <w:rPr>
          <w:sz w:val="28"/>
          <w:szCs w:val="28"/>
        </w:rPr>
      </w:pPr>
      <w:r w:rsidRPr="004678B6">
        <w:rPr>
          <w:sz w:val="28"/>
          <w:szCs w:val="28"/>
        </w:rPr>
        <w:t>-«Спортивные достижения».</w:t>
      </w:r>
    </w:p>
    <w:p w:rsidR="00EE021F" w:rsidRPr="004678B6" w:rsidRDefault="00EE021F" w:rsidP="004678B6">
      <w:pPr>
        <w:rPr>
          <w:sz w:val="28"/>
          <w:szCs w:val="28"/>
        </w:rPr>
      </w:pPr>
      <w:r w:rsidRPr="004678B6">
        <w:rPr>
          <w:sz w:val="28"/>
          <w:szCs w:val="28"/>
        </w:rPr>
        <w:t>-«Мероприятия в Школы и вне образовательного учреждения»</w:t>
      </w:r>
    </w:p>
    <w:p w:rsidR="00EE021F" w:rsidRPr="004678B6" w:rsidRDefault="00EE021F" w:rsidP="004678B6">
      <w:pPr>
        <w:rPr>
          <w:sz w:val="28"/>
          <w:szCs w:val="28"/>
        </w:rPr>
      </w:pPr>
      <w:r w:rsidRPr="004678B6">
        <w:rPr>
          <w:sz w:val="28"/>
          <w:szCs w:val="28"/>
        </w:rPr>
        <w:t>-«Творчество».</w:t>
      </w:r>
    </w:p>
    <w:p w:rsidR="00EE021F" w:rsidRPr="004678B6" w:rsidRDefault="00EE021F" w:rsidP="004678B6">
      <w:pPr>
        <w:rPr>
          <w:sz w:val="28"/>
          <w:szCs w:val="28"/>
        </w:rPr>
      </w:pPr>
      <w:r w:rsidRPr="004678B6">
        <w:rPr>
          <w:sz w:val="28"/>
          <w:szCs w:val="28"/>
        </w:rPr>
        <w:t xml:space="preserve">Во всех разделах в структурированном виде представлена информация о достижениях учащегося, сохранённая на электронной образовательной платформе – электронный журнал </w:t>
      </w:r>
      <w:r>
        <w:rPr>
          <w:sz w:val="28"/>
          <w:szCs w:val="28"/>
        </w:rPr>
        <w:t>.</w:t>
      </w:r>
      <w:r w:rsidRPr="004678B6">
        <w:rPr>
          <w:sz w:val="28"/>
          <w:szCs w:val="28"/>
        </w:rPr>
        <w:t xml:space="preserve">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w:t>
      </w:r>
    </w:p>
    <w:p w:rsidR="00EE021F" w:rsidRPr="004678B6" w:rsidRDefault="00EE021F" w:rsidP="004678B6">
      <w:pPr>
        <w:rPr>
          <w:sz w:val="28"/>
          <w:szCs w:val="28"/>
        </w:rPr>
      </w:pPr>
      <w:r w:rsidRPr="004678B6">
        <w:rPr>
          <w:sz w:val="28"/>
          <w:szCs w:val="28"/>
        </w:rPr>
        <w:t>Особенности оценки предметных результатов.</w:t>
      </w:r>
    </w:p>
    <w:p w:rsidR="00EE021F" w:rsidRPr="004678B6" w:rsidRDefault="00EE021F" w:rsidP="004678B6">
      <w:pPr>
        <w:rPr>
          <w:sz w:val="28"/>
          <w:szCs w:val="28"/>
        </w:rPr>
      </w:pPr>
      <w:r w:rsidRPr="004678B6">
        <w:rPr>
          <w:sz w:val="28"/>
          <w:szCs w:val="28"/>
        </w:rPr>
        <w:t>Предметные результаты освоения ООП ООО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EE021F" w:rsidRPr="004678B6" w:rsidRDefault="00EE021F" w:rsidP="004678B6">
      <w:pPr>
        <w:rPr>
          <w:sz w:val="28"/>
          <w:szCs w:val="28"/>
        </w:rPr>
      </w:pPr>
      <w:r w:rsidRPr="004678B6">
        <w:rPr>
          <w:sz w:val="28"/>
          <w:szCs w:val="28"/>
        </w:rPr>
        <w:t xml:space="preserve">При оценке предметных результатов оцениваются достижения обучающихся планируемых результатов по отдельным учебным предметам. </w:t>
      </w:r>
    </w:p>
    <w:p w:rsidR="00EE021F" w:rsidRPr="004678B6" w:rsidRDefault="00EE021F" w:rsidP="004678B6">
      <w:pPr>
        <w:rPr>
          <w:sz w:val="28"/>
          <w:szCs w:val="28"/>
        </w:rPr>
      </w:pPr>
      <w:r w:rsidRPr="004678B6">
        <w:rPr>
          <w:sz w:val="28"/>
          <w:szCs w:val="28"/>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EE021F" w:rsidRPr="004678B6" w:rsidRDefault="00EE021F" w:rsidP="004678B6">
      <w:pPr>
        <w:rPr>
          <w:sz w:val="28"/>
          <w:szCs w:val="28"/>
        </w:rPr>
      </w:pPr>
      <w:r w:rsidRPr="004678B6">
        <w:rPr>
          <w:sz w:val="28"/>
          <w:szCs w:val="28"/>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EE021F" w:rsidRPr="004678B6" w:rsidRDefault="00EE021F" w:rsidP="004678B6">
      <w:pPr>
        <w:rPr>
          <w:sz w:val="28"/>
          <w:szCs w:val="28"/>
        </w:rPr>
      </w:pPr>
      <w:r w:rsidRPr="004678B6">
        <w:rPr>
          <w:sz w:val="28"/>
          <w:szCs w:val="28"/>
        </w:rPr>
        <w:t>Описание оценки предметных результатов по отдельному учебному предмету включает:</w:t>
      </w:r>
    </w:p>
    <w:p w:rsidR="00EE021F" w:rsidRPr="004678B6" w:rsidRDefault="00EE021F" w:rsidP="004678B6">
      <w:pPr>
        <w:rPr>
          <w:sz w:val="28"/>
          <w:szCs w:val="28"/>
        </w:rPr>
      </w:pPr>
      <w:r w:rsidRPr="004678B6">
        <w:rPr>
          <w:sz w:val="28"/>
          <w:szCs w:val="28"/>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EE021F" w:rsidRPr="004678B6" w:rsidRDefault="00EE021F" w:rsidP="004678B6">
      <w:pPr>
        <w:rPr>
          <w:sz w:val="28"/>
          <w:szCs w:val="28"/>
        </w:rPr>
      </w:pPr>
      <w:r w:rsidRPr="004678B6">
        <w:rPr>
          <w:sz w:val="28"/>
          <w:szCs w:val="28"/>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EE021F" w:rsidRPr="004678B6" w:rsidRDefault="00EE021F" w:rsidP="004678B6">
      <w:pPr>
        <w:rPr>
          <w:sz w:val="28"/>
          <w:szCs w:val="28"/>
        </w:rPr>
      </w:pPr>
      <w:r w:rsidRPr="004678B6">
        <w:rPr>
          <w:sz w:val="28"/>
          <w:szCs w:val="28"/>
        </w:rPr>
        <w:t xml:space="preserve">график контрольных мероприятий. </w:t>
      </w:r>
    </w:p>
    <w:p w:rsidR="00EE021F" w:rsidRPr="004678B6" w:rsidRDefault="00EE021F" w:rsidP="004678B6">
      <w:pPr>
        <w:rPr>
          <w:sz w:val="28"/>
          <w:szCs w:val="28"/>
        </w:rPr>
      </w:pPr>
      <w:r w:rsidRPr="004678B6">
        <w:rPr>
          <w:sz w:val="28"/>
          <w:szCs w:val="28"/>
        </w:rPr>
        <w:t xml:space="preserve">Формирование предметных результатов обеспечивается каждым учебным предметом, а также учебными курсами (в том числе, внеурочной деятельности), учебными модулями. </w:t>
      </w:r>
    </w:p>
    <w:p w:rsidR="00EE021F" w:rsidRPr="004678B6" w:rsidRDefault="00EE021F" w:rsidP="004678B6">
      <w:pPr>
        <w:rPr>
          <w:sz w:val="28"/>
          <w:szCs w:val="28"/>
        </w:rPr>
      </w:pPr>
      <w:r w:rsidRPr="004678B6">
        <w:rPr>
          <w:sz w:val="28"/>
          <w:szCs w:val="28"/>
        </w:rPr>
        <w:t xml:space="preserve">Обобщёнными критериями оценки предметных результатов являются: </w:t>
      </w:r>
    </w:p>
    <w:p w:rsidR="00EE021F" w:rsidRPr="004678B6" w:rsidRDefault="00EE021F" w:rsidP="004678B6">
      <w:pPr>
        <w:rPr>
          <w:sz w:val="28"/>
          <w:szCs w:val="28"/>
        </w:rPr>
      </w:pPr>
      <w:r w:rsidRPr="004678B6">
        <w:rPr>
          <w:sz w:val="28"/>
          <w:szCs w:val="28"/>
        </w:rPr>
        <w:t>-знание и понимание,</w:t>
      </w:r>
    </w:p>
    <w:p w:rsidR="00EE021F" w:rsidRPr="004678B6" w:rsidRDefault="00EE021F" w:rsidP="004678B6">
      <w:pPr>
        <w:rPr>
          <w:sz w:val="28"/>
          <w:szCs w:val="28"/>
        </w:rPr>
      </w:pPr>
      <w:r w:rsidRPr="004678B6">
        <w:rPr>
          <w:sz w:val="28"/>
          <w:szCs w:val="28"/>
        </w:rPr>
        <w:t>-применение,</w:t>
      </w:r>
    </w:p>
    <w:p w:rsidR="00EE021F" w:rsidRPr="004678B6" w:rsidRDefault="00EE021F" w:rsidP="004678B6">
      <w:pPr>
        <w:rPr>
          <w:sz w:val="28"/>
          <w:szCs w:val="28"/>
        </w:rPr>
      </w:pPr>
      <w:r w:rsidRPr="004678B6">
        <w:rPr>
          <w:sz w:val="28"/>
          <w:szCs w:val="28"/>
        </w:rPr>
        <w:t>-функциональность.</w:t>
      </w:r>
    </w:p>
    <w:p w:rsidR="00EE021F" w:rsidRPr="004678B6" w:rsidRDefault="00EE021F" w:rsidP="004678B6">
      <w:pPr>
        <w:rPr>
          <w:sz w:val="28"/>
          <w:szCs w:val="28"/>
        </w:rPr>
      </w:pPr>
      <w:r w:rsidRPr="004678B6">
        <w:rPr>
          <w:sz w:val="28"/>
          <w:szCs w:val="28"/>
        </w:rPr>
        <w:t>Данные критерии оценки соотносятся с типами планируемых образовательных результатов.</w:t>
      </w:r>
    </w:p>
    <w:p w:rsidR="00EE021F" w:rsidRDefault="00EE021F" w:rsidP="004678B6">
      <w:pPr>
        <w:rPr>
          <w:sz w:val="28"/>
          <w:szCs w:val="28"/>
        </w:rPr>
      </w:pPr>
      <w:r w:rsidRPr="004678B6">
        <w:rPr>
          <w:sz w:val="28"/>
          <w:szCs w:val="28"/>
        </w:rPr>
        <w:t>Соответствие критериев оценки предметных результатов типам планируемых результатов</w:t>
      </w:r>
    </w:p>
    <w:p w:rsidR="00EE021F" w:rsidRPr="004678B6" w:rsidRDefault="00EE021F" w:rsidP="004678B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EE021F" w:rsidRPr="004678B6" w:rsidTr="00206B8A">
        <w:tc>
          <w:tcPr>
            <w:tcW w:w="4785" w:type="dxa"/>
          </w:tcPr>
          <w:p w:rsidR="00EE021F" w:rsidRPr="004678B6" w:rsidRDefault="00EE021F" w:rsidP="004678B6">
            <w:pPr>
              <w:rPr>
                <w:sz w:val="28"/>
                <w:szCs w:val="28"/>
              </w:rPr>
            </w:pPr>
            <w:r w:rsidRPr="004678B6">
              <w:rPr>
                <w:sz w:val="28"/>
                <w:szCs w:val="28"/>
              </w:rPr>
              <w:t>Обобщённый критерий оценки результатов</w:t>
            </w:r>
          </w:p>
        </w:tc>
        <w:tc>
          <w:tcPr>
            <w:tcW w:w="4786" w:type="dxa"/>
          </w:tcPr>
          <w:p w:rsidR="00EE021F" w:rsidRPr="004678B6" w:rsidRDefault="00EE021F" w:rsidP="004678B6">
            <w:pPr>
              <w:rPr>
                <w:sz w:val="28"/>
                <w:szCs w:val="28"/>
              </w:rPr>
            </w:pPr>
            <w:r w:rsidRPr="004678B6">
              <w:rPr>
                <w:sz w:val="28"/>
                <w:szCs w:val="28"/>
              </w:rPr>
              <w:t>Тип планируемого образовательного</w:t>
            </w:r>
          </w:p>
          <w:p w:rsidR="00EE021F" w:rsidRPr="004678B6" w:rsidRDefault="00EE021F" w:rsidP="004678B6">
            <w:pPr>
              <w:rPr>
                <w:sz w:val="28"/>
                <w:szCs w:val="28"/>
              </w:rPr>
            </w:pPr>
            <w:r w:rsidRPr="004678B6">
              <w:rPr>
                <w:sz w:val="28"/>
                <w:szCs w:val="28"/>
              </w:rPr>
              <w:t>результата</w:t>
            </w:r>
          </w:p>
        </w:tc>
      </w:tr>
      <w:tr w:rsidR="00EE021F" w:rsidRPr="004678B6" w:rsidTr="00206B8A">
        <w:tc>
          <w:tcPr>
            <w:tcW w:w="4785" w:type="dxa"/>
          </w:tcPr>
          <w:p w:rsidR="00EE021F" w:rsidRPr="004678B6" w:rsidRDefault="00EE021F" w:rsidP="004678B6">
            <w:pPr>
              <w:rPr>
                <w:sz w:val="28"/>
                <w:szCs w:val="28"/>
              </w:rPr>
            </w:pPr>
            <w:r w:rsidRPr="004678B6">
              <w:rPr>
                <w:sz w:val="28"/>
                <w:szCs w:val="28"/>
              </w:rPr>
              <w:t>Знание и понимание</w:t>
            </w:r>
          </w:p>
        </w:tc>
        <w:tc>
          <w:tcPr>
            <w:tcW w:w="4786" w:type="dxa"/>
          </w:tcPr>
          <w:p w:rsidR="00EE021F" w:rsidRPr="004678B6" w:rsidRDefault="00EE021F" w:rsidP="004678B6">
            <w:pPr>
              <w:rPr>
                <w:sz w:val="28"/>
                <w:szCs w:val="28"/>
              </w:rPr>
            </w:pPr>
            <w:r w:rsidRPr="004678B6">
              <w:rPr>
                <w:sz w:val="28"/>
                <w:szCs w:val="28"/>
              </w:rPr>
              <w:t>Начальный (репродуктивный)</w:t>
            </w:r>
          </w:p>
        </w:tc>
      </w:tr>
      <w:tr w:rsidR="00EE021F" w:rsidRPr="004678B6" w:rsidTr="00206B8A">
        <w:tc>
          <w:tcPr>
            <w:tcW w:w="4785" w:type="dxa"/>
          </w:tcPr>
          <w:p w:rsidR="00EE021F" w:rsidRPr="004678B6" w:rsidRDefault="00EE021F" w:rsidP="004678B6">
            <w:pPr>
              <w:rPr>
                <w:sz w:val="28"/>
                <w:szCs w:val="28"/>
              </w:rPr>
            </w:pPr>
            <w:r w:rsidRPr="004678B6">
              <w:rPr>
                <w:sz w:val="28"/>
                <w:szCs w:val="28"/>
              </w:rPr>
              <w:t>Применение</w:t>
            </w:r>
          </w:p>
        </w:tc>
        <w:tc>
          <w:tcPr>
            <w:tcW w:w="4786" w:type="dxa"/>
          </w:tcPr>
          <w:p w:rsidR="00EE021F" w:rsidRPr="004678B6" w:rsidRDefault="00EE021F" w:rsidP="004678B6">
            <w:pPr>
              <w:rPr>
                <w:sz w:val="28"/>
                <w:szCs w:val="28"/>
              </w:rPr>
            </w:pPr>
            <w:r w:rsidRPr="004678B6">
              <w:rPr>
                <w:sz w:val="28"/>
                <w:szCs w:val="28"/>
              </w:rPr>
              <w:t>Повышенный (продуктивный)</w:t>
            </w:r>
          </w:p>
        </w:tc>
      </w:tr>
      <w:tr w:rsidR="00EE021F" w:rsidRPr="004678B6" w:rsidTr="00206B8A">
        <w:tc>
          <w:tcPr>
            <w:tcW w:w="4785" w:type="dxa"/>
          </w:tcPr>
          <w:p w:rsidR="00EE021F" w:rsidRPr="004678B6" w:rsidRDefault="00EE021F" w:rsidP="004678B6">
            <w:pPr>
              <w:rPr>
                <w:sz w:val="28"/>
                <w:szCs w:val="28"/>
              </w:rPr>
            </w:pPr>
            <w:r w:rsidRPr="004678B6">
              <w:rPr>
                <w:sz w:val="28"/>
                <w:szCs w:val="28"/>
              </w:rPr>
              <w:t>Функциональность</w:t>
            </w:r>
          </w:p>
        </w:tc>
        <w:tc>
          <w:tcPr>
            <w:tcW w:w="4786" w:type="dxa"/>
          </w:tcPr>
          <w:p w:rsidR="00EE021F" w:rsidRPr="004678B6" w:rsidRDefault="00EE021F" w:rsidP="004678B6">
            <w:pPr>
              <w:rPr>
                <w:sz w:val="28"/>
                <w:szCs w:val="28"/>
              </w:rPr>
            </w:pPr>
            <w:r w:rsidRPr="004678B6">
              <w:rPr>
                <w:sz w:val="28"/>
                <w:szCs w:val="28"/>
              </w:rPr>
              <w:t>Высокий (рефлексивный)</w:t>
            </w:r>
          </w:p>
        </w:tc>
      </w:tr>
    </w:tbl>
    <w:p w:rsidR="00EE021F" w:rsidRDefault="00EE021F" w:rsidP="004678B6">
      <w:pPr>
        <w:rPr>
          <w:sz w:val="28"/>
          <w:szCs w:val="28"/>
        </w:rPr>
      </w:pPr>
    </w:p>
    <w:p w:rsidR="00EE021F" w:rsidRPr="004678B6" w:rsidRDefault="00EE021F" w:rsidP="004678B6">
      <w:pPr>
        <w:rPr>
          <w:sz w:val="28"/>
          <w:szCs w:val="28"/>
        </w:rPr>
      </w:pPr>
      <w:r w:rsidRPr="004678B6">
        <w:rPr>
          <w:sz w:val="28"/>
          <w:szCs w:val="28"/>
        </w:rPr>
        <w:t xml:space="preserve">Обобщенный критерий «знание и понимание»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 </w:t>
      </w:r>
    </w:p>
    <w:p w:rsidR="00EE021F" w:rsidRPr="004678B6" w:rsidRDefault="00EE021F" w:rsidP="004678B6">
      <w:pPr>
        <w:rPr>
          <w:sz w:val="28"/>
          <w:szCs w:val="28"/>
        </w:rPr>
      </w:pPr>
      <w:r w:rsidRPr="004678B6">
        <w:rPr>
          <w:sz w:val="28"/>
          <w:szCs w:val="28"/>
        </w:rPr>
        <w:t xml:space="preserve">Обобщенный критерий «применение» включает: </w:t>
      </w:r>
    </w:p>
    <w:p w:rsidR="00EE021F" w:rsidRPr="004678B6" w:rsidRDefault="00EE021F" w:rsidP="004678B6">
      <w:pPr>
        <w:rPr>
          <w:sz w:val="28"/>
          <w:szCs w:val="28"/>
        </w:rPr>
      </w:pPr>
      <w:r w:rsidRPr="004678B6">
        <w:rPr>
          <w:sz w:val="28"/>
          <w:szCs w:val="28"/>
        </w:rPr>
        <w:t xml:space="preserve">- 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 </w:t>
      </w:r>
    </w:p>
    <w:p w:rsidR="00EE021F" w:rsidRPr="004678B6" w:rsidRDefault="00EE021F" w:rsidP="004678B6">
      <w:pPr>
        <w:rPr>
          <w:sz w:val="28"/>
          <w:szCs w:val="28"/>
        </w:rPr>
      </w:pPr>
      <w:r w:rsidRPr="004678B6">
        <w:rPr>
          <w:sz w:val="28"/>
          <w:szCs w:val="28"/>
        </w:rPr>
        <w:t xml:space="preserve">-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 </w:t>
      </w:r>
    </w:p>
    <w:p w:rsidR="00EE021F" w:rsidRPr="004678B6" w:rsidRDefault="00EE021F" w:rsidP="004678B6">
      <w:pPr>
        <w:rPr>
          <w:sz w:val="28"/>
          <w:szCs w:val="28"/>
        </w:rPr>
      </w:pPr>
      <w:r w:rsidRPr="004678B6">
        <w:rPr>
          <w:sz w:val="28"/>
          <w:szCs w:val="28"/>
        </w:rPr>
        <w:t xml:space="preserve">Обобщенный критерий «функциональность» включает использование теоретического материала, методологического и процедурного знания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rsidR="00EE021F" w:rsidRPr="004678B6" w:rsidRDefault="00EE021F" w:rsidP="004678B6">
      <w:pPr>
        <w:rPr>
          <w:sz w:val="28"/>
          <w:szCs w:val="28"/>
        </w:rPr>
      </w:pPr>
      <w:r w:rsidRPr="004678B6">
        <w:rPr>
          <w:sz w:val="28"/>
          <w:szCs w:val="28"/>
        </w:rPr>
        <w:t xml:space="preserve">В отличие от оценки способности учащихся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учащихся применять предметные знания и умения во внеучебной ситуации, в ситуациях, приближенных к реальной жизни. </w:t>
      </w:r>
    </w:p>
    <w:p w:rsidR="00EE021F" w:rsidRPr="004678B6" w:rsidRDefault="00EE021F" w:rsidP="004678B6">
      <w:pPr>
        <w:rPr>
          <w:sz w:val="28"/>
          <w:szCs w:val="28"/>
        </w:rPr>
      </w:pPr>
      <w:r w:rsidRPr="004678B6">
        <w:rPr>
          <w:sz w:val="28"/>
          <w:szCs w:val="28"/>
        </w:rPr>
        <w:t>При оценке сформированности предметных результатов по критерию «функциональность» разделяют:</w:t>
      </w:r>
    </w:p>
    <w:p w:rsidR="00EE021F" w:rsidRPr="004678B6" w:rsidRDefault="00EE021F" w:rsidP="004678B6">
      <w:pPr>
        <w:rPr>
          <w:sz w:val="28"/>
          <w:szCs w:val="28"/>
        </w:rPr>
      </w:pPr>
      <w:r w:rsidRPr="004678B6">
        <w:rPr>
          <w:sz w:val="28"/>
          <w:szCs w:val="28"/>
        </w:rPr>
        <w:t xml:space="preserve">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 </w:t>
      </w:r>
    </w:p>
    <w:p w:rsidR="00EE021F" w:rsidRPr="004678B6" w:rsidRDefault="00EE021F" w:rsidP="004678B6">
      <w:pPr>
        <w:rPr>
          <w:sz w:val="28"/>
          <w:szCs w:val="28"/>
        </w:rPr>
      </w:pPr>
      <w:r w:rsidRPr="004678B6">
        <w:rPr>
          <w:sz w:val="28"/>
          <w:szCs w:val="28"/>
        </w:rPr>
        <w:t xml:space="preserve">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 </w:t>
      </w:r>
    </w:p>
    <w:p w:rsidR="00EE021F" w:rsidRPr="004678B6" w:rsidRDefault="00EE021F" w:rsidP="004678B6">
      <w:pPr>
        <w:rPr>
          <w:sz w:val="28"/>
          <w:szCs w:val="28"/>
        </w:rPr>
      </w:pPr>
      <w:r w:rsidRPr="004678B6">
        <w:rPr>
          <w:sz w:val="28"/>
          <w:szCs w:val="28"/>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проводятся в рамках внутреннего мониторинга качества образования.</w:t>
      </w:r>
    </w:p>
    <w:p w:rsidR="00EE021F" w:rsidRPr="004678B6" w:rsidRDefault="00EE021F" w:rsidP="004678B6">
      <w:pPr>
        <w:rPr>
          <w:sz w:val="28"/>
          <w:szCs w:val="28"/>
        </w:rPr>
      </w:pPr>
      <w:r w:rsidRPr="004678B6">
        <w:rPr>
          <w:sz w:val="28"/>
          <w:szCs w:val="28"/>
        </w:rPr>
        <w:t xml:space="preserve">Формами контроля достижения предметных результатов в рамках независимой оценки качества образования являются: </w:t>
      </w:r>
    </w:p>
    <w:p w:rsidR="00EE021F" w:rsidRPr="004678B6" w:rsidRDefault="00EE021F" w:rsidP="004678B6">
      <w:pPr>
        <w:rPr>
          <w:sz w:val="28"/>
          <w:szCs w:val="28"/>
        </w:rPr>
      </w:pPr>
      <w:r w:rsidRPr="004678B6">
        <w:rPr>
          <w:sz w:val="28"/>
          <w:szCs w:val="28"/>
        </w:rPr>
        <w:t>-обязательные всероссийские проверочные работы по предметам в 5 –8 классах.</w:t>
      </w:r>
    </w:p>
    <w:p w:rsidR="00EE021F" w:rsidRPr="004678B6" w:rsidRDefault="00EE021F" w:rsidP="004678B6">
      <w:pPr>
        <w:rPr>
          <w:sz w:val="28"/>
          <w:szCs w:val="28"/>
        </w:rPr>
      </w:pPr>
      <w:r w:rsidRPr="004678B6">
        <w:rPr>
          <w:sz w:val="28"/>
          <w:szCs w:val="28"/>
        </w:rPr>
        <w:t>Формами контроля достижения предметных результатов в рамках внутреннего мониторинга качества образования являются: обязательные диагностики по учебным предметам ГИА в 9 класса</w:t>
      </w:r>
    </w:p>
    <w:p w:rsidR="00EE021F" w:rsidRDefault="00EE021F" w:rsidP="004678B6">
      <w:pPr>
        <w:rPr>
          <w:sz w:val="28"/>
          <w:szCs w:val="28"/>
        </w:rPr>
      </w:pPr>
    </w:p>
    <w:p w:rsidR="00EE021F" w:rsidRPr="004678B6" w:rsidRDefault="00EE021F" w:rsidP="004678B6">
      <w:pPr>
        <w:rPr>
          <w:sz w:val="28"/>
          <w:szCs w:val="28"/>
        </w:rPr>
      </w:pPr>
      <w:r w:rsidRPr="004678B6">
        <w:rPr>
          <w:sz w:val="28"/>
          <w:szCs w:val="28"/>
        </w:rPr>
        <w:t>2. Содержательный раздел.</w:t>
      </w:r>
    </w:p>
    <w:p w:rsidR="00EE021F" w:rsidRPr="004678B6" w:rsidRDefault="00EE021F" w:rsidP="004678B6">
      <w:pPr>
        <w:rPr>
          <w:sz w:val="28"/>
          <w:szCs w:val="28"/>
        </w:rPr>
      </w:pPr>
      <w:r w:rsidRPr="004678B6">
        <w:rPr>
          <w:sz w:val="28"/>
          <w:szCs w:val="28"/>
        </w:rPr>
        <w:t>2.1. Рабочие программы учебных предметов, учебных курсов</w:t>
      </w:r>
    </w:p>
    <w:p w:rsidR="00EE021F" w:rsidRPr="004678B6" w:rsidRDefault="00EE021F" w:rsidP="004678B6">
      <w:pPr>
        <w:rPr>
          <w:sz w:val="28"/>
          <w:szCs w:val="28"/>
        </w:rPr>
      </w:pPr>
      <w:r w:rsidRPr="004678B6">
        <w:rPr>
          <w:sz w:val="28"/>
          <w:szCs w:val="28"/>
        </w:rPr>
        <w:t>(в том числе внеурочной деятельности), учебных модулей</w:t>
      </w:r>
    </w:p>
    <w:p w:rsidR="00EE021F" w:rsidRPr="004678B6" w:rsidRDefault="00EE021F" w:rsidP="004678B6">
      <w:pPr>
        <w:rPr>
          <w:sz w:val="28"/>
          <w:szCs w:val="28"/>
        </w:rPr>
      </w:pPr>
      <w:r w:rsidRPr="004678B6">
        <w:rPr>
          <w:sz w:val="28"/>
          <w:szCs w:val="28"/>
        </w:rPr>
        <w:t xml:space="preserve">Рабочие программы учебных предметов, учебных курсов (в том числе внеурочной деятельности), учебных модулей являются методическими документами, определяющими организацию образовательного процесса в Школе по учебным предметам, учебным курсам (в том числе внеурочной деятельности), учебным модулям. </w:t>
      </w:r>
    </w:p>
    <w:p w:rsidR="00EE021F" w:rsidRPr="004678B6" w:rsidRDefault="00EE021F" w:rsidP="004678B6">
      <w:pPr>
        <w:rPr>
          <w:sz w:val="28"/>
          <w:szCs w:val="28"/>
        </w:rPr>
      </w:pPr>
      <w:r w:rsidRPr="004678B6">
        <w:rPr>
          <w:sz w:val="28"/>
          <w:szCs w:val="28"/>
        </w:rPr>
        <w:t xml:space="preserve">Рабочие программы по учебным предметам, учебным курсам (в том числе внеурочной деятельности), учебным модулям разработаны в соответствии с требованиями к результатам (личностным, метапредметным, предметным) освоения основной образовательной программы основного общего образования Федерального государственного образовательного стандарта основного общего образования и на основе примерных рабочих программ. </w:t>
      </w:r>
    </w:p>
    <w:p w:rsidR="00EE021F" w:rsidRPr="004678B6" w:rsidRDefault="00EE021F" w:rsidP="004678B6">
      <w:pPr>
        <w:rPr>
          <w:sz w:val="28"/>
          <w:szCs w:val="28"/>
        </w:rPr>
      </w:pPr>
      <w:r w:rsidRPr="004678B6">
        <w:rPr>
          <w:sz w:val="28"/>
          <w:szCs w:val="28"/>
        </w:rPr>
        <w:t xml:space="preserve">Рабочие программы учебных предметов, учебных курсов (в том числе внеурочной деятельности), учебных модулей включают следующие разделы: </w:t>
      </w:r>
    </w:p>
    <w:p w:rsidR="00EE021F" w:rsidRPr="004678B6" w:rsidRDefault="00EE021F" w:rsidP="004678B6">
      <w:pPr>
        <w:rPr>
          <w:sz w:val="28"/>
          <w:szCs w:val="28"/>
        </w:rPr>
      </w:pPr>
      <w:r w:rsidRPr="004678B6">
        <w:rPr>
          <w:sz w:val="28"/>
          <w:szCs w:val="28"/>
        </w:rPr>
        <w:t xml:space="preserve">‒ содержание учебного предмета, учебного курса (в том числе внеурочной деятельности), учебного модуля; </w:t>
      </w:r>
    </w:p>
    <w:p w:rsidR="00EE021F" w:rsidRPr="004678B6" w:rsidRDefault="00EE021F" w:rsidP="004678B6">
      <w:pPr>
        <w:rPr>
          <w:sz w:val="28"/>
          <w:szCs w:val="28"/>
        </w:rPr>
      </w:pPr>
      <w:r w:rsidRPr="004678B6">
        <w:rPr>
          <w:sz w:val="28"/>
          <w:szCs w:val="28"/>
        </w:rPr>
        <w:t xml:space="preserve">‒ планируемые результаты освоения учебного предмета, учебного курса (в том числе внеурочной деятельности), учебного модуля; </w:t>
      </w:r>
    </w:p>
    <w:p w:rsidR="00EE021F" w:rsidRPr="004678B6" w:rsidRDefault="00EE021F" w:rsidP="004678B6">
      <w:pPr>
        <w:rPr>
          <w:sz w:val="28"/>
          <w:szCs w:val="28"/>
        </w:rPr>
      </w:pPr>
      <w:r w:rsidRPr="004678B6">
        <w:rPr>
          <w:sz w:val="28"/>
          <w:szCs w:val="28"/>
        </w:rPr>
        <w:t xml:space="preserve">‒ 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w:t>
      </w:r>
    </w:p>
    <w:p w:rsidR="00EE021F" w:rsidRPr="004678B6" w:rsidRDefault="00EE021F" w:rsidP="004678B6">
      <w:pPr>
        <w:rPr>
          <w:sz w:val="28"/>
          <w:szCs w:val="28"/>
        </w:rPr>
      </w:pPr>
      <w:r w:rsidRPr="004678B6">
        <w:rPr>
          <w:sz w:val="28"/>
          <w:szCs w:val="28"/>
        </w:rPr>
        <w:t xml:space="preserve">Рабочие программы учебных курсов внеурочной деятельности содержат указание на форму проведения занятий. </w:t>
      </w:r>
    </w:p>
    <w:p w:rsidR="00EE021F" w:rsidRPr="004678B6" w:rsidRDefault="00EE021F" w:rsidP="004678B6">
      <w:pPr>
        <w:rPr>
          <w:sz w:val="28"/>
          <w:szCs w:val="28"/>
        </w:rPr>
      </w:pPr>
      <w:r w:rsidRPr="004678B6">
        <w:rPr>
          <w:sz w:val="28"/>
          <w:szCs w:val="28"/>
        </w:rPr>
        <w:t xml:space="preserve">Рабочие программы учебных предметов, учебных курсов (в том числе внеурочной деятельности), учебных модулей сформированы с учетом рабочей программы воспитания. </w:t>
      </w:r>
    </w:p>
    <w:p w:rsidR="00EE021F" w:rsidRPr="004678B6" w:rsidRDefault="00EE021F" w:rsidP="004678B6">
      <w:pPr>
        <w:rPr>
          <w:sz w:val="28"/>
          <w:szCs w:val="28"/>
        </w:rPr>
      </w:pPr>
      <w:r w:rsidRPr="004678B6">
        <w:rPr>
          <w:sz w:val="28"/>
          <w:szCs w:val="28"/>
        </w:rPr>
        <w:t>При реализации образовательной программы используются различные образовательные технологии, в том числе дистанционные образовательные технологии, электронное обучение.</w:t>
      </w:r>
    </w:p>
    <w:p w:rsidR="00EE021F" w:rsidRPr="004678B6" w:rsidRDefault="00EE021F" w:rsidP="004678B6">
      <w:pPr>
        <w:rPr>
          <w:sz w:val="28"/>
          <w:szCs w:val="28"/>
        </w:rPr>
      </w:pPr>
      <w:r w:rsidRPr="004678B6">
        <w:rPr>
          <w:sz w:val="28"/>
          <w:szCs w:val="28"/>
        </w:rPr>
        <w:t xml:space="preserve">Перечень рабочих программ отдельных учебных предметов, курсов, в том числе курсов внеурочной деятельности, при получении основного общего образования в Школе представлен в приложении 1. </w:t>
      </w:r>
    </w:p>
    <w:p w:rsidR="00EE021F" w:rsidRPr="004678B6" w:rsidRDefault="00EE021F" w:rsidP="004678B6">
      <w:pPr>
        <w:rPr>
          <w:sz w:val="28"/>
          <w:szCs w:val="28"/>
        </w:rPr>
      </w:pPr>
      <w:r w:rsidRPr="004678B6">
        <w:rPr>
          <w:sz w:val="28"/>
          <w:szCs w:val="28"/>
        </w:rPr>
        <w:t>Рабочие программы учебных предметов, учебных курсов (в том числе внеурочной деятельности), учебных модулей, предусмотренных к изучению в рамках освоения программы основного общего образования, доступны для ознакомления на официальном сайте Школы</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Перечень рабочих программ учебных предметов, учебных курсов (в том числе внеурочной деятельности), учебных модулей</w:t>
      </w:r>
    </w:p>
    <w:p w:rsidR="00EE021F" w:rsidRPr="004678B6" w:rsidRDefault="00EE021F" w:rsidP="004678B6">
      <w:pPr>
        <w:rPr>
          <w:sz w:val="28"/>
          <w:szCs w:val="28"/>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61"/>
        <w:gridCol w:w="3067"/>
        <w:gridCol w:w="3261"/>
        <w:gridCol w:w="2799"/>
      </w:tblGrid>
      <w:tr w:rsidR="00EE021F" w:rsidRPr="004678B6" w:rsidTr="00206B8A">
        <w:tc>
          <w:tcPr>
            <w:tcW w:w="761" w:type="dxa"/>
          </w:tcPr>
          <w:p w:rsidR="00EE021F" w:rsidRPr="004678B6" w:rsidRDefault="00EE021F" w:rsidP="004678B6">
            <w:pPr>
              <w:rPr>
                <w:sz w:val="28"/>
                <w:szCs w:val="28"/>
              </w:rPr>
            </w:pPr>
            <w:r w:rsidRPr="004678B6">
              <w:rPr>
                <w:sz w:val="28"/>
                <w:szCs w:val="28"/>
              </w:rPr>
              <w:t>№ п/п</w:t>
            </w:r>
          </w:p>
        </w:tc>
        <w:tc>
          <w:tcPr>
            <w:tcW w:w="3067" w:type="dxa"/>
          </w:tcPr>
          <w:p w:rsidR="00EE021F" w:rsidRPr="004678B6" w:rsidRDefault="00EE021F" w:rsidP="004678B6">
            <w:pPr>
              <w:rPr>
                <w:sz w:val="28"/>
                <w:szCs w:val="28"/>
              </w:rPr>
            </w:pPr>
            <w:r w:rsidRPr="004678B6">
              <w:rPr>
                <w:sz w:val="28"/>
                <w:szCs w:val="28"/>
              </w:rPr>
              <w:t>Учебный предмет, учебный курс (в том числе внеурочной деятельности), учебный модуль</w:t>
            </w:r>
          </w:p>
        </w:tc>
        <w:tc>
          <w:tcPr>
            <w:tcW w:w="3261" w:type="dxa"/>
          </w:tcPr>
          <w:p w:rsidR="00EE021F" w:rsidRPr="004678B6" w:rsidRDefault="00EE021F" w:rsidP="004678B6">
            <w:pPr>
              <w:rPr>
                <w:sz w:val="28"/>
                <w:szCs w:val="28"/>
              </w:rPr>
            </w:pPr>
            <w:r w:rsidRPr="004678B6">
              <w:rPr>
                <w:sz w:val="28"/>
                <w:szCs w:val="28"/>
              </w:rPr>
              <w:t>Наименование  рабочей  программы</w:t>
            </w:r>
          </w:p>
        </w:tc>
        <w:tc>
          <w:tcPr>
            <w:tcW w:w="2799" w:type="dxa"/>
          </w:tcPr>
          <w:p w:rsidR="00EE021F" w:rsidRPr="004678B6" w:rsidRDefault="00EE021F" w:rsidP="004678B6">
            <w:pPr>
              <w:rPr>
                <w:sz w:val="28"/>
                <w:szCs w:val="28"/>
              </w:rPr>
            </w:pPr>
            <w:r w:rsidRPr="004678B6">
              <w:rPr>
                <w:sz w:val="28"/>
                <w:szCs w:val="28"/>
              </w:rPr>
              <w:t xml:space="preserve">Ссылка </w:t>
            </w:r>
          </w:p>
          <w:p w:rsidR="00EE021F" w:rsidRPr="004678B6" w:rsidRDefault="00EE021F" w:rsidP="004678B6">
            <w:pPr>
              <w:rPr>
                <w:sz w:val="28"/>
                <w:szCs w:val="28"/>
              </w:rPr>
            </w:pPr>
            <w:r w:rsidRPr="004678B6">
              <w:rPr>
                <w:sz w:val="28"/>
                <w:szCs w:val="28"/>
              </w:rPr>
              <w:t>на рабочую программу</w:t>
            </w:r>
          </w:p>
        </w:tc>
      </w:tr>
      <w:tr w:rsidR="00EE021F" w:rsidRPr="004678B6" w:rsidTr="00206B8A">
        <w:tc>
          <w:tcPr>
            <w:tcW w:w="761" w:type="dxa"/>
          </w:tcPr>
          <w:p w:rsidR="00EE021F" w:rsidRPr="004678B6" w:rsidRDefault="00EE021F" w:rsidP="004678B6">
            <w:pPr>
              <w:rPr>
                <w:sz w:val="28"/>
                <w:szCs w:val="28"/>
              </w:rPr>
            </w:pPr>
            <w:r w:rsidRPr="004678B6">
              <w:rPr>
                <w:sz w:val="28"/>
                <w:szCs w:val="28"/>
              </w:rPr>
              <w:t>1</w:t>
            </w:r>
          </w:p>
        </w:tc>
        <w:tc>
          <w:tcPr>
            <w:tcW w:w="3067" w:type="dxa"/>
          </w:tcPr>
          <w:p w:rsidR="00EE021F" w:rsidRPr="004678B6" w:rsidRDefault="00EE021F" w:rsidP="004678B6">
            <w:pPr>
              <w:rPr>
                <w:sz w:val="28"/>
                <w:szCs w:val="28"/>
              </w:rPr>
            </w:pPr>
            <w:r w:rsidRPr="004678B6">
              <w:rPr>
                <w:sz w:val="28"/>
                <w:szCs w:val="28"/>
              </w:rPr>
              <w:t>Русский язык</w:t>
            </w:r>
          </w:p>
        </w:tc>
        <w:tc>
          <w:tcPr>
            <w:tcW w:w="3261" w:type="dxa"/>
          </w:tcPr>
          <w:p w:rsidR="00EE021F" w:rsidRDefault="00EE021F" w:rsidP="004678B6">
            <w:pPr>
              <w:rPr>
                <w:sz w:val="28"/>
                <w:szCs w:val="28"/>
              </w:rPr>
            </w:pPr>
            <w:r w:rsidRPr="004678B6">
              <w:rPr>
                <w:sz w:val="28"/>
                <w:szCs w:val="28"/>
              </w:rPr>
              <w:t>Рабочая программа учебного предмета «Русский язык»</w:t>
            </w:r>
          </w:p>
          <w:p w:rsidR="00EE021F" w:rsidRPr="004678B6" w:rsidRDefault="00EE021F" w:rsidP="004678B6">
            <w:pPr>
              <w:rPr>
                <w:sz w:val="28"/>
                <w:szCs w:val="28"/>
              </w:rPr>
            </w:pPr>
          </w:p>
        </w:tc>
        <w:tc>
          <w:tcPr>
            <w:tcW w:w="2799" w:type="dxa"/>
          </w:tcPr>
          <w:p w:rsidR="00EE021F" w:rsidRPr="004678B6" w:rsidRDefault="00EE021F" w:rsidP="004678B6">
            <w:pPr>
              <w:rPr>
                <w:sz w:val="28"/>
                <w:szCs w:val="28"/>
              </w:rPr>
            </w:pPr>
            <w:r>
              <w:rPr>
                <w:rFonts w:ascii="Arial" w:hAnsi="Arial" w:cs="Arial"/>
                <w:shd w:val="clear" w:color="auto" w:fill="FFFFFF"/>
              </w:rPr>
              <w:t>Рабочая </w:t>
            </w:r>
            <w:hyperlink r:id="rId11" w:tgtFrame="_blank" w:history="1">
              <w:r>
                <w:rPr>
                  <w:rStyle w:val="Hyperlink"/>
                  <w:rFonts w:ascii="Arial" w:hAnsi="Arial" w:cs="Arial"/>
                  <w:color w:val="007BFF"/>
                  <w:shd w:val="clear" w:color="auto" w:fill="FFFFFF"/>
                </w:rPr>
                <w:t>программа Русский язык 5-9 кл.docx</w:t>
              </w:r>
            </w:hyperlink>
          </w:p>
        </w:tc>
      </w:tr>
      <w:tr w:rsidR="00EE021F" w:rsidRPr="004678B6" w:rsidTr="00206B8A">
        <w:tc>
          <w:tcPr>
            <w:tcW w:w="761" w:type="dxa"/>
          </w:tcPr>
          <w:p w:rsidR="00EE021F" w:rsidRPr="004678B6" w:rsidRDefault="00EE021F" w:rsidP="004678B6">
            <w:pPr>
              <w:rPr>
                <w:sz w:val="28"/>
                <w:szCs w:val="28"/>
              </w:rPr>
            </w:pPr>
            <w:r w:rsidRPr="004678B6">
              <w:rPr>
                <w:sz w:val="28"/>
                <w:szCs w:val="28"/>
              </w:rPr>
              <w:t>2</w:t>
            </w:r>
          </w:p>
        </w:tc>
        <w:tc>
          <w:tcPr>
            <w:tcW w:w="3067" w:type="dxa"/>
          </w:tcPr>
          <w:p w:rsidR="00EE021F" w:rsidRPr="004678B6" w:rsidRDefault="00EE021F" w:rsidP="004678B6">
            <w:pPr>
              <w:rPr>
                <w:sz w:val="28"/>
                <w:szCs w:val="28"/>
              </w:rPr>
            </w:pPr>
            <w:r w:rsidRPr="004678B6">
              <w:rPr>
                <w:sz w:val="28"/>
                <w:szCs w:val="28"/>
              </w:rPr>
              <w:t>Литература</w:t>
            </w:r>
          </w:p>
        </w:tc>
        <w:tc>
          <w:tcPr>
            <w:tcW w:w="3261" w:type="dxa"/>
          </w:tcPr>
          <w:p w:rsidR="00EE021F" w:rsidRDefault="00EE021F" w:rsidP="004678B6">
            <w:pPr>
              <w:rPr>
                <w:sz w:val="28"/>
                <w:szCs w:val="28"/>
              </w:rPr>
            </w:pPr>
            <w:r w:rsidRPr="004678B6">
              <w:rPr>
                <w:sz w:val="28"/>
                <w:szCs w:val="28"/>
              </w:rPr>
              <w:t>Рабочая программа учебного предмета «Литература»</w:t>
            </w:r>
          </w:p>
          <w:p w:rsidR="00EE021F" w:rsidRPr="004678B6" w:rsidRDefault="00EE021F" w:rsidP="004678B6">
            <w:pPr>
              <w:rPr>
                <w:sz w:val="28"/>
                <w:szCs w:val="28"/>
              </w:rPr>
            </w:pPr>
          </w:p>
        </w:tc>
        <w:tc>
          <w:tcPr>
            <w:tcW w:w="2799" w:type="dxa"/>
          </w:tcPr>
          <w:p w:rsidR="00EE021F" w:rsidRPr="004678B6" w:rsidRDefault="00EE021F" w:rsidP="004678B6">
            <w:pPr>
              <w:rPr>
                <w:sz w:val="28"/>
                <w:szCs w:val="28"/>
              </w:rPr>
            </w:pPr>
            <w:r>
              <w:rPr>
                <w:rFonts w:ascii="Arial" w:hAnsi="Arial" w:cs="Arial"/>
                <w:shd w:val="clear" w:color="auto" w:fill="FFFFFF"/>
              </w:rPr>
              <w:t>Рабочая </w:t>
            </w:r>
            <w:hyperlink r:id="rId12" w:tgtFrame="_blank" w:history="1">
              <w:r>
                <w:rPr>
                  <w:rStyle w:val="Hyperlink"/>
                  <w:rFonts w:ascii="Arial" w:hAnsi="Arial" w:cs="Arial"/>
                  <w:color w:val="0056B3"/>
                  <w:shd w:val="clear" w:color="auto" w:fill="FFFFFF"/>
                </w:rPr>
                <w:t>программа Литература 5-9 кл (2).docx</w:t>
              </w:r>
            </w:hyperlink>
          </w:p>
        </w:tc>
      </w:tr>
      <w:tr w:rsidR="00EE021F" w:rsidRPr="004678B6" w:rsidTr="00206B8A">
        <w:tc>
          <w:tcPr>
            <w:tcW w:w="761" w:type="dxa"/>
          </w:tcPr>
          <w:p w:rsidR="00EE021F" w:rsidRPr="004678B6" w:rsidRDefault="00EE021F" w:rsidP="004678B6">
            <w:pPr>
              <w:rPr>
                <w:sz w:val="28"/>
                <w:szCs w:val="28"/>
              </w:rPr>
            </w:pPr>
            <w:r w:rsidRPr="004678B6">
              <w:rPr>
                <w:sz w:val="28"/>
                <w:szCs w:val="28"/>
              </w:rPr>
              <w:t>3</w:t>
            </w:r>
          </w:p>
        </w:tc>
        <w:tc>
          <w:tcPr>
            <w:tcW w:w="3067" w:type="dxa"/>
          </w:tcPr>
          <w:p w:rsidR="00EE021F" w:rsidRPr="004678B6" w:rsidRDefault="00EE021F" w:rsidP="004678B6">
            <w:pPr>
              <w:rPr>
                <w:sz w:val="28"/>
                <w:szCs w:val="28"/>
              </w:rPr>
            </w:pPr>
            <w:r w:rsidRPr="004678B6">
              <w:rPr>
                <w:sz w:val="28"/>
                <w:szCs w:val="28"/>
              </w:rPr>
              <w:t>Иностранный язык (английский)</w:t>
            </w:r>
          </w:p>
        </w:tc>
        <w:tc>
          <w:tcPr>
            <w:tcW w:w="3261" w:type="dxa"/>
          </w:tcPr>
          <w:p w:rsidR="00EE021F" w:rsidRDefault="00EE021F" w:rsidP="004678B6">
            <w:pPr>
              <w:rPr>
                <w:sz w:val="28"/>
                <w:szCs w:val="28"/>
              </w:rPr>
            </w:pPr>
            <w:r w:rsidRPr="004678B6">
              <w:rPr>
                <w:sz w:val="28"/>
                <w:szCs w:val="28"/>
              </w:rPr>
              <w:t>Рабочая программа учебного предмета «Иностранный язык (английский)»</w:t>
            </w:r>
          </w:p>
          <w:p w:rsidR="00EE021F" w:rsidRPr="004678B6" w:rsidRDefault="00EE021F" w:rsidP="004678B6">
            <w:pPr>
              <w:rPr>
                <w:sz w:val="28"/>
                <w:szCs w:val="28"/>
              </w:rPr>
            </w:pPr>
          </w:p>
        </w:tc>
        <w:tc>
          <w:tcPr>
            <w:tcW w:w="2799" w:type="dxa"/>
          </w:tcPr>
          <w:p w:rsidR="00EE021F" w:rsidRPr="004678B6" w:rsidRDefault="00EE021F" w:rsidP="004678B6">
            <w:pPr>
              <w:rPr>
                <w:sz w:val="28"/>
                <w:szCs w:val="28"/>
              </w:rPr>
            </w:pPr>
            <w:r>
              <w:rPr>
                <w:rFonts w:ascii="Arial" w:hAnsi="Arial" w:cs="Arial"/>
                <w:shd w:val="clear" w:color="auto" w:fill="FFFFFF"/>
              </w:rPr>
              <w:t>Рабочая п</w:t>
            </w:r>
            <w:hyperlink r:id="rId13" w:tgtFrame="_blank" w:history="1">
              <w:r>
                <w:rPr>
                  <w:rStyle w:val="Hyperlink"/>
                  <w:rFonts w:ascii="Arial" w:hAnsi="Arial" w:cs="Arial"/>
                  <w:color w:val="007BFF"/>
                  <w:shd w:val="clear" w:color="auto" w:fill="FFFFFF"/>
                </w:rPr>
                <w:t>рограмма английский язык 5-9 кл..docx</w:t>
              </w:r>
            </w:hyperlink>
          </w:p>
        </w:tc>
      </w:tr>
      <w:tr w:rsidR="00EE021F" w:rsidRPr="004678B6" w:rsidTr="00206B8A">
        <w:tc>
          <w:tcPr>
            <w:tcW w:w="761" w:type="dxa"/>
          </w:tcPr>
          <w:p w:rsidR="00EE021F" w:rsidRPr="004678B6" w:rsidRDefault="00EE021F" w:rsidP="004678B6">
            <w:pPr>
              <w:rPr>
                <w:sz w:val="28"/>
                <w:szCs w:val="28"/>
              </w:rPr>
            </w:pPr>
            <w:r w:rsidRPr="004678B6">
              <w:rPr>
                <w:sz w:val="28"/>
                <w:szCs w:val="28"/>
              </w:rPr>
              <w:t>4</w:t>
            </w:r>
          </w:p>
        </w:tc>
        <w:tc>
          <w:tcPr>
            <w:tcW w:w="3067" w:type="dxa"/>
          </w:tcPr>
          <w:p w:rsidR="00EE021F" w:rsidRPr="004678B6" w:rsidRDefault="00EE021F" w:rsidP="004678B6">
            <w:pPr>
              <w:rPr>
                <w:sz w:val="28"/>
                <w:szCs w:val="28"/>
              </w:rPr>
            </w:pPr>
            <w:r w:rsidRPr="004678B6">
              <w:rPr>
                <w:sz w:val="28"/>
                <w:szCs w:val="28"/>
              </w:rPr>
              <w:t>Математика</w:t>
            </w:r>
          </w:p>
        </w:tc>
        <w:tc>
          <w:tcPr>
            <w:tcW w:w="3261" w:type="dxa"/>
          </w:tcPr>
          <w:p w:rsidR="00EE021F" w:rsidRDefault="00EE021F" w:rsidP="004678B6">
            <w:pPr>
              <w:rPr>
                <w:sz w:val="28"/>
                <w:szCs w:val="28"/>
              </w:rPr>
            </w:pPr>
            <w:r w:rsidRPr="004678B6">
              <w:rPr>
                <w:sz w:val="28"/>
                <w:szCs w:val="28"/>
              </w:rPr>
              <w:t>Рабочая программа учебного предмета «Математика»</w:t>
            </w:r>
          </w:p>
          <w:p w:rsidR="00EE021F" w:rsidRPr="004678B6" w:rsidRDefault="00EE021F" w:rsidP="004678B6">
            <w:pPr>
              <w:rPr>
                <w:sz w:val="28"/>
                <w:szCs w:val="28"/>
              </w:rPr>
            </w:pPr>
          </w:p>
        </w:tc>
        <w:tc>
          <w:tcPr>
            <w:tcW w:w="2799" w:type="dxa"/>
          </w:tcPr>
          <w:p w:rsidR="00EE021F" w:rsidRPr="004678B6" w:rsidRDefault="00EE021F" w:rsidP="004678B6">
            <w:pPr>
              <w:rPr>
                <w:sz w:val="28"/>
                <w:szCs w:val="28"/>
              </w:rPr>
            </w:pPr>
            <w:r>
              <w:rPr>
                <w:rFonts w:ascii="Arial" w:hAnsi="Arial" w:cs="Arial"/>
                <w:shd w:val="clear" w:color="auto" w:fill="FFFFFF"/>
              </w:rPr>
              <w:t>Рабочая </w:t>
            </w:r>
            <w:hyperlink r:id="rId14" w:tgtFrame="_blank" w:history="1">
              <w:r>
                <w:rPr>
                  <w:rStyle w:val="Hyperlink"/>
                  <w:rFonts w:ascii="Arial" w:hAnsi="Arial" w:cs="Arial"/>
                  <w:color w:val="007BFF"/>
                  <w:shd w:val="clear" w:color="auto" w:fill="FFFFFF"/>
                </w:rPr>
                <w:t>программа математика 5-6 (1).docx</w:t>
              </w:r>
            </w:hyperlink>
          </w:p>
        </w:tc>
      </w:tr>
      <w:tr w:rsidR="00EE021F" w:rsidRPr="004678B6" w:rsidTr="00206B8A">
        <w:tc>
          <w:tcPr>
            <w:tcW w:w="761" w:type="dxa"/>
          </w:tcPr>
          <w:p w:rsidR="00EE021F" w:rsidRPr="004678B6" w:rsidRDefault="00EE021F" w:rsidP="004678B6">
            <w:pPr>
              <w:rPr>
                <w:sz w:val="28"/>
                <w:szCs w:val="28"/>
              </w:rPr>
            </w:pPr>
            <w:r w:rsidRPr="004678B6">
              <w:rPr>
                <w:sz w:val="28"/>
                <w:szCs w:val="28"/>
              </w:rPr>
              <w:t>5</w:t>
            </w:r>
          </w:p>
        </w:tc>
        <w:tc>
          <w:tcPr>
            <w:tcW w:w="3067" w:type="dxa"/>
          </w:tcPr>
          <w:p w:rsidR="00EE021F" w:rsidRPr="004678B6" w:rsidRDefault="00EE021F" w:rsidP="004678B6">
            <w:pPr>
              <w:rPr>
                <w:sz w:val="28"/>
                <w:szCs w:val="28"/>
              </w:rPr>
            </w:pPr>
            <w:r w:rsidRPr="004678B6">
              <w:rPr>
                <w:sz w:val="28"/>
                <w:szCs w:val="28"/>
              </w:rPr>
              <w:t>Алгебра</w:t>
            </w:r>
          </w:p>
        </w:tc>
        <w:tc>
          <w:tcPr>
            <w:tcW w:w="3261" w:type="dxa"/>
          </w:tcPr>
          <w:p w:rsidR="00EE021F" w:rsidRDefault="00EE021F" w:rsidP="004678B6">
            <w:pPr>
              <w:rPr>
                <w:sz w:val="28"/>
                <w:szCs w:val="28"/>
              </w:rPr>
            </w:pPr>
            <w:r w:rsidRPr="004678B6">
              <w:rPr>
                <w:sz w:val="28"/>
                <w:szCs w:val="28"/>
              </w:rPr>
              <w:t>Рабочая программа учебного предмета «Алгебра»</w:t>
            </w:r>
          </w:p>
          <w:p w:rsidR="00EE021F" w:rsidRPr="004678B6" w:rsidRDefault="00EE021F" w:rsidP="004678B6">
            <w:pPr>
              <w:rPr>
                <w:sz w:val="28"/>
                <w:szCs w:val="28"/>
              </w:rPr>
            </w:pPr>
          </w:p>
        </w:tc>
        <w:tc>
          <w:tcPr>
            <w:tcW w:w="2799" w:type="dxa"/>
          </w:tcPr>
          <w:p w:rsidR="00EE021F" w:rsidRPr="004678B6" w:rsidRDefault="00EE021F" w:rsidP="004678B6">
            <w:pPr>
              <w:rPr>
                <w:sz w:val="28"/>
                <w:szCs w:val="28"/>
              </w:rPr>
            </w:pPr>
            <w:r>
              <w:rPr>
                <w:rFonts w:ascii="Arial" w:hAnsi="Arial" w:cs="Arial"/>
                <w:shd w:val="clear" w:color="auto" w:fill="FFFFFF"/>
              </w:rPr>
              <w:t>Рабочая </w:t>
            </w:r>
            <w:hyperlink r:id="rId15" w:tgtFrame="_blank" w:history="1">
              <w:r>
                <w:rPr>
                  <w:rStyle w:val="Hyperlink"/>
                  <w:rFonts w:ascii="Arial" w:hAnsi="Arial" w:cs="Arial"/>
                  <w:color w:val="007BFF"/>
                  <w:shd w:val="clear" w:color="auto" w:fill="FFFFFF"/>
                </w:rPr>
                <w:t>программа Алгебра 7-9.docx</w:t>
              </w:r>
            </w:hyperlink>
          </w:p>
        </w:tc>
      </w:tr>
      <w:tr w:rsidR="00EE021F" w:rsidRPr="004678B6" w:rsidTr="00206B8A">
        <w:tc>
          <w:tcPr>
            <w:tcW w:w="761" w:type="dxa"/>
          </w:tcPr>
          <w:p w:rsidR="00EE021F" w:rsidRPr="004678B6" w:rsidRDefault="00EE021F" w:rsidP="004678B6">
            <w:pPr>
              <w:rPr>
                <w:sz w:val="28"/>
                <w:szCs w:val="28"/>
              </w:rPr>
            </w:pPr>
            <w:r w:rsidRPr="004678B6">
              <w:rPr>
                <w:sz w:val="28"/>
                <w:szCs w:val="28"/>
              </w:rPr>
              <w:t>6</w:t>
            </w:r>
          </w:p>
        </w:tc>
        <w:tc>
          <w:tcPr>
            <w:tcW w:w="3067" w:type="dxa"/>
          </w:tcPr>
          <w:p w:rsidR="00EE021F" w:rsidRPr="004678B6" w:rsidRDefault="00EE021F" w:rsidP="004678B6">
            <w:pPr>
              <w:rPr>
                <w:sz w:val="28"/>
                <w:szCs w:val="28"/>
              </w:rPr>
            </w:pPr>
            <w:r w:rsidRPr="004678B6">
              <w:rPr>
                <w:sz w:val="28"/>
                <w:szCs w:val="28"/>
              </w:rPr>
              <w:t>Геометрия</w:t>
            </w:r>
          </w:p>
        </w:tc>
        <w:tc>
          <w:tcPr>
            <w:tcW w:w="3261" w:type="dxa"/>
          </w:tcPr>
          <w:p w:rsidR="00EE021F" w:rsidRDefault="00EE021F" w:rsidP="004678B6">
            <w:pPr>
              <w:rPr>
                <w:sz w:val="28"/>
                <w:szCs w:val="28"/>
              </w:rPr>
            </w:pPr>
            <w:r w:rsidRPr="004678B6">
              <w:rPr>
                <w:sz w:val="28"/>
                <w:szCs w:val="28"/>
              </w:rPr>
              <w:t>Рабочая программа учебного предмета «Геометрия»</w:t>
            </w:r>
          </w:p>
          <w:p w:rsidR="00EE021F" w:rsidRPr="004678B6" w:rsidRDefault="00EE021F" w:rsidP="004678B6">
            <w:pPr>
              <w:rPr>
                <w:sz w:val="28"/>
                <w:szCs w:val="28"/>
              </w:rPr>
            </w:pPr>
          </w:p>
        </w:tc>
        <w:tc>
          <w:tcPr>
            <w:tcW w:w="2799" w:type="dxa"/>
          </w:tcPr>
          <w:p w:rsidR="00EE021F" w:rsidRPr="004678B6" w:rsidRDefault="00EE021F" w:rsidP="004678B6">
            <w:pPr>
              <w:rPr>
                <w:sz w:val="28"/>
                <w:szCs w:val="28"/>
              </w:rPr>
            </w:pPr>
            <w:r>
              <w:rPr>
                <w:rFonts w:ascii="Arial" w:hAnsi="Arial" w:cs="Arial"/>
                <w:shd w:val="clear" w:color="auto" w:fill="FFFFFF"/>
              </w:rPr>
              <w:t>Рабочая </w:t>
            </w:r>
            <w:hyperlink r:id="rId16" w:tgtFrame="_blank" w:history="1">
              <w:r>
                <w:rPr>
                  <w:rStyle w:val="Hyperlink"/>
                  <w:rFonts w:ascii="Arial" w:hAnsi="Arial" w:cs="Arial"/>
                  <w:color w:val="007BFF"/>
                  <w:shd w:val="clear" w:color="auto" w:fill="FFFFFF"/>
                </w:rPr>
                <w:t>программа Геометрия 7-9 (1).docx</w:t>
              </w:r>
            </w:hyperlink>
          </w:p>
        </w:tc>
      </w:tr>
      <w:tr w:rsidR="00EE021F" w:rsidRPr="004678B6" w:rsidTr="00206B8A">
        <w:tc>
          <w:tcPr>
            <w:tcW w:w="761" w:type="dxa"/>
          </w:tcPr>
          <w:p w:rsidR="00EE021F" w:rsidRPr="004678B6" w:rsidRDefault="00EE021F" w:rsidP="004678B6">
            <w:pPr>
              <w:rPr>
                <w:sz w:val="28"/>
                <w:szCs w:val="28"/>
              </w:rPr>
            </w:pPr>
            <w:r w:rsidRPr="004678B6">
              <w:rPr>
                <w:sz w:val="28"/>
                <w:szCs w:val="28"/>
              </w:rPr>
              <w:t>7</w:t>
            </w:r>
          </w:p>
        </w:tc>
        <w:tc>
          <w:tcPr>
            <w:tcW w:w="3067" w:type="dxa"/>
          </w:tcPr>
          <w:p w:rsidR="00EE021F" w:rsidRPr="004678B6" w:rsidRDefault="00EE021F" w:rsidP="004678B6">
            <w:pPr>
              <w:rPr>
                <w:sz w:val="28"/>
                <w:szCs w:val="28"/>
              </w:rPr>
            </w:pPr>
            <w:r w:rsidRPr="004678B6">
              <w:rPr>
                <w:sz w:val="28"/>
                <w:szCs w:val="28"/>
              </w:rPr>
              <w:t>Вероятность и статистика</w:t>
            </w:r>
          </w:p>
        </w:tc>
        <w:tc>
          <w:tcPr>
            <w:tcW w:w="3261" w:type="dxa"/>
          </w:tcPr>
          <w:p w:rsidR="00EE021F" w:rsidRDefault="00EE021F" w:rsidP="004678B6">
            <w:pPr>
              <w:rPr>
                <w:sz w:val="28"/>
                <w:szCs w:val="28"/>
              </w:rPr>
            </w:pPr>
            <w:r w:rsidRPr="004678B6">
              <w:rPr>
                <w:sz w:val="28"/>
                <w:szCs w:val="28"/>
              </w:rPr>
              <w:t>Рабочая программа учебного предмета «Вероятность и статистика»</w:t>
            </w:r>
          </w:p>
          <w:p w:rsidR="00EE021F" w:rsidRPr="004678B6" w:rsidRDefault="00EE021F" w:rsidP="004678B6">
            <w:pPr>
              <w:rPr>
                <w:sz w:val="28"/>
                <w:szCs w:val="28"/>
              </w:rPr>
            </w:pPr>
          </w:p>
        </w:tc>
        <w:tc>
          <w:tcPr>
            <w:tcW w:w="2799" w:type="dxa"/>
          </w:tcPr>
          <w:p w:rsidR="00EE021F" w:rsidRPr="004678B6" w:rsidRDefault="00EE021F" w:rsidP="004678B6">
            <w:pPr>
              <w:rPr>
                <w:sz w:val="28"/>
                <w:szCs w:val="28"/>
              </w:rPr>
            </w:pPr>
            <w:r>
              <w:rPr>
                <w:rFonts w:ascii="Arial" w:hAnsi="Arial" w:cs="Arial"/>
                <w:shd w:val="clear" w:color="auto" w:fill="FFFFFF"/>
              </w:rPr>
              <w:t>Рабочая </w:t>
            </w:r>
            <w:hyperlink r:id="rId17" w:tgtFrame="_blank" w:history="1">
              <w:r>
                <w:rPr>
                  <w:rStyle w:val="Hyperlink"/>
                  <w:rFonts w:ascii="Arial" w:hAnsi="Arial" w:cs="Arial"/>
                  <w:color w:val="0056B3"/>
                  <w:shd w:val="clear" w:color="auto" w:fill="FFFFFF"/>
                </w:rPr>
                <w:t>программа Вероятность 7-9.docx</w:t>
              </w:r>
            </w:hyperlink>
          </w:p>
        </w:tc>
      </w:tr>
      <w:tr w:rsidR="00EE021F" w:rsidRPr="004678B6" w:rsidTr="00206B8A">
        <w:tc>
          <w:tcPr>
            <w:tcW w:w="761" w:type="dxa"/>
          </w:tcPr>
          <w:p w:rsidR="00EE021F" w:rsidRPr="004678B6" w:rsidRDefault="00EE021F" w:rsidP="004678B6">
            <w:pPr>
              <w:rPr>
                <w:sz w:val="28"/>
                <w:szCs w:val="28"/>
              </w:rPr>
            </w:pPr>
            <w:r w:rsidRPr="004678B6">
              <w:rPr>
                <w:sz w:val="28"/>
                <w:szCs w:val="28"/>
              </w:rPr>
              <w:t>8</w:t>
            </w:r>
          </w:p>
        </w:tc>
        <w:tc>
          <w:tcPr>
            <w:tcW w:w="3067" w:type="dxa"/>
          </w:tcPr>
          <w:p w:rsidR="00EE021F" w:rsidRPr="004678B6" w:rsidRDefault="00EE021F" w:rsidP="004678B6">
            <w:pPr>
              <w:rPr>
                <w:sz w:val="28"/>
                <w:szCs w:val="28"/>
              </w:rPr>
            </w:pPr>
            <w:r w:rsidRPr="004678B6">
              <w:rPr>
                <w:sz w:val="28"/>
                <w:szCs w:val="28"/>
              </w:rPr>
              <w:t>Информатика</w:t>
            </w:r>
          </w:p>
        </w:tc>
        <w:tc>
          <w:tcPr>
            <w:tcW w:w="3261" w:type="dxa"/>
          </w:tcPr>
          <w:p w:rsidR="00EE021F" w:rsidRDefault="00EE021F" w:rsidP="004678B6">
            <w:pPr>
              <w:rPr>
                <w:sz w:val="28"/>
                <w:szCs w:val="28"/>
              </w:rPr>
            </w:pPr>
            <w:r w:rsidRPr="004678B6">
              <w:rPr>
                <w:sz w:val="28"/>
                <w:szCs w:val="28"/>
              </w:rPr>
              <w:t>Рабочая программа учебного предмета «Информатика»</w:t>
            </w:r>
          </w:p>
          <w:p w:rsidR="00EE021F" w:rsidRPr="004678B6" w:rsidRDefault="00EE021F" w:rsidP="004678B6">
            <w:pPr>
              <w:rPr>
                <w:sz w:val="28"/>
                <w:szCs w:val="28"/>
              </w:rPr>
            </w:pPr>
          </w:p>
        </w:tc>
        <w:tc>
          <w:tcPr>
            <w:tcW w:w="2799" w:type="dxa"/>
          </w:tcPr>
          <w:p w:rsidR="00EE021F" w:rsidRPr="004678B6" w:rsidRDefault="00EE021F" w:rsidP="004678B6">
            <w:pPr>
              <w:rPr>
                <w:sz w:val="28"/>
                <w:szCs w:val="28"/>
              </w:rPr>
            </w:pPr>
            <w:r>
              <w:rPr>
                <w:rFonts w:ascii="Arial" w:hAnsi="Arial" w:cs="Arial"/>
                <w:shd w:val="clear" w:color="auto" w:fill="FFFFFF"/>
              </w:rPr>
              <w:t>Рабочая </w:t>
            </w:r>
            <w:hyperlink r:id="rId18" w:tgtFrame="_blank" w:history="1">
              <w:r>
                <w:rPr>
                  <w:rStyle w:val="Hyperlink"/>
                  <w:rFonts w:ascii="Arial" w:hAnsi="Arial" w:cs="Arial"/>
                  <w:color w:val="007BFF"/>
                  <w:shd w:val="clear" w:color="auto" w:fill="FFFFFF"/>
                </w:rPr>
                <w:t>программа_Информатика 7-9 класс.docx</w:t>
              </w:r>
            </w:hyperlink>
          </w:p>
        </w:tc>
      </w:tr>
      <w:tr w:rsidR="00EE021F" w:rsidRPr="004678B6" w:rsidTr="00206B8A">
        <w:tc>
          <w:tcPr>
            <w:tcW w:w="761" w:type="dxa"/>
          </w:tcPr>
          <w:p w:rsidR="00EE021F" w:rsidRPr="004678B6" w:rsidRDefault="00EE021F" w:rsidP="004678B6">
            <w:pPr>
              <w:rPr>
                <w:sz w:val="28"/>
                <w:szCs w:val="28"/>
              </w:rPr>
            </w:pPr>
            <w:r w:rsidRPr="004678B6">
              <w:rPr>
                <w:sz w:val="28"/>
                <w:szCs w:val="28"/>
              </w:rPr>
              <w:t>9</w:t>
            </w:r>
          </w:p>
        </w:tc>
        <w:tc>
          <w:tcPr>
            <w:tcW w:w="3067" w:type="dxa"/>
          </w:tcPr>
          <w:p w:rsidR="00EE021F" w:rsidRPr="004678B6" w:rsidRDefault="00EE021F" w:rsidP="004678B6">
            <w:pPr>
              <w:rPr>
                <w:sz w:val="28"/>
                <w:szCs w:val="28"/>
              </w:rPr>
            </w:pPr>
            <w:r w:rsidRPr="004678B6">
              <w:rPr>
                <w:sz w:val="28"/>
                <w:szCs w:val="28"/>
              </w:rPr>
              <w:t>История</w:t>
            </w:r>
          </w:p>
        </w:tc>
        <w:tc>
          <w:tcPr>
            <w:tcW w:w="3261" w:type="dxa"/>
          </w:tcPr>
          <w:p w:rsidR="00EE021F" w:rsidRDefault="00EE021F" w:rsidP="004678B6">
            <w:pPr>
              <w:rPr>
                <w:sz w:val="28"/>
                <w:szCs w:val="28"/>
              </w:rPr>
            </w:pPr>
            <w:r w:rsidRPr="004678B6">
              <w:rPr>
                <w:sz w:val="28"/>
                <w:szCs w:val="28"/>
              </w:rPr>
              <w:t>Рабочая программа учебного предмета «История»</w:t>
            </w:r>
          </w:p>
          <w:p w:rsidR="00EE021F" w:rsidRPr="004678B6" w:rsidRDefault="00EE021F" w:rsidP="004678B6">
            <w:pPr>
              <w:rPr>
                <w:sz w:val="28"/>
                <w:szCs w:val="28"/>
              </w:rPr>
            </w:pPr>
          </w:p>
        </w:tc>
        <w:tc>
          <w:tcPr>
            <w:tcW w:w="2799" w:type="dxa"/>
          </w:tcPr>
          <w:p w:rsidR="00EE021F" w:rsidRPr="004678B6" w:rsidRDefault="00EE021F" w:rsidP="004678B6">
            <w:pPr>
              <w:rPr>
                <w:sz w:val="28"/>
                <w:szCs w:val="28"/>
              </w:rPr>
            </w:pPr>
            <w:r>
              <w:rPr>
                <w:rFonts w:ascii="Arial" w:hAnsi="Arial" w:cs="Arial"/>
                <w:shd w:val="clear" w:color="auto" w:fill="FFFFFF"/>
              </w:rPr>
              <w:t>Рабочая </w:t>
            </w:r>
            <w:hyperlink r:id="rId19" w:tgtFrame="_blank" w:history="1">
              <w:r>
                <w:rPr>
                  <w:rStyle w:val="Hyperlink"/>
                  <w:rFonts w:ascii="Arial" w:hAnsi="Arial" w:cs="Arial"/>
                  <w:color w:val="007BFF"/>
                  <w:shd w:val="clear" w:color="auto" w:fill="FFFFFF"/>
                </w:rPr>
                <w:t>программа по истории 5-9.docx</w:t>
              </w:r>
            </w:hyperlink>
          </w:p>
        </w:tc>
      </w:tr>
      <w:tr w:rsidR="00EE021F" w:rsidRPr="004678B6" w:rsidTr="00206B8A">
        <w:tc>
          <w:tcPr>
            <w:tcW w:w="761" w:type="dxa"/>
          </w:tcPr>
          <w:p w:rsidR="00EE021F" w:rsidRPr="004678B6" w:rsidRDefault="00EE021F" w:rsidP="004678B6">
            <w:pPr>
              <w:rPr>
                <w:sz w:val="28"/>
                <w:szCs w:val="28"/>
              </w:rPr>
            </w:pPr>
            <w:r w:rsidRPr="004678B6">
              <w:rPr>
                <w:sz w:val="28"/>
                <w:szCs w:val="28"/>
              </w:rPr>
              <w:t>10</w:t>
            </w:r>
          </w:p>
        </w:tc>
        <w:tc>
          <w:tcPr>
            <w:tcW w:w="3067" w:type="dxa"/>
          </w:tcPr>
          <w:p w:rsidR="00EE021F" w:rsidRPr="004678B6" w:rsidRDefault="00EE021F" w:rsidP="004678B6">
            <w:pPr>
              <w:rPr>
                <w:sz w:val="28"/>
                <w:szCs w:val="28"/>
              </w:rPr>
            </w:pPr>
            <w:r w:rsidRPr="004678B6">
              <w:rPr>
                <w:sz w:val="28"/>
                <w:szCs w:val="28"/>
              </w:rPr>
              <w:t>Обществознание</w:t>
            </w:r>
          </w:p>
        </w:tc>
        <w:tc>
          <w:tcPr>
            <w:tcW w:w="3261" w:type="dxa"/>
          </w:tcPr>
          <w:p w:rsidR="00EE021F" w:rsidRDefault="00EE021F" w:rsidP="004678B6">
            <w:pPr>
              <w:rPr>
                <w:sz w:val="28"/>
                <w:szCs w:val="28"/>
              </w:rPr>
            </w:pPr>
            <w:r w:rsidRPr="004678B6">
              <w:rPr>
                <w:sz w:val="28"/>
                <w:szCs w:val="28"/>
              </w:rPr>
              <w:t>Рабочая программа учебного предмета «Обществознание»</w:t>
            </w:r>
          </w:p>
          <w:p w:rsidR="00EE021F" w:rsidRPr="004678B6" w:rsidRDefault="00EE021F" w:rsidP="004678B6">
            <w:pPr>
              <w:rPr>
                <w:sz w:val="28"/>
                <w:szCs w:val="28"/>
              </w:rPr>
            </w:pPr>
          </w:p>
        </w:tc>
        <w:tc>
          <w:tcPr>
            <w:tcW w:w="2799" w:type="dxa"/>
          </w:tcPr>
          <w:p w:rsidR="00EE021F" w:rsidRPr="004678B6" w:rsidRDefault="00EE021F" w:rsidP="004678B6">
            <w:pPr>
              <w:rPr>
                <w:sz w:val="28"/>
                <w:szCs w:val="28"/>
              </w:rPr>
            </w:pPr>
            <w:r>
              <w:rPr>
                <w:rFonts w:ascii="Arial" w:hAnsi="Arial" w:cs="Arial"/>
                <w:shd w:val="clear" w:color="auto" w:fill="FFFFFF"/>
              </w:rPr>
              <w:t>Рабочая </w:t>
            </w:r>
            <w:hyperlink r:id="rId20" w:tgtFrame="_blank" w:history="1">
              <w:r>
                <w:rPr>
                  <w:rStyle w:val="Hyperlink"/>
                  <w:rFonts w:ascii="Arial" w:hAnsi="Arial" w:cs="Arial"/>
                  <w:color w:val="007BFF"/>
                  <w:shd w:val="clear" w:color="auto" w:fill="FFFFFF"/>
                </w:rPr>
                <w:t>программа обществознание 6-9.docx</w:t>
              </w:r>
            </w:hyperlink>
          </w:p>
        </w:tc>
      </w:tr>
      <w:tr w:rsidR="00EE021F" w:rsidRPr="004678B6" w:rsidTr="00206B8A">
        <w:tc>
          <w:tcPr>
            <w:tcW w:w="761" w:type="dxa"/>
          </w:tcPr>
          <w:p w:rsidR="00EE021F" w:rsidRPr="004678B6" w:rsidRDefault="00EE021F" w:rsidP="004678B6">
            <w:pPr>
              <w:rPr>
                <w:sz w:val="28"/>
                <w:szCs w:val="28"/>
              </w:rPr>
            </w:pPr>
            <w:r w:rsidRPr="004678B6">
              <w:rPr>
                <w:sz w:val="28"/>
                <w:szCs w:val="28"/>
              </w:rPr>
              <w:t>11</w:t>
            </w:r>
          </w:p>
        </w:tc>
        <w:tc>
          <w:tcPr>
            <w:tcW w:w="3067" w:type="dxa"/>
          </w:tcPr>
          <w:p w:rsidR="00EE021F" w:rsidRPr="004678B6" w:rsidRDefault="00EE021F" w:rsidP="004678B6">
            <w:pPr>
              <w:rPr>
                <w:sz w:val="28"/>
                <w:szCs w:val="28"/>
              </w:rPr>
            </w:pPr>
            <w:r w:rsidRPr="004678B6">
              <w:rPr>
                <w:sz w:val="28"/>
                <w:szCs w:val="28"/>
              </w:rPr>
              <w:t>Физика</w:t>
            </w:r>
          </w:p>
        </w:tc>
        <w:tc>
          <w:tcPr>
            <w:tcW w:w="3261" w:type="dxa"/>
          </w:tcPr>
          <w:p w:rsidR="00EE021F" w:rsidRDefault="00EE021F" w:rsidP="004678B6">
            <w:pPr>
              <w:rPr>
                <w:sz w:val="28"/>
                <w:szCs w:val="28"/>
              </w:rPr>
            </w:pPr>
            <w:r w:rsidRPr="004678B6">
              <w:rPr>
                <w:sz w:val="28"/>
                <w:szCs w:val="28"/>
              </w:rPr>
              <w:t>Рабочая программа учебного предмета «Физика»</w:t>
            </w:r>
          </w:p>
          <w:p w:rsidR="00EE021F" w:rsidRPr="004678B6" w:rsidRDefault="00EE021F" w:rsidP="004678B6">
            <w:pPr>
              <w:rPr>
                <w:sz w:val="28"/>
                <w:szCs w:val="28"/>
              </w:rPr>
            </w:pPr>
          </w:p>
        </w:tc>
        <w:tc>
          <w:tcPr>
            <w:tcW w:w="2799" w:type="dxa"/>
          </w:tcPr>
          <w:p w:rsidR="00EE021F" w:rsidRPr="004678B6" w:rsidRDefault="00EE021F" w:rsidP="004678B6">
            <w:pPr>
              <w:rPr>
                <w:sz w:val="28"/>
                <w:szCs w:val="28"/>
              </w:rPr>
            </w:pPr>
            <w:r>
              <w:rPr>
                <w:rFonts w:ascii="Arial" w:hAnsi="Arial" w:cs="Arial"/>
                <w:shd w:val="clear" w:color="auto" w:fill="FFFFFF"/>
              </w:rPr>
              <w:t>Рабочая </w:t>
            </w:r>
            <w:hyperlink r:id="rId21" w:tgtFrame="_blank" w:history="1">
              <w:r>
                <w:rPr>
                  <w:rStyle w:val="Hyperlink"/>
                  <w:rFonts w:ascii="Arial" w:hAnsi="Arial" w:cs="Arial"/>
                  <w:color w:val="007BFF"/>
                  <w:shd w:val="clear" w:color="auto" w:fill="FFFFFF"/>
                </w:rPr>
                <w:t>программа физика 7-9.docx</w:t>
              </w:r>
            </w:hyperlink>
          </w:p>
        </w:tc>
      </w:tr>
      <w:tr w:rsidR="00EE021F" w:rsidRPr="004678B6" w:rsidTr="00206B8A">
        <w:tc>
          <w:tcPr>
            <w:tcW w:w="761" w:type="dxa"/>
          </w:tcPr>
          <w:p w:rsidR="00EE021F" w:rsidRPr="004678B6" w:rsidRDefault="00EE021F" w:rsidP="004678B6">
            <w:pPr>
              <w:rPr>
                <w:sz w:val="28"/>
                <w:szCs w:val="28"/>
              </w:rPr>
            </w:pPr>
            <w:r w:rsidRPr="004678B6">
              <w:rPr>
                <w:sz w:val="28"/>
                <w:szCs w:val="28"/>
              </w:rPr>
              <w:t>12</w:t>
            </w:r>
          </w:p>
        </w:tc>
        <w:tc>
          <w:tcPr>
            <w:tcW w:w="3067" w:type="dxa"/>
          </w:tcPr>
          <w:p w:rsidR="00EE021F" w:rsidRPr="004678B6" w:rsidRDefault="00EE021F" w:rsidP="004678B6">
            <w:pPr>
              <w:rPr>
                <w:sz w:val="28"/>
                <w:szCs w:val="28"/>
              </w:rPr>
            </w:pPr>
            <w:r w:rsidRPr="004678B6">
              <w:rPr>
                <w:sz w:val="28"/>
                <w:szCs w:val="28"/>
              </w:rPr>
              <w:t>Химия</w:t>
            </w:r>
          </w:p>
        </w:tc>
        <w:tc>
          <w:tcPr>
            <w:tcW w:w="3261" w:type="dxa"/>
          </w:tcPr>
          <w:p w:rsidR="00EE021F" w:rsidRDefault="00EE021F" w:rsidP="004678B6">
            <w:pPr>
              <w:rPr>
                <w:sz w:val="28"/>
                <w:szCs w:val="28"/>
              </w:rPr>
            </w:pPr>
            <w:r w:rsidRPr="004678B6">
              <w:rPr>
                <w:sz w:val="28"/>
                <w:szCs w:val="28"/>
              </w:rPr>
              <w:t>Рабочая программа учебного предмета «Химия»</w:t>
            </w:r>
          </w:p>
          <w:p w:rsidR="00EE021F" w:rsidRPr="004678B6" w:rsidRDefault="00EE021F" w:rsidP="004678B6">
            <w:pPr>
              <w:rPr>
                <w:sz w:val="28"/>
                <w:szCs w:val="28"/>
              </w:rPr>
            </w:pPr>
          </w:p>
        </w:tc>
        <w:tc>
          <w:tcPr>
            <w:tcW w:w="2799" w:type="dxa"/>
          </w:tcPr>
          <w:p w:rsidR="00EE021F" w:rsidRPr="004678B6" w:rsidRDefault="00EE021F" w:rsidP="004678B6">
            <w:pPr>
              <w:rPr>
                <w:sz w:val="28"/>
                <w:szCs w:val="28"/>
              </w:rPr>
            </w:pPr>
            <w:r>
              <w:rPr>
                <w:rFonts w:ascii="Arial" w:hAnsi="Arial" w:cs="Arial"/>
                <w:shd w:val="clear" w:color="auto" w:fill="FFFFFF"/>
              </w:rPr>
              <w:t>Рабочая </w:t>
            </w:r>
            <w:hyperlink r:id="rId22" w:tgtFrame="_blank" w:history="1">
              <w:r>
                <w:rPr>
                  <w:rStyle w:val="Hyperlink"/>
                  <w:rFonts w:ascii="Arial" w:hAnsi="Arial" w:cs="Arial"/>
                  <w:color w:val="007BFF"/>
                  <w:shd w:val="clear" w:color="auto" w:fill="FFFFFF"/>
                </w:rPr>
                <w:t>программа химия 8-9 (1).docx</w:t>
              </w:r>
            </w:hyperlink>
          </w:p>
        </w:tc>
      </w:tr>
      <w:tr w:rsidR="00EE021F" w:rsidRPr="004678B6" w:rsidTr="00206B8A">
        <w:tc>
          <w:tcPr>
            <w:tcW w:w="761" w:type="dxa"/>
          </w:tcPr>
          <w:p w:rsidR="00EE021F" w:rsidRPr="004678B6" w:rsidRDefault="00EE021F" w:rsidP="004678B6">
            <w:pPr>
              <w:rPr>
                <w:sz w:val="28"/>
                <w:szCs w:val="28"/>
              </w:rPr>
            </w:pPr>
            <w:r w:rsidRPr="004678B6">
              <w:rPr>
                <w:sz w:val="28"/>
                <w:szCs w:val="28"/>
              </w:rPr>
              <w:t>13</w:t>
            </w:r>
          </w:p>
        </w:tc>
        <w:tc>
          <w:tcPr>
            <w:tcW w:w="3067" w:type="dxa"/>
          </w:tcPr>
          <w:p w:rsidR="00EE021F" w:rsidRPr="004678B6" w:rsidRDefault="00EE021F" w:rsidP="004678B6">
            <w:pPr>
              <w:rPr>
                <w:sz w:val="28"/>
                <w:szCs w:val="28"/>
              </w:rPr>
            </w:pPr>
            <w:r w:rsidRPr="004678B6">
              <w:rPr>
                <w:sz w:val="28"/>
                <w:szCs w:val="28"/>
              </w:rPr>
              <w:t>Биология</w:t>
            </w:r>
          </w:p>
        </w:tc>
        <w:tc>
          <w:tcPr>
            <w:tcW w:w="3261" w:type="dxa"/>
          </w:tcPr>
          <w:p w:rsidR="00EE021F" w:rsidRDefault="00EE021F" w:rsidP="004678B6">
            <w:pPr>
              <w:rPr>
                <w:sz w:val="28"/>
                <w:szCs w:val="28"/>
              </w:rPr>
            </w:pPr>
            <w:r w:rsidRPr="004678B6">
              <w:rPr>
                <w:sz w:val="28"/>
                <w:szCs w:val="28"/>
              </w:rPr>
              <w:t>Рабочая программа учебного предмета «Биология»</w:t>
            </w:r>
          </w:p>
          <w:p w:rsidR="00EE021F" w:rsidRPr="004678B6" w:rsidRDefault="00EE021F" w:rsidP="004678B6">
            <w:pPr>
              <w:rPr>
                <w:sz w:val="28"/>
                <w:szCs w:val="28"/>
              </w:rPr>
            </w:pPr>
          </w:p>
        </w:tc>
        <w:tc>
          <w:tcPr>
            <w:tcW w:w="2799" w:type="dxa"/>
          </w:tcPr>
          <w:p w:rsidR="00EE021F" w:rsidRPr="004678B6" w:rsidRDefault="00EE021F" w:rsidP="004678B6">
            <w:pPr>
              <w:rPr>
                <w:sz w:val="28"/>
                <w:szCs w:val="28"/>
              </w:rPr>
            </w:pPr>
            <w:hyperlink r:id="rId23" w:tgtFrame="_blank" w:history="1">
              <w:r>
                <w:rPr>
                  <w:rStyle w:val="Hyperlink"/>
                  <w:rFonts w:ascii="Arial" w:hAnsi="Arial" w:cs="Arial"/>
                  <w:color w:val="0056B3"/>
                  <w:shd w:val="clear" w:color="auto" w:fill="FFFFFF"/>
                </w:rPr>
                <w:t>Рабочая программа по биологии (5-9 кл) (1).doc</w:t>
              </w:r>
            </w:hyperlink>
          </w:p>
        </w:tc>
      </w:tr>
      <w:tr w:rsidR="00EE021F" w:rsidRPr="004678B6" w:rsidTr="00206B8A">
        <w:tc>
          <w:tcPr>
            <w:tcW w:w="761" w:type="dxa"/>
          </w:tcPr>
          <w:p w:rsidR="00EE021F" w:rsidRPr="004678B6" w:rsidRDefault="00EE021F" w:rsidP="004678B6">
            <w:pPr>
              <w:rPr>
                <w:sz w:val="28"/>
                <w:szCs w:val="28"/>
              </w:rPr>
            </w:pPr>
            <w:r w:rsidRPr="004678B6">
              <w:rPr>
                <w:sz w:val="28"/>
                <w:szCs w:val="28"/>
              </w:rPr>
              <w:t>14</w:t>
            </w:r>
          </w:p>
        </w:tc>
        <w:tc>
          <w:tcPr>
            <w:tcW w:w="3067" w:type="dxa"/>
          </w:tcPr>
          <w:p w:rsidR="00EE021F" w:rsidRPr="004678B6" w:rsidRDefault="00EE021F" w:rsidP="004678B6">
            <w:pPr>
              <w:rPr>
                <w:sz w:val="28"/>
                <w:szCs w:val="28"/>
              </w:rPr>
            </w:pPr>
            <w:r w:rsidRPr="004678B6">
              <w:rPr>
                <w:sz w:val="28"/>
                <w:szCs w:val="28"/>
              </w:rPr>
              <w:t>Основы духовно нравственной культуры народов России</w:t>
            </w:r>
          </w:p>
        </w:tc>
        <w:tc>
          <w:tcPr>
            <w:tcW w:w="3261" w:type="dxa"/>
          </w:tcPr>
          <w:p w:rsidR="00EE021F" w:rsidRDefault="00EE021F" w:rsidP="004678B6">
            <w:pPr>
              <w:rPr>
                <w:sz w:val="28"/>
                <w:szCs w:val="28"/>
              </w:rPr>
            </w:pPr>
            <w:r w:rsidRPr="004678B6">
              <w:rPr>
                <w:sz w:val="28"/>
                <w:szCs w:val="28"/>
              </w:rPr>
              <w:t>Рабочая программа учебного предмета «Основы духовно нравственной культуры народов России»</w:t>
            </w:r>
          </w:p>
          <w:p w:rsidR="00EE021F" w:rsidRPr="004678B6" w:rsidRDefault="00EE021F" w:rsidP="004678B6">
            <w:pPr>
              <w:rPr>
                <w:sz w:val="28"/>
                <w:szCs w:val="28"/>
              </w:rPr>
            </w:pPr>
          </w:p>
        </w:tc>
        <w:tc>
          <w:tcPr>
            <w:tcW w:w="2799" w:type="dxa"/>
          </w:tcPr>
          <w:p w:rsidR="00EE021F" w:rsidRDefault="00EE021F" w:rsidP="004678B6">
            <w:pPr>
              <w:rPr>
                <w:rFonts w:ascii="Arial" w:hAnsi="Arial" w:cs="Arial"/>
                <w:shd w:val="clear" w:color="auto" w:fill="FFFFFF"/>
              </w:rPr>
            </w:pPr>
          </w:p>
          <w:p w:rsidR="00EE021F" w:rsidRPr="004678B6" w:rsidRDefault="00EE021F" w:rsidP="004678B6">
            <w:pPr>
              <w:rPr>
                <w:sz w:val="28"/>
                <w:szCs w:val="28"/>
              </w:rPr>
            </w:pPr>
            <w:hyperlink r:id="rId24" w:tgtFrame="_blank" w:history="1">
              <w:r>
                <w:rPr>
                  <w:rStyle w:val="Hyperlink"/>
                  <w:rFonts w:ascii="Arial" w:hAnsi="Arial" w:cs="Arial"/>
                  <w:color w:val="0056B3"/>
                  <w:shd w:val="clear" w:color="auto" w:fill="FFFFFF"/>
                </w:rPr>
                <w:t>Рабочая программа ОДНКНР 5 класс.docx</w:t>
              </w:r>
            </w:hyperlink>
          </w:p>
        </w:tc>
      </w:tr>
      <w:tr w:rsidR="00EE021F" w:rsidRPr="004678B6" w:rsidTr="00206B8A">
        <w:tc>
          <w:tcPr>
            <w:tcW w:w="761" w:type="dxa"/>
          </w:tcPr>
          <w:p w:rsidR="00EE021F" w:rsidRPr="004678B6" w:rsidRDefault="00EE021F" w:rsidP="004678B6">
            <w:pPr>
              <w:rPr>
                <w:sz w:val="28"/>
                <w:szCs w:val="28"/>
              </w:rPr>
            </w:pPr>
            <w:r w:rsidRPr="004678B6">
              <w:rPr>
                <w:sz w:val="28"/>
                <w:szCs w:val="28"/>
              </w:rPr>
              <w:t>15</w:t>
            </w:r>
          </w:p>
        </w:tc>
        <w:tc>
          <w:tcPr>
            <w:tcW w:w="3067" w:type="dxa"/>
          </w:tcPr>
          <w:p w:rsidR="00EE021F" w:rsidRPr="004678B6" w:rsidRDefault="00EE021F" w:rsidP="004678B6">
            <w:pPr>
              <w:rPr>
                <w:sz w:val="28"/>
                <w:szCs w:val="28"/>
              </w:rPr>
            </w:pPr>
            <w:r w:rsidRPr="004678B6">
              <w:rPr>
                <w:sz w:val="28"/>
                <w:szCs w:val="28"/>
              </w:rPr>
              <w:t>Музыка</w:t>
            </w:r>
          </w:p>
        </w:tc>
        <w:tc>
          <w:tcPr>
            <w:tcW w:w="3261" w:type="dxa"/>
          </w:tcPr>
          <w:p w:rsidR="00EE021F" w:rsidRDefault="00EE021F" w:rsidP="004678B6">
            <w:pPr>
              <w:rPr>
                <w:sz w:val="28"/>
                <w:szCs w:val="28"/>
              </w:rPr>
            </w:pPr>
            <w:r w:rsidRPr="004678B6">
              <w:rPr>
                <w:sz w:val="28"/>
                <w:szCs w:val="28"/>
              </w:rPr>
              <w:t>Рабочая программа учебного предмета «Музыка»</w:t>
            </w:r>
          </w:p>
          <w:p w:rsidR="00EE021F" w:rsidRPr="004678B6" w:rsidRDefault="00EE021F" w:rsidP="004678B6">
            <w:pPr>
              <w:rPr>
                <w:sz w:val="28"/>
                <w:szCs w:val="28"/>
              </w:rPr>
            </w:pPr>
          </w:p>
        </w:tc>
        <w:tc>
          <w:tcPr>
            <w:tcW w:w="2799" w:type="dxa"/>
          </w:tcPr>
          <w:p w:rsidR="00EE021F" w:rsidRPr="004678B6" w:rsidRDefault="00EE021F" w:rsidP="004678B6">
            <w:pPr>
              <w:rPr>
                <w:sz w:val="28"/>
                <w:szCs w:val="28"/>
              </w:rPr>
            </w:pPr>
            <w:r>
              <w:rPr>
                <w:rFonts w:ascii="Arial" w:hAnsi="Arial" w:cs="Arial"/>
                <w:shd w:val="clear" w:color="auto" w:fill="FFFFFF"/>
              </w:rPr>
              <w:t>Рабочая </w:t>
            </w:r>
            <w:hyperlink r:id="rId25" w:tgtFrame="_blank" w:history="1">
              <w:r>
                <w:rPr>
                  <w:rStyle w:val="Hyperlink"/>
                  <w:rFonts w:ascii="Arial" w:hAnsi="Arial" w:cs="Arial"/>
                  <w:color w:val="0056B3"/>
                  <w:shd w:val="clear" w:color="auto" w:fill="FFFFFF"/>
                </w:rPr>
                <w:t>программа музыка 5-8 классы (1).docx</w:t>
              </w:r>
            </w:hyperlink>
          </w:p>
        </w:tc>
      </w:tr>
      <w:tr w:rsidR="00EE021F" w:rsidRPr="004678B6" w:rsidTr="00206B8A">
        <w:tc>
          <w:tcPr>
            <w:tcW w:w="761" w:type="dxa"/>
          </w:tcPr>
          <w:p w:rsidR="00EE021F" w:rsidRPr="004678B6" w:rsidRDefault="00EE021F" w:rsidP="004678B6">
            <w:pPr>
              <w:rPr>
                <w:sz w:val="28"/>
                <w:szCs w:val="28"/>
              </w:rPr>
            </w:pPr>
            <w:r w:rsidRPr="004678B6">
              <w:rPr>
                <w:sz w:val="28"/>
                <w:szCs w:val="28"/>
              </w:rPr>
              <w:t>16</w:t>
            </w:r>
          </w:p>
        </w:tc>
        <w:tc>
          <w:tcPr>
            <w:tcW w:w="3067" w:type="dxa"/>
          </w:tcPr>
          <w:p w:rsidR="00EE021F" w:rsidRPr="004678B6" w:rsidRDefault="00EE021F" w:rsidP="004678B6">
            <w:pPr>
              <w:rPr>
                <w:sz w:val="28"/>
                <w:szCs w:val="28"/>
              </w:rPr>
            </w:pPr>
            <w:r w:rsidRPr="004678B6">
              <w:rPr>
                <w:sz w:val="28"/>
                <w:szCs w:val="28"/>
              </w:rPr>
              <w:t>Изобразительное искусство</w:t>
            </w:r>
          </w:p>
        </w:tc>
        <w:tc>
          <w:tcPr>
            <w:tcW w:w="3261" w:type="dxa"/>
          </w:tcPr>
          <w:p w:rsidR="00EE021F" w:rsidRDefault="00EE021F" w:rsidP="004678B6">
            <w:pPr>
              <w:rPr>
                <w:sz w:val="28"/>
                <w:szCs w:val="28"/>
              </w:rPr>
            </w:pPr>
            <w:r w:rsidRPr="004678B6">
              <w:rPr>
                <w:sz w:val="28"/>
                <w:szCs w:val="28"/>
              </w:rPr>
              <w:t>Рабочая программа учебного предмета «Изобразительное искусство»</w:t>
            </w:r>
          </w:p>
          <w:p w:rsidR="00EE021F" w:rsidRPr="004678B6" w:rsidRDefault="00EE021F" w:rsidP="004678B6">
            <w:pPr>
              <w:rPr>
                <w:sz w:val="28"/>
                <w:szCs w:val="28"/>
              </w:rPr>
            </w:pPr>
          </w:p>
        </w:tc>
        <w:tc>
          <w:tcPr>
            <w:tcW w:w="2799" w:type="dxa"/>
          </w:tcPr>
          <w:p w:rsidR="00EE021F" w:rsidRPr="004678B6" w:rsidRDefault="00EE021F" w:rsidP="004678B6">
            <w:pPr>
              <w:rPr>
                <w:sz w:val="28"/>
                <w:szCs w:val="28"/>
              </w:rPr>
            </w:pPr>
            <w:r>
              <w:rPr>
                <w:rFonts w:ascii="Arial" w:hAnsi="Arial" w:cs="Arial"/>
                <w:shd w:val="clear" w:color="auto" w:fill="FFFFFF"/>
              </w:rPr>
              <w:t>Рабочая </w:t>
            </w:r>
            <w:hyperlink r:id="rId26" w:tgtFrame="_blank" w:history="1">
              <w:r>
                <w:rPr>
                  <w:rStyle w:val="Hyperlink"/>
                  <w:rFonts w:ascii="Arial" w:hAnsi="Arial" w:cs="Arial"/>
                  <w:color w:val="0056B3"/>
                  <w:shd w:val="clear" w:color="auto" w:fill="FFFFFF"/>
                </w:rPr>
                <w:t>программа ИЗО 5-7.docx</w:t>
              </w:r>
            </w:hyperlink>
          </w:p>
        </w:tc>
      </w:tr>
      <w:tr w:rsidR="00EE021F" w:rsidRPr="004678B6" w:rsidTr="00206B8A">
        <w:tc>
          <w:tcPr>
            <w:tcW w:w="761" w:type="dxa"/>
          </w:tcPr>
          <w:p w:rsidR="00EE021F" w:rsidRPr="004678B6" w:rsidRDefault="00EE021F" w:rsidP="004678B6">
            <w:pPr>
              <w:rPr>
                <w:sz w:val="28"/>
                <w:szCs w:val="28"/>
              </w:rPr>
            </w:pPr>
            <w:r w:rsidRPr="004678B6">
              <w:rPr>
                <w:sz w:val="28"/>
                <w:szCs w:val="28"/>
              </w:rPr>
              <w:t>17</w:t>
            </w:r>
          </w:p>
        </w:tc>
        <w:tc>
          <w:tcPr>
            <w:tcW w:w="3067" w:type="dxa"/>
          </w:tcPr>
          <w:p w:rsidR="00EE021F" w:rsidRPr="004678B6" w:rsidRDefault="00EE021F" w:rsidP="004678B6">
            <w:pPr>
              <w:rPr>
                <w:sz w:val="28"/>
                <w:szCs w:val="28"/>
              </w:rPr>
            </w:pPr>
            <w:r w:rsidRPr="004678B6">
              <w:rPr>
                <w:sz w:val="28"/>
                <w:szCs w:val="28"/>
              </w:rPr>
              <w:t>Труд (технология)</w:t>
            </w:r>
          </w:p>
        </w:tc>
        <w:tc>
          <w:tcPr>
            <w:tcW w:w="3261" w:type="dxa"/>
          </w:tcPr>
          <w:p w:rsidR="00EE021F" w:rsidRDefault="00EE021F" w:rsidP="004678B6">
            <w:pPr>
              <w:rPr>
                <w:sz w:val="28"/>
                <w:szCs w:val="28"/>
              </w:rPr>
            </w:pPr>
            <w:r w:rsidRPr="004678B6">
              <w:rPr>
                <w:sz w:val="28"/>
                <w:szCs w:val="28"/>
              </w:rPr>
              <w:t>Рабочая программа учебного предмета «Труд (технология)»</w:t>
            </w:r>
          </w:p>
          <w:p w:rsidR="00EE021F" w:rsidRPr="004678B6" w:rsidRDefault="00EE021F" w:rsidP="004678B6">
            <w:pPr>
              <w:rPr>
                <w:sz w:val="28"/>
                <w:szCs w:val="28"/>
              </w:rPr>
            </w:pPr>
          </w:p>
        </w:tc>
        <w:tc>
          <w:tcPr>
            <w:tcW w:w="2799" w:type="dxa"/>
          </w:tcPr>
          <w:p w:rsidR="00EE021F" w:rsidRPr="004678B6" w:rsidRDefault="00EE021F" w:rsidP="004678B6">
            <w:pPr>
              <w:rPr>
                <w:sz w:val="28"/>
                <w:szCs w:val="28"/>
              </w:rPr>
            </w:pPr>
            <w:r>
              <w:rPr>
                <w:rFonts w:ascii="Arial" w:hAnsi="Arial" w:cs="Arial"/>
                <w:shd w:val="clear" w:color="auto" w:fill="FFFFFF"/>
              </w:rPr>
              <w:t>Рабочая </w:t>
            </w:r>
            <w:hyperlink r:id="rId27" w:tgtFrame="_blank" w:history="1">
              <w:r>
                <w:rPr>
                  <w:rStyle w:val="Hyperlink"/>
                  <w:rFonts w:ascii="Arial" w:hAnsi="Arial" w:cs="Arial"/>
                  <w:color w:val="007BFF"/>
                  <w:shd w:val="clear" w:color="auto" w:fill="FFFFFF"/>
                </w:rPr>
                <w:t>программа технология 5-9.docx</w:t>
              </w:r>
            </w:hyperlink>
          </w:p>
        </w:tc>
      </w:tr>
      <w:tr w:rsidR="00EE021F" w:rsidRPr="004678B6" w:rsidTr="00206B8A">
        <w:tc>
          <w:tcPr>
            <w:tcW w:w="761" w:type="dxa"/>
          </w:tcPr>
          <w:p w:rsidR="00EE021F" w:rsidRPr="004678B6" w:rsidRDefault="00EE021F" w:rsidP="004678B6">
            <w:pPr>
              <w:rPr>
                <w:sz w:val="28"/>
                <w:szCs w:val="28"/>
              </w:rPr>
            </w:pPr>
            <w:r w:rsidRPr="004678B6">
              <w:rPr>
                <w:sz w:val="28"/>
                <w:szCs w:val="28"/>
              </w:rPr>
              <w:t>18</w:t>
            </w:r>
          </w:p>
        </w:tc>
        <w:tc>
          <w:tcPr>
            <w:tcW w:w="3067" w:type="dxa"/>
          </w:tcPr>
          <w:p w:rsidR="00EE021F" w:rsidRPr="004678B6" w:rsidRDefault="00EE021F" w:rsidP="004678B6">
            <w:pPr>
              <w:rPr>
                <w:sz w:val="28"/>
                <w:szCs w:val="28"/>
              </w:rPr>
            </w:pPr>
            <w:r w:rsidRPr="004678B6">
              <w:rPr>
                <w:sz w:val="28"/>
                <w:szCs w:val="28"/>
              </w:rPr>
              <w:t>Основы безопасности и защиты Родины</w:t>
            </w:r>
          </w:p>
        </w:tc>
        <w:tc>
          <w:tcPr>
            <w:tcW w:w="3261" w:type="dxa"/>
          </w:tcPr>
          <w:p w:rsidR="00EE021F" w:rsidRDefault="00EE021F" w:rsidP="004678B6">
            <w:pPr>
              <w:rPr>
                <w:sz w:val="28"/>
                <w:szCs w:val="28"/>
              </w:rPr>
            </w:pPr>
            <w:r w:rsidRPr="004678B6">
              <w:rPr>
                <w:sz w:val="28"/>
                <w:szCs w:val="28"/>
              </w:rPr>
              <w:t>Рабочая программа учебного предмета «Основы безопасности и защиты Родины»</w:t>
            </w:r>
          </w:p>
          <w:p w:rsidR="00EE021F" w:rsidRPr="004678B6" w:rsidRDefault="00EE021F" w:rsidP="004678B6">
            <w:pPr>
              <w:rPr>
                <w:sz w:val="28"/>
                <w:szCs w:val="28"/>
              </w:rPr>
            </w:pPr>
          </w:p>
        </w:tc>
        <w:tc>
          <w:tcPr>
            <w:tcW w:w="2799" w:type="dxa"/>
          </w:tcPr>
          <w:p w:rsidR="00EE021F" w:rsidRPr="004678B6" w:rsidRDefault="00EE021F" w:rsidP="004678B6">
            <w:pPr>
              <w:rPr>
                <w:sz w:val="28"/>
                <w:szCs w:val="28"/>
              </w:rPr>
            </w:pPr>
            <w:r>
              <w:rPr>
                <w:rFonts w:ascii="Arial" w:hAnsi="Arial" w:cs="Arial"/>
                <w:shd w:val="clear" w:color="auto" w:fill="FFFFFF"/>
              </w:rPr>
              <w:t>Рабочая </w:t>
            </w:r>
            <w:hyperlink r:id="rId28" w:tgtFrame="_blank" w:history="1">
              <w:r>
                <w:rPr>
                  <w:rStyle w:val="Hyperlink"/>
                  <w:rFonts w:ascii="Arial" w:hAnsi="Arial" w:cs="Arial"/>
                  <w:color w:val="0056B3"/>
                  <w:shd w:val="clear" w:color="auto" w:fill="FFFFFF"/>
                </w:rPr>
                <w:t>программа по обж 8-9.docx</w:t>
              </w:r>
            </w:hyperlink>
          </w:p>
        </w:tc>
      </w:tr>
      <w:tr w:rsidR="00EE021F" w:rsidRPr="004678B6" w:rsidTr="00206B8A">
        <w:tc>
          <w:tcPr>
            <w:tcW w:w="761" w:type="dxa"/>
          </w:tcPr>
          <w:p w:rsidR="00EE021F" w:rsidRPr="004678B6" w:rsidRDefault="00EE021F" w:rsidP="004678B6">
            <w:pPr>
              <w:rPr>
                <w:sz w:val="28"/>
                <w:szCs w:val="28"/>
              </w:rPr>
            </w:pPr>
            <w:r w:rsidRPr="004678B6">
              <w:rPr>
                <w:sz w:val="28"/>
                <w:szCs w:val="28"/>
              </w:rPr>
              <w:t>19</w:t>
            </w:r>
          </w:p>
        </w:tc>
        <w:tc>
          <w:tcPr>
            <w:tcW w:w="3067" w:type="dxa"/>
          </w:tcPr>
          <w:p w:rsidR="00EE021F" w:rsidRPr="004678B6" w:rsidRDefault="00EE021F" w:rsidP="004678B6">
            <w:pPr>
              <w:rPr>
                <w:sz w:val="28"/>
                <w:szCs w:val="28"/>
              </w:rPr>
            </w:pPr>
            <w:r w:rsidRPr="004678B6">
              <w:rPr>
                <w:sz w:val="28"/>
                <w:szCs w:val="28"/>
              </w:rPr>
              <w:t>Физическая культура</w:t>
            </w:r>
          </w:p>
        </w:tc>
        <w:tc>
          <w:tcPr>
            <w:tcW w:w="3261" w:type="dxa"/>
          </w:tcPr>
          <w:p w:rsidR="00EE021F" w:rsidRDefault="00EE021F" w:rsidP="004678B6">
            <w:pPr>
              <w:rPr>
                <w:sz w:val="28"/>
                <w:szCs w:val="28"/>
              </w:rPr>
            </w:pPr>
            <w:r w:rsidRPr="004678B6">
              <w:rPr>
                <w:sz w:val="28"/>
                <w:szCs w:val="28"/>
              </w:rPr>
              <w:t>Рабочая программа учебного предмета «Физическая культура»</w:t>
            </w:r>
          </w:p>
          <w:p w:rsidR="00EE021F" w:rsidRPr="004678B6" w:rsidRDefault="00EE021F" w:rsidP="004678B6">
            <w:pPr>
              <w:rPr>
                <w:sz w:val="28"/>
                <w:szCs w:val="28"/>
              </w:rPr>
            </w:pPr>
          </w:p>
        </w:tc>
        <w:tc>
          <w:tcPr>
            <w:tcW w:w="2799" w:type="dxa"/>
          </w:tcPr>
          <w:p w:rsidR="00EE021F" w:rsidRPr="004678B6" w:rsidRDefault="00EE021F" w:rsidP="004678B6">
            <w:pPr>
              <w:rPr>
                <w:sz w:val="28"/>
                <w:szCs w:val="28"/>
              </w:rPr>
            </w:pPr>
            <w:r>
              <w:rPr>
                <w:rFonts w:ascii="Arial" w:hAnsi="Arial" w:cs="Arial"/>
                <w:shd w:val="clear" w:color="auto" w:fill="FFFFFF"/>
              </w:rPr>
              <w:t>Рабочая </w:t>
            </w:r>
            <w:hyperlink r:id="rId29" w:tgtFrame="_blank" w:history="1">
              <w:r>
                <w:rPr>
                  <w:rStyle w:val="Hyperlink"/>
                  <w:rFonts w:ascii="Arial" w:hAnsi="Arial" w:cs="Arial"/>
                  <w:color w:val="007BFF"/>
                  <w:shd w:val="clear" w:color="auto" w:fill="FFFFFF"/>
                </w:rPr>
                <w:t>программа физкультура 5-9.docx</w:t>
              </w:r>
            </w:hyperlink>
          </w:p>
        </w:tc>
      </w:tr>
      <w:tr w:rsidR="00EE021F" w:rsidRPr="004678B6" w:rsidTr="00206B8A">
        <w:tc>
          <w:tcPr>
            <w:tcW w:w="761" w:type="dxa"/>
          </w:tcPr>
          <w:p w:rsidR="00EE021F" w:rsidRPr="004678B6" w:rsidRDefault="00EE021F" w:rsidP="004678B6">
            <w:pPr>
              <w:rPr>
                <w:sz w:val="28"/>
                <w:szCs w:val="28"/>
              </w:rPr>
            </w:pPr>
            <w:r>
              <w:rPr>
                <w:sz w:val="28"/>
                <w:szCs w:val="28"/>
              </w:rPr>
              <w:t>20</w:t>
            </w:r>
          </w:p>
        </w:tc>
        <w:tc>
          <w:tcPr>
            <w:tcW w:w="3067" w:type="dxa"/>
          </w:tcPr>
          <w:p w:rsidR="00EE021F" w:rsidRPr="004678B6" w:rsidRDefault="00EE021F" w:rsidP="004678B6">
            <w:pPr>
              <w:rPr>
                <w:sz w:val="28"/>
                <w:szCs w:val="28"/>
              </w:rPr>
            </w:pPr>
            <w:r w:rsidRPr="004678B6">
              <w:rPr>
                <w:sz w:val="28"/>
                <w:szCs w:val="28"/>
              </w:rPr>
              <w:t>Основы финансовой грамотности</w:t>
            </w:r>
          </w:p>
        </w:tc>
        <w:tc>
          <w:tcPr>
            <w:tcW w:w="3261" w:type="dxa"/>
          </w:tcPr>
          <w:p w:rsidR="00EE021F" w:rsidRPr="004678B6" w:rsidRDefault="00EE021F" w:rsidP="004678B6">
            <w:pPr>
              <w:rPr>
                <w:sz w:val="28"/>
                <w:szCs w:val="28"/>
              </w:rPr>
            </w:pPr>
            <w:r w:rsidRPr="004678B6">
              <w:rPr>
                <w:sz w:val="28"/>
                <w:szCs w:val="28"/>
              </w:rPr>
              <w:t>Рабочая программа учебного предмета</w:t>
            </w:r>
          </w:p>
        </w:tc>
        <w:tc>
          <w:tcPr>
            <w:tcW w:w="2799" w:type="dxa"/>
          </w:tcPr>
          <w:p w:rsidR="00EE021F" w:rsidRDefault="00EE021F" w:rsidP="004678B6">
            <w:hyperlink r:id="rId30" w:tgtFrame="_blank" w:history="1">
              <w:r>
                <w:rPr>
                  <w:rStyle w:val="Hyperlink"/>
                  <w:rFonts w:ascii="Arial" w:hAnsi="Arial" w:cs="Arial"/>
                  <w:color w:val="0056B3"/>
                  <w:shd w:val="clear" w:color="auto" w:fill="FFFFFF"/>
                </w:rPr>
                <w:t>Рабочая программа  </w:t>
              </w:r>
            </w:hyperlink>
          </w:p>
          <w:p w:rsidR="00EE021F" w:rsidRDefault="00EE021F" w:rsidP="004678B6">
            <w:hyperlink r:id="rId31" w:tgtFrame="_blank" w:history="1">
              <w:r>
                <w:rPr>
                  <w:rStyle w:val="Hyperlink"/>
                  <w:rFonts w:ascii="Arial" w:hAnsi="Arial" w:cs="Arial"/>
                  <w:color w:val="007BFF"/>
                  <w:shd w:val="clear" w:color="auto" w:fill="FFFFFF"/>
                </w:rPr>
                <w:t>ФИНАНСОВАЯ ГРАМОТНОСТЬ.docx</w:t>
              </w:r>
            </w:hyperlink>
          </w:p>
          <w:p w:rsidR="00EE021F" w:rsidRPr="004678B6" w:rsidRDefault="00EE021F" w:rsidP="004678B6">
            <w:pPr>
              <w:rPr>
                <w:sz w:val="28"/>
                <w:szCs w:val="28"/>
              </w:rPr>
            </w:pPr>
          </w:p>
        </w:tc>
      </w:tr>
      <w:tr w:rsidR="00EE021F" w:rsidRPr="004678B6" w:rsidTr="00206B8A">
        <w:tc>
          <w:tcPr>
            <w:tcW w:w="761" w:type="dxa"/>
          </w:tcPr>
          <w:p w:rsidR="00EE021F" w:rsidRDefault="00EE021F" w:rsidP="004678B6">
            <w:pPr>
              <w:rPr>
                <w:sz w:val="28"/>
                <w:szCs w:val="28"/>
              </w:rPr>
            </w:pPr>
          </w:p>
          <w:p w:rsidR="00EE021F" w:rsidRPr="004678B6" w:rsidRDefault="00EE021F" w:rsidP="004678B6">
            <w:pPr>
              <w:rPr>
                <w:sz w:val="28"/>
                <w:szCs w:val="28"/>
              </w:rPr>
            </w:pPr>
            <w:r>
              <w:rPr>
                <w:sz w:val="28"/>
                <w:szCs w:val="28"/>
              </w:rPr>
              <w:t>21</w:t>
            </w:r>
          </w:p>
        </w:tc>
        <w:tc>
          <w:tcPr>
            <w:tcW w:w="3067" w:type="dxa"/>
          </w:tcPr>
          <w:p w:rsidR="00EE021F" w:rsidRDefault="00EE021F" w:rsidP="004678B6">
            <w:pPr>
              <w:rPr>
                <w:sz w:val="28"/>
                <w:szCs w:val="28"/>
              </w:rPr>
            </w:pPr>
          </w:p>
          <w:p w:rsidR="00EE021F" w:rsidRPr="004678B6" w:rsidRDefault="00EE021F" w:rsidP="004678B6">
            <w:pPr>
              <w:rPr>
                <w:sz w:val="28"/>
                <w:szCs w:val="28"/>
              </w:rPr>
            </w:pPr>
            <w:r w:rsidRPr="004678B6">
              <w:rPr>
                <w:sz w:val="28"/>
                <w:szCs w:val="28"/>
              </w:rPr>
              <w:t>Разговоры о важном</w:t>
            </w:r>
          </w:p>
        </w:tc>
        <w:tc>
          <w:tcPr>
            <w:tcW w:w="3261" w:type="dxa"/>
          </w:tcPr>
          <w:p w:rsidR="00EE021F" w:rsidRDefault="00EE021F" w:rsidP="004678B6">
            <w:pPr>
              <w:rPr>
                <w:sz w:val="28"/>
                <w:szCs w:val="28"/>
              </w:rPr>
            </w:pPr>
            <w:r w:rsidRPr="004678B6">
              <w:rPr>
                <w:sz w:val="28"/>
                <w:szCs w:val="28"/>
              </w:rPr>
              <w:t>Рабочая программа учебного курса внеурочной деятельности «Разговоры о важном»</w:t>
            </w:r>
          </w:p>
          <w:p w:rsidR="00EE021F" w:rsidRPr="004678B6" w:rsidRDefault="00EE021F" w:rsidP="004678B6">
            <w:pPr>
              <w:rPr>
                <w:sz w:val="28"/>
                <w:szCs w:val="28"/>
              </w:rPr>
            </w:pPr>
          </w:p>
        </w:tc>
        <w:tc>
          <w:tcPr>
            <w:tcW w:w="2799" w:type="dxa"/>
          </w:tcPr>
          <w:p w:rsidR="00EE021F" w:rsidRPr="003051DA" w:rsidRDefault="00EE021F" w:rsidP="004678B6">
            <w:pPr>
              <w:rPr>
                <w:sz w:val="28"/>
                <w:szCs w:val="28"/>
              </w:rPr>
            </w:pPr>
            <w:r>
              <w:rPr>
                <w:rFonts w:ascii="Arial" w:hAnsi="Arial" w:cs="Arial"/>
                <w:shd w:val="clear" w:color="auto" w:fill="FFFFFF"/>
              </w:rPr>
              <w:t>Рабочая программа</w:t>
            </w:r>
            <w:hyperlink r:id="rId32" w:tgtFrame="_blank" w:history="1">
              <w:r>
                <w:rPr>
                  <w:rStyle w:val="Hyperlink"/>
                  <w:rFonts w:ascii="Arial" w:hAnsi="Arial" w:cs="Arial"/>
                  <w:color w:val="0056B3"/>
                  <w:shd w:val="clear" w:color="auto" w:fill="FFFFFF"/>
                </w:rPr>
                <w:t> Разговоры о важном 5-9.docx</w:t>
              </w:r>
            </w:hyperlink>
          </w:p>
        </w:tc>
      </w:tr>
      <w:tr w:rsidR="00EE021F" w:rsidRPr="004678B6" w:rsidTr="00206B8A">
        <w:tc>
          <w:tcPr>
            <w:tcW w:w="761" w:type="dxa"/>
          </w:tcPr>
          <w:p w:rsidR="00EE021F" w:rsidRPr="004678B6" w:rsidRDefault="00EE021F" w:rsidP="004678B6">
            <w:pPr>
              <w:rPr>
                <w:sz w:val="28"/>
                <w:szCs w:val="28"/>
              </w:rPr>
            </w:pPr>
            <w:r>
              <w:rPr>
                <w:sz w:val="28"/>
                <w:szCs w:val="28"/>
              </w:rPr>
              <w:t>22</w:t>
            </w:r>
          </w:p>
        </w:tc>
        <w:tc>
          <w:tcPr>
            <w:tcW w:w="3067" w:type="dxa"/>
          </w:tcPr>
          <w:p w:rsidR="00EE021F" w:rsidRPr="004678B6" w:rsidRDefault="00EE021F" w:rsidP="004678B6">
            <w:pPr>
              <w:rPr>
                <w:sz w:val="28"/>
                <w:szCs w:val="28"/>
              </w:rPr>
            </w:pPr>
            <w:r w:rsidRPr="004678B6">
              <w:rPr>
                <w:sz w:val="28"/>
                <w:szCs w:val="28"/>
              </w:rPr>
              <w:t>Россия – мои горизонты</w:t>
            </w:r>
          </w:p>
        </w:tc>
        <w:tc>
          <w:tcPr>
            <w:tcW w:w="3261" w:type="dxa"/>
          </w:tcPr>
          <w:p w:rsidR="00EE021F" w:rsidRDefault="00EE021F" w:rsidP="004678B6">
            <w:pPr>
              <w:rPr>
                <w:sz w:val="28"/>
                <w:szCs w:val="28"/>
              </w:rPr>
            </w:pPr>
            <w:r w:rsidRPr="004678B6">
              <w:rPr>
                <w:sz w:val="28"/>
                <w:szCs w:val="28"/>
              </w:rPr>
              <w:t>Рабочая программа учебного курса внеурочной деятельности «Россия – мои горизонты»</w:t>
            </w:r>
          </w:p>
          <w:p w:rsidR="00EE021F" w:rsidRPr="004678B6" w:rsidRDefault="00EE021F" w:rsidP="004678B6">
            <w:pPr>
              <w:rPr>
                <w:sz w:val="28"/>
                <w:szCs w:val="28"/>
              </w:rPr>
            </w:pPr>
          </w:p>
        </w:tc>
        <w:tc>
          <w:tcPr>
            <w:tcW w:w="2799" w:type="dxa"/>
          </w:tcPr>
          <w:p w:rsidR="00EE021F" w:rsidRPr="004678B6" w:rsidRDefault="00EE021F" w:rsidP="004678B6">
            <w:pPr>
              <w:rPr>
                <w:sz w:val="28"/>
                <w:szCs w:val="28"/>
              </w:rPr>
            </w:pPr>
            <w:r>
              <w:rPr>
                <w:rFonts w:ascii="Arial" w:hAnsi="Arial" w:cs="Arial"/>
                <w:shd w:val="clear" w:color="auto" w:fill="FFFFFF"/>
              </w:rPr>
              <w:t>Рабочая программа </w:t>
            </w:r>
            <w:hyperlink r:id="rId33" w:tgtFrame="_blank" w:history="1">
              <w:r>
                <w:rPr>
                  <w:rStyle w:val="Hyperlink"/>
                  <w:rFonts w:ascii="Arial" w:hAnsi="Arial" w:cs="Arial"/>
                  <w:color w:val="0056B3"/>
                  <w:shd w:val="clear" w:color="auto" w:fill="FFFFFF"/>
                </w:rPr>
                <w:t>РОССИЯ-МОИ ГОРИЗОНТЫ (1).docx</w:t>
              </w:r>
            </w:hyperlink>
          </w:p>
        </w:tc>
      </w:tr>
      <w:tr w:rsidR="00EE021F" w:rsidRPr="004678B6" w:rsidTr="00206B8A">
        <w:tc>
          <w:tcPr>
            <w:tcW w:w="761" w:type="dxa"/>
          </w:tcPr>
          <w:p w:rsidR="00EE021F" w:rsidRPr="004678B6" w:rsidRDefault="00EE021F" w:rsidP="004678B6">
            <w:pPr>
              <w:rPr>
                <w:sz w:val="28"/>
                <w:szCs w:val="28"/>
              </w:rPr>
            </w:pPr>
            <w:r>
              <w:rPr>
                <w:sz w:val="28"/>
                <w:szCs w:val="28"/>
              </w:rPr>
              <w:t>23</w:t>
            </w:r>
          </w:p>
        </w:tc>
        <w:tc>
          <w:tcPr>
            <w:tcW w:w="3067" w:type="dxa"/>
          </w:tcPr>
          <w:p w:rsidR="00EE021F" w:rsidRPr="004678B6" w:rsidRDefault="00EE021F" w:rsidP="004678B6">
            <w:pPr>
              <w:rPr>
                <w:sz w:val="28"/>
                <w:szCs w:val="28"/>
              </w:rPr>
            </w:pPr>
            <w:r w:rsidRPr="004678B6">
              <w:rPr>
                <w:sz w:val="28"/>
                <w:szCs w:val="28"/>
              </w:rPr>
              <w:t>Функциональная грамотность</w:t>
            </w:r>
          </w:p>
        </w:tc>
        <w:tc>
          <w:tcPr>
            <w:tcW w:w="3261" w:type="dxa"/>
          </w:tcPr>
          <w:p w:rsidR="00EE021F" w:rsidRDefault="00EE021F" w:rsidP="004678B6">
            <w:pPr>
              <w:rPr>
                <w:sz w:val="28"/>
                <w:szCs w:val="28"/>
              </w:rPr>
            </w:pPr>
            <w:r w:rsidRPr="004678B6">
              <w:rPr>
                <w:sz w:val="28"/>
                <w:szCs w:val="28"/>
              </w:rPr>
              <w:t>Рабочая программа учебного курса внеурочной деятельности «Функциональная грамотность»</w:t>
            </w:r>
          </w:p>
          <w:p w:rsidR="00EE021F" w:rsidRPr="004678B6" w:rsidRDefault="00EE021F" w:rsidP="004678B6">
            <w:pPr>
              <w:rPr>
                <w:sz w:val="28"/>
                <w:szCs w:val="28"/>
              </w:rPr>
            </w:pPr>
          </w:p>
        </w:tc>
        <w:tc>
          <w:tcPr>
            <w:tcW w:w="2799" w:type="dxa"/>
          </w:tcPr>
          <w:p w:rsidR="00EE021F" w:rsidRPr="004678B6" w:rsidRDefault="00EE021F" w:rsidP="004678B6">
            <w:pPr>
              <w:rPr>
                <w:sz w:val="28"/>
                <w:szCs w:val="28"/>
              </w:rPr>
            </w:pPr>
            <w:r>
              <w:rPr>
                <w:rFonts w:ascii="Arial" w:hAnsi="Arial" w:cs="Arial"/>
              </w:rPr>
              <w:br/>
            </w:r>
            <w:r>
              <w:rPr>
                <w:rFonts w:ascii="Arial" w:hAnsi="Arial" w:cs="Arial"/>
                <w:shd w:val="clear" w:color="auto" w:fill="FFFFFF"/>
              </w:rPr>
              <w:t>Рабочая программа </w:t>
            </w:r>
            <w:hyperlink r:id="rId34" w:tgtFrame="_blank" w:history="1">
              <w:r>
                <w:rPr>
                  <w:rStyle w:val="Hyperlink"/>
                  <w:rFonts w:ascii="Arial" w:hAnsi="Arial" w:cs="Arial"/>
                  <w:color w:val="0056B3"/>
                  <w:shd w:val="clear" w:color="auto" w:fill="FFFFFF"/>
                </w:rPr>
                <w:t>ФУНКЦИОНАЛЬНАЯ ГРАМОТ.docx</w:t>
              </w:r>
            </w:hyperlink>
          </w:p>
        </w:tc>
      </w:tr>
      <w:tr w:rsidR="00EE021F" w:rsidRPr="004678B6" w:rsidTr="00206B8A">
        <w:tc>
          <w:tcPr>
            <w:tcW w:w="761" w:type="dxa"/>
          </w:tcPr>
          <w:p w:rsidR="00EE021F" w:rsidRPr="004678B6" w:rsidRDefault="00EE021F" w:rsidP="004678B6">
            <w:pPr>
              <w:rPr>
                <w:sz w:val="28"/>
                <w:szCs w:val="28"/>
              </w:rPr>
            </w:pPr>
            <w:r>
              <w:rPr>
                <w:sz w:val="28"/>
                <w:szCs w:val="28"/>
              </w:rPr>
              <w:t>25</w:t>
            </w:r>
          </w:p>
        </w:tc>
        <w:tc>
          <w:tcPr>
            <w:tcW w:w="3067" w:type="dxa"/>
          </w:tcPr>
          <w:p w:rsidR="00EE021F" w:rsidRPr="004678B6" w:rsidRDefault="00EE021F" w:rsidP="004678B6">
            <w:pPr>
              <w:rPr>
                <w:sz w:val="28"/>
                <w:szCs w:val="28"/>
              </w:rPr>
            </w:pPr>
            <w:r>
              <w:rPr>
                <w:sz w:val="28"/>
                <w:szCs w:val="28"/>
              </w:rPr>
              <w:t>«Эрудит»</w:t>
            </w:r>
          </w:p>
        </w:tc>
        <w:tc>
          <w:tcPr>
            <w:tcW w:w="3261" w:type="dxa"/>
          </w:tcPr>
          <w:p w:rsidR="00EE021F" w:rsidRDefault="00EE021F" w:rsidP="004678B6">
            <w:pPr>
              <w:rPr>
                <w:sz w:val="28"/>
                <w:szCs w:val="28"/>
              </w:rPr>
            </w:pPr>
            <w:r w:rsidRPr="004678B6">
              <w:rPr>
                <w:sz w:val="28"/>
                <w:szCs w:val="28"/>
              </w:rPr>
              <w:t xml:space="preserve">Рабочая программа учебного курса внеурочной </w:t>
            </w:r>
            <w:r>
              <w:rPr>
                <w:sz w:val="28"/>
                <w:szCs w:val="28"/>
              </w:rPr>
              <w:t>деятельности «Эрудит»</w:t>
            </w:r>
          </w:p>
          <w:p w:rsidR="00EE021F" w:rsidRPr="004678B6" w:rsidRDefault="00EE021F" w:rsidP="004678B6">
            <w:pPr>
              <w:rPr>
                <w:sz w:val="28"/>
                <w:szCs w:val="28"/>
              </w:rPr>
            </w:pPr>
          </w:p>
        </w:tc>
        <w:tc>
          <w:tcPr>
            <w:tcW w:w="2799" w:type="dxa"/>
          </w:tcPr>
          <w:p w:rsidR="00EE021F" w:rsidRPr="004678B6" w:rsidRDefault="00EE021F" w:rsidP="004678B6">
            <w:pPr>
              <w:rPr>
                <w:sz w:val="28"/>
                <w:szCs w:val="28"/>
              </w:rPr>
            </w:pPr>
            <w:r>
              <w:rPr>
                <w:rFonts w:ascii="Arial" w:hAnsi="Arial" w:cs="Arial"/>
                <w:shd w:val="clear" w:color="auto" w:fill="FFFFFF"/>
              </w:rPr>
              <w:t>Рабочая программа </w:t>
            </w:r>
            <w:hyperlink r:id="rId35" w:tgtFrame="_blank" w:history="1">
              <w:r>
                <w:rPr>
                  <w:rStyle w:val="Hyperlink"/>
                  <w:rFonts w:ascii="Arial" w:hAnsi="Arial" w:cs="Arial"/>
                  <w:color w:val="007BFF"/>
                  <w:shd w:val="clear" w:color="auto" w:fill="FFFFFF"/>
                </w:rPr>
                <w:t>ЭРУДИТ.docx</w:t>
              </w:r>
            </w:hyperlink>
          </w:p>
        </w:tc>
      </w:tr>
    </w:tbl>
    <w:p w:rsidR="00EE021F" w:rsidRDefault="00EE021F" w:rsidP="004678B6">
      <w:pPr>
        <w:rPr>
          <w:sz w:val="28"/>
          <w:szCs w:val="28"/>
        </w:rPr>
      </w:pPr>
    </w:p>
    <w:p w:rsidR="00EE021F" w:rsidRPr="004678B6" w:rsidRDefault="00EE021F" w:rsidP="004678B6">
      <w:pPr>
        <w:rPr>
          <w:sz w:val="28"/>
          <w:szCs w:val="28"/>
        </w:rPr>
      </w:pPr>
      <w:r w:rsidRPr="004678B6">
        <w:rPr>
          <w:sz w:val="28"/>
          <w:szCs w:val="28"/>
        </w:rPr>
        <w:t>Рабочие программы учебных предметов, учебных курсов (в том числе внеурочной деятельности), учебных модулей, предусмотренных к изучению в рамк</w:t>
      </w:r>
      <w:r>
        <w:rPr>
          <w:sz w:val="28"/>
          <w:szCs w:val="28"/>
        </w:rPr>
        <w:t>ах освоения программы основного</w:t>
      </w:r>
      <w:r w:rsidRPr="004678B6">
        <w:rPr>
          <w:sz w:val="28"/>
          <w:szCs w:val="28"/>
        </w:rPr>
        <w:t xml:space="preserve"> общего образования, доступны для ознакомления на официальном сайте Школы.</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2.2. Программа формирования универсальных учебных действий</w:t>
      </w:r>
      <w:r>
        <w:rPr>
          <w:sz w:val="28"/>
          <w:szCs w:val="28"/>
        </w:rPr>
        <w:t xml:space="preserve"> у обучающихся</w:t>
      </w:r>
    </w:p>
    <w:p w:rsidR="00EE021F" w:rsidRPr="004678B6" w:rsidRDefault="00EE021F" w:rsidP="004678B6">
      <w:pPr>
        <w:rPr>
          <w:sz w:val="28"/>
          <w:szCs w:val="28"/>
        </w:rPr>
      </w:pPr>
      <w:r w:rsidRPr="004678B6">
        <w:rPr>
          <w:sz w:val="28"/>
          <w:szCs w:val="28"/>
        </w:rPr>
        <w:t>2.2.1.Целевой раздел</w:t>
      </w:r>
    </w:p>
    <w:p w:rsidR="00EE021F" w:rsidRPr="004678B6" w:rsidRDefault="00EE021F" w:rsidP="004678B6">
      <w:pPr>
        <w:rPr>
          <w:sz w:val="28"/>
          <w:szCs w:val="28"/>
        </w:rPr>
      </w:pPr>
      <w:r w:rsidRPr="004678B6">
        <w:rPr>
          <w:sz w:val="28"/>
          <w:szCs w:val="28"/>
        </w:rPr>
        <w:t>Программа формирования универсальных учебных действий (далее – УУД) у обучающихся должна обеспечивать:</w:t>
      </w:r>
    </w:p>
    <w:p w:rsidR="00EE021F" w:rsidRPr="004678B6" w:rsidRDefault="00EE021F" w:rsidP="004678B6">
      <w:pPr>
        <w:rPr>
          <w:sz w:val="28"/>
          <w:szCs w:val="28"/>
        </w:rPr>
      </w:pPr>
      <w:r w:rsidRPr="004678B6">
        <w:rPr>
          <w:sz w:val="28"/>
          <w:szCs w:val="28"/>
        </w:rPr>
        <w:t>развитие способности к саморазвитию и самосовершенствованию;</w:t>
      </w:r>
    </w:p>
    <w:p w:rsidR="00EE021F" w:rsidRPr="004678B6" w:rsidRDefault="00EE021F" w:rsidP="004678B6">
      <w:pPr>
        <w:rPr>
          <w:sz w:val="28"/>
          <w:szCs w:val="28"/>
        </w:rPr>
      </w:pPr>
      <w:r w:rsidRPr="004678B6">
        <w:rPr>
          <w:sz w:val="28"/>
          <w:szCs w:val="28"/>
        </w:rPr>
        <w:t>формирование внутренней позиции личности, регулятивных, познавательных, коммуникативных УУД у обучающихся;</w:t>
      </w:r>
    </w:p>
    <w:p w:rsidR="00EE021F" w:rsidRPr="004678B6" w:rsidRDefault="00EE021F" w:rsidP="004678B6">
      <w:pPr>
        <w:rPr>
          <w:sz w:val="28"/>
          <w:szCs w:val="28"/>
        </w:rPr>
      </w:pPr>
      <w:r w:rsidRPr="004678B6">
        <w:rPr>
          <w:sz w:val="28"/>
          <w:szCs w:val="28"/>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EE021F" w:rsidRPr="004678B6" w:rsidRDefault="00EE021F" w:rsidP="004678B6">
      <w:pPr>
        <w:rPr>
          <w:sz w:val="28"/>
          <w:szCs w:val="28"/>
        </w:rPr>
      </w:pPr>
      <w:r w:rsidRPr="004678B6">
        <w:rPr>
          <w:sz w:val="28"/>
          <w:szCs w:val="28"/>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EE021F" w:rsidRPr="004678B6" w:rsidRDefault="00EE021F" w:rsidP="004678B6">
      <w:pPr>
        <w:rPr>
          <w:sz w:val="28"/>
          <w:szCs w:val="28"/>
        </w:rPr>
      </w:pPr>
      <w:r w:rsidRPr="004678B6">
        <w:rPr>
          <w:sz w:val="28"/>
          <w:szCs w:val="28"/>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EE021F" w:rsidRPr="004678B6" w:rsidRDefault="00EE021F" w:rsidP="004678B6">
      <w:pPr>
        <w:rPr>
          <w:sz w:val="28"/>
          <w:szCs w:val="28"/>
        </w:rPr>
      </w:pPr>
      <w:r w:rsidRPr="004678B6">
        <w:rPr>
          <w:sz w:val="28"/>
          <w:szCs w:val="28"/>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EE021F" w:rsidRPr="004678B6" w:rsidRDefault="00EE021F" w:rsidP="004678B6">
      <w:pPr>
        <w:rPr>
          <w:sz w:val="28"/>
          <w:szCs w:val="28"/>
        </w:rPr>
      </w:pPr>
      <w:r w:rsidRPr="004678B6">
        <w:rPr>
          <w:sz w:val="28"/>
          <w:szCs w:val="28"/>
        </w:rPr>
        <w:t>формирование и развитие компетенций обучающихся в области использования ИКТ;</w:t>
      </w:r>
    </w:p>
    <w:p w:rsidR="00EE021F" w:rsidRPr="004678B6" w:rsidRDefault="00EE021F" w:rsidP="004678B6">
      <w:pPr>
        <w:rPr>
          <w:sz w:val="28"/>
          <w:szCs w:val="28"/>
        </w:rPr>
      </w:pPr>
      <w:r w:rsidRPr="004678B6">
        <w:rPr>
          <w:sz w:val="28"/>
          <w:szCs w:val="28"/>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w:t>
      </w:r>
    </w:p>
    <w:p w:rsidR="00EE021F" w:rsidRPr="004678B6" w:rsidRDefault="00EE021F" w:rsidP="004678B6">
      <w:pPr>
        <w:rPr>
          <w:sz w:val="28"/>
          <w:szCs w:val="28"/>
        </w:rPr>
      </w:pPr>
      <w:r w:rsidRPr="004678B6">
        <w:rPr>
          <w:sz w:val="28"/>
          <w:szCs w:val="28"/>
        </w:rPr>
        <w:t>формирование знаний и навыков в области финансовой грамотности и устойчивого развития общества.</w:t>
      </w:r>
    </w:p>
    <w:p w:rsidR="00EE021F" w:rsidRPr="004678B6" w:rsidRDefault="00EE021F" w:rsidP="004678B6">
      <w:pPr>
        <w:rPr>
          <w:sz w:val="28"/>
          <w:szCs w:val="28"/>
        </w:rPr>
      </w:pPr>
      <w:r w:rsidRPr="004678B6">
        <w:rPr>
          <w:sz w:val="28"/>
          <w:szCs w:val="28"/>
        </w:rPr>
        <w:t>УУД позволяют решать широкий круг задач в различных предметных областях и являющиеся результатами освоения обучающимися ООП ООО.</w:t>
      </w:r>
    </w:p>
    <w:p w:rsidR="00EE021F" w:rsidRPr="004678B6" w:rsidRDefault="00EE021F" w:rsidP="004678B6">
      <w:pPr>
        <w:rPr>
          <w:sz w:val="28"/>
          <w:szCs w:val="28"/>
        </w:rPr>
      </w:pPr>
      <w:r w:rsidRPr="004678B6">
        <w:rPr>
          <w:sz w:val="28"/>
          <w:szCs w:val="28"/>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EE021F" w:rsidRPr="004678B6" w:rsidRDefault="00EE021F" w:rsidP="004678B6">
      <w:pPr>
        <w:rPr>
          <w:sz w:val="28"/>
          <w:szCs w:val="28"/>
        </w:rPr>
      </w:pPr>
      <w:r w:rsidRPr="004678B6">
        <w:rPr>
          <w:sz w:val="28"/>
          <w:szCs w:val="28"/>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EE021F" w:rsidRPr="004678B6" w:rsidRDefault="00EE021F" w:rsidP="004678B6">
      <w:pPr>
        <w:rPr>
          <w:sz w:val="28"/>
          <w:szCs w:val="28"/>
        </w:rPr>
      </w:pPr>
      <w:r w:rsidRPr="004678B6">
        <w:rPr>
          <w:sz w:val="28"/>
          <w:szCs w:val="28"/>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EE021F" w:rsidRPr="004678B6" w:rsidRDefault="00EE021F" w:rsidP="004678B6">
      <w:pPr>
        <w:rPr>
          <w:sz w:val="28"/>
          <w:szCs w:val="28"/>
        </w:rPr>
      </w:pPr>
      <w:r w:rsidRPr="004678B6">
        <w:rPr>
          <w:sz w:val="28"/>
          <w:szCs w:val="28"/>
        </w:rPr>
        <w:t>приобретение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2.2.2.Содержательный раздел.</w:t>
      </w:r>
    </w:p>
    <w:p w:rsidR="00EE021F" w:rsidRPr="004678B6" w:rsidRDefault="00EE021F" w:rsidP="004678B6">
      <w:pPr>
        <w:rPr>
          <w:sz w:val="28"/>
          <w:szCs w:val="28"/>
        </w:rPr>
      </w:pPr>
      <w:r w:rsidRPr="004678B6">
        <w:rPr>
          <w:sz w:val="28"/>
          <w:szCs w:val="28"/>
        </w:rPr>
        <w:t>Программа формирования УУД у обучающихся содержит:</w:t>
      </w:r>
    </w:p>
    <w:p w:rsidR="00EE021F" w:rsidRPr="004678B6" w:rsidRDefault="00EE021F" w:rsidP="004678B6">
      <w:pPr>
        <w:rPr>
          <w:sz w:val="28"/>
          <w:szCs w:val="28"/>
        </w:rPr>
      </w:pPr>
      <w:r w:rsidRPr="004678B6">
        <w:rPr>
          <w:sz w:val="28"/>
          <w:szCs w:val="28"/>
        </w:rPr>
        <w:t>- описание взаимосвязи универсальных учебных действий с содержанием учебных предметов;</w:t>
      </w:r>
    </w:p>
    <w:p w:rsidR="00EE021F" w:rsidRPr="004678B6" w:rsidRDefault="00EE021F" w:rsidP="004678B6">
      <w:pPr>
        <w:rPr>
          <w:sz w:val="28"/>
          <w:szCs w:val="28"/>
        </w:rPr>
      </w:pPr>
      <w:r w:rsidRPr="004678B6">
        <w:rPr>
          <w:sz w:val="28"/>
          <w:szCs w:val="28"/>
        </w:rPr>
        <w:t>- описание особенностей реализации основных направлений и форм учебно-исследовательской деятельности в рамках урочной и внеурочной работы.</w:t>
      </w:r>
    </w:p>
    <w:p w:rsidR="00EE021F" w:rsidRPr="004678B6" w:rsidRDefault="00EE021F" w:rsidP="004678B6">
      <w:pPr>
        <w:rPr>
          <w:sz w:val="28"/>
          <w:szCs w:val="28"/>
        </w:rPr>
      </w:pPr>
      <w:r w:rsidRPr="004678B6">
        <w:rPr>
          <w:sz w:val="28"/>
          <w:szCs w:val="28"/>
        </w:rPr>
        <w:t>2.2.2.1.Описание взаимосвязи УУД с содержанием учебных предметов</w:t>
      </w:r>
    </w:p>
    <w:p w:rsidR="00EE021F" w:rsidRPr="004678B6" w:rsidRDefault="00EE021F" w:rsidP="004678B6">
      <w:pPr>
        <w:rPr>
          <w:sz w:val="28"/>
          <w:szCs w:val="28"/>
        </w:rPr>
      </w:pPr>
      <w:r w:rsidRPr="004678B6">
        <w:rPr>
          <w:sz w:val="28"/>
          <w:szCs w:val="28"/>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EE021F" w:rsidRPr="004678B6" w:rsidRDefault="00EE021F" w:rsidP="004678B6">
      <w:pPr>
        <w:rPr>
          <w:sz w:val="28"/>
          <w:szCs w:val="28"/>
        </w:rPr>
      </w:pPr>
      <w:r w:rsidRPr="004678B6">
        <w:rPr>
          <w:sz w:val="28"/>
          <w:szCs w:val="28"/>
        </w:rPr>
        <w:t>Разработанные по всем учебным предметам федеральные рабочие программы (далее – ФРП) отражают определенные во ФГОС ООО УУД в  компонентах:</w:t>
      </w:r>
    </w:p>
    <w:p w:rsidR="00EE021F" w:rsidRPr="004678B6" w:rsidRDefault="00EE021F" w:rsidP="004678B6">
      <w:pPr>
        <w:rPr>
          <w:sz w:val="28"/>
          <w:szCs w:val="28"/>
        </w:rPr>
      </w:pPr>
      <w:r w:rsidRPr="004678B6">
        <w:rPr>
          <w:sz w:val="28"/>
          <w:szCs w:val="28"/>
        </w:rPr>
        <w:t>- 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EE021F" w:rsidRPr="004678B6" w:rsidRDefault="00EE021F" w:rsidP="004678B6">
      <w:pPr>
        <w:rPr>
          <w:sz w:val="28"/>
          <w:szCs w:val="28"/>
        </w:rPr>
      </w:pPr>
      <w:r w:rsidRPr="004678B6">
        <w:rPr>
          <w:sz w:val="28"/>
          <w:szCs w:val="28"/>
        </w:rPr>
        <w:t>- в соотнесении с предметными результатами по основным разделам и темам учебного содержания.</w:t>
      </w:r>
    </w:p>
    <w:p w:rsidR="00EE021F" w:rsidRPr="004678B6" w:rsidRDefault="00EE021F" w:rsidP="004678B6">
      <w:pPr>
        <w:rPr>
          <w:sz w:val="28"/>
          <w:szCs w:val="28"/>
        </w:rPr>
      </w:pPr>
      <w:r w:rsidRPr="004678B6">
        <w:rPr>
          <w:sz w:val="28"/>
          <w:szCs w:val="28"/>
        </w:rPr>
        <w:t>2.2.2.2.Описание реализации требований формирования УУД в предметных результатах и тематическом планировании по отдельным предметным областям.</w:t>
      </w:r>
    </w:p>
    <w:p w:rsidR="00EE021F" w:rsidRPr="004678B6" w:rsidRDefault="00EE021F" w:rsidP="004678B6">
      <w:pPr>
        <w:rPr>
          <w:sz w:val="28"/>
          <w:szCs w:val="28"/>
        </w:rPr>
      </w:pPr>
      <w:r w:rsidRPr="004678B6">
        <w:rPr>
          <w:sz w:val="28"/>
          <w:szCs w:val="28"/>
        </w:rPr>
        <w:t>Русский язык и литература.</w:t>
      </w:r>
    </w:p>
    <w:p w:rsidR="00EE021F" w:rsidRPr="004678B6" w:rsidRDefault="00EE021F" w:rsidP="004678B6">
      <w:pPr>
        <w:rPr>
          <w:sz w:val="28"/>
          <w:szCs w:val="28"/>
        </w:rPr>
      </w:pPr>
      <w:r w:rsidRPr="004678B6">
        <w:rPr>
          <w:sz w:val="28"/>
          <w:szCs w:val="28"/>
        </w:rPr>
        <w:t>Формирование универсальных учебных познавательных действий в части базовых логических действий.</w:t>
      </w:r>
    </w:p>
    <w:p w:rsidR="00EE021F" w:rsidRPr="004678B6" w:rsidRDefault="00EE021F" w:rsidP="004678B6">
      <w:pPr>
        <w:rPr>
          <w:sz w:val="28"/>
          <w:szCs w:val="28"/>
        </w:rPr>
      </w:pPr>
      <w:r w:rsidRPr="004678B6">
        <w:rPr>
          <w:sz w:val="28"/>
          <w:szCs w:val="28"/>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EE021F" w:rsidRPr="004678B6" w:rsidRDefault="00EE021F" w:rsidP="004678B6">
      <w:pPr>
        <w:rPr>
          <w:sz w:val="28"/>
          <w:szCs w:val="28"/>
        </w:rPr>
      </w:pPr>
      <w:r w:rsidRPr="004678B6">
        <w:rPr>
          <w:sz w:val="28"/>
          <w:szCs w:val="28"/>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EE021F" w:rsidRPr="004678B6" w:rsidRDefault="00EE021F" w:rsidP="004678B6">
      <w:pPr>
        <w:rPr>
          <w:sz w:val="28"/>
          <w:szCs w:val="28"/>
        </w:rPr>
      </w:pPr>
      <w:r w:rsidRPr="004678B6">
        <w:rPr>
          <w:sz w:val="28"/>
          <w:szCs w:val="28"/>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EE021F" w:rsidRPr="004678B6" w:rsidRDefault="00EE021F" w:rsidP="004678B6">
      <w:pPr>
        <w:rPr>
          <w:sz w:val="28"/>
          <w:szCs w:val="28"/>
        </w:rPr>
      </w:pPr>
      <w:r w:rsidRPr="004678B6">
        <w:rPr>
          <w:sz w:val="28"/>
          <w:szCs w:val="28"/>
        </w:rPr>
        <w:t>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EE021F" w:rsidRPr="004678B6" w:rsidRDefault="00EE021F" w:rsidP="004678B6">
      <w:pPr>
        <w:rPr>
          <w:sz w:val="28"/>
          <w:szCs w:val="28"/>
        </w:rPr>
      </w:pPr>
      <w:r w:rsidRPr="004678B6">
        <w:rPr>
          <w:sz w:val="28"/>
          <w:szCs w:val="28"/>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EE021F" w:rsidRPr="004678B6" w:rsidRDefault="00EE021F" w:rsidP="004678B6">
      <w:pPr>
        <w:rPr>
          <w:sz w:val="28"/>
          <w:szCs w:val="28"/>
        </w:rPr>
      </w:pPr>
      <w:r w:rsidRPr="004678B6">
        <w:rPr>
          <w:sz w:val="28"/>
          <w:szCs w:val="28"/>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EE021F" w:rsidRPr="004678B6" w:rsidRDefault="00EE021F" w:rsidP="004678B6">
      <w:pPr>
        <w:rPr>
          <w:sz w:val="28"/>
          <w:szCs w:val="28"/>
        </w:rPr>
      </w:pPr>
      <w:r w:rsidRPr="004678B6">
        <w:rPr>
          <w:sz w:val="28"/>
          <w:szCs w:val="28"/>
        </w:rPr>
        <w:t>Выявлять дефицит литературной и другой информации, данных, необходимых для решения поставленной учебной задачи.</w:t>
      </w:r>
    </w:p>
    <w:p w:rsidR="00EE021F" w:rsidRPr="004678B6" w:rsidRDefault="00EE021F" w:rsidP="004678B6">
      <w:pPr>
        <w:rPr>
          <w:sz w:val="28"/>
          <w:szCs w:val="28"/>
        </w:rPr>
      </w:pPr>
      <w:r w:rsidRPr="004678B6">
        <w:rPr>
          <w:sz w:val="28"/>
          <w:szCs w:val="28"/>
        </w:rPr>
        <w:t>Устанавливать причинно-следственные связи при изучении литературных явлений и процессов, формулировать гипотезы об их взаимосвязях.</w:t>
      </w:r>
    </w:p>
    <w:p w:rsidR="00EE021F" w:rsidRPr="004678B6" w:rsidRDefault="00EE021F" w:rsidP="004678B6">
      <w:pPr>
        <w:rPr>
          <w:sz w:val="28"/>
          <w:szCs w:val="28"/>
        </w:rPr>
      </w:pPr>
      <w:r w:rsidRPr="004678B6">
        <w:rPr>
          <w:sz w:val="28"/>
          <w:szCs w:val="28"/>
        </w:rPr>
        <w:t>Формирование универсальных учебных познавательных действий в части базовых исследовательских действий.</w:t>
      </w:r>
    </w:p>
    <w:p w:rsidR="00EE021F" w:rsidRPr="004678B6" w:rsidRDefault="00EE021F" w:rsidP="004678B6">
      <w:pPr>
        <w:rPr>
          <w:sz w:val="28"/>
          <w:szCs w:val="28"/>
        </w:rPr>
      </w:pPr>
      <w:r w:rsidRPr="004678B6">
        <w:rPr>
          <w:sz w:val="28"/>
          <w:szCs w:val="28"/>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EE021F" w:rsidRPr="004678B6" w:rsidRDefault="00EE021F" w:rsidP="004678B6">
      <w:pPr>
        <w:rPr>
          <w:sz w:val="28"/>
          <w:szCs w:val="28"/>
        </w:rPr>
      </w:pPr>
      <w:r w:rsidRPr="004678B6">
        <w:rPr>
          <w:sz w:val="28"/>
          <w:szCs w:val="28"/>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EE021F" w:rsidRPr="004678B6" w:rsidRDefault="00EE021F" w:rsidP="004678B6">
      <w:pPr>
        <w:rPr>
          <w:sz w:val="28"/>
          <w:szCs w:val="28"/>
        </w:rPr>
      </w:pPr>
      <w:r w:rsidRPr="004678B6">
        <w:rPr>
          <w:sz w:val="28"/>
          <w:szCs w:val="28"/>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EE021F" w:rsidRPr="004678B6" w:rsidRDefault="00EE021F" w:rsidP="004678B6">
      <w:pPr>
        <w:rPr>
          <w:sz w:val="28"/>
          <w:szCs w:val="28"/>
        </w:rPr>
      </w:pPr>
      <w:r w:rsidRPr="004678B6">
        <w:rPr>
          <w:sz w:val="28"/>
          <w:szCs w:val="28"/>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EE021F" w:rsidRPr="004678B6" w:rsidRDefault="00EE021F" w:rsidP="004678B6">
      <w:pPr>
        <w:rPr>
          <w:sz w:val="28"/>
          <w:szCs w:val="28"/>
        </w:rPr>
      </w:pPr>
      <w:r w:rsidRPr="004678B6">
        <w:rPr>
          <w:sz w:val="28"/>
          <w:szCs w:val="28"/>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EE021F" w:rsidRPr="004678B6" w:rsidRDefault="00EE021F" w:rsidP="004678B6">
      <w:pPr>
        <w:rPr>
          <w:sz w:val="28"/>
          <w:szCs w:val="28"/>
        </w:rPr>
      </w:pPr>
      <w:r w:rsidRPr="004678B6">
        <w:rPr>
          <w:sz w:val="28"/>
          <w:szCs w:val="28"/>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EE021F" w:rsidRPr="004678B6" w:rsidRDefault="00EE021F" w:rsidP="004678B6">
      <w:pPr>
        <w:rPr>
          <w:sz w:val="28"/>
          <w:szCs w:val="28"/>
        </w:rPr>
      </w:pPr>
      <w:r w:rsidRPr="004678B6">
        <w:rPr>
          <w:sz w:val="28"/>
          <w:szCs w:val="28"/>
        </w:rPr>
        <w:t>Овладеть инструментами оценки достоверности полученных выводов и обобщений.</w:t>
      </w:r>
    </w:p>
    <w:p w:rsidR="00EE021F" w:rsidRPr="004678B6" w:rsidRDefault="00EE021F" w:rsidP="004678B6">
      <w:pPr>
        <w:rPr>
          <w:sz w:val="28"/>
          <w:szCs w:val="28"/>
        </w:rPr>
      </w:pPr>
      <w:r w:rsidRPr="004678B6">
        <w:rPr>
          <w:sz w:val="28"/>
          <w:szCs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EE021F" w:rsidRPr="004678B6" w:rsidRDefault="00EE021F" w:rsidP="004678B6">
      <w:pPr>
        <w:rPr>
          <w:sz w:val="28"/>
          <w:szCs w:val="28"/>
        </w:rPr>
      </w:pPr>
      <w:r w:rsidRPr="004678B6">
        <w:rPr>
          <w:sz w:val="28"/>
          <w:szCs w:val="28"/>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EE021F" w:rsidRPr="004678B6" w:rsidRDefault="00EE021F" w:rsidP="004678B6">
      <w:pPr>
        <w:rPr>
          <w:sz w:val="28"/>
          <w:szCs w:val="28"/>
        </w:rPr>
      </w:pPr>
      <w:r w:rsidRPr="004678B6">
        <w:rPr>
          <w:sz w:val="28"/>
          <w:szCs w:val="28"/>
        </w:rPr>
        <w:t>Формирование универсальных учебных познавательных действий в части работы с информацией.</w:t>
      </w:r>
    </w:p>
    <w:p w:rsidR="00EE021F" w:rsidRPr="004678B6" w:rsidRDefault="00EE021F" w:rsidP="004678B6">
      <w:pPr>
        <w:rPr>
          <w:sz w:val="28"/>
          <w:szCs w:val="28"/>
        </w:rPr>
      </w:pPr>
      <w:r w:rsidRPr="004678B6">
        <w:rPr>
          <w:sz w:val="28"/>
          <w:szCs w:val="28"/>
        </w:rPr>
        <w:t>Выбирать, анализировать, обобщать, систематизировать и интерпретировать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EE021F" w:rsidRPr="004678B6" w:rsidRDefault="00EE021F" w:rsidP="004678B6">
      <w:pPr>
        <w:rPr>
          <w:sz w:val="28"/>
          <w:szCs w:val="28"/>
        </w:rPr>
      </w:pPr>
      <w:r w:rsidRPr="004678B6">
        <w:rPr>
          <w:sz w:val="28"/>
          <w:szCs w:val="28"/>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EE021F" w:rsidRPr="004678B6" w:rsidRDefault="00EE021F" w:rsidP="004678B6">
      <w:pPr>
        <w:rPr>
          <w:sz w:val="28"/>
          <w:szCs w:val="28"/>
        </w:rPr>
      </w:pPr>
      <w:r w:rsidRPr="004678B6">
        <w:rPr>
          <w:sz w:val="28"/>
          <w:szCs w:val="28"/>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EE021F" w:rsidRPr="004678B6" w:rsidRDefault="00EE021F" w:rsidP="004678B6">
      <w:pPr>
        <w:rPr>
          <w:sz w:val="28"/>
          <w:szCs w:val="28"/>
        </w:rPr>
      </w:pPr>
      <w:r w:rsidRPr="004678B6">
        <w:rPr>
          <w:sz w:val="28"/>
          <w:szCs w:val="28"/>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EE021F" w:rsidRPr="004678B6" w:rsidRDefault="00EE021F" w:rsidP="004678B6">
      <w:pPr>
        <w:rPr>
          <w:sz w:val="28"/>
          <w:szCs w:val="28"/>
        </w:rPr>
      </w:pPr>
      <w:r w:rsidRPr="004678B6">
        <w:rPr>
          <w:sz w:val="28"/>
          <w:szCs w:val="28"/>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EE021F" w:rsidRPr="004678B6" w:rsidRDefault="00EE021F" w:rsidP="004678B6">
      <w:pPr>
        <w:rPr>
          <w:sz w:val="28"/>
          <w:szCs w:val="28"/>
        </w:rPr>
      </w:pPr>
      <w:r w:rsidRPr="004678B6">
        <w:rPr>
          <w:sz w:val="28"/>
          <w:szCs w:val="28"/>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EE021F" w:rsidRPr="004678B6" w:rsidRDefault="00EE021F" w:rsidP="004678B6">
      <w:pPr>
        <w:rPr>
          <w:sz w:val="28"/>
          <w:szCs w:val="28"/>
        </w:rPr>
      </w:pPr>
      <w:r w:rsidRPr="004678B6">
        <w:rPr>
          <w:sz w:val="28"/>
          <w:szCs w:val="28"/>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EE021F" w:rsidRPr="004678B6" w:rsidRDefault="00EE021F" w:rsidP="004678B6">
      <w:pPr>
        <w:rPr>
          <w:sz w:val="28"/>
          <w:szCs w:val="28"/>
        </w:rPr>
      </w:pPr>
      <w:r w:rsidRPr="004678B6">
        <w:rPr>
          <w:sz w:val="28"/>
          <w:szCs w:val="28"/>
        </w:rPr>
        <w:t>Формирование универсальных учебных коммуникативных действий.</w:t>
      </w:r>
    </w:p>
    <w:p w:rsidR="00EE021F" w:rsidRPr="004678B6" w:rsidRDefault="00EE021F" w:rsidP="004678B6">
      <w:pPr>
        <w:rPr>
          <w:sz w:val="28"/>
          <w:szCs w:val="28"/>
        </w:rPr>
      </w:pPr>
      <w:r w:rsidRPr="004678B6">
        <w:rPr>
          <w:sz w:val="28"/>
          <w:szCs w:val="28"/>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EE021F" w:rsidRPr="004678B6" w:rsidRDefault="00EE021F" w:rsidP="004678B6">
      <w:pPr>
        <w:rPr>
          <w:sz w:val="28"/>
          <w:szCs w:val="28"/>
        </w:rPr>
      </w:pPr>
      <w:r w:rsidRPr="004678B6">
        <w:rPr>
          <w:sz w:val="28"/>
          <w:szCs w:val="28"/>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EE021F" w:rsidRPr="004678B6" w:rsidRDefault="00EE021F" w:rsidP="004678B6">
      <w:pPr>
        <w:rPr>
          <w:sz w:val="28"/>
          <w:szCs w:val="28"/>
        </w:rPr>
      </w:pPr>
      <w:r w:rsidRPr="004678B6">
        <w:rPr>
          <w:sz w:val="28"/>
          <w:szCs w:val="28"/>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EE021F" w:rsidRPr="004678B6" w:rsidRDefault="00EE021F" w:rsidP="004678B6">
      <w:pPr>
        <w:rPr>
          <w:sz w:val="28"/>
          <w:szCs w:val="28"/>
        </w:rPr>
      </w:pPr>
      <w:r w:rsidRPr="004678B6">
        <w:rPr>
          <w:sz w:val="28"/>
          <w:szCs w:val="28"/>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EE021F" w:rsidRPr="004678B6" w:rsidRDefault="00EE021F" w:rsidP="004678B6">
      <w:pPr>
        <w:rPr>
          <w:sz w:val="28"/>
          <w:szCs w:val="28"/>
        </w:rPr>
      </w:pPr>
      <w:r w:rsidRPr="004678B6">
        <w:rPr>
          <w:sz w:val="28"/>
          <w:szCs w:val="28"/>
        </w:rPr>
        <w:t>Управлять собственными эмоциями, корректно выражать их в процессе речевого общения.</w:t>
      </w:r>
    </w:p>
    <w:p w:rsidR="00EE021F" w:rsidRPr="004678B6" w:rsidRDefault="00EE021F" w:rsidP="004678B6">
      <w:pPr>
        <w:rPr>
          <w:sz w:val="28"/>
          <w:szCs w:val="28"/>
        </w:rPr>
      </w:pPr>
      <w:r w:rsidRPr="004678B6">
        <w:rPr>
          <w:sz w:val="28"/>
          <w:szCs w:val="28"/>
        </w:rPr>
        <w:t>Формирование универсальных учебных регулятивных действий.</w:t>
      </w:r>
    </w:p>
    <w:p w:rsidR="00EE021F" w:rsidRPr="004678B6" w:rsidRDefault="00EE021F" w:rsidP="004678B6">
      <w:pPr>
        <w:rPr>
          <w:sz w:val="28"/>
          <w:szCs w:val="28"/>
        </w:rPr>
      </w:pPr>
      <w:r w:rsidRPr="004678B6">
        <w:rPr>
          <w:sz w:val="28"/>
          <w:szCs w:val="28"/>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EE021F" w:rsidRPr="004678B6" w:rsidRDefault="00EE021F" w:rsidP="004678B6">
      <w:pPr>
        <w:rPr>
          <w:sz w:val="28"/>
          <w:szCs w:val="28"/>
        </w:rPr>
      </w:pPr>
      <w:r w:rsidRPr="004678B6">
        <w:rPr>
          <w:sz w:val="28"/>
          <w:szCs w:val="28"/>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EE021F" w:rsidRPr="004678B6" w:rsidRDefault="00EE021F" w:rsidP="004678B6">
      <w:pPr>
        <w:rPr>
          <w:sz w:val="28"/>
          <w:szCs w:val="28"/>
        </w:rPr>
      </w:pPr>
      <w:r w:rsidRPr="004678B6">
        <w:rPr>
          <w:sz w:val="28"/>
          <w:szCs w:val="28"/>
        </w:rPr>
        <w:t>Иностранный язык.</w:t>
      </w:r>
    </w:p>
    <w:p w:rsidR="00EE021F" w:rsidRPr="004678B6" w:rsidRDefault="00EE021F" w:rsidP="004678B6">
      <w:pPr>
        <w:rPr>
          <w:sz w:val="28"/>
          <w:szCs w:val="28"/>
        </w:rPr>
      </w:pPr>
      <w:r w:rsidRPr="004678B6">
        <w:rPr>
          <w:sz w:val="28"/>
          <w:szCs w:val="28"/>
        </w:rPr>
        <w:t>Формирование универсальных учебных познавательных действий в части базовых логических действий.</w:t>
      </w:r>
    </w:p>
    <w:p w:rsidR="00EE021F" w:rsidRPr="004678B6" w:rsidRDefault="00EE021F" w:rsidP="004678B6">
      <w:pPr>
        <w:rPr>
          <w:sz w:val="28"/>
          <w:szCs w:val="28"/>
        </w:rPr>
      </w:pPr>
      <w:r w:rsidRPr="004678B6">
        <w:rPr>
          <w:sz w:val="28"/>
          <w:szCs w:val="28"/>
        </w:rPr>
        <w:t>Выявлять признаки и свойства языковых единиц и языковых явлений иностранного языка; применять изученные правила, алгоритмы.</w:t>
      </w:r>
    </w:p>
    <w:p w:rsidR="00EE021F" w:rsidRPr="004678B6" w:rsidRDefault="00EE021F" w:rsidP="004678B6">
      <w:pPr>
        <w:rPr>
          <w:sz w:val="28"/>
          <w:szCs w:val="28"/>
        </w:rPr>
      </w:pPr>
      <w:r w:rsidRPr="004678B6">
        <w:rPr>
          <w:sz w:val="28"/>
          <w:szCs w:val="28"/>
        </w:rPr>
        <w:t>Анализировать, устанавливать аналогии, между способами выражения мысли средствами родного и иностранного языков.</w:t>
      </w:r>
    </w:p>
    <w:p w:rsidR="00EE021F" w:rsidRPr="004678B6" w:rsidRDefault="00EE021F" w:rsidP="004678B6">
      <w:pPr>
        <w:rPr>
          <w:sz w:val="28"/>
          <w:szCs w:val="28"/>
        </w:rPr>
      </w:pPr>
      <w:r w:rsidRPr="004678B6">
        <w:rPr>
          <w:sz w:val="28"/>
          <w:szCs w:val="28"/>
        </w:rPr>
        <w:t>Сравнивать, упорядочивать, классифицировать языковые единицы и языковые явления иностранного языка, разные типы высказывания.</w:t>
      </w:r>
    </w:p>
    <w:p w:rsidR="00EE021F" w:rsidRPr="004678B6" w:rsidRDefault="00EE021F" w:rsidP="004678B6">
      <w:pPr>
        <w:rPr>
          <w:sz w:val="28"/>
          <w:szCs w:val="28"/>
        </w:rPr>
      </w:pPr>
      <w:r w:rsidRPr="004678B6">
        <w:rPr>
          <w:sz w:val="28"/>
          <w:szCs w:val="28"/>
        </w:rPr>
        <w:t>Моделировать отношения между объектами (членами предложения, структурными единицами диалога и другие).</w:t>
      </w:r>
    </w:p>
    <w:p w:rsidR="00EE021F" w:rsidRPr="004678B6" w:rsidRDefault="00EE021F" w:rsidP="004678B6">
      <w:pPr>
        <w:rPr>
          <w:sz w:val="28"/>
          <w:szCs w:val="28"/>
        </w:rPr>
      </w:pPr>
      <w:r w:rsidRPr="004678B6">
        <w:rPr>
          <w:sz w:val="28"/>
          <w:szCs w:val="28"/>
        </w:rPr>
        <w:t>Использовать информацию, извлеченную из несплошных текстов (таблицы, диаграммы), в собственных устных и письменных высказываниях.</w:t>
      </w:r>
    </w:p>
    <w:p w:rsidR="00EE021F" w:rsidRPr="004678B6" w:rsidRDefault="00EE021F" w:rsidP="004678B6">
      <w:pPr>
        <w:rPr>
          <w:sz w:val="28"/>
          <w:szCs w:val="28"/>
        </w:rPr>
      </w:pPr>
      <w:r w:rsidRPr="004678B6">
        <w:rPr>
          <w:sz w:val="28"/>
          <w:szCs w:val="28"/>
        </w:rPr>
        <w:t>Выдвигать гипотезы (например, об употреблении глагола-связки в иностранном языке); обосновывать, аргументировать свои суждения, выводы.</w:t>
      </w:r>
    </w:p>
    <w:p w:rsidR="00EE021F" w:rsidRPr="004678B6" w:rsidRDefault="00EE021F" w:rsidP="004678B6">
      <w:pPr>
        <w:rPr>
          <w:sz w:val="28"/>
          <w:szCs w:val="28"/>
        </w:rPr>
      </w:pPr>
      <w:r w:rsidRPr="004678B6">
        <w:rPr>
          <w:sz w:val="28"/>
          <w:szCs w:val="28"/>
        </w:rPr>
        <w:t>Распознавать свойства и признаки языковых единиц и языковых явлений (например, с помощью словообразовательных элементов).</w:t>
      </w:r>
    </w:p>
    <w:p w:rsidR="00EE021F" w:rsidRPr="004678B6" w:rsidRDefault="00EE021F" w:rsidP="004678B6">
      <w:pPr>
        <w:rPr>
          <w:sz w:val="28"/>
          <w:szCs w:val="28"/>
        </w:rPr>
      </w:pPr>
      <w:r w:rsidRPr="004678B6">
        <w:rPr>
          <w:sz w:val="28"/>
          <w:szCs w:val="28"/>
        </w:rPr>
        <w:t>Сравнивать языковые единицы разного уровня (звуки, буквы, слова, речевые клише, грамматические явления, тексты и другие).</w:t>
      </w:r>
    </w:p>
    <w:p w:rsidR="00EE021F" w:rsidRPr="004678B6" w:rsidRDefault="00EE021F" w:rsidP="004678B6">
      <w:pPr>
        <w:rPr>
          <w:sz w:val="28"/>
          <w:szCs w:val="28"/>
        </w:rPr>
      </w:pPr>
      <w:r w:rsidRPr="004678B6">
        <w:rPr>
          <w:sz w:val="28"/>
          <w:szCs w:val="28"/>
        </w:rPr>
        <w:t>Пользоваться классификациями (по типу чтения, по типу высказывания и другим).</w:t>
      </w:r>
    </w:p>
    <w:p w:rsidR="00EE021F" w:rsidRPr="004678B6" w:rsidRDefault="00EE021F" w:rsidP="004678B6">
      <w:pPr>
        <w:rPr>
          <w:sz w:val="28"/>
          <w:szCs w:val="28"/>
        </w:rPr>
      </w:pPr>
      <w:r w:rsidRPr="004678B6">
        <w:rPr>
          <w:sz w:val="28"/>
          <w:szCs w:val="28"/>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EE021F" w:rsidRPr="004678B6" w:rsidRDefault="00EE021F" w:rsidP="004678B6">
      <w:pPr>
        <w:rPr>
          <w:sz w:val="28"/>
          <w:szCs w:val="28"/>
        </w:rPr>
      </w:pPr>
      <w:r w:rsidRPr="004678B6">
        <w:rPr>
          <w:sz w:val="28"/>
          <w:szCs w:val="28"/>
        </w:rPr>
        <w:t>Формирование универсальных учебных познавательных действий в части работы с информацией.</w:t>
      </w:r>
    </w:p>
    <w:p w:rsidR="00EE021F" w:rsidRPr="004678B6" w:rsidRDefault="00EE021F" w:rsidP="004678B6">
      <w:pPr>
        <w:rPr>
          <w:sz w:val="28"/>
          <w:szCs w:val="28"/>
        </w:rPr>
      </w:pPr>
      <w:r w:rsidRPr="004678B6">
        <w:rPr>
          <w:sz w:val="28"/>
          <w:szCs w:val="28"/>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EE021F" w:rsidRPr="004678B6" w:rsidRDefault="00EE021F" w:rsidP="004678B6">
      <w:pPr>
        <w:rPr>
          <w:sz w:val="28"/>
          <w:szCs w:val="28"/>
        </w:rPr>
      </w:pPr>
      <w:r w:rsidRPr="004678B6">
        <w:rPr>
          <w:sz w:val="28"/>
          <w:szCs w:val="28"/>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EE021F" w:rsidRPr="004678B6" w:rsidRDefault="00EE021F" w:rsidP="004678B6">
      <w:pPr>
        <w:rPr>
          <w:sz w:val="28"/>
          <w:szCs w:val="28"/>
        </w:rPr>
      </w:pPr>
      <w:r w:rsidRPr="004678B6">
        <w:rPr>
          <w:sz w:val="28"/>
          <w:szCs w:val="28"/>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EE021F" w:rsidRPr="004678B6" w:rsidRDefault="00EE021F" w:rsidP="004678B6">
      <w:pPr>
        <w:rPr>
          <w:sz w:val="28"/>
          <w:szCs w:val="28"/>
        </w:rPr>
      </w:pPr>
      <w:r w:rsidRPr="004678B6">
        <w:rPr>
          <w:sz w:val="28"/>
          <w:szCs w:val="28"/>
        </w:rPr>
        <w:t>Фиксировать информацию доступными средствами (в виде ключевых слов, плана).</w:t>
      </w:r>
    </w:p>
    <w:p w:rsidR="00EE021F" w:rsidRPr="004678B6" w:rsidRDefault="00EE021F" w:rsidP="004678B6">
      <w:pPr>
        <w:rPr>
          <w:sz w:val="28"/>
          <w:szCs w:val="28"/>
        </w:rPr>
      </w:pPr>
      <w:r w:rsidRPr="004678B6">
        <w:rPr>
          <w:sz w:val="28"/>
          <w:szCs w:val="28"/>
        </w:rPr>
        <w:t>Оценивать достоверность информации, полученной из иноязычных источников.</w:t>
      </w:r>
    </w:p>
    <w:p w:rsidR="00EE021F" w:rsidRPr="004678B6" w:rsidRDefault="00EE021F" w:rsidP="004678B6">
      <w:pPr>
        <w:rPr>
          <w:sz w:val="28"/>
          <w:szCs w:val="28"/>
        </w:rPr>
      </w:pPr>
      <w:r w:rsidRPr="004678B6">
        <w:rPr>
          <w:sz w:val="28"/>
          <w:szCs w:val="28"/>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EE021F" w:rsidRPr="004678B6" w:rsidRDefault="00EE021F" w:rsidP="004678B6">
      <w:pPr>
        <w:rPr>
          <w:sz w:val="28"/>
          <w:szCs w:val="28"/>
        </w:rPr>
      </w:pPr>
      <w:r w:rsidRPr="004678B6">
        <w:rPr>
          <w:sz w:val="28"/>
          <w:szCs w:val="28"/>
        </w:rPr>
        <w:t> Формирование универсальных учебных коммуникативных действий.</w:t>
      </w:r>
    </w:p>
    <w:p w:rsidR="00EE021F" w:rsidRPr="004678B6" w:rsidRDefault="00EE021F" w:rsidP="004678B6">
      <w:pPr>
        <w:rPr>
          <w:sz w:val="28"/>
          <w:szCs w:val="28"/>
        </w:rPr>
      </w:pPr>
      <w:r w:rsidRPr="004678B6">
        <w:rPr>
          <w:sz w:val="28"/>
          <w:szCs w:val="28"/>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EE021F" w:rsidRPr="004678B6" w:rsidRDefault="00EE021F" w:rsidP="004678B6">
      <w:pPr>
        <w:rPr>
          <w:sz w:val="28"/>
          <w:szCs w:val="28"/>
        </w:rPr>
      </w:pPr>
      <w:r w:rsidRPr="004678B6">
        <w:rPr>
          <w:sz w:val="28"/>
          <w:szCs w:val="28"/>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EE021F" w:rsidRPr="004678B6" w:rsidRDefault="00EE021F" w:rsidP="004678B6">
      <w:pPr>
        <w:rPr>
          <w:sz w:val="28"/>
          <w:szCs w:val="28"/>
        </w:rPr>
      </w:pPr>
      <w:r w:rsidRPr="004678B6">
        <w:rPr>
          <w:sz w:val="28"/>
          <w:szCs w:val="28"/>
        </w:rPr>
        <w:t>Анализировать и восстанавливать текст с опущенными в учебных целях фрагментами.</w:t>
      </w:r>
    </w:p>
    <w:p w:rsidR="00EE021F" w:rsidRPr="004678B6" w:rsidRDefault="00EE021F" w:rsidP="004678B6">
      <w:pPr>
        <w:rPr>
          <w:sz w:val="28"/>
          <w:szCs w:val="28"/>
        </w:rPr>
      </w:pPr>
      <w:r w:rsidRPr="004678B6">
        <w:rPr>
          <w:sz w:val="28"/>
          <w:szCs w:val="28"/>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EE021F" w:rsidRPr="004678B6" w:rsidRDefault="00EE021F" w:rsidP="004678B6">
      <w:pPr>
        <w:rPr>
          <w:sz w:val="28"/>
          <w:szCs w:val="28"/>
        </w:rPr>
      </w:pPr>
      <w:r w:rsidRPr="004678B6">
        <w:rPr>
          <w:sz w:val="28"/>
          <w:szCs w:val="28"/>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EE021F" w:rsidRPr="004678B6" w:rsidRDefault="00EE021F" w:rsidP="004678B6">
      <w:pPr>
        <w:rPr>
          <w:sz w:val="28"/>
          <w:szCs w:val="28"/>
        </w:rPr>
      </w:pPr>
      <w:r w:rsidRPr="004678B6">
        <w:rPr>
          <w:sz w:val="28"/>
          <w:szCs w:val="28"/>
        </w:rPr>
        <w:t>Удерживать цель деятельности; планировать выполнение учебной задачи, выбирать и аргументировать способ деятельности.</w:t>
      </w:r>
    </w:p>
    <w:p w:rsidR="00EE021F" w:rsidRPr="004678B6" w:rsidRDefault="00EE021F" w:rsidP="004678B6">
      <w:pPr>
        <w:rPr>
          <w:sz w:val="28"/>
          <w:szCs w:val="28"/>
        </w:rPr>
      </w:pPr>
      <w:r w:rsidRPr="004678B6">
        <w:rPr>
          <w:sz w:val="28"/>
          <w:szCs w:val="28"/>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EE021F" w:rsidRPr="004678B6" w:rsidRDefault="00EE021F" w:rsidP="004678B6">
      <w:pPr>
        <w:rPr>
          <w:sz w:val="28"/>
          <w:szCs w:val="28"/>
        </w:rPr>
      </w:pPr>
      <w:r w:rsidRPr="004678B6">
        <w:rPr>
          <w:sz w:val="28"/>
          <w:szCs w:val="28"/>
        </w:rPr>
        <w:t>Оказывать влияние на речевое поведение партнера (например, поощряя его продолжать поиск совместного решения поставленной задачи).</w:t>
      </w:r>
    </w:p>
    <w:p w:rsidR="00EE021F" w:rsidRPr="004678B6" w:rsidRDefault="00EE021F" w:rsidP="004678B6">
      <w:pPr>
        <w:rPr>
          <w:sz w:val="28"/>
          <w:szCs w:val="28"/>
        </w:rPr>
      </w:pPr>
      <w:r w:rsidRPr="004678B6">
        <w:rPr>
          <w:sz w:val="28"/>
          <w:szCs w:val="28"/>
        </w:rPr>
        <w:t>Корректировать деятельность с учетом возникших трудностей, ошибок, новых данных или информации.</w:t>
      </w:r>
    </w:p>
    <w:p w:rsidR="00EE021F" w:rsidRPr="004678B6" w:rsidRDefault="00EE021F" w:rsidP="004678B6">
      <w:pPr>
        <w:rPr>
          <w:sz w:val="28"/>
          <w:szCs w:val="28"/>
        </w:rPr>
      </w:pPr>
      <w:r w:rsidRPr="004678B6">
        <w:rPr>
          <w:sz w:val="28"/>
          <w:szCs w:val="28"/>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rsidR="00EE021F" w:rsidRPr="004678B6" w:rsidRDefault="00EE021F" w:rsidP="004678B6">
      <w:pPr>
        <w:rPr>
          <w:sz w:val="28"/>
          <w:szCs w:val="28"/>
        </w:rPr>
      </w:pPr>
      <w:r w:rsidRPr="004678B6">
        <w:rPr>
          <w:sz w:val="28"/>
          <w:szCs w:val="28"/>
        </w:rPr>
        <w:t>Математика и информатика.</w:t>
      </w:r>
    </w:p>
    <w:p w:rsidR="00EE021F" w:rsidRPr="004678B6" w:rsidRDefault="00EE021F" w:rsidP="004678B6">
      <w:pPr>
        <w:rPr>
          <w:sz w:val="28"/>
          <w:szCs w:val="28"/>
        </w:rPr>
      </w:pPr>
      <w:r w:rsidRPr="004678B6">
        <w:rPr>
          <w:sz w:val="28"/>
          <w:szCs w:val="28"/>
        </w:rPr>
        <w:t>Формирование универсальных учебных познавательных действий в части базовых логических действий.</w:t>
      </w:r>
    </w:p>
    <w:p w:rsidR="00EE021F" w:rsidRPr="004678B6" w:rsidRDefault="00EE021F" w:rsidP="004678B6">
      <w:pPr>
        <w:rPr>
          <w:sz w:val="28"/>
          <w:szCs w:val="28"/>
        </w:rPr>
      </w:pPr>
      <w:r w:rsidRPr="004678B6">
        <w:rPr>
          <w:sz w:val="28"/>
          <w:szCs w:val="28"/>
        </w:rPr>
        <w:t>Выявлять качества, свойства, характеристики математических объектов.</w:t>
      </w:r>
    </w:p>
    <w:p w:rsidR="00EE021F" w:rsidRPr="004678B6" w:rsidRDefault="00EE021F" w:rsidP="004678B6">
      <w:pPr>
        <w:rPr>
          <w:sz w:val="28"/>
          <w:szCs w:val="28"/>
        </w:rPr>
      </w:pPr>
      <w:r w:rsidRPr="004678B6">
        <w:rPr>
          <w:sz w:val="28"/>
          <w:szCs w:val="28"/>
        </w:rPr>
        <w:t>Различать свойства и признаки объектов.</w:t>
      </w:r>
    </w:p>
    <w:p w:rsidR="00EE021F" w:rsidRPr="004678B6" w:rsidRDefault="00EE021F" w:rsidP="004678B6">
      <w:pPr>
        <w:rPr>
          <w:sz w:val="28"/>
          <w:szCs w:val="28"/>
        </w:rPr>
      </w:pPr>
      <w:r w:rsidRPr="004678B6">
        <w:rPr>
          <w:sz w:val="28"/>
          <w:szCs w:val="28"/>
        </w:rPr>
        <w:t>Сравнивать, упорядочивать, классифицировать числа, величины, выражения, формулы, графики, геометрические фигуры и другие.</w:t>
      </w:r>
    </w:p>
    <w:p w:rsidR="00EE021F" w:rsidRPr="004678B6" w:rsidRDefault="00EE021F" w:rsidP="004678B6">
      <w:pPr>
        <w:rPr>
          <w:sz w:val="28"/>
          <w:szCs w:val="28"/>
        </w:rPr>
      </w:pPr>
      <w:r w:rsidRPr="004678B6">
        <w:rPr>
          <w:sz w:val="28"/>
          <w:szCs w:val="28"/>
        </w:rPr>
        <w:t>Устанавливать связи и отношения, проводить аналогии, распознавать зависимости между объектами.</w:t>
      </w:r>
    </w:p>
    <w:p w:rsidR="00EE021F" w:rsidRPr="004678B6" w:rsidRDefault="00EE021F" w:rsidP="004678B6">
      <w:pPr>
        <w:rPr>
          <w:sz w:val="28"/>
          <w:szCs w:val="28"/>
        </w:rPr>
      </w:pPr>
      <w:r w:rsidRPr="004678B6">
        <w:rPr>
          <w:sz w:val="28"/>
          <w:szCs w:val="28"/>
        </w:rPr>
        <w:t>Анализировать изменения и находить закономерности.</w:t>
      </w:r>
    </w:p>
    <w:p w:rsidR="00EE021F" w:rsidRPr="004678B6" w:rsidRDefault="00EE021F" w:rsidP="004678B6">
      <w:pPr>
        <w:rPr>
          <w:sz w:val="28"/>
          <w:szCs w:val="28"/>
        </w:rPr>
      </w:pPr>
      <w:r w:rsidRPr="004678B6">
        <w:rPr>
          <w:sz w:val="28"/>
          <w:szCs w:val="28"/>
        </w:rPr>
        <w:t>Формулировать и использовать определения понятий, теоремы; выводить следствия, строить отрицания, формулировать обратные теоремы.</w:t>
      </w:r>
    </w:p>
    <w:p w:rsidR="00EE021F" w:rsidRPr="004678B6" w:rsidRDefault="00EE021F" w:rsidP="004678B6">
      <w:pPr>
        <w:rPr>
          <w:sz w:val="28"/>
          <w:szCs w:val="28"/>
        </w:rPr>
      </w:pPr>
      <w:r w:rsidRPr="004678B6">
        <w:rPr>
          <w:sz w:val="28"/>
          <w:szCs w:val="28"/>
        </w:rPr>
        <w:t>Использовать логические связки «и», «или», «если ..., то ...».</w:t>
      </w:r>
    </w:p>
    <w:p w:rsidR="00EE021F" w:rsidRPr="004678B6" w:rsidRDefault="00EE021F" w:rsidP="004678B6">
      <w:pPr>
        <w:rPr>
          <w:sz w:val="28"/>
          <w:szCs w:val="28"/>
        </w:rPr>
      </w:pPr>
      <w:r w:rsidRPr="004678B6">
        <w:rPr>
          <w:sz w:val="28"/>
          <w:szCs w:val="28"/>
        </w:rPr>
        <w:t>Обобщать и конкретизировать; строить заключения от общего к частному и от частного к общему.</w:t>
      </w:r>
    </w:p>
    <w:p w:rsidR="00EE021F" w:rsidRPr="004678B6" w:rsidRDefault="00EE021F" w:rsidP="004678B6">
      <w:pPr>
        <w:rPr>
          <w:sz w:val="28"/>
          <w:szCs w:val="28"/>
        </w:rPr>
      </w:pPr>
      <w:r w:rsidRPr="004678B6">
        <w:rPr>
          <w:sz w:val="28"/>
          <w:szCs w:val="28"/>
        </w:rPr>
        <w:t>Использовать кванторы «все», «всякий», «любой», «некоторый», «существует»; приводить пример и контрпример.</w:t>
      </w:r>
    </w:p>
    <w:p w:rsidR="00EE021F" w:rsidRPr="004678B6" w:rsidRDefault="00EE021F" w:rsidP="004678B6">
      <w:pPr>
        <w:rPr>
          <w:sz w:val="28"/>
          <w:szCs w:val="28"/>
        </w:rPr>
      </w:pPr>
      <w:r w:rsidRPr="004678B6">
        <w:rPr>
          <w:sz w:val="28"/>
          <w:szCs w:val="28"/>
        </w:rPr>
        <w:t>Различать, распознавать верные и неверные утверждения.</w:t>
      </w:r>
    </w:p>
    <w:p w:rsidR="00EE021F" w:rsidRPr="004678B6" w:rsidRDefault="00EE021F" w:rsidP="004678B6">
      <w:pPr>
        <w:rPr>
          <w:sz w:val="28"/>
          <w:szCs w:val="28"/>
        </w:rPr>
      </w:pPr>
      <w:r w:rsidRPr="004678B6">
        <w:rPr>
          <w:sz w:val="28"/>
          <w:szCs w:val="28"/>
        </w:rPr>
        <w:t>Выражать отношения, зависимости, правила, закономерности с помощью формул.</w:t>
      </w:r>
    </w:p>
    <w:p w:rsidR="00EE021F" w:rsidRPr="004678B6" w:rsidRDefault="00EE021F" w:rsidP="004678B6">
      <w:pPr>
        <w:rPr>
          <w:sz w:val="28"/>
          <w:szCs w:val="28"/>
        </w:rPr>
      </w:pPr>
      <w:r w:rsidRPr="004678B6">
        <w:rPr>
          <w:sz w:val="28"/>
          <w:szCs w:val="28"/>
        </w:rPr>
        <w:t>Моделировать отношения между объектами, использовать символьные и графические модели.</w:t>
      </w:r>
    </w:p>
    <w:p w:rsidR="00EE021F" w:rsidRPr="004678B6" w:rsidRDefault="00EE021F" w:rsidP="004678B6">
      <w:pPr>
        <w:rPr>
          <w:sz w:val="28"/>
          <w:szCs w:val="28"/>
        </w:rPr>
      </w:pPr>
      <w:r w:rsidRPr="004678B6">
        <w:rPr>
          <w:sz w:val="28"/>
          <w:szCs w:val="28"/>
        </w:rPr>
        <w:t>Воспроизводить и строить логические цепочки утверждений, прямые и от противного.</w:t>
      </w:r>
    </w:p>
    <w:p w:rsidR="00EE021F" w:rsidRPr="004678B6" w:rsidRDefault="00EE021F" w:rsidP="004678B6">
      <w:pPr>
        <w:rPr>
          <w:sz w:val="28"/>
          <w:szCs w:val="28"/>
        </w:rPr>
      </w:pPr>
      <w:r w:rsidRPr="004678B6">
        <w:rPr>
          <w:sz w:val="28"/>
          <w:szCs w:val="28"/>
        </w:rPr>
        <w:t>Устанавливать противоречия в рассуждениях.</w:t>
      </w:r>
    </w:p>
    <w:p w:rsidR="00EE021F" w:rsidRPr="004678B6" w:rsidRDefault="00EE021F" w:rsidP="004678B6">
      <w:pPr>
        <w:rPr>
          <w:sz w:val="28"/>
          <w:szCs w:val="28"/>
        </w:rPr>
      </w:pPr>
      <w:r w:rsidRPr="004678B6">
        <w:rPr>
          <w:sz w:val="28"/>
          <w:szCs w:val="28"/>
        </w:rPr>
        <w:t>Создавать, применять и преобразовывать знаки и символы, модели и схемы для решения учебных и познавательных задач.</w:t>
      </w:r>
    </w:p>
    <w:p w:rsidR="00EE021F" w:rsidRPr="004678B6" w:rsidRDefault="00EE021F" w:rsidP="004678B6">
      <w:pPr>
        <w:rPr>
          <w:sz w:val="28"/>
          <w:szCs w:val="28"/>
        </w:rPr>
      </w:pPr>
      <w:r w:rsidRPr="004678B6">
        <w:rPr>
          <w:sz w:val="28"/>
          <w:szCs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EE021F" w:rsidRPr="004678B6" w:rsidRDefault="00EE021F" w:rsidP="004678B6">
      <w:pPr>
        <w:rPr>
          <w:sz w:val="28"/>
          <w:szCs w:val="28"/>
        </w:rPr>
      </w:pPr>
      <w:r w:rsidRPr="004678B6">
        <w:rPr>
          <w:sz w:val="28"/>
          <w:szCs w:val="28"/>
        </w:rPr>
        <w:t>Формирование универсальных учебных познавательных действий в части базовых исследовательских действий.</w:t>
      </w:r>
    </w:p>
    <w:p w:rsidR="00EE021F" w:rsidRPr="004678B6" w:rsidRDefault="00EE021F" w:rsidP="004678B6">
      <w:pPr>
        <w:rPr>
          <w:sz w:val="28"/>
          <w:szCs w:val="28"/>
        </w:rPr>
      </w:pPr>
      <w:r w:rsidRPr="004678B6">
        <w:rPr>
          <w:sz w:val="28"/>
          <w:szCs w:val="28"/>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EE021F" w:rsidRPr="004678B6" w:rsidRDefault="00EE021F" w:rsidP="004678B6">
      <w:pPr>
        <w:rPr>
          <w:sz w:val="28"/>
          <w:szCs w:val="28"/>
        </w:rPr>
      </w:pPr>
      <w:r w:rsidRPr="004678B6">
        <w:rPr>
          <w:sz w:val="28"/>
          <w:szCs w:val="28"/>
        </w:rPr>
        <w:t>Доказывать, обосновывать, аргументировать свои суждения, выводы, закономерности и результаты.</w:t>
      </w:r>
    </w:p>
    <w:p w:rsidR="00EE021F" w:rsidRPr="004678B6" w:rsidRDefault="00EE021F" w:rsidP="004678B6">
      <w:pPr>
        <w:rPr>
          <w:sz w:val="28"/>
          <w:szCs w:val="28"/>
        </w:rPr>
      </w:pPr>
      <w:r w:rsidRPr="004678B6">
        <w:rPr>
          <w:sz w:val="28"/>
          <w:szCs w:val="28"/>
        </w:rPr>
        <w:t>Дописывать выводы, результаты опытов, экспериментов, исследований, используя математический язык и символику.</w:t>
      </w:r>
    </w:p>
    <w:p w:rsidR="00EE021F" w:rsidRPr="004678B6" w:rsidRDefault="00EE021F" w:rsidP="004678B6">
      <w:pPr>
        <w:rPr>
          <w:sz w:val="28"/>
          <w:szCs w:val="28"/>
        </w:rPr>
      </w:pPr>
      <w:r w:rsidRPr="004678B6">
        <w:rPr>
          <w:sz w:val="28"/>
          <w:szCs w:val="28"/>
        </w:rPr>
        <w:t>Оценивать надежность информации по критериям, предложенным учителем или сформулированным самостоятельно.</w:t>
      </w:r>
    </w:p>
    <w:p w:rsidR="00EE021F" w:rsidRPr="004678B6" w:rsidRDefault="00EE021F" w:rsidP="004678B6">
      <w:pPr>
        <w:rPr>
          <w:sz w:val="28"/>
          <w:szCs w:val="28"/>
        </w:rPr>
      </w:pPr>
      <w:r w:rsidRPr="004678B6">
        <w:rPr>
          <w:sz w:val="28"/>
          <w:szCs w:val="28"/>
        </w:rPr>
        <w:t>Формирование универсальных учебных познавательных действий в части работы с информацией.</w:t>
      </w:r>
    </w:p>
    <w:p w:rsidR="00EE021F" w:rsidRPr="004678B6" w:rsidRDefault="00EE021F" w:rsidP="004678B6">
      <w:pPr>
        <w:rPr>
          <w:sz w:val="28"/>
          <w:szCs w:val="28"/>
        </w:rPr>
      </w:pPr>
      <w:r w:rsidRPr="004678B6">
        <w:rPr>
          <w:sz w:val="28"/>
          <w:szCs w:val="28"/>
        </w:rPr>
        <w:t>Использовать таблицы и схемы для структурированного представления информации, графические способы представления данных.</w:t>
      </w:r>
    </w:p>
    <w:p w:rsidR="00EE021F" w:rsidRPr="004678B6" w:rsidRDefault="00EE021F" w:rsidP="004678B6">
      <w:pPr>
        <w:rPr>
          <w:sz w:val="28"/>
          <w:szCs w:val="28"/>
        </w:rPr>
      </w:pPr>
      <w:r w:rsidRPr="004678B6">
        <w:rPr>
          <w:sz w:val="28"/>
          <w:szCs w:val="28"/>
        </w:rPr>
        <w:t>Переводить вербальную информацию в графическую форму и наоборот.</w:t>
      </w:r>
    </w:p>
    <w:p w:rsidR="00EE021F" w:rsidRPr="004678B6" w:rsidRDefault="00EE021F" w:rsidP="004678B6">
      <w:pPr>
        <w:rPr>
          <w:sz w:val="28"/>
          <w:szCs w:val="28"/>
        </w:rPr>
      </w:pPr>
      <w:r w:rsidRPr="004678B6">
        <w:rPr>
          <w:sz w:val="28"/>
          <w:szCs w:val="28"/>
        </w:rPr>
        <w:t>Выявлять недостаточность и избыточность информации, данных, необходимых для решения учебной или практической задачи.</w:t>
      </w:r>
    </w:p>
    <w:p w:rsidR="00EE021F" w:rsidRPr="004678B6" w:rsidRDefault="00EE021F" w:rsidP="004678B6">
      <w:pPr>
        <w:rPr>
          <w:sz w:val="28"/>
          <w:szCs w:val="28"/>
        </w:rPr>
      </w:pPr>
      <w:r w:rsidRPr="004678B6">
        <w:rPr>
          <w:sz w:val="28"/>
          <w:szCs w:val="28"/>
        </w:rPr>
        <w:t>Распознавать неверную информацию, данные, утверждения; устанавливать противоречия в фактах, данных.</w:t>
      </w:r>
    </w:p>
    <w:p w:rsidR="00EE021F" w:rsidRPr="004678B6" w:rsidRDefault="00EE021F" w:rsidP="004678B6">
      <w:pPr>
        <w:rPr>
          <w:sz w:val="28"/>
          <w:szCs w:val="28"/>
        </w:rPr>
      </w:pPr>
      <w:r w:rsidRPr="004678B6">
        <w:rPr>
          <w:sz w:val="28"/>
          <w:szCs w:val="28"/>
        </w:rPr>
        <w:t>Находить ошибки в неверных утверждениях и исправлять их.</w:t>
      </w:r>
    </w:p>
    <w:p w:rsidR="00EE021F" w:rsidRPr="004678B6" w:rsidRDefault="00EE021F" w:rsidP="004678B6">
      <w:pPr>
        <w:rPr>
          <w:sz w:val="28"/>
          <w:szCs w:val="28"/>
        </w:rPr>
      </w:pPr>
      <w:r w:rsidRPr="004678B6">
        <w:rPr>
          <w:sz w:val="28"/>
          <w:szCs w:val="28"/>
        </w:rPr>
        <w:t>Оценивать надежность информации по критериям, предложенным учителем или сформулированным самостоятельно.</w:t>
      </w:r>
    </w:p>
    <w:p w:rsidR="00EE021F" w:rsidRPr="004678B6" w:rsidRDefault="00EE021F" w:rsidP="004678B6">
      <w:pPr>
        <w:rPr>
          <w:sz w:val="28"/>
          <w:szCs w:val="28"/>
        </w:rPr>
      </w:pPr>
      <w:r w:rsidRPr="004678B6">
        <w:rPr>
          <w:sz w:val="28"/>
          <w:szCs w:val="28"/>
        </w:rPr>
        <w:t>Формирование универсальных учебных коммуникативных действий.</w:t>
      </w:r>
    </w:p>
    <w:p w:rsidR="00EE021F" w:rsidRPr="004678B6" w:rsidRDefault="00EE021F" w:rsidP="004678B6">
      <w:pPr>
        <w:rPr>
          <w:sz w:val="28"/>
          <w:szCs w:val="28"/>
        </w:rPr>
      </w:pPr>
      <w:r w:rsidRPr="004678B6">
        <w:rPr>
          <w:sz w:val="28"/>
          <w:szCs w:val="28"/>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EE021F" w:rsidRPr="004678B6" w:rsidRDefault="00EE021F" w:rsidP="004678B6">
      <w:pPr>
        <w:rPr>
          <w:sz w:val="28"/>
          <w:szCs w:val="28"/>
        </w:rPr>
      </w:pPr>
      <w:r w:rsidRPr="004678B6">
        <w:rPr>
          <w:sz w:val="28"/>
          <w:szCs w:val="28"/>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EE021F" w:rsidRPr="004678B6" w:rsidRDefault="00EE021F" w:rsidP="004678B6">
      <w:pPr>
        <w:rPr>
          <w:sz w:val="28"/>
          <w:szCs w:val="28"/>
        </w:rPr>
      </w:pPr>
      <w:r w:rsidRPr="004678B6">
        <w:rPr>
          <w:sz w:val="28"/>
          <w:szCs w:val="28"/>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EE021F" w:rsidRPr="004678B6" w:rsidRDefault="00EE021F" w:rsidP="004678B6">
      <w:pPr>
        <w:rPr>
          <w:sz w:val="28"/>
          <w:szCs w:val="28"/>
        </w:rPr>
      </w:pPr>
      <w:r w:rsidRPr="004678B6">
        <w:rPr>
          <w:sz w:val="28"/>
          <w:szCs w:val="28"/>
        </w:rPr>
        <w:t>Принимать цель совместной информационной деятельности по сбору, обработке, передаче, формализации информации.</w:t>
      </w:r>
    </w:p>
    <w:p w:rsidR="00EE021F" w:rsidRPr="004678B6" w:rsidRDefault="00EE021F" w:rsidP="004678B6">
      <w:pPr>
        <w:rPr>
          <w:sz w:val="28"/>
          <w:szCs w:val="28"/>
        </w:rPr>
      </w:pPr>
      <w:r w:rsidRPr="004678B6">
        <w:rPr>
          <w:sz w:val="28"/>
          <w:szCs w:val="28"/>
        </w:rPr>
        <w:t>Коллективно строить действия по ее достижению: распределять роли, договариваться, обсуждать процесс и результат совместной работы.</w:t>
      </w:r>
    </w:p>
    <w:p w:rsidR="00EE021F" w:rsidRPr="004678B6" w:rsidRDefault="00EE021F" w:rsidP="004678B6">
      <w:pPr>
        <w:rPr>
          <w:sz w:val="28"/>
          <w:szCs w:val="28"/>
        </w:rPr>
      </w:pPr>
      <w:r w:rsidRPr="004678B6">
        <w:rPr>
          <w:sz w:val="28"/>
          <w:szCs w:val="28"/>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EE021F" w:rsidRPr="004678B6" w:rsidRDefault="00EE021F" w:rsidP="004678B6">
      <w:pPr>
        <w:rPr>
          <w:sz w:val="28"/>
          <w:szCs w:val="28"/>
        </w:rPr>
      </w:pPr>
      <w:r w:rsidRPr="004678B6">
        <w:rPr>
          <w:sz w:val="28"/>
          <w:szCs w:val="28"/>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EE021F" w:rsidRPr="004678B6" w:rsidRDefault="00EE021F" w:rsidP="004678B6">
      <w:pPr>
        <w:rPr>
          <w:sz w:val="28"/>
          <w:szCs w:val="28"/>
        </w:rPr>
      </w:pPr>
      <w:r w:rsidRPr="004678B6">
        <w:rPr>
          <w:sz w:val="28"/>
          <w:szCs w:val="28"/>
        </w:rPr>
        <w:t> Формирование универсальных учебных регулятивных действий.</w:t>
      </w:r>
    </w:p>
    <w:p w:rsidR="00EE021F" w:rsidRPr="004678B6" w:rsidRDefault="00EE021F" w:rsidP="004678B6">
      <w:pPr>
        <w:rPr>
          <w:sz w:val="28"/>
          <w:szCs w:val="28"/>
        </w:rPr>
      </w:pPr>
      <w:r w:rsidRPr="004678B6">
        <w:rPr>
          <w:sz w:val="28"/>
          <w:szCs w:val="28"/>
        </w:rPr>
        <w:t>Удерживать цель деятельности.</w:t>
      </w:r>
    </w:p>
    <w:p w:rsidR="00EE021F" w:rsidRPr="004678B6" w:rsidRDefault="00EE021F" w:rsidP="004678B6">
      <w:pPr>
        <w:rPr>
          <w:sz w:val="28"/>
          <w:szCs w:val="28"/>
        </w:rPr>
      </w:pPr>
      <w:r w:rsidRPr="004678B6">
        <w:rPr>
          <w:sz w:val="28"/>
          <w:szCs w:val="28"/>
        </w:rPr>
        <w:t>Планировать выполнение учебной задачи, выбирать и аргументировать способ деятельности.</w:t>
      </w:r>
    </w:p>
    <w:p w:rsidR="00EE021F" w:rsidRPr="004678B6" w:rsidRDefault="00EE021F" w:rsidP="004678B6">
      <w:pPr>
        <w:rPr>
          <w:sz w:val="28"/>
          <w:szCs w:val="28"/>
        </w:rPr>
      </w:pPr>
      <w:r w:rsidRPr="004678B6">
        <w:rPr>
          <w:sz w:val="28"/>
          <w:szCs w:val="28"/>
        </w:rPr>
        <w:t>Корректировать деятельность с учетом возникших трудностей, ошибок, новых данных или информации.</w:t>
      </w:r>
    </w:p>
    <w:p w:rsidR="00EE021F" w:rsidRPr="004678B6" w:rsidRDefault="00EE021F" w:rsidP="004678B6">
      <w:pPr>
        <w:rPr>
          <w:sz w:val="28"/>
          <w:szCs w:val="28"/>
        </w:rPr>
      </w:pPr>
      <w:r w:rsidRPr="004678B6">
        <w:rPr>
          <w:sz w:val="28"/>
          <w:szCs w:val="28"/>
        </w:rPr>
        <w:t>Анализировать и оценивать собственную работу: меру собственной самостоятельности, затруднения, дефициты, ошибки и другое.</w:t>
      </w:r>
    </w:p>
    <w:p w:rsidR="00EE021F" w:rsidRPr="004678B6" w:rsidRDefault="00EE021F" w:rsidP="004678B6">
      <w:pPr>
        <w:rPr>
          <w:sz w:val="28"/>
          <w:szCs w:val="28"/>
        </w:rPr>
      </w:pPr>
      <w:r w:rsidRPr="004678B6">
        <w:rPr>
          <w:sz w:val="28"/>
          <w:szCs w:val="28"/>
        </w:rPr>
        <w:t>Естественнонаучные предметы.</w:t>
      </w:r>
    </w:p>
    <w:p w:rsidR="00EE021F" w:rsidRPr="004678B6" w:rsidRDefault="00EE021F" w:rsidP="004678B6">
      <w:pPr>
        <w:rPr>
          <w:sz w:val="28"/>
          <w:szCs w:val="28"/>
        </w:rPr>
      </w:pPr>
      <w:r w:rsidRPr="004678B6">
        <w:rPr>
          <w:sz w:val="28"/>
          <w:szCs w:val="28"/>
        </w:rPr>
        <w:t>Формирование универсальных учебных познавательных действий в части базовых логических действий.</w:t>
      </w:r>
    </w:p>
    <w:p w:rsidR="00EE021F" w:rsidRPr="004678B6" w:rsidRDefault="00EE021F" w:rsidP="004678B6">
      <w:pPr>
        <w:rPr>
          <w:sz w:val="28"/>
          <w:szCs w:val="28"/>
        </w:rPr>
      </w:pPr>
      <w:r w:rsidRPr="004678B6">
        <w:rPr>
          <w:sz w:val="28"/>
          <w:szCs w:val="28"/>
        </w:rP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EE021F" w:rsidRPr="004678B6" w:rsidRDefault="00EE021F" w:rsidP="004678B6">
      <w:pPr>
        <w:rPr>
          <w:sz w:val="28"/>
          <w:szCs w:val="28"/>
        </w:rPr>
      </w:pPr>
      <w:r w:rsidRPr="004678B6">
        <w:rPr>
          <w:sz w:val="28"/>
          <w:szCs w:val="28"/>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EE021F" w:rsidRPr="004678B6" w:rsidRDefault="00EE021F" w:rsidP="004678B6">
      <w:pPr>
        <w:rPr>
          <w:sz w:val="28"/>
          <w:szCs w:val="28"/>
        </w:rPr>
      </w:pPr>
      <w:r w:rsidRPr="004678B6">
        <w:rPr>
          <w:sz w:val="28"/>
          <w:szCs w:val="28"/>
        </w:rPr>
        <w:t>Прогнозировать свойства веществ на основе общих химических свойств изученных классов (групп) веществ, к которым они относятся.</w:t>
      </w:r>
    </w:p>
    <w:p w:rsidR="00EE021F" w:rsidRPr="004678B6" w:rsidRDefault="00EE021F" w:rsidP="004678B6">
      <w:pPr>
        <w:rPr>
          <w:sz w:val="28"/>
          <w:szCs w:val="28"/>
        </w:rPr>
      </w:pPr>
      <w:r w:rsidRPr="004678B6">
        <w:rPr>
          <w:sz w:val="28"/>
          <w:szCs w:val="28"/>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EE021F" w:rsidRPr="004678B6" w:rsidRDefault="00EE021F" w:rsidP="004678B6">
      <w:pPr>
        <w:rPr>
          <w:sz w:val="28"/>
          <w:szCs w:val="28"/>
        </w:rPr>
      </w:pPr>
      <w:r w:rsidRPr="004678B6">
        <w:rPr>
          <w:sz w:val="28"/>
          <w:szCs w:val="28"/>
        </w:rPr>
        <w:t>Формирование универсальных учебных познавательных действий в части базовых исследовательских действий.</w:t>
      </w:r>
    </w:p>
    <w:p w:rsidR="00EE021F" w:rsidRPr="004678B6" w:rsidRDefault="00EE021F" w:rsidP="004678B6">
      <w:pPr>
        <w:rPr>
          <w:sz w:val="28"/>
          <w:szCs w:val="28"/>
        </w:rPr>
      </w:pPr>
      <w:r w:rsidRPr="004678B6">
        <w:rPr>
          <w:sz w:val="28"/>
          <w:szCs w:val="28"/>
        </w:rPr>
        <w:t>Исследование явления теплообмена при смешивании холодной и горячей воды.</w:t>
      </w:r>
    </w:p>
    <w:p w:rsidR="00EE021F" w:rsidRPr="004678B6" w:rsidRDefault="00EE021F" w:rsidP="004678B6">
      <w:pPr>
        <w:rPr>
          <w:sz w:val="28"/>
          <w:szCs w:val="28"/>
        </w:rPr>
      </w:pPr>
      <w:r w:rsidRPr="004678B6">
        <w:rPr>
          <w:sz w:val="28"/>
          <w:szCs w:val="28"/>
        </w:rPr>
        <w:t>Исследование процесса испарения различных жидкостей.</w:t>
      </w:r>
    </w:p>
    <w:p w:rsidR="00EE021F" w:rsidRPr="004678B6" w:rsidRDefault="00EE021F" w:rsidP="004678B6">
      <w:pPr>
        <w:rPr>
          <w:sz w:val="28"/>
          <w:szCs w:val="28"/>
        </w:rPr>
      </w:pPr>
      <w:r w:rsidRPr="004678B6">
        <w:rPr>
          <w:sz w:val="28"/>
          <w:szCs w:val="28"/>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EE021F" w:rsidRPr="004678B6" w:rsidRDefault="00EE021F" w:rsidP="004678B6">
      <w:pPr>
        <w:rPr>
          <w:sz w:val="28"/>
          <w:szCs w:val="28"/>
        </w:rPr>
      </w:pPr>
      <w:r w:rsidRPr="004678B6">
        <w:rPr>
          <w:sz w:val="28"/>
          <w:szCs w:val="28"/>
        </w:rPr>
        <w:t>Формирование универсальных учебных познавательных действий в части работы с информацией.</w:t>
      </w:r>
    </w:p>
    <w:p w:rsidR="00EE021F" w:rsidRPr="004678B6" w:rsidRDefault="00EE021F" w:rsidP="004678B6">
      <w:pPr>
        <w:rPr>
          <w:sz w:val="28"/>
          <w:szCs w:val="28"/>
        </w:rPr>
      </w:pPr>
      <w:r w:rsidRPr="004678B6">
        <w:rPr>
          <w:sz w:val="28"/>
          <w:szCs w:val="28"/>
        </w:rPr>
        <w:t>Анализировать оригинальный текст, посвященный использованию звука (или ультразвука) в технике (эхолокация, ультразвук в медицине и другие).</w:t>
      </w:r>
    </w:p>
    <w:p w:rsidR="00EE021F" w:rsidRPr="004678B6" w:rsidRDefault="00EE021F" w:rsidP="004678B6">
      <w:pPr>
        <w:rPr>
          <w:sz w:val="28"/>
          <w:szCs w:val="28"/>
        </w:rPr>
      </w:pPr>
      <w:r w:rsidRPr="004678B6">
        <w:rPr>
          <w:sz w:val="28"/>
          <w:szCs w:val="28"/>
        </w:rPr>
        <w:t>Выполнять задания по тексту (смысловое чтение).</w:t>
      </w:r>
    </w:p>
    <w:p w:rsidR="00EE021F" w:rsidRPr="004678B6" w:rsidRDefault="00EE021F" w:rsidP="004678B6">
      <w:pPr>
        <w:rPr>
          <w:sz w:val="28"/>
          <w:szCs w:val="28"/>
        </w:rPr>
      </w:pPr>
      <w:r w:rsidRPr="004678B6">
        <w:rPr>
          <w:sz w:val="28"/>
          <w:szCs w:val="28"/>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EE021F" w:rsidRPr="004678B6" w:rsidRDefault="00EE021F" w:rsidP="004678B6">
      <w:pPr>
        <w:rPr>
          <w:sz w:val="28"/>
          <w:szCs w:val="28"/>
        </w:rPr>
      </w:pPr>
      <w:r w:rsidRPr="004678B6">
        <w:rPr>
          <w:sz w:val="28"/>
          <w:szCs w:val="28"/>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EE021F" w:rsidRPr="004678B6" w:rsidRDefault="00EE021F" w:rsidP="004678B6">
      <w:pPr>
        <w:rPr>
          <w:sz w:val="28"/>
          <w:szCs w:val="28"/>
        </w:rPr>
      </w:pPr>
      <w:r w:rsidRPr="004678B6">
        <w:rPr>
          <w:sz w:val="28"/>
          <w:szCs w:val="28"/>
        </w:rPr>
        <w:t>Формирование универсальных учебных коммуникативных действий.</w:t>
      </w:r>
    </w:p>
    <w:p w:rsidR="00EE021F" w:rsidRPr="004678B6" w:rsidRDefault="00EE021F" w:rsidP="004678B6">
      <w:pPr>
        <w:rPr>
          <w:sz w:val="28"/>
          <w:szCs w:val="28"/>
        </w:rPr>
      </w:pPr>
      <w:r w:rsidRPr="004678B6">
        <w:rPr>
          <w:sz w:val="28"/>
          <w:szCs w:val="28"/>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EE021F" w:rsidRPr="004678B6" w:rsidRDefault="00EE021F" w:rsidP="004678B6">
      <w:pPr>
        <w:rPr>
          <w:sz w:val="28"/>
          <w:szCs w:val="28"/>
        </w:rPr>
      </w:pPr>
      <w:r w:rsidRPr="004678B6">
        <w:rPr>
          <w:sz w:val="28"/>
          <w:szCs w:val="28"/>
        </w:rPr>
        <w:t>Выражать свою точку зрения на решение естественнонаучной задачи в устных и письменных текстах.</w:t>
      </w:r>
    </w:p>
    <w:p w:rsidR="00EE021F" w:rsidRPr="004678B6" w:rsidRDefault="00EE021F" w:rsidP="004678B6">
      <w:pPr>
        <w:rPr>
          <w:sz w:val="28"/>
          <w:szCs w:val="28"/>
        </w:rPr>
      </w:pPr>
      <w:r w:rsidRPr="004678B6">
        <w:rPr>
          <w:sz w:val="28"/>
          <w:szCs w:val="28"/>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EE021F" w:rsidRPr="004678B6" w:rsidRDefault="00EE021F" w:rsidP="004678B6">
      <w:pPr>
        <w:rPr>
          <w:sz w:val="28"/>
          <w:szCs w:val="28"/>
        </w:rPr>
      </w:pPr>
      <w:r w:rsidRPr="004678B6">
        <w:rPr>
          <w:sz w:val="28"/>
          <w:szCs w:val="28"/>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человек.</w:t>
      </w:r>
    </w:p>
    <w:p w:rsidR="00EE021F" w:rsidRPr="004678B6" w:rsidRDefault="00EE021F" w:rsidP="004678B6">
      <w:pPr>
        <w:rPr>
          <w:sz w:val="28"/>
          <w:szCs w:val="28"/>
        </w:rPr>
      </w:pPr>
      <w:r w:rsidRPr="004678B6">
        <w:rPr>
          <w:sz w:val="28"/>
          <w:szCs w:val="28"/>
        </w:rPr>
        <w:t>Координировать свои действия с другими членами команды при решении задачи, выполнении естественнонаучного исследования или проекта.</w:t>
      </w:r>
    </w:p>
    <w:p w:rsidR="00EE021F" w:rsidRPr="004678B6" w:rsidRDefault="00EE021F" w:rsidP="004678B6">
      <w:pPr>
        <w:rPr>
          <w:sz w:val="28"/>
          <w:szCs w:val="28"/>
        </w:rPr>
      </w:pPr>
      <w:r w:rsidRPr="004678B6">
        <w:rPr>
          <w:sz w:val="28"/>
          <w:szCs w:val="28"/>
        </w:rPr>
        <w:t>Оценивать свой вклад в решение естественнонаучной проблемы по критериям, самостоятельно сформулированным участниками команды.</w:t>
      </w:r>
    </w:p>
    <w:p w:rsidR="00EE021F" w:rsidRPr="004678B6" w:rsidRDefault="00EE021F" w:rsidP="004678B6">
      <w:pPr>
        <w:rPr>
          <w:sz w:val="28"/>
          <w:szCs w:val="28"/>
        </w:rPr>
      </w:pPr>
      <w:r w:rsidRPr="004678B6">
        <w:rPr>
          <w:sz w:val="28"/>
          <w:szCs w:val="28"/>
        </w:rPr>
        <w:t>Формирование универсальных учебных регулятивных действий.</w:t>
      </w:r>
    </w:p>
    <w:p w:rsidR="00EE021F" w:rsidRPr="004678B6" w:rsidRDefault="00EE021F" w:rsidP="004678B6">
      <w:pPr>
        <w:rPr>
          <w:sz w:val="28"/>
          <w:szCs w:val="28"/>
        </w:rPr>
      </w:pPr>
      <w:r w:rsidRPr="004678B6">
        <w:rPr>
          <w:sz w:val="28"/>
          <w:szCs w:val="28"/>
        </w:rPr>
        <w:t>Выявление проблем в жизненных и учебных ситуациях, требующих для решения проявлений естественнонаучной грамотности.</w:t>
      </w:r>
    </w:p>
    <w:p w:rsidR="00EE021F" w:rsidRPr="004678B6" w:rsidRDefault="00EE021F" w:rsidP="004678B6">
      <w:pPr>
        <w:rPr>
          <w:sz w:val="28"/>
          <w:szCs w:val="28"/>
        </w:rPr>
      </w:pPr>
      <w:r w:rsidRPr="004678B6">
        <w:rPr>
          <w:sz w:val="28"/>
          <w:szCs w:val="28"/>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EE021F" w:rsidRPr="004678B6" w:rsidRDefault="00EE021F" w:rsidP="004678B6">
      <w:pPr>
        <w:rPr>
          <w:sz w:val="28"/>
          <w:szCs w:val="28"/>
        </w:rPr>
      </w:pPr>
      <w:r w:rsidRPr="004678B6">
        <w:rPr>
          <w:sz w:val="28"/>
          <w:szCs w:val="28"/>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EE021F" w:rsidRPr="004678B6" w:rsidRDefault="00EE021F" w:rsidP="004678B6">
      <w:pPr>
        <w:rPr>
          <w:sz w:val="28"/>
          <w:szCs w:val="28"/>
        </w:rPr>
      </w:pPr>
      <w:r w:rsidRPr="004678B6">
        <w:rPr>
          <w:sz w:val="28"/>
          <w:szCs w:val="28"/>
        </w:rPr>
        <w:t>Выработка оценки ситуации, возникшей при решении естественнонаучной задачи, и при выдвижении плана изменения ситуации в случае необходимости.</w:t>
      </w:r>
    </w:p>
    <w:p w:rsidR="00EE021F" w:rsidRPr="004678B6" w:rsidRDefault="00EE021F" w:rsidP="004678B6">
      <w:pPr>
        <w:rPr>
          <w:sz w:val="28"/>
          <w:szCs w:val="28"/>
        </w:rPr>
      </w:pPr>
      <w:r w:rsidRPr="004678B6">
        <w:rPr>
          <w:sz w:val="28"/>
          <w:szCs w:val="28"/>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EE021F" w:rsidRPr="004678B6" w:rsidRDefault="00EE021F" w:rsidP="004678B6">
      <w:pPr>
        <w:rPr>
          <w:sz w:val="28"/>
          <w:szCs w:val="28"/>
        </w:rPr>
      </w:pPr>
      <w:r w:rsidRPr="004678B6">
        <w:rPr>
          <w:sz w:val="28"/>
          <w:szCs w:val="28"/>
        </w:rPr>
        <w:t>Оценка соответствия результата решения естественнонаучной проблемы поставленным целям и условиям.</w:t>
      </w:r>
    </w:p>
    <w:p w:rsidR="00EE021F" w:rsidRPr="004678B6" w:rsidRDefault="00EE021F" w:rsidP="004678B6">
      <w:pPr>
        <w:rPr>
          <w:sz w:val="28"/>
          <w:szCs w:val="28"/>
        </w:rPr>
      </w:pPr>
      <w:r w:rsidRPr="004678B6">
        <w:rPr>
          <w:sz w:val="28"/>
          <w:szCs w:val="28"/>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EE021F" w:rsidRPr="004678B6" w:rsidRDefault="00EE021F" w:rsidP="004678B6">
      <w:pPr>
        <w:rPr>
          <w:sz w:val="28"/>
          <w:szCs w:val="28"/>
        </w:rPr>
      </w:pPr>
      <w:r w:rsidRPr="004678B6">
        <w:rPr>
          <w:sz w:val="28"/>
          <w:szCs w:val="28"/>
        </w:rPr>
        <w:t>Общественно-научные предметы.</w:t>
      </w:r>
    </w:p>
    <w:p w:rsidR="00EE021F" w:rsidRPr="004678B6" w:rsidRDefault="00EE021F" w:rsidP="004678B6">
      <w:pPr>
        <w:rPr>
          <w:sz w:val="28"/>
          <w:szCs w:val="28"/>
        </w:rPr>
      </w:pPr>
      <w:r w:rsidRPr="004678B6">
        <w:rPr>
          <w:sz w:val="28"/>
          <w:szCs w:val="28"/>
        </w:rPr>
        <w:t>Формирование универсальных учебных познавательных действий в части базовых логических действий.</w:t>
      </w:r>
    </w:p>
    <w:p w:rsidR="00EE021F" w:rsidRPr="004678B6" w:rsidRDefault="00EE021F" w:rsidP="004678B6">
      <w:pPr>
        <w:rPr>
          <w:sz w:val="28"/>
          <w:szCs w:val="28"/>
        </w:rPr>
      </w:pPr>
      <w:r w:rsidRPr="004678B6">
        <w:rPr>
          <w:sz w:val="28"/>
          <w:szCs w:val="28"/>
        </w:rPr>
        <w:t>Систематизировать, классифицировать и обобщать исторические факты.</w:t>
      </w:r>
    </w:p>
    <w:p w:rsidR="00EE021F" w:rsidRPr="004678B6" w:rsidRDefault="00EE021F" w:rsidP="004678B6">
      <w:pPr>
        <w:rPr>
          <w:sz w:val="28"/>
          <w:szCs w:val="28"/>
        </w:rPr>
      </w:pPr>
      <w:r w:rsidRPr="004678B6">
        <w:rPr>
          <w:sz w:val="28"/>
          <w:szCs w:val="28"/>
        </w:rPr>
        <w:t>Составлять синхронистические и систематические таблицы.</w:t>
      </w:r>
    </w:p>
    <w:p w:rsidR="00EE021F" w:rsidRPr="004678B6" w:rsidRDefault="00EE021F" w:rsidP="004678B6">
      <w:pPr>
        <w:rPr>
          <w:sz w:val="28"/>
          <w:szCs w:val="28"/>
        </w:rPr>
      </w:pPr>
      <w:r w:rsidRPr="004678B6">
        <w:rPr>
          <w:sz w:val="28"/>
          <w:szCs w:val="28"/>
        </w:rPr>
        <w:t>Выявлять и характеризовать существенные признаки исторических явлений, процессов.</w:t>
      </w:r>
    </w:p>
    <w:p w:rsidR="00EE021F" w:rsidRPr="004678B6" w:rsidRDefault="00EE021F" w:rsidP="004678B6">
      <w:pPr>
        <w:rPr>
          <w:sz w:val="28"/>
          <w:szCs w:val="28"/>
        </w:rPr>
      </w:pPr>
      <w:r w:rsidRPr="004678B6">
        <w:rPr>
          <w:sz w:val="28"/>
          <w:szCs w:val="28"/>
        </w:rP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EE021F" w:rsidRPr="004678B6" w:rsidRDefault="00EE021F" w:rsidP="004678B6">
      <w:pPr>
        <w:rPr>
          <w:sz w:val="28"/>
          <w:szCs w:val="28"/>
        </w:rPr>
      </w:pPr>
      <w:r w:rsidRPr="004678B6">
        <w:rPr>
          <w:sz w:val="28"/>
          <w:szCs w:val="28"/>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EE021F" w:rsidRPr="004678B6" w:rsidRDefault="00EE021F" w:rsidP="004678B6">
      <w:pPr>
        <w:rPr>
          <w:sz w:val="28"/>
          <w:szCs w:val="28"/>
        </w:rPr>
      </w:pPr>
      <w:r w:rsidRPr="004678B6">
        <w:rPr>
          <w:sz w:val="28"/>
          <w:szCs w:val="28"/>
        </w:rPr>
        <w:t>Выявлять причины и следствия исторических событий и процессов.</w:t>
      </w:r>
    </w:p>
    <w:p w:rsidR="00EE021F" w:rsidRPr="004678B6" w:rsidRDefault="00EE021F" w:rsidP="004678B6">
      <w:pPr>
        <w:rPr>
          <w:sz w:val="28"/>
          <w:szCs w:val="28"/>
        </w:rPr>
      </w:pPr>
      <w:r w:rsidRPr="004678B6">
        <w:rPr>
          <w:sz w:val="28"/>
          <w:szCs w:val="28"/>
        </w:rPr>
        <w:t>Осуществлять по самостоятельно составленному плану учебный исследовательский проект по истории (например, по истории своего родного края, населенного пункта), привлекая материалы музеев, библиотек, СМИ.</w:t>
      </w:r>
    </w:p>
    <w:p w:rsidR="00EE021F" w:rsidRPr="004678B6" w:rsidRDefault="00EE021F" w:rsidP="004678B6">
      <w:pPr>
        <w:rPr>
          <w:sz w:val="28"/>
          <w:szCs w:val="28"/>
        </w:rPr>
      </w:pPr>
      <w:r w:rsidRPr="004678B6">
        <w:rPr>
          <w:sz w:val="28"/>
          <w:szCs w:val="28"/>
        </w:rPr>
        <w:t>Соотносить результаты своего исследования с уже имеющимися данными, оценивать их значимость.</w:t>
      </w:r>
    </w:p>
    <w:p w:rsidR="00EE021F" w:rsidRPr="004678B6" w:rsidRDefault="00EE021F" w:rsidP="004678B6">
      <w:pPr>
        <w:rPr>
          <w:sz w:val="28"/>
          <w:szCs w:val="28"/>
        </w:rPr>
      </w:pPr>
      <w:r w:rsidRPr="004678B6">
        <w:rPr>
          <w:sz w:val="28"/>
          <w:szCs w:val="28"/>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EE021F" w:rsidRPr="004678B6" w:rsidRDefault="00EE021F" w:rsidP="004678B6">
      <w:pPr>
        <w:rPr>
          <w:sz w:val="28"/>
          <w:szCs w:val="28"/>
        </w:rPr>
      </w:pPr>
      <w:r w:rsidRPr="004678B6">
        <w:rPr>
          <w:sz w:val="28"/>
          <w:szCs w:val="28"/>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EE021F" w:rsidRPr="004678B6" w:rsidRDefault="00EE021F" w:rsidP="004678B6">
      <w:pPr>
        <w:rPr>
          <w:sz w:val="28"/>
          <w:szCs w:val="28"/>
        </w:rPr>
      </w:pPr>
      <w:r w:rsidRPr="004678B6">
        <w:rPr>
          <w:sz w:val="28"/>
          <w:szCs w:val="28"/>
        </w:rPr>
        <w:t>Определять конструктивные модели поведения в конфликтной ситуации, находить конструктивное разрешение конфликта.</w:t>
      </w:r>
    </w:p>
    <w:p w:rsidR="00EE021F" w:rsidRPr="004678B6" w:rsidRDefault="00EE021F" w:rsidP="004678B6">
      <w:pPr>
        <w:rPr>
          <w:sz w:val="28"/>
          <w:szCs w:val="28"/>
        </w:rPr>
      </w:pPr>
      <w:r w:rsidRPr="004678B6">
        <w:rPr>
          <w:sz w:val="28"/>
          <w:szCs w:val="28"/>
        </w:rPr>
        <w:t>Преобразовывать статистическую и визуальную информацию о достижениях России в текст.</w:t>
      </w:r>
    </w:p>
    <w:p w:rsidR="00EE021F" w:rsidRPr="004678B6" w:rsidRDefault="00EE021F" w:rsidP="004678B6">
      <w:pPr>
        <w:rPr>
          <w:sz w:val="28"/>
          <w:szCs w:val="28"/>
        </w:rPr>
      </w:pPr>
      <w:r w:rsidRPr="004678B6">
        <w:rPr>
          <w:sz w:val="28"/>
          <w:szCs w:val="28"/>
        </w:rPr>
        <w:t>Вносить коррективы в моделируемую экономическую деятельность на основе изменившихся ситуаций.</w:t>
      </w:r>
    </w:p>
    <w:p w:rsidR="00EE021F" w:rsidRPr="004678B6" w:rsidRDefault="00EE021F" w:rsidP="004678B6">
      <w:pPr>
        <w:rPr>
          <w:sz w:val="28"/>
          <w:szCs w:val="28"/>
        </w:rPr>
      </w:pPr>
      <w:r w:rsidRPr="004678B6">
        <w:rPr>
          <w:sz w:val="28"/>
          <w:szCs w:val="28"/>
        </w:rPr>
        <w:t>Использовать полученные знания для публичного представления результатов своей деятельности в сфере духовной культуры.</w:t>
      </w:r>
    </w:p>
    <w:p w:rsidR="00EE021F" w:rsidRPr="004678B6" w:rsidRDefault="00EE021F" w:rsidP="004678B6">
      <w:pPr>
        <w:rPr>
          <w:sz w:val="28"/>
          <w:szCs w:val="28"/>
        </w:rPr>
      </w:pPr>
      <w:r w:rsidRPr="004678B6">
        <w:rPr>
          <w:sz w:val="28"/>
          <w:szCs w:val="28"/>
        </w:rPr>
        <w:t>Выступать с сообщениями в соответствии с особенностями аудитории и регламентом.</w:t>
      </w:r>
    </w:p>
    <w:p w:rsidR="00EE021F" w:rsidRPr="004678B6" w:rsidRDefault="00EE021F" w:rsidP="004678B6">
      <w:pPr>
        <w:rPr>
          <w:sz w:val="28"/>
          <w:szCs w:val="28"/>
        </w:rPr>
      </w:pPr>
      <w:r w:rsidRPr="004678B6">
        <w:rPr>
          <w:sz w:val="28"/>
          <w:szCs w:val="28"/>
        </w:rPr>
        <w:t>Устанавливать и объяснять взаимосвязи между правами человека и гражданина и обязанностями граждан.</w:t>
      </w:r>
    </w:p>
    <w:p w:rsidR="00EE021F" w:rsidRPr="004678B6" w:rsidRDefault="00EE021F" w:rsidP="004678B6">
      <w:pPr>
        <w:rPr>
          <w:sz w:val="28"/>
          <w:szCs w:val="28"/>
        </w:rPr>
      </w:pPr>
      <w:r w:rsidRPr="004678B6">
        <w:rPr>
          <w:sz w:val="28"/>
          <w:szCs w:val="28"/>
        </w:rPr>
        <w:t>Объяснять причины смены дня и ночи и времен года.</w:t>
      </w:r>
    </w:p>
    <w:p w:rsidR="00EE021F" w:rsidRPr="004678B6" w:rsidRDefault="00EE021F" w:rsidP="004678B6">
      <w:pPr>
        <w:rPr>
          <w:sz w:val="28"/>
          <w:szCs w:val="28"/>
        </w:rPr>
      </w:pPr>
      <w:r w:rsidRPr="004678B6">
        <w:rPr>
          <w:sz w:val="28"/>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EE021F" w:rsidRPr="004678B6" w:rsidRDefault="00EE021F" w:rsidP="004678B6">
      <w:pPr>
        <w:rPr>
          <w:sz w:val="28"/>
          <w:szCs w:val="28"/>
        </w:rPr>
      </w:pPr>
      <w:r w:rsidRPr="004678B6">
        <w:rPr>
          <w:sz w:val="28"/>
          <w:szCs w:val="28"/>
        </w:rPr>
        <w:t>Классифицировать формы рельефа суши по высоте и по внешнему облику.</w:t>
      </w:r>
    </w:p>
    <w:p w:rsidR="00EE021F" w:rsidRPr="004678B6" w:rsidRDefault="00EE021F" w:rsidP="004678B6">
      <w:pPr>
        <w:rPr>
          <w:sz w:val="28"/>
          <w:szCs w:val="28"/>
        </w:rPr>
      </w:pPr>
      <w:r w:rsidRPr="004678B6">
        <w:rPr>
          <w:sz w:val="28"/>
          <w:szCs w:val="28"/>
        </w:rPr>
        <w:t>Классифицировать острова по происхождению.</w:t>
      </w:r>
    </w:p>
    <w:p w:rsidR="00EE021F" w:rsidRPr="004678B6" w:rsidRDefault="00EE021F" w:rsidP="004678B6">
      <w:pPr>
        <w:rPr>
          <w:sz w:val="28"/>
          <w:szCs w:val="28"/>
        </w:rPr>
      </w:pPr>
      <w:r w:rsidRPr="004678B6">
        <w:rPr>
          <w:sz w:val="28"/>
          <w:szCs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EE021F" w:rsidRPr="004678B6" w:rsidRDefault="00EE021F" w:rsidP="004678B6">
      <w:pPr>
        <w:rPr>
          <w:sz w:val="28"/>
          <w:szCs w:val="28"/>
        </w:rPr>
      </w:pPr>
      <w:r w:rsidRPr="004678B6">
        <w:rPr>
          <w:sz w:val="28"/>
          <w:szCs w:val="28"/>
        </w:rPr>
        <w:t>Самостоятельно составлять план решения учебной географической задачи.</w:t>
      </w:r>
    </w:p>
    <w:p w:rsidR="00EE021F" w:rsidRPr="004678B6" w:rsidRDefault="00EE021F" w:rsidP="004678B6">
      <w:pPr>
        <w:rPr>
          <w:sz w:val="28"/>
          <w:szCs w:val="28"/>
        </w:rPr>
      </w:pPr>
      <w:r w:rsidRPr="004678B6">
        <w:rPr>
          <w:sz w:val="28"/>
          <w:szCs w:val="28"/>
        </w:rPr>
        <w:t>Формирование универсальных учебных познавательных действий в части базовых исследовательских действий.</w:t>
      </w:r>
    </w:p>
    <w:p w:rsidR="00EE021F" w:rsidRPr="004678B6" w:rsidRDefault="00EE021F" w:rsidP="004678B6">
      <w:pPr>
        <w:rPr>
          <w:sz w:val="28"/>
          <w:szCs w:val="28"/>
        </w:rPr>
      </w:pPr>
      <w:r w:rsidRPr="004678B6">
        <w:rPr>
          <w:sz w:val="28"/>
          <w:szCs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EE021F" w:rsidRPr="004678B6" w:rsidRDefault="00EE021F" w:rsidP="004678B6">
      <w:pPr>
        <w:rPr>
          <w:sz w:val="28"/>
          <w:szCs w:val="28"/>
        </w:rPr>
      </w:pPr>
      <w:r w:rsidRPr="004678B6">
        <w:rPr>
          <w:sz w:val="28"/>
          <w:szCs w:val="28"/>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EE021F" w:rsidRPr="004678B6" w:rsidRDefault="00EE021F" w:rsidP="004678B6">
      <w:pPr>
        <w:rPr>
          <w:sz w:val="28"/>
          <w:szCs w:val="28"/>
        </w:rPr>
      </w:pPr>
      <w:r w:rsidRPr="004678B6">
        <w:rPr>
          <w:sz w:val="28"/>
          <w:szCs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EE021F" w:rsidRPr="004678B6" w:rsidRDefault="00EE021F" w:rsidP="004678B6">
      <w:pPr>
        <w:rPr>
          <w:sz w:val="28"/>
          <w:szCs w:val="28"/>
        </w:rPr>
      </w:pPr>
      <w:r w:rsidRPr="004678B6">
        <w:rPr>
          <w:sz w:val="28"/>
          <w:szCs w:val="28"/>
        </w:rPr>
        <w:t>Проводить по самостоятельно составленному плану небольшое исследование роли традиций в обществе.</w:t>
      </w:r>
    </w:p>
    <w:p w:rsidR="00EE021F" w:rsidRPr="004678B6" w:rsidRDefault="00EE021F" w:rsidP="004678B6">
      <w:pPr>
        <w:rPr>
          <w:sz w:val="28"/>
          <w:szCs w:val="28"/>
        </w:rPr>
      </w:pPr>
      <w:r w:rsidRPr="004678B6">
        <w:rPr>
          <w:sz w:val="28"/>
          <w:szCs w:val="28"/>
        </w:rPr>
        <w:t>Исследовать несложные практические ситуации, связанные с использованием различных способов повышения эффективности производства.</w:t>
      </w:r>
    </w:p>
    <w:p w:rsidR="00EE021F" w:rsidRPr="004678B6" w:rsidRDefault="00EE021F" w:rsidP="004678B6">
      <w:pPr>
        <w:rPr>
          <w:sz w:val="28"/>
          <w:szCs w:val="28"/>
        </w:rPr>
      </w:pPr>
      <w:r w:rsidRPr="004678B6">
        <w:rPr>
          <w:sz w:val="28"/>
          <w:szCs w:val="28"/>
        </w:rPr>
        <w:t>Формирование универсальных учебных познавательных действий в части работы с информацией.</w:t>
      </w:r>
    </w:p>
    <w:p w:rsidR="00EE021F" w:rsidRPr="004678B6" w:rsidRDefault="00EE021F" w:rsidP="004678B6">
      <w:pPr>
        <w:rPr>
          <w:sz w:val="28"/>
          <w:szCs w:val="28"/>
        </w:rPr>
      </w:pPr>
      <w:r w:rsidRPr="004678B6">
        <w:rPr>
          <w:sz w:val="28"/>
          <w:szCs w:val="28"/>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EE021F" w:rsidRPr="004678B6" w:rsidRDefault="00EE021F" w:rsidP="004678B6">
      <w:pPr>
        <w:rPr>
          <w:sz w:val="28"/>
          <w:szCs w:val="28"/>
        </w:rPr>
      </w:pPr>
      <w:r w:rsidRPr="004678B6">
        <w:rPr>
          <w:sz w:val="28"/>
          <w:szCs w:val="28"/>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EE021F" w:rsidRPr="004678B6" w:rsidRDefault="00EE021F" w:rsidP="004678B6">
      <w:pPr>
        <w:rPr>
          <w:sz w:val="28"/>
          <w:szCs w:val="28"/>
        </w:rPr>
      </w:pPr>
      <w:r w:rsidRPr="004678B6">
        <w:rPr>
          <w:sz w:val="28"/>
          <w:szCs w:val="28"/>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EE021F" w:rsidRPr="004678B6" w:rsidRDefault="00EE021F" w:rsidP="004678B6">
      <w:pPr>
        <w:rPr>
          <w:sz w:val="28"/>
          <w:szCs w:val="28"/>
        </w:rPr>
      </w:pPr>
      <w:r w:rsidRPr="004678B6">
        <w:rPr>
          <w:sz w:val="28"/>
          <w:szCs w:val="28"/>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EE021F" w:rsidRPr="004678B6" w:rsidRDefault="00EE021F" w:rsidP="004678B6">
      <w:pPr>
        <w:rPr>
          <w:sz w:val="28"/>
          <w:szCs w:val="28"/>
        </w:rPr>
      </w:pPr>
      <w:r w:rsidRPr="004678B6">
        <w:rPr>
          <w:sz w:val="28"/>
          <w:szCs w:val="28"/>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EE021F" w:rsidRPr="004678B6" w:rsidRDefault="00EE021F" w:rsidP="004678B6">
      <w:pPr>
        <w:rPr>
          <w:sz w:val="28"/>
          <w:szCs w:val="28"/>
        </w:rPr>
      </w:pPr>
      <w:r w:rsidRPr="004678B6">
        <w:rPr>
          <w:sz w:val="28"/>
          <w:szCs w:val="28"/>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EE021F" w:rsidRPr="004678B6" w:rsidRDefault="00EE021F" w:rsidP="004678B6">
      <w:pPr>
        <w:rPr>
          <w:sz w:val="28"/>
          <w:szCs w:val="28"/>
        </w:rPr>
      </w:pPr>
      <w:r w:rsidRPr="004678B6">
        <w:rPr>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EE021F" w:rsidRPr="004678B6" w:rsidRDefault="00EE021F" w:rsidP="004678B6">
      <w:pPr>
        <w:rPr>
          <w:sz w:val="28"/>
          <w:szCs w:val="28"/>
        </w:rPr>
      </w:pPr>
      <w:r w:rsidRPr="004678B6">
        <w:rPr>
          <w:sz w:val="28"/>
          <w:szCs w:val="28"/>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EE021F" w:rsidRPr="004678B6" w:rsidRDefault="00EE021F" w:rsidP="004678B6">
      <w:pPr>
        <w:rPr>
          <w:sz w:val="28"/>
          <w:szCs w:val="28"/>
        </w:rPr>
      </w:pPr>
      <w:r w:rsidRPr="004678B6">
        <w:rPr>
          <w:sz w:val="28"/>
          <w:szCs w:val="28"/>
        </w:rPr>
        <w:t>Определять информацию, недостающую для решения той или иной задачи.</w:t>
      </w:r>
    </w:p>
    <w:p w:rsidR="00EE021F" w:rsidRPr="004678B6" w:rsidRDefault="00EE021F" w:rsidP="004678B6">
      <w:pPr>
        <w:rPr>
          <w:sz w:val="28"/>
          <w:szCs w:val="28"/>
        </w:rPr>
      </w:pPr>
      <w:r w:rsidRPr="004678B6">
        <w:rPr>
          <w:sz w:val="28"/>
          <w:szCs w:val="28"/>
        </w:rPr>
        <w:t>Извлекать информацию о правах и обязанностях обучающегося из разных адаптированных источников (в том числе учебных материалов): заполнять таблицу и составлять план.</w:t>
      </w:r>
    </w:p>
    <w:p w:rsidR="00EE021F" w:rsidRPr="004678B6" w:rsidRDefault="00EE021F" w:rsidP="004678B6">
      <w:pPr>
        <w:rPr>
          <w:sz w:val="28"/>
          <w:szCs w:val="28"/>
        </w:rPr>
      </w:pPr>
      <w:r w:rsidRPr="004678B6">
        <w:rPr>
          <w:sz w:val="28"/>
          <w:szCs w:val="28"/>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EE021F" w:rsidRPr="004678B6" w:rsidRDefault="00EE021F" w:rsidP="004678B6">
      <w:pPr>
        <w:rPr>
          <w:sz w:val="28"/>
          <w:szCs w:val="28"/>
        </w:rPr>
      </w:pPr>
      <w:r w:rsidRPr="004678B6">
        <w:rPr>
          <w:sz w:val="28"/>
          <w:szCs w:val="28"/>
        </w:rPr>
        <w:t>Представлять информацию в виде кратких выводов и обобщений.</w:t>
      </w:r>
    </w:p>
    <w:p w:rsidR="00EE021F" w:rsidRPr="004678B6" w:rsidRDefault="00EE021F" w:rsidP="004678B6">
      <w:pPr>
        <w:rPr>
          <w:sz w:val="28"/>
          <w:szCs w:val="28"/>
        </w:rPr>
      </w:pPr>
      <w:r w:rsidRPr="004678B6">
        <w:rPr>
          <w:sz w:val="28"/>
          <w:szCs w:val="28"/>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EE021F" w:rsidRPr="004678B6" w:rsidRDefault="00EE021F" w:rsidP="004678B6">
      <w:pPr>
        <w:rPr>
          <w:sz w:val="28"/>
          <w:szCs w:val="28"/>
        </w:rPr>
      </w:pPr>
      <w:r w:rsidRPr="004678B6">
        <w:rPr>
          <w:sz w:val="28"/>
          <w:szCs w:val="28"/>
        </w:rPr>
        <w:t>Формирование универсальных учебных коммуникативных действий.</w:t>
      </w:r>
    </w:p>
    <w:p w:rsidR="00EE021F" w:rsidRPr="004678B6" w:rsidRDefault="00EE021F" w:rsidP="004678B6">
      <w:pPr>
        <w:rPr>
          <w:sz w:val="28"/>
          <w:szCs w:val="28"/>
        </w:rPr>
      </w:pPr>
      <w:r w:rsidRPr="004678B6">
        <w:rPr>
          <w:sz w:val="28"/>
          <w:szCs w:val="28"/>
        </w:rPr>
        <w:t>Определять характер отношений между людьми в различных исторических и современных ситуациях, событиях.</w:t>
      </w:r>
    </w:p>
    <w:p w:rsidR="00EE021F" w:rsidRPr="004678B6" w:rsidRDefault="00EE021F" w:rsidP="004678B6">
      <w:pPr>
        <w:rPr>
          <w:sz w:val="28"/>
          <w:szCs w:val="28"/>
        </w:rPr>
      </w:pPr>
      <w:r w:rsidRPr="004678B6">
        <w:rPr>
          <w:sz w:val="28"/>
          <w:szCs w:val="28"/>
        </w:rPr>
        <w:t>Раскрывать значение совместной деятельности, сотрудничества людей в разных сферах в различные исторические эпохи.</w:t>
      </w:r>
    </w:p>
    <w:p w:rsidR="00EE021F" w:rsidRPr="004678B6" w:rsidRDefault="00EE021F" w:rsidP="004678B6">
      <w:pPr>
        <w:rPr>
          <w:sz w:val="28"/>
          <w:szCs w:val="28"/>
        </w:rPr>
      </w:pPr>
      <w:r w:rsidRPr="004678B6">
        <w:rPr>
          <w:sz w:val="28"/>
          <w:szCs w:val="28"/>
        </w:rPr>
        <w:t>Принимать участие в обсуждении открытых (в том числе дискуссионных) вопросов истории, высказывая и аргументируя свои суждения.</w:t>
      </w:r>
    </w:p>
    <w:p w:rsidR="00EE021F" w:rsidRPr="004678B6" w:rsidRDefault="00EE021F" w:rsidP="004678B6">
      <w:pPr>
        <w:rPr>
          <w:sz w:val="28"/>
          <w:szCs w:val="28"/>
        </w:rPr>
      </w:pPr>
      <w:r w:rsidRPr="004678B6">
        <w:rPr>
          <w:sz w:val="28"/>
          <w:szCs w:val="28"/>
        </w:rPr>
        <w:t>Осуществлять презентацию выполненной самостоятельной работы по истории, проявляя способность к диалогу с аудиторией.</w:t>
      </w:r>
    </w:p>
    <w:p w:rsidR="00EE021F" w:rsidRPr="004678B6" w:rsidRDefault="00EE021F" w:rsidP="004678B6">
      <w:pPr>
        <w:rPr>
          <w:sz w:val="28"/>
          <w:szCs w:val="28"/>
        </w:rPr>
      </w:pPr>
      <w:r w:rsidRPr="004678B6">
        <w:rPr>
          <w:sz w:val="28"/>
          <w:szCs w:val="28"/>
        </w:rPr>
        <w:t>Оценивать собственные поступки и поведение других людей с точки зрения их соответствия правовым и нравственным нормам.</w:t>
      </w:r>
    </w:p>
    <w:p w:rsidR="00EE021F" w:rsidRPr="004678B6" w:rsidRDefault="00EE021F" w:rsidP="004678B6">
      <w:pPr>
        <w:rPr>
          <w:sz w:val="28"/>
          <w:szCs w:val="28"/>
        </w:rPr>
      </w:pPr>
      <w:r w:rsidRPr="004678B6">
        <w:rPr>
          <w:sz w:val="28"/>
          <w:szCs w:val="28"/>
        </w:rPr>
        <w:t>Анализировать причины социальных и межличностных конфликтов, моделировать варианты выхода из конфликтной ситуации.</w:t>
      </w:r>
    </w:p>
    <w:p w:rsidR="00EE021F" w:rsidRPr="004678B6" w:rsidRDefault="00EE021F" w:rsidP="004678B6">
      <w:pPr>
        <w:rPr>
          <w:sz w:val="28"/>
          <w:szCs w:val="28"/>
        </w:rPr>
      </w:pPr>
      <w:r w:rsidRPr="004678B6">
        <w:rPr>
          <w:sz w:val="28"/>
          <w:szCs w:val="28"/>
        </w:rPr>
        <w:t>Выражать свою точку зрения, участвовать в дискуссии.</w:t>
      </w:r>
    </w:p>
    <w:p w:rsidR="00EE021F" w:rsidRPr="004678B6" w:rsidRDefault="00EE021F" w:rsidP="004678B6">
      <w:pPr>
        <w:rPr>
          <w:sz w:val="28"/>
          <w:szCs w:val="28"/>
        </w:rPr>
      </w:pPr>
      <w:r w:rsidRPr="004678B6">
        <w:rPr>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EE021F" w:rsidRPr="004678B6" w:rsidRDefault="00EE021F" w:rsidP="004678B6">
      <w:pPr>
        <w:rPr>
          <w:sz w:val="28"/>
          <w:szCs w:val="28"/>
        </w:rPr>
      </w:pPr>
      <w:r w:rsidRPr="004678B6">
        <w:rPr>
          <w:sz w:val="28"/>
          <w:szCs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EE021F" w:rsidRPr="004678B6" w:rsidRDefault="00EE021F" w:rsidP="004678B6">
      <w:pPr>
        <w:rPr>
          <w:sz w:val="28"/>
          <w:szCs w:val="28"/>
        </w:rPr>
      </w:pPr>
      <w:r w:rsidRPr="004678B6">
        <w:rPr>
          <w:sz w:val="28"/>
          <w:szCs w:val="28"/>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EE021F" w:rsidRPr="004678B6" w:rsidRDefault="00EE021F" w:rsidP="004678B6">
      <w:pPr>
        <w:rPr>
          <w:sz w:val="28"/>
          <w:szCs w:val="28"/>
        </w:rPr>
      </w:pPr>
      <w:r w:rsidRPr="004678B6">
        <w:rPr>
          <w:sz w:val="28"/>
          <w:szCs w:val="28"/>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EE021F" w:rsidRPr="004678B6" w:rsidRDefault="00EE021F" w:rsidP="004678B6">
      <w:pPr>
        <w:rPr>
          <w:sz w:val="28"/>
          <w:szCs w:val="28"/>
        </w:rPr>
      </w:pPr>
      <w:r w:rsidRPr="004678B6">
        <w:rPr>
          <w:sz w:val="28"/>
          <w:szCs w:val="28"/>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EE021F" w:rsidRPr="004678B6" w:rsidRDefault="00EE021F" w:rsidP="004678B6">
      <w:pPr>
        <w:rPr>
          <w:sz w:val="28"/>
          <w:szCs w:val="28"/>
        </w:rPr>
      </w:pPr>
      <w:r w:rsidRPr="004678B6">
        <w:rPr>
          <w:sz w:val="28"/>
          <w:szCs w:val="28"/>
        </w:rPr>
        <w:t>Разделять сферу ответственности.</w:t>
      </w:r>
    </w:p>
    <w:p w:rsidR="00EE021F" w:rsidRPr="004678B6" w:rsidRDefault="00EE021F" w:rsidP="004678B6">
      <w:pPr>
        <w:rPr>
          <w:sz w:val="28"/>
          <w:szCs w:val="28"/>
        </w:rPr>
      </w:pPr>
      <w:r w:rsidRPr="004678B6">
        <w:rPr>
          <w:sz w:val="28"/>
          <w:szCs w:val="28"/>
        </w:rPr>
        <w:t>Формирование универсальных учебных регулятивных действий.</w:t>
      </w:r>
    </w:p>
    <w:p w:rsidR="00EE021F" w:rsidRPr="004678B6" w:rsidRDefault="00EE021F" w:rsidP="004678B6">
      <w:pPr>
        <w:rPr>
          <w:sz w:val="28"/>
          <w:szCs w:val="28"/>
        </w:rPr>
      </w:pPr>
      <w:r w:rsidRPr="004678B6">
        <w:rPr>
          <w:sz w:val="28"/>
          <w:szCs w:val="28"/>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EE021F" w:rsidRPr="004678B6" w:rsidRDefault="00EE021F" w:rsidP="004678B6">
      <w:pPr>
        <w:rPr>
          <w:sz w:val="28"/>
          <w:szCs w:val="28"/>
        </w:rPr>
      </w:pPr>
      <w:r w:rsidRPr="004678B6">
        <w:rPr>
          <w:sz w:val="28"/>
          <w:szCs w:val="28"/>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EE021F" w:rsidRPr="004678B6" w:rsidRDefault="00EE021F" w:rsidP="004678B6">
      <w:pPr>
        <w:rPr>
          <w:sz w:val="28"/>
          <w:szCs w:val="28"/>
        </w:rPr>
      </w:pPr>
      <w:r w:rsidRPr="004678B6">
        <w:rPr>
          <w:sz w:val="28"/>
          <w:szCs w:val="28"/>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EE021F" w:rsidRPr="004678B6" w:rsidRDefault="00EE021F" w:rsidP="004678B6">
      <w:pPr>
        <w:rPr>
          <w:sz w:val="28"/>
          <w:szCs w:val="28"/>
        </w:rPr>
      </w:pPr>
      <w:r w:rsidRPr="004678B6">
        <w:rPr>
          <w:sz w:val="28"/>
          <w:szCs w:val="28"/>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EE021F" w:rsidRDefault="00EE021F" w:rsidP="004678B6">
      <w:pPr>
        <w:rPr>
          <w:sz w:val="28"/>
          <w:szCs w:val="28"/>
        </w:rPr>
      </w:pPr>
      <w:r w:rsidRPr="004678B6">
        <w:rPr>
          <w:sz w:val="28"/>
          <w:szCs w:val="28"/>
        </w:rPr>
        <w:t>Каждый учебный предмет в зависимости от предметного содержания и способов организации учебной деятельности учащихся раскрывает определённые возможности для формирования УУД.</w:t>
      </w:r>
    </w:p>
    <w:p w:rsidR="00EE021F" w:rsidRPr="004678B6" w:rsidRDefault="00EE021F" w:rsidP="004678B6">
      <w:pPr>
        <w:rPr>
          <w:sz w:val="28"/>
          <w:szCs w:val="28"/>
        </w:rPr>
      </w:pPr>
      <w:r w:rsidRPr="004678B6">
        <w:rPr>
          <w:sz w:val="28"/>
          <w:szCs w:val="28"/>
        </w:rPr>
        <w:t xml:space="preserve"> </w:t>
      </w:r>
    </w:p>
    <w:p w:rsidR="00EE021F" w:rsidRDefault="00EE021F" w:rsidP="004678B6">
      <w:pPr>
        <w:rPr>
          <w:sz w:val="28"/>
          <w:szCs w:val="28"/>
        </w:rPr>
      </w:pPr>
      <w:r w:rsidRPr="004678B6">
        <w:rPr>
          <w:sz w:val="28"/>
          <w:szCs w:val="28"/>
        </w:rPr>
        <w:t>Перечень эффективных способов формирования УУД.</w:t>
      </w:r>
    </w:p>
    <w:p w:rsidR="00EE021F" w:rsidRPr="004678B6" w:rsidRDefault="00EE021F" w:rsidP="004678B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28"/>
        <w:gridCol w:w="1233"/>
        <w:gridCol w:w="2316"/>
        <w:gridCol w:w="2131"/>
        <w:gridCol w:w="2163"/>
      </w:tblGrid>
      <w:tr w:rsidR="00EE021F" w:rsidRPr="004678B6" w:rsidTr="00CE20D2">
        <w:tc>
          <w:tcPr>
            <w:tcW w:w="1728" w:type="dxa"/>
          </w:tcPr>
          <w:p w:rsidR="00EE021F" w:rsidRPr="004678B6" w:rsidRDefault="00EE021F" w:rsidP="004678B6">
            <w:pPr>
              <w:rPr>
                <w:sz w:val="28"/>
                <w:szCs w:val="28"/>
              </w:rPr>
            </w:pPr>
            <w:r w:rsidRPr="004678B6">
              <w:rPr>
                <w:sz w:val="28"/>
                <w:szCs w:val="28"/>
              </w:rPr>
              <w:t xml:space="preserve">Универсаль </w:t>
            </w:r>
          </w:p>
          <w:p w:rsidR="00EE021F" w:rsidRPr="004678B6" w:rsidRDefault="00EE021F" w:rsidP="004678B6">
            <w:pPr>
              <w:rPr>
                <w:sz w:val="28"/>
                <w:szCs w:val="28"/>
              </w:rPr>
            </w:pPr>
            <w:r w:rsidRPr="004678B6">
              <w:rPr>
                <w:sz w:val="28"/>
                <w:szCs w:val="28"/>
              </w:rPr>
              <w:t xml:space="preserve">ные </w:t>
            </w:r>
          </w:p>
          <w:p w:rsidR="00EE021F" w:rsidRPr="004678B6" w:rsidRDefault="00EE021F" w:rsidP="004678B6">
            <w:pPr>
              <w:rPr>
                <w:sz w:val="28"/>
                <w:szCs w:val="28"/>
              </w:rPr>
            </w:pPr>
            <w:r w:rsidRPr="004678B6">
              <w:rPr>
                <w:sz w:val="28"/>
                <w:szCs w:val="28"/>
              </w:rPr>
              <w:t xml:space="preserve">учебные действия </w:t>
            </w:r>
          </w:p>
        </w:tc>
        <w:tc>
          <w:tcPr>
            <w:tcW w:w="3549" w:type="dxa"/>
            <w:gridSpan w:val="2"/>
          </w:tcPr>
          <w:p w:rsidR="00EE021F" w:rsidRPr="004678B6" w:rsidRDefault="00EE021F" w:rsidP="004678B6">
            <w:pPr>
              <w:rPr>
                <w:sz w:val="28"/>
                <w:szCs w:val="28"/>
              </w:rPr>
            </w:pPr>
            <w:r w:rsidRPr="004678B6">
              <w:rPr>
                <w:sz w:val="28"/>
                <w:szCs w:val="28"/>
              </w:rPr>
              <w:t xml:space="preserve">Метапредметные результаты </w:t>
            </w:r>
          </w:p>
          <w:p w:rsidR="00EE021F" w:rsidRPr="004678B6" w:rsidRDefault="00EE021F" w:rsidP="004678B6">
            <w:pPr>
              <w:rPr>
                <w:sz w:val="28"/>
                <w:szCs w:val="28"/>
              </w:rPr>
            </w:pPr>
          </w:p>
        </w:tc>
        <w:tc>
          <w:tcPr>
            <w:tcW w:w="2131" w:type="dxa"/>
          </w:tcPr>
          <w:p w:rsidR="00EE021F" w:rsidRPr="004678B6" w:rsidRDefault="00EE021F" w:rsidP="004678B6">
            <w:pPr>
              <w:rPr>
                <w:sz w:val="28"/>
                <w:szCs w:val="28"/>
              </w:rPr>
            </w:pPr>
            <w:r w:rsidRPr="004678B6">
              <w:rPr>
                <w:sz w:val="28"/>
                <w:szCs w:val="28"/>
              </w:rPr>
              <w:t xml:space="preserve">Способ достижения метапредметных результатов </w:t>
            </w:r>
          </w:p>
        </w:tc>
        <w:tc>
          <w:tcPr>
            <w:tcW w:w="2163" w:type="dxa"/>
          </w:tcPr>
          <w:p w:rsidR="00EE021F" w:rsidRPr="004678B6" w:rsidRDefault="00EE021F" w:rsidP="004678B6">
            <w:pPr>
              <w:rPr>
                <w:sz w:val="28"/>
                <w:szCs w:val="28"/>
              </w:rPr>
            </w:pPr>
            <w:r w:rsidRPr="004678B6">
              <w:rPr>
                <w:sz w:val="28"/>
                <w:szCs w:val="28"/>
              </w:rPr>
              <w:t xml:space="preserve">Оценочные процедуры </w:t>
            </w:r>
          </w:p>
          <w:p w:rsidR="00EE021F" w:rsidRPr="004678B6" w:rsidRDefault="00EE021F" w:rsidP="004678B6">
            <w:pPr>
              <w:rPr>
                <w:sz w:val="28"/>
                <w:szCs w:val="28"/>
              </w:rPr>
            </w:pPr>
          </w:p>
        </w:tc>
      </w:tr>
      <w:tr w:rsidR="00EE021F" w:rsidRPr="004678B6" w:rsidTr="00CE20D2">
        <w:tc>
          <w:tcPr>
            <w:tcW w:w="9571" w:type="dxa"/>
            <w:gridSpan w:val="5"/>
          </w:tcPr>
          <w:p w:rsidR="00EE021F" w:rsidRPr="004678B6" w:rsidRDefault="00EE021F" w:rsidP="004678B6">
            <w:pPr>
              <w:rPr>
                <w:sz w:val="28"/>
                <w:szCs w:val="28"/>
              </w:rPr>
            </w:pPr>
            <w:r w:rsidRPr="004678B6">
              <w:rPr>
                <w:sz w:val="28"/>
                <w:szCs w:val="28"/>
              </w:rPr>
              <w:t>П. Универсальные учебные познавательные действия (далее - ПУУД)</w:t>
            </w:r>
          </w:p>
        </w:tc>
      </w:tr>
      <w:tr w:rsidR="00EE021F" w:rsidRPr="004678B6" w:rsidTr="00CE20D2">
        <w:tc>
          <w:tcPr>
            <w:tcW w:w="1728" w:type="dxa"/>
            <w:vMerge w:val="restart"/>
          </w:tcPr>
          <w:p w:rsidR="00EE021F" w:rsidRPr="004678B6" w:rsidRDefault="00EE021F" w:rsidP="004678B6">
            <w:pPr>
              <w:rPr>
                <w:sz w:val="28"/>
                <w:szCs w:val="28"/>
              </w:rPr>
            </w:pPr>
            <w:r w:rsidRPr="004678B6">
              <w:rPr>
                <w:sz w:val="28"/>
                <w:szCs w:val="28"/>
              </w:rPr>
              <w:t xml:space="preserve">П.1. </w:t>
            </w:r>
          </w:p>
          <w:p w:rsidR="00EE021F" w:rsidRPr="004678B6" w:rsidRDefault="00EE021F" w:rsidP="004678B6">
            <w:pPr>
              <w:rPr>
                <w:sz w:val="28"/>
                <w:szCs w:val="28"/>
              </w:rPr>
            </w:pPr>
            <w:r w:rsidRPr="004678B6">
              <w:rPr>
                <w:sz w:val="28"/>
                <w:szCs w:val="28"/>
              </w:rPr>
              <w:t xml:space="preserve">Базовые логические действия: </w:t>
            </w:r>
          </w:p>
        </w:tc>
        <w:tc>
          <w:tcPr>
            <w:tcW w:w="1233" w:type="dxa"/>
          </w:tcPr>
          <w:p w:rsidR="00EE021F" w:rsidRPr="004678B6" w:rsidRDefault="00EE021F" w:rsidP="004678B6">
            <w:pPr>
              <w:rPr>
                <w:sz w:val="28"/>
                <w:szCs w:val="28"/>
              </w:rPr>
            </w:pPr>
            <w:r w:rsidRPr="004678B6">
              <w:rPr>
                <w:sz w:val="28"/>
                <w:szCs w:val="28"/>
              </w:rPr>
              <w:t xml:space="preserve">П.1.1.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выявлять и характеризовать существенные признаки объектов (явлений); </w:t>
            </w:r>
          </w:p>
        </w:tc>
        <w:tc>
          <w:tcPr>
            <w:tcW w:w="2131" w:type="dxa"/>
            <w:vMerge w:val="restart"/>
          </w:tcPr>
          <w:p w:rsidR="00EE021F" w:rsidRPr="004678B6" w:rsidRDefault="00EE021F" w:rsidP="004678B6">
            <w:pPr>
              <w:rPr>
                <w:sz w:val="28"/>
                <w:szCs w:val="28"/>
              </w:rPr>
            </w:pPr>
            <w:r w:rsidRPr="004678B6">
              <w:rPr>
                <w:sz w:val="28"/>
                <w:szCs w:val="28"/>
              </w:rPr>
              <w:t xml:space="preserve">Учебные задания, обеспечивающие формирование логических универсальных учебных действий; </w:t>
            </w:r>
          </w:p>
          <w:p w:rsidR="00EE021F" w:rsidRPr="004678B6" w:rsidRDefault="00EE021F" w:rsidP="004678B6">
            <w:pPr>
              <w:rPr>
                <w:sz w:val="28"/>
                <w:szCs w:val="28"/>
              </w:rPr>
            </w:pPr>
            <w:r w:rsidRPr="004678B6">
              <w:rPr>
                <w:sz w:val="28"/>
                <w:szCs w:val="28"/>
              </w:rPr>
              <w:t xml:space="preserve">Стратегии смыслового чтения; Дискуссия; </w:t>
            </w:r>
          </w:p>
          <w:p w:rsidR="00EE021F" w:rsidRPr="004678B6" w:rsidRDefault="00EE021F" w:rsidP="004678B6">
            <w:pPr>
              <w:rPr>
                <w:sz w:val="28"/>
                <w:szCs w:val="28"/>
              </w:rPr>
            </w:pPr>
            <w:r w:rsidRPr="004678B6">
              <w:rPr>
                <w:sz w:val="28"/>
                <w:szCs w:val="28"/>
              </w:rPr>
              <w:t xml:space="preserve">Метод ментальных карт; </w:t>
            </w:r>
          </w:p>
          <w:p w:rsidR="00EE021F" w:rsidRPr="004678B6" w:rsidRDefault="00EE021F" w:rsidP="004678B6">
            <w:pPr>
              <w:rPr>
                <w:sz w:val="28"/>
                <w:szCs w:val="28"/>
              </w:rPr>
            </w:pPr>
            <w:r w:rsidRPr="004678B6">
              <w:rPr>
                <w:sz w:val="28"/>
                <w:szCs w:val="28"/>
              </w:rPr>
              <w:t xml:space="preserve">Эколого-образовательная деятельность; </w:t>
            </w:r>
          </w:p>
          <w:p w:rsidR="00EE021F" w:rsidRPr="004678B6" w:rsidRDefault="00EE021F" w:rsidP="004678B6">
            <w:pPr>
              <w:rPr>
                <w:sz w:val="28"/>
                <w:szCs w:val="28"/>
              </w:rPr>
            </w:pPr>
            <w:r w:rsidRPr="004678B6">
              <w:rPr>
                <w:sz w:val="28"/>
                <w:szCs w:val="28"/>
              </w:rPr>
              <w:t xml:space="preserve">Метод проектов; </w:t>
            </w:r>
          </w:p>
          <w:p w:rsidR="00EE021F" w:rsidRPr="004678B6" w:rsidRDefault="00EE021F" w:rsidP="004678B6">
            <w:pPr>
              <w:rPr>
                <w:sz w:val="28"/>
                <w:szCs w:val="28"/>
              </w:rPr>
            </w:pPr>
            <w:r w:rsidRPr="004678B6">
              <w:rPr>
                <w:sz w:val="28"/>
                <w:szCs w:val="28"/>
              </w:rPr>
              <w:t xml:space="preserve">Учебно-исследовательская деятельность ; </w:t>
            </w:r>
          </w:p>
          <w:p w:rsidR="00EE021F" w:rsidRPr="004678B6" w:rsidRDefault="00EE021F" w:rsidP="004678B6">
            <w:pPr>
              <w:rPr>
                <w:sz w:val="28"/>
                <w:szCs w:val="28"/>
              </w:rPr>
            </w:pPr>
            <w:r w:rsidRPr="004678B6">
              <w:rPr>
                <w:sz w:val="28"/>
                <w:szCs w:val="28"/>
              </w:rPr>
              <w:t xml:space="preserve">Дебаты; </w:t>
            </w:r>
          </w:p>
          <w:p w:rsidR="00EE021F" w:rsidRPr="004678B6" w:rsidRDefault="00EE021F" w:rsidP="004678B6">
            <w:pPr>
              <w:rPr>
                <w:sz w:val="28"/>
                <w:szCs w:val="28"/>
              </w:rPr>
            </w:pPr>
            <w:r w:rsidRPr="004678B6">
              <w:rPr>
                <w:sz w:val="28"/>
                <w:szCs w:val="28"/>
              </w:rPr>
              <w:t xml:space="preserve">Кейс-метод. </w:t>
            </w:r>
          </w:p>
        </w:tc>
        <w:tc>
          <w:tcPr>
            <w:tcW w:w="2163" w:type="dxa"/>
            <w:vMerge w:val="restart"/>
          </w:tcPr>
          <w:p w:rsidR="00EE021F" w:rsidRPr="004678B6" w:rsidRDefault="00EE021F" w:rsidP="004678B6">
            <w:pPr>
              <w:rPr>
                <w:sz w:val="28"/>
                <w:szCs w:val="28"/>
              </w:rPr>
            </w:pPr>
            <w:r w:rsidRPr="004678B6">
              <w:rPr>
                <w:sz w:val="28"/>
                <w:szCs w:val="28"/>
              </w:rPr>
              <w:t xml:space="preserve">Письменная работа на межпредметной основе </w:t>
            </w: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П.1.2.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устанавливать существенный признак классификации, основания для обобщения и сравнения, критерии проводимого анализа;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П.1.3.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с учетом предложенной задачи выявлять закономерности и противоречия в рассматриваемых фактах, данных и наблюдениях;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П.1.4.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предлагать критерии для выявления закономерностей и противоречий;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П.1.5.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выявлять дефициты информации, данных, необходимых для решения поставленной задачи;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П.1.6.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выявлять причинно-следственные связи при изучении явлений и процессов;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П.1.7.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П 1.8.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способ решения учебной задачи (сравнивать несколько вариантов решения, выбирать наиболее подходящий с учетом самостоятельно выделенных критериев);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val="restart"/>
          </w:tcPr>
          <w:p w:rsidR="00EE021F" w:rsidRPr="004678B6" w:rsidRDefault="00EE021F" w:rsidP="004678B6">
            <w:pPr>
              <w:rPr>
                <w:sz w:val="28"/>
                <w:szCs w:val="28"/>
              </w:rPr>
            </w:pPr>
            <w:r w:rsidRPr="004678B6">
              <w:rPr>
                <w:sz w:val="28"/>
                <w:szCs w:val="28"/>
              </w:rPr>
              <w:t xml:space="preserve">П.2. </w:t>
            </w:r>
          </w:p>
          <w:p w:rsidR="00EE021F" w:rsidRPr="004678B6" w:rsidRDefault="00EE021F" w:rsidP="004678B6">
            <w:pPr>
              <w:rPr>
                <w:sz w:val="28"/>
                <w:szCs w:val="28"/>
              </w:rPr>
            </w:pPr>
            <w:r w:rsidRPr="004678B6">
              <w:rPr>
                <w:sz w:val="28"/>
                <w:szCs w:val="28"/>
              </w:rPr>
              <w:t xml:space="preserve">Базовые исследовательские действия: </w:t>
            </w:r>
          </w:p>
        </w:tc>
        <w:tc>
          <w:tcPr>
            <w:tcW w:w="1233" w:type="dxa"/>
          </w:tcPr>
          <w:p w:rsidR="00EE021F" w:rsidRPr="004678B6" w:rsidRDefault="00EE021F" w:rsidP="004678B6">
            <w:pPr>
              <w:rPr>
                <w:sz w:val="28"/>
                <w:szCs w:val="28"/>
              </w:rPr>
            </w:pPr>
            <w:r w:rsidRPr="004678B6">
              <w:rPr>
                <w:sz w:val="28"/>
                <w:szCs w:val="28"/>
              </w:rPr>
              <w:t xml:space="preserve">П.2.1.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использовать вопросы как исследовательский инструмент познания; </w:t>
            </w:r>
          </w:p>
        </w:tc>
        <w:tc>
          <w:tcPr>
            <w:tcW w:w="2131" w:type="dxa"/>
            <w:vMerge w:val="restart"/>
          </w:tcPr>
          <w:p w:rsidR="00EE021F" w:rsidRPr="004678B6" w:rsidRDefault="00EE021F" w:rsidP="004678B6">
            <w:pPr>
              <w:rPr>
                <w:sz w:val="28"/>
                <w:szCs w:val="28"/>
              </w:rPr>
            </w:pPr>
            <w:r w:rsidRPr="004678B6">
              <w:rPr>
                <w:sz w:val="28"/>
                <w:szCs w:val="28"/>
              </w:rPr>
              <w:t xml:space="preserve">Применение ИКТ; </w:t>
            </w:r>
          </w:p>
          <w:p w:rsidR="00EE021F" w:rsidRPr="004678B6" w:rsidRDefault="00EE021F" w:rsidP="004678B6">
            <w:pPr>
              <w:rPr>
                <w:sz w:val="28"/>
                <w:szCs w:val="28"/>
              </w:rPr>
            </w:pPr>
            <w:r w:rsidRPr="004678B6">
              <w:rPr>
                <w:sz w:val="28"/>
                <w:szCs w:val="28"/>
              </w:rPr>
              <w:t xml:space="preserve">Учебно-познавательные (учебно-практические) задачи; </w:t>
            </w: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 xml:space="preserve">Метод проектов; </w:t>
            </w:r>
          </w:p>
          <w:p w:rsidR="00EE021F" w:rsidRPr="004678B6" w:rsidRDefault="00EE021F" w:rsidP="004678B6">
            <w:pPr>
              <w:rPr>
                <w:sz w:val="28"/>
                <w:szCs w:val="28"/>
              </w:rPr>
            </w:pPr>
            <w:r w:rsidRPr="004678B6">
              <w:rPr>
                <w:sz w:val="28"/>
                <w:szCs w:val="28"/>
              </w:rPr>
              <w:t xml:space="preserve">Учебно-исследовательская деятельность. </w:t>
            </w:r>
          </w:p>
          <w:p w:rsidR="00EE021F" w:rsidRPr="004678B6" w:rsidRDefault="00EE021F" w:rsidP="004678B6">
            <w:pPr>
              <w:rPr>
                <w:sz w:val="28"/>
                <w:szCs w:val="28"/>
              </w:rPr>
            </w:pPr>
          </w:p>
        </w:tc>
        <w:tc>
          <w:tcPr>
            <w:tcW w:w="2163" w:type="dxa"/>
            <w:vMerge w:val="restart"/>
          </w:tcPr>
          <w:p w:rsidR="00EE021F" w:rsidRPr="004678B6" w:rsidRDefault="00EE021F" w:rsidP="004678B6">
            <w:pPr>
              <w:rPr>
                <w:sz w:val="28"/>
                <w:szCs w:val="28"/>
              </w:rPr>
            </w:pPr>
            <w:r w:rsidRPr="004678B6">
              <w:rPr>
                <w:sz w:val="28"/>
                <w:szCs w:val="28"/>
              </w:rPr>
              <w:t xml:space="preserve">Письменная работа на межпредмет </w:t>
            </w:r>
          </w:p>
          <w:p w:rsidR="00EE021F" w:rsidRPr="004678B6" w:rsidRDefault="00EE021F" w:rsidP="004678B6">
            <w:pPr>
              <w:rPr>
                <w:sz w:val="28"/>
                <w:szCs w:val="28"/>
              </w:rPr>
            </w:pPr>
            <w:r w:rsidRPr="004678B6">
              <w:rPr>
                <w:sz w:val="28"/>
                <w:szCs w:val="28"/>
              </w:rPr>
              <w:t xml:space="preserve">ной основе; </w:t>
            </w:r>
          </w:p>
          <w:p w:rsidR="00EE021F" w:rsidRPr="004678B6" w:rsidRDefault="00EE021F" w:rsidP="004678B6">
            <w:pPr>
              <w:rPr>
                <w:sz w:val="28"/>
                <w:szCs w:val="28"/>
              </w:rPr>
            </w:pPr>
            <w:r w:rsidRPr="004678B6">
              <w:rPr>
                <w:sz w:val="28"/>
                <w:szCs w:val="28"/>
              </w:rPr>
              <w:t xml:space="preserve">Практическая работа с использованием ИКТ; </w:t>
            </w:r>
          </w:p>
          <w:p w:rsidR="00EE021F" w:rsidRPr="004678B6" w:rsidRDefault="00EE021F" w:rsidP="004678B6">
            <w:pPr>
              <w:rPr>
                <w:sz w:val="28"/>
                <w:szCs w:val="28"/>
              </w:rPr>
            </w:pPr>
            <w:r w:rsidRPr="004678B6">
              <w:rPr>
                <w:sz w:val="28"/>
                <w:szCs w:val="28"/>
              </w:rPr>
              <w:t xml:space="preserve">Лист экспертной оценки. </w:t>
            </w: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П.2.2.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П.2.3.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формировать гипотезу об истинности собственных суждений и суждений других, аргументировать свою позицию, мнение;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П.2.4.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проводить по самостоятельно составленному плану опыт, несложный эксперимент, небольшое </w:t>
            </w:r>
          </w:p>
          <w:p w:rsidR="00EE021F" w:rsidRPr="004678B6" w:rsidRDefault="00EE021F" w:rsidP="004678B6">
            <w:pPr>
              <w:rPr>
                <w:sz w:val="28"/>
                <w:szCs w:val="28"/>
              </w:rPr>
            </w:pPr>
            <w:r w:rsidRPr="004678B6">
              <w:rPr>
                <w:sz w:val="28"/>
                <w:szCs w:val="28"/>
              </w:rPr>
              <w:t xml:space="preserve">исследование по установлению особенностей объекта изучения, причинно-следственных связей и зависимостей объектов между собой;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П.2.5.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оценивать на применимость и достоверность информации, полученной в ходе исследования (эксперимента);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П.2.6.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П.2.7.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tcPr>
          <w:p w:rsidR="00EE021F" w:rsidRPr="004678B6" w:rsidRDefault="00EE021F" w:rsidP="004678B6">
            <w:pPr>
              <w:rPr>
                <w:sz w:val="28"/>
                <w:szCs w:val="28"/>
              </w:rPr>
            </w:pPr>
            <w:r w:rsidRPr="004678B6">
              <w:rPr>
                <w:sz w:val="28"/>
                <w:szCs w:val="28"/>
              </w:rPr>
              <w:t xml:space="preserve">П.3. </w:t>
            </w:r>
          </w:p>
          <w:p w:rsidR="00EE021F" w:rsidRPr="004678B6" w:rsidRDefault="00EE021F" w:rsidP="004678B6">
            <w:pPr>
              <w:rPr>
                <w:sz w:val="28"/>
                <w:szCs w:val="28"/>
              </w:rPr>
            </w:pPr>
            <w:r w:rsidRPr="004678B6">
              <w:rPr>
                <w:sz w:val="28"/>
                <w:szCs w:val="28"/>
              </w:rPr>
              <w:t xml:space="preserve">Работа с информацией: </w:t>
            </w:r>
          </w:p>
        </w:tc>
        <w:tc>
          <w:tcPr>
            <w:tcW w:w="1233" w:type="dxa"/>
          </w:tcPr>
          <w:p w:rsidR="00EE021F" w:rsidRPr="004678B6" w:rsidRDefault="00EE021F" w:rsidP="004678B6">
            <w:pPr>
              <w:rPr>
                <w:sz w:val="28"/>
                <w:szCs w:val="28"/>
              </w:rPr>
            </w:pPr>
            <w:r w:rsidRPr="004678B6">
              <w:rPr>
                <w:sz w:val="28"/>
                <w:szCs w:val="28"/>
              </w:rPr>
              <w:t xml:space="preserve">П.3.1.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tc>
        <w:tc>
          <w:tcPr>
            <w:tcW w:w="2131" w:type="dxa"/>
            <w:vMerge w:val="restart"/>
          </w:tcPr>
          <w:p w:rsidR="00EE021F" w:rsidRPr="004678B6" w:rsidRDefault="00EE021F" w:rsidP="004678B6">
            <w:pPr>
              <w:rPr>
                <w:sz w:val="28"/>
                <w:szCs w:val="28"/>
              </w:rPr>
            </w:pPr>
            <w:r w:rsidRPr="004678B6">
              <w:rPr>
                <w:sz w:val="28"/>
                <w:szCs w:val="28"/>
              </w:rPr>
              <w:t xml:space="preserve">Стратегии смыслового чтения; </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 xml:space="preserve">Дискуссия; </w:t>
            </w:r>
          </w:p>
          <w:p w:rsidR="00EE021F" w:rsidRPr="004678B6" w:rsidRDefault="00EE021F" w:rsidP="004678B6">
            <w:pPr>
              <w:rPr>
                <w:sz w:val="28"/>
                <w:szCs w:val="28"/>
              </w:rPr>
            </w:pPr>
            <w:r w:rsidRPr="004678B6">
              <w:rPr>
                <w:sz w:val="28"/>
                <w:szCs w:val="28"/>
              </w:rPr>
              <w:t xml:space="preserve">Метод ментальных карт; </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 xml:space="preserve">Кейс-метод; </w:t>
            </w:r>
          </w:p>
          <w:p w:rsidR="00EE021F" w:rsidRPr="004678B6" w:rsidRDefault="00EE021F" w:rsidP="004678B6">
            <w:pPr>
              <w:rPr>
                <w:sz w:val="28"/>
                <w:szCs w:val="28"/>
              </w:rPr>
            </w:pPr>
            <w:r w:rsidRPr="004678B6">
              <w:rPr>
                <w:sz w:val="28"/>
                <w:szCs w:val="28"/>
              </w:rPr>
              <w:t xml:space="preserve">Дебаты; </w:t>
            </w:r>
          </w:p>
          <w:p w:rsidR="00EE021F" w:rsidRPr="004678B6" w:rsidRDefault="00EE021F" w:rsidP="004678B6">
            <w:pPr>
              <w:rPr>
                <w:sz w:val="28"/>
                <w:szCs w:val="28"/>
              </w:rPr>
            </w:pPr>
            <w:r w:rsidRPr="004678B6">
              <w:rPr>
                <w:sz w:val="28"/>
                <w:szCs w:val="28"/>
              </w:rPr>
              <w:t xml:space="preserve">Метод проектов; </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 xml:space="preserve">Учебно-исследовательская деятельность; </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 xml:space="preserve">Постановка и решение учебных задач, включающих моделирование; </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 xml:space="preserve">Поэтапное формирование умственных действий; </w:t>
            </w:r>
          </w:p>
          <w:p w:rsidR="00EE021F" w:rsidRPr="004678B6" w:rsidRDefault="00EE021F" w:rsidP="004678B6">
            <w:pPr>
              <w:rPr>
                <w:sz w:val="28"/>
                <w:szCs w:val="28"/>
              </w:rPr>
            </w:pPr>
            <w:r w:rsidRPr="004678B6">
              <w:rPr>
                <w:sz w:val="28"/>
                <w:szCs w:val="28"/>
              </w:rPr>
              <w:t xml:space="preserve">Применение ИКТ. </w:t>
            </w: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tc>
        <w:tc>
          <w:tcPr>
            <w:tcW w:w="2163" w:type="dxa"/>
            <w:vMerge w:val="restart"/>
          </w:tcPr>
          <w:p w:rsidR="00EE021F" w:rsidRPr="004678B6" w:rsidRDefault="00EE021F" w:rsidP="004678B6">
            <w:pPr>
              <w:rPr>
                <w:sz w:val="28"/>
                <w:szCs w:val="28"/>
              </w:rPr>
            </w:pPr>
            <w:r w:rsidRPr="004678B6">
              <w:rPr>
                <w:sz w:val="28"/>
                <w:szCs w:val="28"/>
              </w:rPr>
              <w:t xml:space="preserve">Письменная работа на межпредметной основе; </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 xml:space="preserve">Лист экспертной оценки. </w:t>
            </w:r>
          </w:p>
          <w:p w:rsidR="00EE021F" w:rsidRPr="004678B6" w:rsidRDefault="00EE021F" w:rsidP="004678B6">
            <w:pPr>
              <w:rPr>
                <w:sz w:val="28"/>
                <w:szCs w:val="28"/>
              </w:rPr>
            </w:pPr>
          </w:p>
        </w:tc>
      </w:tr>
      <w:tr w:rsidR="00EE021F" w:rsidRPr="004678B6" w:rsidTr="00CE20D2">
        <w:tc>
          <w:tcPr>
            <w:tcW w:w="1728" w:type="dxa"/>
            <w:vMerge w:val="restart"/>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П.3.2.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выбирать, анализировать, систематизировать и интерпретировать информацию различных видов и форм представления;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П.3.3.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находить сходные аргументы (подтверждающие или опровергающие одну и ту же идею, версию) в различных информационных источниках;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П.3.4.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П.3.5.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оценивать надежность информации по критериям, предложенным педагогическим работником или сформулированным самостоятельно;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П.3.6.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эффективно запоминать и систематизировать информацию.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9571" w:type="dxa"/>
            <w:gridSpan w:val="5"/>
            <w:vAlign w:val="center"/>
          </w:tcPr>
          <w:p w:rsidR="00EE021F" w:rsidRPr="004678B6" w:rsidRDefault="00EE021F" w:rsidP="004678B6">
            <w:pPr>
              <w:rPr>
                <w:sz w:val="28"/>
                <w:szCs w:val="28"/>
              </w:rPr>
            </w:pPr>
            <w:r w:rsidRPr="004678B6">
              <w:rPr>
                <w:sz w:val="28"/>
                <w:szCs w:val="28"/>
              </w:rPr>
              <w:t>К.Универсальные учебные коммуникативные действия (далее - КУУД):</w:t>
            </w:r>
          </w:p>
        </w:tc>
      </w:tr>
      <w:tr w:rsidR="00EE021F" w:rsidRPr="004678B6" w:rsidTr="00CE20D2">
        <w:tc>
          <w:tcPr>
            <w:tcW w:w="1728" w:type="dxa"/>
            <w:vMerge w:val="restart"/>
          </w:tcPr>
          <w:p w:rsidR="00EE021F" w:rsidRPr="004678B6" w:rsidRDefault="00EE021F" w:rsidP="004678B6">
            <w:pPr>
              <w:rPr>
                <w:sz w:val="28"/>
                <w:szCs w:val="28"/>
              </w:rPr>
            </w:pPr>
            <w:r w:rsidRPr="004678B6">
              <w:rPr>
                <w:sz w:val="28"/>
                <w:szCs w:val="28"/>
              </w:rPr>
              <w:t xml:space="preserve">К.1. </w:t>
            </w:r>
          </w:p>
          <w:p w:rsidR="00EE021F" w:rsidRPr="004678B6" w:rsidRDefault="00EE021F" w:rsidP="004678B6">
            <w:pPr>
              <w:rPr>
                <w:sz w:val="28"/>
                <w:szCs w:val="28"/>
              </w:rPr>
            </w:pPr>
            <w:r w:rsidRPr="004678B6">
              <w:rPr>
                <w:sz w:val="28"/>
                <w:szCs w:val="28"/>
              </w:rPr>
              <w:t xml:space="preserve">Общение: </w:t>
            </w:r>
          </w:p>
        </w:tc>
        <w:tc>
          <w:tcPr>
            <w:tcW w:w="1233" w:type="dxa"/>
          </w:tcPr>
          <w:p w:rsidR="00EE021F" w:rsidRPr="004678B6" w:rsidRDefault="00EE021F" w:rsidP="004678B6">
            <w:pPr>
              <w:rPr>
                <w:sz w:val="28"/>
                <w:szCs w:val="28"/>
              </w:rPr>
            </w:pPr>
            <w:r w:rsidRPr="004678B6">
              <w:rPr>
                <w:sz w:val="28"/>
                <w:szCs w:val="28"/>
              </w:rPr>
              <w:t xml:space="preserve">К.1.1.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воспринимать и формулировать суждения, выражать эмоции в соответствии с целями и условиями общения; </w:t>
            </w:r>
          </w:p>
        </w:tc>
        <w:tc>
          <w:tcPr>
            <w:tcW w:w="2131" w:type="dxa"/>
            <w:vMerge w:val="restart"/>
          </w:tcPr>
          <w:p w:rsidR="00EE021F" w:rsidRPr="004678B6" w:rsidRDefault="00EE021F" w:rsidP="004678B6">
            <w:pPr>
              <w:rPr>
                <w:sz w:val="28"/>
                <w:szCs w:val="28"/>
              </w:rPr>
            </w:pPr>
            <w:r w:rsidRPr="004678B6">
              <w:rPr>
                <w:sz w:val="28"/>
                <w:szCs w:val="28"/>
              </w:rPr>
              <w:t>Организация учебного сотрудничества;</w:t>
            </w:r>
          </w:p>
          <w:p w:rsidR="00EE021F" w:rsidRPr="004678B6" w:rsidRDefault="00EE021F" w:rsidP="004678B6">
            <w:pPr>
              <w:rPr>
                <w:sz w:val="28"/>
                <w:szCs w:val="28"/>
              </w:rPr>
            </w:pPr>
            <w:r w:rsidRPr="004678B6">
              <w:rPr>
                <w:sz w:val="28"/>
                <w:szCs w:val="28"/>
              </w:rPr>
              <w:t>Дискуссия;</w:t>
            </w:r>
          </w:p>
          <w:p w:rsidR="00EE021F" w:rsidRPr="004678B6" w:rsidRDefault="00EE021F" w:rsidP="004678B6">
            <w:pPr>
              <w:rPr>
                <w:sz w:val="28"/>
                <w:szCs w:val="28"/>
              </w:rPr>
            </w:pPr>
            <w:r w:rsidRPr="004678B6">
              <w:rPr>
                <w:sz w:val="28"/>
                <w:szCs w:val="28"/>
              </w:rPr>
              <w:t>Кейс-метод;</w:t>
            </w:r>
          </w:p>
          <w:p w:rsidR="00EE021F" w:rsidRPr="004678B6" w:rsidRDefault="00EE021F" w:rsidP="004678B6">
            <w:pPr>
              <w:rPr>
                <w:sz w:val="28"/>
                <w:szCs w:val="28"/>
              </w:rPr>
            </w:pPr>
            <w:r w:rsidRPr="004678B6">
              <w:rPr>
                <w:sz w:val="28"/>
                <w:szCs w:val="28"/>
              </w:rPr>
              <w:t>Дебаты;</w:t>
            </w:r>
          </w:p>
          <w:p w:rsidR="00EE021F" w:rsidRPr="004678B6" w:rsidRDefault="00EE021F" w:rsidP="004678B6">
            <w:pPr>
              <w:rPr>
                <w:sz w:val="28"/>
                <w:szCs w:val="28"/>
              </w:rPr>
            </w:pPr>
            <w:r w:rsidRPr="004678B6">
              <w:rPr>
                <w:sz w:val="28"/>
                <w:szCs w:val="28"/>
              </w:rPr>
              <w:t>Учебно-познавательные</w:t>
            </w:r>
          </w:p>
          <w:p w:rsidR="00EE021F" w:rsidRPr="004678B6" w:rsidRDefault="00EE021F" w:rsidP="004678B6">
            <w:pPr>
              <w:rPr>
                <w:sz w:val="28"/>
                <w:szCs w:val="28"/>
              </w:rPr>
            </w:pPr>
            <w:r w:rsidRPr="004678B6">
              <w:rPr>
                <w:sz w:val="28"/>
                <w:szCs w:val="28"/>
              </w:rPr>
              <w:t>(учебно-практические) задачи на коммуникацию;</w:t>
            </w:r>
          </w:p>
          <w:p w:rsidR="00EE021F" w:rsidRPr="004678B6" w:rsidRDefault="00EE021F" w:rsidP="004678B6">
            <w:pPr>
              <w:rPr>
                <w:sz w:val="28"/>
                <w:szCs w:val="28"/>
              </w:rPr>
            </w:pPr>
            <w:r w:rsidRPr="004678B6">
              <w:rPr>
                <w:sz w:val="28"/>
                <w:szCs w:val="28"/>
              </w:rPr>
              <w:t>Учебно-исследовательская деятельность,</w:t>
            </w:r>
          </w:p>
        </w:tc>
        <w:tc>
          <w:tcPr>
            <w:tcW w:w="2163" w:type="dxa"/>
            <w:vMerge w:val="restart"/>
          </w:tcPr>
          <w:p w:rsidR="00EE021F" w:rsidRPr="004678B6" w:rsidRDefault="00EE021F" w:rsidP="004678B6">
            <w:pPr>
              <w:rPr>
                <w:sz w:val="28"/>
                <w:szCs w:val="28"/>
              </w:rPr>
            </w:pPr>
            <w:r w:rsidRPr="004678B6">
              <w:rPr>
                <w:sz w:val="28"/>
                <w:szCs w:val="28"/>
              </w:rPr>
              <w:t xml:space="preserve">Письменная работа на межпредметной основе; </w:t>
            </w:r>
          </w:p>
          <w:p w:rsidR="00EE021F" w:rsidRPr="004678B6" w:rsidRDefault="00EE021F" w:rsidP="004678B6">
            <w:pPr>
              <w:rPr>
                <w:sz w:val="28"/>
                <w:szCs w:val="28"/>
              </w:rPr>
            </w:pPr>
            <w:r w:rsidRPr="004678B6">
              <w:rPr>
                <w:sz w:val="28"/>
                <w:szCs w:val="28"/>
              </w:rPr>
              <w:t xml:space="preserve">Наблюдение. </w:t>
            </w:r>
          </w:p>
          <w:p w:rsidR="00EE021F" w:rsidRPr="004678B6" w:rsidRDefault="00EE021F" w:rsidP="004678B6">
            <w:pPr>
              <w:rPr>
                <w:sz w:val="28"/>
                <w:szCs w:val="28"/>
              </w:rPr>
            </w:pP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К.1.2.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выражать себя (свою точку </w:t>
            </w:r>
          </w:p>
          <w:p w:rsidR="00EE021F" w:rsidRPr="004678B6" w:rsidRDefault="00EE021F" w:rsidP="004678B6">
            <w:pPr>
              <w:rPr>
                <w:sz w:val="28"/>
                <w:szCs w:val="28"/>
              </w:rPr>
            </w:pPr>
            <w:r w:rsidRPr="004678B6">
              <w:rPr>
                <w:sz w:val="28"/>
                <w:szCs w:val="28"/>
              </w:rPr>
              <w:t xml:space="preserve">зрения) в устных и письменных текстах;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К.1.3.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К.1.4.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понимать намерения других, проявлять уважительное отношение к собеседнику и в корректной форме формулировать свои возражения;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К.1.5.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EE021F" w:rsidRPr="004678B6" w:rsidRDefault="00EE021F" w:rsidP="004678B6">
            <w:pPr>
              <w:rPr>
                <w:sz w:val="28"/>
                <w:szCs w:val="28"/>
              </w:rPr>
            </w:pPr>
            <w:r w:rsidRPr="004678B6">
              <w:rPr>
                <w:sz w:val="28"/>
                <w:szCs w:val="28"/>
              </w:rPr>
              <w:t xml:space="preserve">решение задачи и поддержание благожелательности общения;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К.1.6.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сопоставлять свои суждения с суждениями других участников диалога, обнаруживать различие и сходство позиций;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К.1.7.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tcPr>
          <w:p w:rsidR="00EE021F" w:rsidRPr="004678B6" w:rsidRDefault="00EE021F" w:rsidP="004678B6">
            <w:pPr>
              <w:rPr>
                <w:sz w:val="28"/>
                <w:szCs w:val="28"/>
              </w:rPr>
            </w:pPr>
            <w:r w:rsidRPr="004678B6">
              <w:rPr>
                <w:sz w:val="28"/>
                <w:szCs w:val="28"/>
              </w:rPr>
              <w:t xml:space="preserve">К.2. Совместная деятельность: </w:t>
            </w:r>
          </w:p>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К.2.1.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tc>
        <w:tc>
          <w:tcPr>
            <w:tcW w:w="2131" w:type="dxa"/>
            <w:vMerge w:val="restart"/>
          </w:tcPr>
          <w:p w:rsidR="00EE021F" w:rsidRDefault="00EE021F" w:rsidP="004678B6">
            <w:pPr>
              <w:rPr>
                <w:sz w:val="28"/>
                <w:szCs w:val="28"/>
              </w:rPr>
            </w:pPr>
            <w:r w:rsidRPr="004678B6">
              <w:rPr>
                <w:sz w:val="28"/>
                <w:szCs w:val="28"/>
              </w:rPr>
              <w:t>Орган</w:t>
            </w:r>
            <w:r>
              <w:rPr>
                <w:sz w:val="28"/>
                <w:szCs w:val="28"/>
              </w:rPr>
              <w:t>изация учебного сотрудничества</w:t>
            </w:r>
          </w:p>
          <w:p w:rsidR="00EE021F" w:rsidRDefault="00EE021F" w:rsidP="004678B6">
            <w:pPr>
              <w:rPr>
                <w:sz w:val="28"/>
                <w:szCs w:val="28"/>
              </w:rPr>
            </w:pPr>
            <w:r w:rsidRPr="004678B6">
              <w:rPr>
                <w:sz w:val="28"/>
                <w:szCs w:val="28"/>
              </w:rPr>
              <w:t>Технология формирующего (безотметочно</w:t>
            </w:r>
          </w:p>
          <w:p w:rsidR="00EE021F" w:rsidRPr="004678B6" w:rsidRDefault="00EE021F" w:rsidP="004678B6">
            <w:pPr>
              <w:rPr>
                <w:sz w:val="28"/>
                <w:szCs w:val="28"/>
              </w:rPr>
            </w:pPr>
            <w:r w:rsidRPr="004678B6">
              <w:rPr>
                <w:sz w:val="28"/>
                <w:szCs w:val="28"/>
              </w:rPr>
              <w:t xml:space="preserve">го) оценивания; </w:t>
            </w:r>
          </w:p>
          <w:p w:rsidR="00EE021F" w:rsidRPr="004678B6" w:rsidRDefault="00EE021F" w:rsidP="004678B6">
            <w:pPr>
              <w:rPr>
                <w:sz w:val="28"/>
                <w:szCs w:val="28"/>
              </w:rPr>
            </w:pPr>
            <w:r w:rsidRPr="004678B6">
              <w:rPr>
                <w:sz w:val="28"/>
                <w:szCs w:val="28"/>
              </w:rPr>
              <w:t xml:space="preserve">Дискуссия; </w:t>
            </w:r>
          </w:p>
          <w:p w:rsidR="00EE021F" w:rsidRDefault="00EE021F" w:rsidP="004678B6">
            <w:pPr>
              <w:rPr>
                <w:sz w:val="28"/>
                <w:szCs w:val="28"/>
              </w:rPr>
            </w:pPr>
            <w:r w:rsidRPr="004678B6">
              <w:rPr>
                <w:sz w:val="28"/>
                <w:szCs w:val="28"/>
              </w:rPr>
              <w:t>Эколого-образователь</w:t>
            </w:r>
          </w:p>
          <w:p w:rsidR="00EE021F" w:rsidRPr="004678B6" w:rsidRDefault="00EE021F" w:rsidP="004678B6">
            <w:pPr>
              <w:rPr>
                <w:sz w:val="28"/>
                <w:szCs w:val="28"/>
              </w:rPr>
            </w:pPr>
            <w:r w:rsidRPr="004678B6">
              <w:rPr>
                <w:sz w:val="28"/>
                <w:szCs w:val="28"/>
              </w:rPr>
              <w:t xml:space="preserve">ная деятельность ; </w:t>
            </w:r>
          </w:p>
          <w:p w:rsidR="00EE021F" w:rsidRPr="004678B6" w:rsidRDefault="00EE021F" w:rsidP="004678B6">
            <w:pPr>
              <w:rPr>
                <w:sz w:val="28"/>
                <w:szCs w:val="28"/>
              </w:rPr>
            </w:pPr>
            <w:r w:rsidRPr="004678B6">
              <w:rPr>
                <w:sz w:val="28"/>
                <w:szCs w:val="28"/>
              </w:rPr>
              <w:t xml:space="preserve">Кейс-метод; </w:t>
            </w:r>
          </w:p>
          <w:p w:rsidR="00EE021F" w:rsidRPr="004678B6" w:rsidRDefault="00EE021F" w:rsidP="004678B6">
            <w:pPr>
              <w:rPr>
                <w:sz w:val="28"/>
                <w:szCs w:val="28"/>
              </w:rPr>
            </w:pPr>
            <w:r w:rsidRPr="004678B6">
              <w:rPr>
                <w:sz w:val="28"/>
                <w:szCs w:val="28"/>
              </w:rPr>
              <w:t xml:space="preserve">Метод проектов (групповые) ; </w:t>
            </w:r>
          </w:p>
          <w:p w:rsidR="00EE021F" w:rsidRDefault="00EE021F" w:rsidP="004678B6">
            <w:pPr>
              <w:rPr>
                <w:sz w:val="28"/>
                <w:szCs w:val="28"/>
              </w:rPr>
            </w:pPr>
          </w:p>
          <w:p w:rsidR="00EE021F" w:rsidRPr="004678B6" w:rsidRDefault="00EE021F" w:rsidP="004678B6">
            <w:pPr>
              <w:rPr>
                <w:sz w:val="28"/>
                <w:szCs w:val="28"/>
              </w:rPr>
            </w:pPr>
            <w:r w:rsidRPr="004678B6">
              <w:rPr>
                <w:sz w:val="28"/>
                <w:szCs w:val="28"/>
              </w:rPr>
              <w:t xml:space="preserve">Дебаты </w:t>
            </w:r>
          </w:p>
        </w:tc>
        <w:tc>
          <w:tcPr>
            <w:tcW w:w="2163" w:type="dxa"/>
            <w:vMerge w:val="restart"/>
          </w:tcPr>
          <w:p w:rsidR="00EE021F" w:rsidRPr="004678B6" w:rsidRDefault="00EE021F" w:rsidP="004678B6">
            <w:pPr>
              <w:rPr>
                <w:sz w:val="28"/>
                <w:szCs w:val="28"/>
              </w:rPr>
            </w:pPr>
            <w:r w:rsidRPr="004678B6">
              <w:rPr>
                <w:sz w:val="28"/>
                <w:szCs w:val="28"/>
              </w:rPr>
              <w:t xml:space="preserve">Наблюдение; </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 xml:space="preserve">Лист экспертной оценки. </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 xml:space="preserve">Защита группового проекта или учебно-исследовательской работы. </w:t>
            </w:r>
          </w:p>
        </w:tc>
      </w:tr>
      <w:tr w:rsidR="00EE021F" w:rsidRPr="004678B6" w:rsidTr="00CE20D2">
        <w:tc>
          <w:tcPr>
            <w:tcW w:w="1728" w:type="dxa"/>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К.2.2.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К.2.3.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уметь обобщать мнения нескольких людей, проявлять готовность руководить, выполнять поручения, подчиняться;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К.2.4.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К.2.5.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выполнять свою часть работы, достигать качественного результата по своему направлению и координировать свои действия с </w:t>
            </w:r>
          </w:p>
          <w:p w:rsidR="00EE021F" w:rsidRPr="004678B6" w:rsidRDefault="00EE021F" w:rsidP="004678B6">
            <w:pPr>
              <w:rPr>
                <w:sz w:val="28"/>
                <w:szCs w:val="28"/>
              </w:rPr>
            </w:pPr>
            <w:r w:rsidRPr="004678B6">
              <w:rPr>
                <w:sz w:val="28"/>
                <w:szCs w:val="28"/>
              </w:rPr>
              <w:t xml:space="preserve">другими членами команды;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К.2.6.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оценивать качество своего вклада в общий продукт по критериям, самостоятельно сформулированным участниками взаимодействия;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К.2.7.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9571" w:type="dxa"/>
            <w:gridSpan w:val="5"/>
            <w:vAlign w:val="center"/>
          </w:tcPr>
          <w:p w:rsidR="00EE021F" w:rsidRPr="004678B6" w:rsidRDefault="00EE021F" w:rsidP="004678B6">
            <w:pPr>
              <w:rPr>
                <w:sz w:val="28"/>
                <w:szCs w:val="28"/>
              </w:rPr>
            </w:pPr>
            <w:r w:rsidRPr="004678B6">
              <w:rPr>
                <w:sz w:val="28"/>
                <w:szCs w:val="28"/>
              </w:rPr>
              <w:t>Р. Универсальные учебные регулятивные действия (далее - РУУД):</w:t>
            </w:r>
          </w:p>
        </w:tc>
      </w:tr>
      <w:tr w:rsidR="00EE021F" w:rsidRPr="004678B6" w:rsidTr="00CE20D2">
        <w:tc>
          <w:tcPr>
            <w:tcW w:w="1728" w:type="dxa"/>
            <w:vMerge w:val="restart"/>
          </w:tcPr>
          <w:p w:rsidR="00EE021F" w:rsidRPr="004678B6" w:rsidRDefault="00EE021F" w:rsidP="004678B6">
            <w:pPr>
              <w:rPr>
                <w:sz w:val="28"/>
                <w:szCs w:val="28"/>
              </w:rPr>
            </w:pPr>
            <w:r w:rsidRPr="004678B6">
              <w:rPr>
                <w:sz w:val="28"/>
                <w:szCs w:val="28"/>
              </w:rPr>
              <w:t xml:space="preserve">Р.1. Самоорганиза </w:t>
            </w:r>
          </w:p>
          <w:p w:rsidR="00EE021F" w:rsidRPr="004678B6" w:rsidRDefault="00EE021F" w:rsidP="004678B6">
            <w:pPr>
              <w:rPr>
                <w:sz w:val="28"/>
                <w:szCs w:val="28"/>
              </w:rPr>
            </w:pPr>
            <w:r w:rsidRPr="004678B6">
              <w:rPr>
                <w:sz w:val="28"/>
                <w:szCs w:val="28"/>
              </w:rPr>
              <w:t xml:space="preserve">ция: </w:t>
            </w:r>
          </w:p>
        </w:tc>
        <w:tc>
          <w:tcPr>
            <w:tcW w:w="1233" w:type="dxa"/>
          </w:tcPr>
          <w:p w:rsidR="00EE021F" w:rsidRPr="004678B6" w:rsidRDefault="00EE021F" w:rsidP="004678B6">
            <w:pPr>
              <w:rPr>
                <w:sz w:val="28"/>
                <w:szCs w:val="28"/>
              </w:rPr>
            </w:pPr>
            <w:r w:rsidRPr="004678B6">
              <w:rPr>
                <w:sz w:val="28"/>
                <w:szCs w:val="28"/>
              </w:rPr>
              <w:t xml:space="preserve">Р.1.1.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выявлять проблемы для решения в жизненных и учебных ситуациях; </w:t>
            </w:r>
          </w:p>
          <w:p w:rsidR="00EE021F" w:rsidRPr="004678B6" w:rsidRDefault="00EE021F" w:rsidP="004678B6">
            <w:pPr>
              <w:rPr>
                <w:sz w:val="28"/>
                <w:szCs w:val="28"/>
              </w:rPr>
            </w:pPr>
          </w:p>
        </w:tc>
        <w:tc>
          <w:tcPr>
            <w:tcW w:w="2131" w:type="dxa"/>
            <w:vMerge w:val="restart"/>
          </w:tcPr>
          <w:p w:rsidR="00EE021F" w:rsidRPr="004678B6" w:rsidRDefault="00EE021F" w:rsidP="004678B6">
            <w:pPr>
              <w:rPr>
                <w:sz w:val="28"/>
                <w:szCs w:val="28"/>
              </w:rPr>
            </w:pPr>
            <w:r w:rsidRPr="004678B6">
              <w:rPr>
                <w:sz w:val="28"/>
                <w:szCs w:val="28"/>
              </w:rPr>
              <w:t xml:space="preserve">Постановка и решение учебных задач; </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 xml:space="preserve">Учебное сотрудничество; </w:t>
            </w:r>
          </w:p>
          <w:p w:rsidR="00EE021F" w:rsidRPr="004678B6" w:rsidRDefault="00EE021F" w:rsidP="004678B6">
            <w:pPr>
              <w:rPr>
                <w:sz w:val="28"/>
                <w:szCs w:val="28"/>
              </w:rPr>
            </w:pPr>
          </w:p>
          <w:p w:rsidR="00EE021F" w:rsidRDefault="00EE021F" w:rsidP="004678B6">
            <w:pPr>
              <w:rPr>
                <w:sz w:val="28"/>
                <w:szCs w:val="28"/>
              </w:rPr>
            </w:pPr>
            <w:r w:rsidRPr="004678B6">
              <w:rPr>
                <w:sz w:val="28"/>
                <w:szCs w:val="28"/>
              </w:rPr>
              <w:t>Технология формирующего (безотметочно</w:t>
            </w:r>
          </w:p>
          <w:p w:rsidR="00EE021F" w:rsidRPr="004678B6" w:rsidRDefault="00EE021F" w:rsidP="004678B6">
            <w:pPr>
              <w:rPr>
                <w:sz w:val="28"/>
                <w:szCs w:val="28"/>
              </w:rPr>
            </w:pPr>
            <w:r w:rsidRPr="004678B6">
              <w:rPr>
                <w:sz w:val="28"/>
                <w:szCs w:val="28"/>
              </w:rPr>
              <w:t xml:space="preserve">го) оценивания; </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 xml:space="preserve">Эколого-образовательная деятельность Метод проектов; </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 xml:space="preserve">Учебно-исследовательская деятельность; </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 xml:space="preserve">Кейс-метод </w:t>
            </w:r>
          </w:p>
        </w:tc>
        <w:tc>
          <w:tcPr>
            <w:tcW w:w="2163" w:type="dxa"/>
            <w:vMerge w:val="restart"/>
          </w:tcPr>
          <w:p w:rsidR="00EE021F" w:rsidRPr="004678B6" w:rsidRDefault="00EE021F" w:rsidP="004678B6">
            <w:pPr>
              <w:rPr>
                <w:sz w:val="28"/>
                <w:szCs w:val="28"/>
              </w:rPr>
            </w:pPr>
            <w:r w:rsidRPr="004678B6">
              <w:rPr>
                <w:sz w:val="28"/>
                <w:szCs w:val="28"/>
              </w:rPr>
              <w:t xml:space="preserve">Письменная работа на межпредметной основе; </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 xml:space="preserve">Лист экспертной оценки. </w:t>
            </w: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Р.1.2.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ориентироваться в различных подходах принятия решений (индивидуальное, принятие решения в группе, принятие решений группой);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Р.1.3.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Р.1.4.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Р.1.5.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делать выбор и брать ответственность за решение;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tcPr>
          <w:p w:rsidR="00EE021F" w:rsidRPr="004678B6" w:rsidRDefault="00EE021F" w:rsidP="004678B6">
            <w:pPr>
              <w:rPr>
                <w:sz w:val="28"/>
                <w:szCs w:val="28"/>
              </w:rPr>
            </w:pPr>
            <w:r w:rsidRPr="004678B6">
              <w:rPr>
                <w:sz w:val="28"/>
                <w:szCs w:val="28"/>
              </w:rPr>
              <w:t xml:space="preserve">Р.2. Самоконтроль: </w:t>
            </w:r>
          </w:p>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Р.2.1.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владеть способами самоконтроля, самомотивации и рефлексии; </w:t>
            </w:r>
          </w:p>
        </w:tc>
        <w:tc>
          <w:tcPr>
            <w:tcW w:w="2131" w:type="dxa"/>
            <w:vMerge w:val="restart"/>
          </w:tcPr>
          <w:p w:rsidR="00EE021F" w:rsidRPr="004678B6" w:rsidRDefault="00EE021F" w:rsidP="004678B6">
            <w:pPr>
              <w:rPr>
                <w:sz w:val="28"/>
                <w:szCs w:val="28"/>
              </w:rPr>
            </w:pPr>
            <w:r w:rsidRPr="004678B6">
              <w:rPr>
                <w:sz w:val="28"/>
                <w:szCs w:val="28"/>
              </w:rPr>
              <w:t xml:space="preserve">Постановка и решение учебных задач; </w:t>
            </w:r>
          </w:p>
          <w:p w:rsidR="00EE021F" w:rsidRPr="004678B6" w:rsidRDefault="00EE021F" w:rsidP="004678B6">
            <w:pPr>
              <w:rPr>
                <w:sz w:val="28"/>
                <w:szCs w:val="28"/>
              </w:rPr>
            </w:pPr>
            <w:r w:rsidRPr="004678B6">
              <w:rPr>
                <w:sz w:val="28"/>
                <w:szCs w:val="28"/>
              </w:rPr>
              <w:t xml:space="preserve">Поэтапное формирование умственных действий; формирование </w:t>
            </w:r>
          </w:p>
          <w:p w:rsidR="00EE021F" w:rsidRDefault="00EE021F" w:rsidP="004678B6">
            <w:pPr>
              <w:rPr>
                <w:sz w:val="28"/>
                <w:szCs w:val="28"/>
              </w:rPr>
            </w:pPr>
            <w:r w:rsidRPr="004678B6">
              <w:rPr>
                <w:sz w:val="28"/>
                <w:szCs w:val="28"/>
              </w:rPr>
              <w:t>Организация учебного сотрудничества; Технология формирующего (безотметочно</w:t>
            </w:r>
          </w:p>
          <w:p w:rsidR="00EE021F" w:rsidRPr="004678B6" w:rsidRDefault="00EE021F" w:rsidP="004678B6">
            <w:pPr>
              <w:rPr>
                <w:sz w:val="28"/>
                <w:szCs w:val="28"/>
              </w:rPr>
            </w:pPr>
            <w:r w:rsidRPr="004678B6">
              <w:rPr>
                <w:sz w:val="28"/>
                <w:szCs w:val="28"/>
              </w:rPr>
              <w:t xml:space="preserve">го) оценивания; </w:t>
            </w:r>
          </w:p>
          <w:p w:rsidR="00EE021F" w:rsidRPr="004678B6" w:rsidRDefault="00EE021F" w:rsidP="004678B6">
            <w:pPr>
              <w:rPr>
                <w:sz w:val="28"/>
                <w:szCs w:val="28"/>
              </w:rPr>
            </w:pPr>
            <w:r w:rsidRPr="004678B6">
              <w:rPr>
                <w:sz w:val="28"/>
                <w:szCs w:val="28"/>
              </w:rPr>
              <w:t>Учебно-познавательные (учебно-практические) задачи на саморегуляциюи самоорганизацию; (учебно</w:t>
            </w:r>
          </w:p>
          <w:p w:rsidR="00EE021F" w:rsidRPr="004678B6" w:rsidRDefault="00EE021F" w:rsidP="004678B6">
            <w:pPr>
              <w:rPr>
                <w:sz w:val="28"/>
                <w:szCs w:val="28"/>
              </w:rPr>
            </w:pPr>
            <w:r w:rsidRPr="004678B6">
              <w:rPr>
                <w:sz w:val="28"/>
                <w:szCs w:val="28"/>
              </w:rPr>
              <w:t xml:space="preserve">Метод проектов; </w:t>
            </w:r>
          </w:p>
          <w:p w:rsidR="00EE021F" w:rsidRPr="004678B6" w:rsidRDefault="00EE021F" w:rsidP="004678B6">
            <w:pPr>
              <w:rPr>
                <w:sz w:val="28"/>
                <w:szCs w:val="28"/>
              </w:rPr>
            </w:pPr>
            <w:r w:rsidRPr="004678B6">
              <w:rPr>
                <w:sz w:val="28"/>
                <w:szCs w:val="28"/>
              </w:rPr>
              <w:t xml:space="preserve">Учебно-исследовательская деятельность. </w:t>
            </w:r>
          </w:p>
          <w:p w:rsidR="00EE021F" w:rsidRPr="004678B6" w:rsidRDefault="00EE021F" w:rsidP="004678B6">
            <w:pPr>
              <w:rPr>
                <w:sz w:val="28"/>
                <w:szCs w:val="28"/>
              </w:rPr>
            </w:pPr>
          </w:p>
        </w:tc>
        <w:tc>
          <w:tcPr>
            <w:tcW w:w="2163" w:type="dxa"/>
            <w:vMerge w:val="restart"/>
          </w:tcPr>
          <w:p w:rsidR="00EE021F" w:rsidRPr="004678B6" w:rsidRDefault="00EE021F" w:rsidP="004678B6">
            <w:pPr>
              <w:rPr>
                <w:sz w:val="28"/>
                <w:szCs w:val="28"/>
              </w:rPr>
            </w:pPr>
            <w:r w:rsidRPr="004678B6">
              <w:rPr>
                <w:sz w:val="28"/>
                <w:szCs w:val="28"/>
              </w:rPr>
              <w:t xml:space="preserve">Письменная работа на межпредметной основе; </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 xml:space="preserve">Лист экспертной оценки. </w:t>
            </w:r>
          </w:p>
          <w:p w:rsidR="00EE021F" w:rsidRPr="004678B6" w:rsidRDefault="00EE021F" w:rsidP="004678B6">
            <w:pPr>
              <w:rPr>
                <w:sz w:val="28"/>
                <w:szCs w:val="28"/>
              </w:rPr>
            </w:pPr>
          </w:p>
          <w:p w:rsidR="00EE021F" w:rsidRDefault="00EE021F" w:rsidP="004678B6">
            <w:pPr>
              <w:rPr>
                <w:sz w:val="28"/>
                <w:szCs w:val="28"/>
              </w:rPr>
            </w:pPr>
            <w:r w:rsidRPr="004678B6">
              <w:rPr>
                <w:sz w:val="28"/>
                <w:szCs w:val="28"/>
              </w:rPr>
              <w:t>Индивидуаль</w:t>
            </w:r>
          </w:p>
          <w:p w:rsidR="00EE021F" w:rsidRPr="004678B6" w:rsidRDefault="00EE021F" w:rsidP="004678B6">
            <w:pPr>
              <w:rPr>
                <w:sz w:val="28"/>
                <w:szCs w:val="28"/>
              </w:rPr>
            </w:pPr>
            <w:r w:rsidRPr="004678B6">
              <w:rPr>
                <w:sz w:val="28"/>
                <w:szCs w:val="28"/>
              </w:rPr>
              <w:t xml:space="preserve">ный проект </w:t>
            </w:r>
          </w:p>
        </w:tc>
      </w:tr>
      <w:tr w:rsidR="00EE021F" w:rsidRPr="004678B6" w:rsidTr="00CE20D2">
        <w:tc>
          <w:tcPr>
            <w:tcW w:w="1728" w:type="dxa"/>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Р.2.2.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давать адекватную оценку ситуации и предлагать план ее изменения;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Р.2.3.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Р.2.4.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val="restart"/>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Р.2.5.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вносить коррективы в деятельность на основе новых обстоятельств, изменившихся ситуаций, установленных ошибок, </w:t>
            </w:r>
          </w:p>
          <w:p w:rsidR="00EE021F" w:rsidRPr="004678B6" w:rsidRDefault="00EE021F" w:rsidP="004678B6">
            <w:pPr>
              <w:rPr>
                <w:sz w:val="28"/>
                <w:szCs w:val="28"/>
              </w:rPr>
            </w:pPr>
            <w:r w:rsidRPr="004678B6">
              <w:rPr>
                <w:sz w:val="28"/>
                <w:szCs w:val="28"/>
              </w:rPr>
              <w:t xml:space="preserve">возникших трудностей;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Р.2.6.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оценивать соответствие результата цели и условиям;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val="restart"/>
          </w:tcPr>
          <w:p w:rsidR="00EE021F" w:rsidRPr="004678B6" w:rsidRDefault="00EE021F" w:rsidP="004678B6">
            <w:pPr>
              <w:rPr>
                <w:sz w:val="28"/>
                <w:szCs w:val="28"/>
              </w:rPr>
            </w:pPr>
            <w:r w:rsidRPr="004678B6">
              <w:rPr>
                <w:sz w:val="28"/>
                <w:szCs w:val="28"/>
              </w:rPr>
              <w:t xml:space="preserve">Р.3. Эмоциональный интеллект: </w:t>
            </w:r>
          </w:p>
        </w:tc>
        <w:tc>
          <w:tcPr>
            <w:tcW w:w="1233" w:type="dxa"/>
          </w:tcPr>
          <w:p w:rsidR="00EE021F" w:rsidRPr="004678B6" w:rsidRDefault="00EE021F" w:rsidP="004678B6">
            <w:pPr>
              <w:rPr>
                <w:sz w:val="28"/>
                <w:szCs w:val="28"/>
              </w:rPr>
            </w:pPr>
            <w:r w:rsidRPr="004678B6">
              <w:rPr>
                <w:sz w:val="28"/>
                <w:szCs w:val="28"/>
              </w:rPr>
              <w:t xml:space="preserve">Р.3.1.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различать, называть и управлять собственными эмоциями и эмоциями других; </w:t>
            </w:r>
          </w:p>
        </w:tc>
        <w:tc>
          <w:tcPr>
            <w:tcW w:w="2131" w:type="dxa"/>
            <w:vMerge w:val="restart"/>
          </w:tcPr>
          <w:p w:rsidR="00EE021F" w:rsidRPr="004678B6" w:rsidRDefault="00EE021F" w:rsidP="004678B6">
            <w:pPr>
              <w:rPr>
                <w:sz w:val="28"/>
                <w:szCs w:val="28"/>
              </w:rPr>
            </w:pPr>
            <w:r w:rsidRPr="004678B6">
              <w:rPr>
                <w:sz w:val="28"/>
                <w:szCs w:val="28"/>
              </w:rPr>
              <w:t xml:space="preserve">Дискуссия; </w:t>
            </w:r>
          </w:p>
          <w:p w:rsidR="00EE021F" w:rsidRPr="004678B6" w:rsidRDefault="00EE021F" w:rsidP="004678B6">
            <w:pPr>
              <w:rPr>
                <w:sz w:val="28"/>
                <w:szCs w:val="28"/>
              </w:rPr>
            </w:pPr>
            <w:r w:rsidRPr="004678B6">
              <w:rPr>
                <w:sz w:val="28"/>
                <w:szCs w:val="28"/>
              </w:rPr>
              <w:t>Эколого</w:t>
            </w:r>
            <w:r>
              <w:rPr>
                <w:sz w:val="28"/>
                <w:szCs w:val="28"/>
              </w:rPr>
              <w:t xml:space="preserve">-образовательная деятельность </w:t>
            </w:r>
          </w:p>
          <w:p w:rsidR="00EE021F" w:rsidRPr="004678B6" w:rsidRDefault="00EE021F" w:rsidP="004678B6">
            <w:pPr>
              <w:rPr>
                <w:sz w:val="28"/>
                <w:szCs w:val="28"/>
              </w:rPr>
            </w:pPr>
            <w:r w:rsidRPr="004678B6">
              <w:rPr>
                <w:sz w:val="28"/>
                <w:szCs w:val="28"/>
              </w:rPr>
              <w:t xml:space="preserve">Кейс-метод; </w:t>
            </w:r>
          </w:p>
          <w:p w:rsidR="00EE021F" w:rsidRPr="004678B6" w:rsidRDefault="00EE021F" w:rsidP="004678B6">
            <w:pPr>
              <w:rPr>
                <w:sz w:val="28"/>
                <w:szCs w:val="28"/>
              </w:rPr>
            </w:pPr>
            <w:r w:rsidRPr="004678B6">
              <w:rPr>
                <w:sz w:val="28"/>
                <w:szCs w:val="28"/>
              </w:rPr>
              <w:t xml:space="preserve">Метод проектов (групповые) ; </w:t>
            </w:r>
          </w:p>
          <w:p w:rsidR="00EE021F" w:rsidRPr="004678B6" w:rsidRDefault="00EE021F" w:rsidP="004678B6">
            <w:pPr>
              <w:rPr>
                <w:sz w:val="28"/>
                <w:szCs w:val="28"/>
              </w:rPr>
            </w:pPr>
            <w:r w:rsidRPr="004678B6">
              <w:rPr>
                <w:sz w:val="28"/>
                <w:szCs w:val="28"/>
              </w:rPr>
              <w:t xml:space="preserve">Дебаты. </w:t>
            </w:r>
          </w:p>
        </w:tc>
        <w:tc>
          <w:tcPr>
            <w:tcW w:w="2163" w:type="dxa"/>
            <w:vMerge w:val="restart"/>
          </w:tcPr>
          <w:p w:rsidR="00EE021F" w:rsidRPr="004678B6" w:rsidRDefault="00EE021F" w:rsidP="004678B6">
            <w:pPr>
              <w:rPr>
                <w:sz w:val="28"/>
                <w:szCs w:val="28"/>
              </w:rPr>
            </w:pPr>
            <w:r w:rsidRPr="004678B6">
              <w:rPr>
                <w:sz w:val="28"/>
                <w:szCs w:val="28"/>
              </w:rPr>
              <w:t xml:space="preserve">Наблюдение; </w:t>
            </w:r>
          </w:p>
          <w:p w:rsidR="00EE021F" w:rsidRPr="004678B6" w:rsidRDefault="00EE021F" w:rsidP="004678B6">
            <w:pPr>
              <w:rPr>
                <w:sz w:val="28"/>
                <w:szCs w:val="28"/>
              </w:rPr>
            </w:pPr>
            <w:r w:rsidRPr="004678B6">
              <w:rPr>
                <w:sz w:val="28"/>
                <w:szCs w:val="28"/>
              </w:rPr>
              <w:t xml:space="preserve">Анкетирование </w:t>
            </w:r>
          </w:p>
          <w:p w:rsidR="00EE021F" w:rsidRPr="004678B6" w:rsidRDefault="00EE021F" w:rsidP="004678B6">
            <w:pPr>
              <w:rPr>
                <w:sz w:val="28"/>
                <w:szCs w:val="28"/>
              </w:rPr>
            </w:pPr>
            <w:r w:rsidRPr="004678B6">
              <w:rPr>
                <w:sz w:val="28"/>
                <w:szCs w:val="28"/>
              </w:rPr>
              <w:t xml:space="preserve">Опрос. </w:t>
            </w: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Р.3.2.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выявлять и анализировать причины эмоций;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Р.3.3.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ставить себя на место другого человека, понимать мотивы и намерения другого;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Р.3.4.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регулировать способ выражения эмоций;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val="restart"/>
          </w:tcPr>
          <w:p w:rsidR="00EE021F" w:rsidRPr="004678B6" w:rsidRDefault="00EE021F" w:rsidP="004678B6">
            <w:pPr>
              <w:rPr>
                <w:sz w:val="28"/>
                <w:szCs w:val="28"/>
              </w:rPr>
            </w:pPr>
            <w:r w:rsidRPr="004678B6">
              <w:rPr>
                <w:sz w:val="28"/>
                <w:szCs w:val="28"/>
              </w:rPr>
              <w:t xml:space="preserve">Р.4. Принятие себя и других: </w:t>
            </w:r>
          </w:p>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Р.4.1.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осознанно относиться к другому человеку, его мнению; </w:t>
            </w:r>
          </w:p>
        </w:tc>
        <w:tc>
          <w:tcPr>
            <w:tcW w:w="2131" w:type="dxa"/>
            <w:vMerge w:val="restart"/>
          </w:tcPr>
          <w:p w:rsidR="00EE021F" w:rsidRPr="004678B6" w:rsidRDefault="00EE021F" w:rsidP="004678B6">
            <w:pPr>
              <w:rPr>
                <w:sz w:val="28"/>
                <w:szCs w:val="28"/>
              </w:rPr>
            </w:pPr>
            <w:r w:rsidRPr="004678B6">
              <w:rPr>
                <w:sz w:val="28"/>
                <w:szCs w:val="28"/>
              </w:rPr>
              <w:t xml:space="preserve">Постановка и решение учебных задач ; </w:t>
            </w:r>
          </w:p>
          <w:p w:rsidR="00EE021F" w:rsidRPr="004678B6" w:rsidRDefault="00EE021F" w:rsidP="004678B6">
            <w:pPr>
              <w:rPr>
                <w:sz w:val="28"/>
                <w:szCs w:val="28"/>
              </w:rPr>
            </w:pPr>
            <w:r>
              <w:rPr>
                <w:sz w:val="28"/>
                <w:szCs w:val="28"/>
              </w:rPr>
              <w:t>Учебное сотрудничество</w:t>
            </w:r>
          </w:p>
          <w:p w:rsidR="00EE021F" w:rsidRDefault="00EE021F" w:rsidP="004678B6">
            <w:pPr>
              <w:rPr>
                <w:sz w:val="28"/>
                <w:szCs w:val="28"/>
              </w:rPr>
            </w:pPr>
            <w:r w:rsidRPr="004678B6">
              <w:rPr>
                <w:sz w:val="28"/>
                <w:szCs w:val="28"/>
              </w:rPr>
              <w:t>Технология формирующего (безотметочно</w:t>
            </w:r>
          </w:p>
          <w:p w:rsidR="00EE021F" w:rsidRPr="004678B6" w:rsidRDefault="00EE021F" w:rsidP="004678B6">
            <w:pPr>
              <w:rPr>
                <w:sz w:val="28"/>
                <w:szCs w:val="28"/>
              </w:rPr>
            </w:pPr>
            <w:r w:rsidRPr="004678B6">
              <w:rPr>
                <w:sz w:val="28"/>
                <w:szCs w:val="28"/>
              </w:rPr>
              <w:t xml:space="preserve">го) оценивания </w:t>
            </w:r>
          </w:p>
        </w:tc>
        <w:tc>
          <w:tcPr>
            <w:tcW w:w="2163" w:type="dxa"/>
            <w:vMerge w:val="restart"/>
          </w:tcPr>
          <w:p w:rsidR="00EE021F" w:rsidRPr="004678B6" w:rsidRDefault="00EE021F" w:rsidP="004678B6">
            <w:pPr>
              <w:rPr>
                <w:sz w:val="28"/>
                <w:szCs w:val="28"/>
              </w:rPr>
            </w:pPr>
            <w:r w:rsidRPr="004678B6">
              <w:rPr>
                <w:sz w:val="28"/>
                <w:szCs w:val="28"/>
              </w:rPr>
              <w:t xml:space="preserve">Групповой проект; </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 xml:space="preserve">Наблюдение; </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 xml:space="preserve">Анкетирование. </w:t>
            </w: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Р.4.2.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признавать свое право на ошибку и такое же право другого;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Р.4.3.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принимать себя и других, не осуждая;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Р.4.4.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открытость себе и другим;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r w:rsidR="00EE021F" w:rsidRPr="004678B6" w:rsidTr="00CE20D2">
        <w:tc>
          <w:tcPr>
            <w:tcW w:w="1728" w:type="dxa"/>
            <w:vMerge/>
          </w:tcPr>
          <w:p w:rsidR="00EE021F" w:rsidRPr="004678B6" w:rsidRDefault="00EE021F" w:rsidP="004678B6">
            <w:pPr>
              <w:rPr>
                <w:sz w:val="28"/>
                <w:szCs w:val="28"/>
              </w:rPr>
            </w:pPr>
          </w:p>
        </w:tc>
        <w:tc>
          <w:tcPr>
            <w:tcW w:w="1233" w:type="dxa"/>
          </w:tcPr>
          <w:p w:rsidR="00EE021F" w:rsidRPr="004678B6" w:rsidRDefault="00EE021F" w:rsidP="004678B6">
            <w:pPr>
              <w:rPr>
                <w:sz w:val="28"/>
                <w:szCs w:val="28"/>
              </w:rPr>
            </w:pPr>
            <w:r w:rsidRPr="004678B6">
              <w:rPr>
                <w:sz w:val="28"/>
                <w:szCs w:val="28"/>
              </w:rPr>
              <w:t xml:space="preserve">Р.4.5. </w:t>
            </w:r>
          </w:p>
          <w:p w:rsidR="00EE021F" w:rsidRPr="004678B6" w:rsidRDefault="00EE021F" w:rsidP="004678B6">
            <w:pPr>
              <w:rPr>
                <w:sz w:val="28"/>
                <w:szCs w:val="28"/>
              </w:rPr>
            </w:pPr>
          </w:p>
        </w:tc>
        <w:tc>
          <w:tcPr>
            <w:tcW w:w="2316" w:type="dxa"/>
          </w:tcPr>
          <w:p w:rsidR="00EE021F" w:rsidRPr="004678B6" w:rsidRDefault="00EE021F" w:rsidP="004678B6">
            <w:pPr>
              <w:rPr>
                <w:sz w:val="28"/>
                <w:szCs w:val="28"/>
              </w:rPr>
            </w:pPr>
            <w:r w:rsidRPr="004678B6">
              <w:rPr>
                <w:sz w:val="28"/>
                <w:szCs w:val="28"/>
              </w:rPr>
              <w:t xml:space="preserve">осознавать невозможность контролировать все вокруг </w:t>
            </w:r>
          </w:p>
        </w:tc>
        <w:tc>
          <w:tcPr>
            <w:tcW w:w="2131" w:type="dxa"/>
            <w:vMerge/>
          </w:tcPr>
          <w:p w:rsidR="00EE021F" w:rsidRPr="004678B6" w:rsidRDefault="00EE021F" w:rsidP="004678B6">
            <w:pPr>
              <w:rPr>
                <w:sz w:val="28"/>
                <w:szCs w:val="28"/>
              </w:rPr>
            </w:pPr>
          </w:p>
        </w:tc>
        <w:tc>
          <w:tcPr>
            <w:tcW w:w="2163" w:type="dxa"/>
            <w:vMerge/>
          </w:tcPr>
          <w:p w:rsidR="00EE021F" w:rsidRPr="004678B6" w:rsidRDefault="00EE021F" w:rsidP="004678B6">
            <w:pPr>
              <w:rPr>
                <w:sz w:val="28"/>
                <w:szCs w:val="28"/>
              </w:rPr>
            </w:pPr>
          </w:p>
        </w:tc>
      </w:tr>
    </w:tbl>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2.2.2.3.Особенности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EE021F" w:rsidRPr="004678B6" w:rsidRDefault="00EE021F" w:rsidP="004678B6">
      <w:pPr>
        <w:rPr>
          <w:sz w:val="28"/>
          <w:szCs w:val="28"/>
        </w:rPr>
      </w:pPr>
      <w:r w:rsidRPr="004678B6">
        <w:rPr>
          <w:sz w:val="28"/>
          <w:szCs w:val="28"/>
        </w:rPr>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EE021F" w:rsidRPr="004678B6" w:rsidRDefault="00EE021F" w:rsidP="004678B6">
      <w:pPr>
        <w:rPr>
          <w:sz w:val="28"/>
          <w:szCs w:val="28"/>
        </w:rPr>
      </w:pPr>
      <w:r w:rsidRPr="004678B6">
        <w:rPr>
          <w:sz w:val="28"/>
          <w:szCs w:val="28"/>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EE021F" w:rsidRPr="004678B6" w:rsidRDefault="00EE021F" w:rsidP="004678B6">
      <w:pPr>
        <w:rPr>
          <w:sz w:val="28"/>
          <w:szCs w:val="28"/>
        </w:rPr>
      </w:pPr>
      <w:r w:rsidRPr="004678B6">
        <w:rPr>
          <w:sz w:val="28"/>
          <w:szCs w:val="28"/>
        </w:rPr>
        <w:t>УИПД обучающихся должна быть сориентирована на формирование и развитие у обучающихся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EE021F" w:rsidRPr="004678B6" w:rsidRDefault="00EE021F" w:rsidP="004678B6">
      <w:pPr>
        <w:rPr>
          <w:sz w:val="28"/>
          <w:szCs w:val="28"/>
        </w:rPr>
      </w:pPr>
      <w:r w:rsidRPr="004678B6">
        <w:rPr>
          <w:sz w:val="28"/>
          <w:szCs w:val="28"/>
        </w:rPr>
        <w:t>УИПД может осуществляться обучающимися индивидуально и коллективно (в составе малых групп, класса).</w:t>
      </w:r>
    </w:p>
    <w:p w:rsidR="00EE021F" w:rsidRPr="004678B6" w:rsidRDefault="00EE021F" w:rsidP="004678B6">
      <w:pPr>
        <w:rPr>
          <w:sz w:val="28"/>
          <w:szCs w:val="28"/>
        </w:rPr>
      </w:pPr>
      <w:r w:rsidRPr="004678B6">
        <w:rPr>
          <w:sz w:val="28"/>
          <w:szCs w:val="28"/>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EE021F" w:rsidRPr="004678B6" w:rsidRDefault="00EE021F" w:rsidP="004678B6">
      <w:pPr>
        <w:rPr>
          <w:sz w:val="28"/>
          <w:szCs w:val="28"/>
        </w:rPr>
      </w:pPr>
      <w:r w:rsidRPr="004678B6">
        <w:rPr>
          <w:sz w:val="28"/>
          <w:szCs w:val="28"/>
        </w:rPr>
        <w:t>Материально-техническое оснащение образовательного процесса должно обеспечивать возможность включения всех обучающихся в УИПД.</w:t>
      </w:r>
    </w:p>
    <w:p w:rsidR="00EE021F" w:rsidRPr="004678B6" w:rsidRDefault="00EE021F" w:rsidP="004678B6">
      <w:pPr>
        <w:rPr>
          <w:sz w:val="28"/>
          <w:szCs w:val="28"/>
        </w:rPr>
      </w:pPr>
      <w:r w:rsidRPr="004678B6">
        <w:rPr>
          <w:sz w:val="28"/>
          <w:szCs w:val="28"/>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EE021F" w:rsidRPr="004678B6" w:rsidRDefault="00EE021F" w:rsidP="004678B6">
      <w:pPr>
        <w:rPr>
          <w:sz w:val="28"/>
          <w:szCs w:val="28"/>
        </w:rPr>
      </w:pPr>
      <w:r w:rsidRPr="004678B6">
        <w:rPr>
          <w:sz w:val="28"/>
          <w:szCs w:val="28"/>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EE021F" w:rsidRPr="004678B6" w:rsidRDefault="00EE021F" w:rsidP="004678B6">
      <w:pPr>
        <w:rPr>
          <w:sz w:val="28"/>
          <w:szCs w:val="28"/>
        </w:rPr>
      </w:pPr>
      <w:r w:rsidRPr="004678B6">
        <w:rPr>
          <w:sz w:val="28"/>
          <w:szCs w:val="28"/>
        </w:rPr>
        <w:t>Исследовательские задачи (особый особый вид педагогической установки) ориентированы:</w:t>
      </w:r>
    </w:p>
    <w:p w:rsidR="00EE021F" w:rsidRPr="004678B6" w:rsidRDefault="00EE021F" w:rsidP="004678B6">
      <w:pPr>
        <w:rPr>
          <w:sz w:val="28"/>
          <w:szCs w:val="28"/>
        </w:rPr>
      </w:pPr>
      <w:r w:rsidRPr="004678B6">
        <w:rPr>
          <w:sz w:val="28"/>
          <w:szCs w:val="28"/>
        </w:rPr>
        <w:t>на формирование и развитие у обучающихся навыков поиска ответов на проблемные вопросы, предполагающие не использование имеющихся у обучающихся знаний, а получение новых посредством размышлений, рассуждений, предположений, экспериментирования;</w:t>
      </w:r>
    </w:p>
    <w:p w:rsidR="00EE021F" w:rsidRPr="004678B6" w:rsidRDefault="00EE021F" w:rsidP="004678B6">
      <w:pPr>
        <w:rPr>
          <w:sz w:val="28"/>
          <w:szCs w:val="28"/>
        </w:rPr>
      </w:pPr>
      <w:r w:rsidRPr="004678B6">
        <w:rPr>
          <w:sz w:val="28"/>
          <w:szCs w:val="28"/>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w:t>
      </w:r>
    </w:p>
    <w:p w:rsidR="00EE021F" w:rsidRPr="004678B6" w:rsidRDefault="00EE021F" w:rsidP="004678B6">
      <w:pPr>
        <w:rPr>
          <w:sz w:val="28"/>
          <w:szCs w:val="28"/>
        </w:rPr>
      </w:pPr>
      <w:r w:rsidRPr="004678B6">
        <w:rPr>
          <w:sz w:val="28"/>
          <w:szCs w:val="28"/>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EE021F" w:rsidRPr="004678B6" w:rsidRDefault="00EE021F" w:rsidP="004678B6">
      <w:pPr>
        <w:rPr>
          <w:sz w:val="28"/>
          <w:szCs w:val="28"/>
        </w:rPr>
      </w:pPr>
      <w:r w:rsidRPr="004678B6">
        <w:rPr>
          <w:sz w:val="28"/>
          <w:szCs w:val="28"/>
        </w:rPr>
        <w:t>Осуществление УИД обучающимися включает в себя ряд этапов:</w:t>
      </w:r>
    </w:p>
    <w:p w:rsidR="00EE021F" w:rsidRPr="004678B6" w:rsidRDefault="00EE021F" w:rsidP="004678B6">
      <w:pPr>
        <w:rPr>
          <w:sz w:val="28"/>
          <w:szCs w:val="28"/>
        </w:rPr>
      </w:pPr>
      <w:r w:rsidRPr="004678B6">
        <w:rPr>
          <w:sz w:val="28"/>
          <w:szCs w:val="28"/>
        </w:rPr>
        <w:t>обоснование актуальности исследования;</w:t>
      </w:r>
    </w:p>
    <w:p w:rsidR="00EE021F" w:rsidRPr="004678B6" w:rsidRDefault="00EE021F" w:rsidP="004678B6">
      <w:pPr>
        <w:rPr>
          <w:sz w:val="28"/>
          <w:szCs w:val="28"/>
        </w:rPr>
      </w:pPr>
      <w:r w:rsidRPr="004678B6">
        <w:rPr>
          <w:sz w:val="28"/>
          <w:szCs w:val="28"/>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EE021F" w:rsidRPr="004678B6" w:rsidRDefault="00EE021F" w:rsidP="004678B6">
      <w:pPr>
        <w:rPr>
          <w:sz w:val="28"/>
          <w:szCs w:val="28"/>
        </w:rPr>
      </w:pPr>
      <w:r w:rsidRPr="004678B6">
        <w:rPr>
          <w:sz w:val="28"/>
          <w:szCs w:val="28"/>
        </w:rPr>
        <w:t>собственно проведение исследования с обязательным поэтапным контролем и коррекцией результатов работ, проверка гипотезы;</w:t>
      </w:r>
    </w:p>
    <w:p w:rsidR="00EE021F" w:rsidRPr="004678B6" w:rsidRDefault="00EE021F" w:rsidP="004678B6">
      <w:pPr>
        <w:rPr>
          <w:sz w:val="28"/>
          <w:szCs w:val="28"/>
        </w:rPr>
      </w:pPr>
      <w:r w:rsidRPr="004678B6">
        <w:rPr>
          <w:sz w:val="28"/>
          <w:szCs w:val="28"/>
        </w:rPr>
        <w:t>описание процесса исследования, оформление результатов учебно-исследовательской деятельности в виде конечного продукта;</w:t>
      </w:r>
    </w:p>
    <w:p w:rsidR="00EE021F" w:rsidRPr="004678B6" w:rsidRDefault="00EE021F" w:rsidP="004678B6">
      <w:pPr>
        <w:rPr>
          <w:sz w:val="28"/>
          <w:szCs w:val="28"/>
        </w:rPr>
      </w:pPr>
      <w:r w:rsidRPr="004678B6">
        <w:rPr>
          <w:sz w:val="28"/>
          <w:szCs w:val="28"/>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EE021F" w:rsidRPr="004678B6" w:rsidRDefault="00EE021F" w:rsidP="004678B6">
      <w:pPr>
        <w:rPr>
          <w:sz w:val="28"/>
          <w:szCs w:val="28"/>
        </w:rPr>
      </w:pPr>
      <w:r w:rsidRPr="004678B6">
        <w:rPr>
          <w:sz w:val="28"/>
          <w:szCs w:val="28"/>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EE021F" w:rsidRPr="004678B6" w:rsidRDefault="00EE021F" w:rsidP="004678B6">
      <w:pPr>
        <w:rPr>
          <w:sz w:val="28"/>
          <w:szCs w:val="28"/>
        </w:rPr>
      </w:pPr>
      <w:r w:rsidRPr="004678B6">
        <w:rPr>
          <w:sz w:val="28"/>
          <w:szCs w:val="28"/>
        </w:rPr>
        <w:t>При организации УИД обучающихся в урочное время целесообразно ориентироваться на реализацию двух основных направлений исследований:</w:t>
      </w:r>
    </w:p>
    <w:p w:rsidR="00EE021F" w:rsidRPr="004678B6" w:rsidRDefault="00EE021F" w:rsidP="004678B6">
      <w:pPr>
        <w:rPr>
          <w:sz w:val="28"/>
          <w:szCs w:val="28"/>
        </w:rPr>
      </w:pPr>
      <w:r w:rsidRPr="004678B6">
        <w:rPr>
          <w:sz w:val="28"/>
          <w:szCs w:val="28"/>
        </w:rPr>
        <w:t>предметные учебные исследования;</w:t>
      </w:r>
    </w:p>
    <w:p w:rsidR="00EE021F" w:rsidRPr="004678B6" w:rsidRDefault="00EE021F" w:rsidP="004678B6">
      <w:pPr>
        <w:rPr>
          <w:sz w:val="28"/>
          <w:szCs w:val="28"/>
        </w:rPr>
      </w:pPr>
      <w:r w:rsidRPr="004678B6">
        <w:rPr>
          <w:sz w:val="28"/>
          <w:szCs w:val="28"/>
        </w:rPr>
        <w:t>междисциплинарные учебные исследования.</w:t>
      </w:r>
    </w:p>
    <w:p w:rsidR="00EE021F" w:rsidRPr="004678B6" w:rsidRDefault="00EE021F" w:rsidP="004678B6">
      <w:pPr>
        <w:rPr>
          <w:sz w:val="28"/>
          <w:szCs w:val="28"/>
        </w:rPr>
      </w:pPr>
      <w:r w:rsidRPr="004678B6">
        <w:rPr>
          <w:sz w:val="28"/>
          <w:szCs w:val="28"/>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EE021F" w:rsidRPr="004678B6" w:rsidRDefault="00EE021F" w:rsidP="004678B6">
      <w:pPr>
        <w:rPr>
          <w:sz w:val="28"/>
          <w:szCs w:val="28"/>
        </w:rPr>
      </w:pPr>
      <w:r w:rsidRPr="004678B6">
        <w:rPr>
          <w:sz w:val="28"/>
          <w:szCs w:val="28"/>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EE021F" w:rsidRPr="004678B6" w:rsidRDefault="00EE021F" w:rsidP="004678B6">
      <w:pPr>
        <w:rPr>
          <w:sz w:val="28"/>
          <w:szCs w:val="28"/>
        </w:rPr>
      </w:pPr>
      <w:r w:rsidRPr="004678B6">
        <w:rPr>
          <w:sz w:val="28"/>
          <w:szCs w:val="28"/>
        </w:rPr>
        <w:t>Формы организации исследовательской деятельности обучающихся могут быть следующие:</w:t>
      </w:r>
    </w:p>
    <w:p w:rsidR="00EE021F" w:rsidRPr="004678B6" w:rsidRDefault="00EE021F" w:rsidP="004678B6">
      <w:pPr>
        <w:rPr>
          <w:sz w:val="28"/>
          <w:szCs w:val="28"/>
        </w:rPr>
      </w:pPr>
      <w:r w:rsidRPr="004678B6">
        <w:rPr>
          <w:sz w:val="28"/>
          <w:szCs w:val="28"/>
        </w:rPr>
        <w:t>урок-исследование;</w:t>
      </w:r>
    </w:p>
    <w:p w:rsidR="00EE021F" w:rsidRPr="004678B6" w:rsidRDefault="00EE021F" w:rsidP="004678B6">
      <w:pPr>
        <w:rPr>
          <w:sz w:val="28"/>
          <w:szCs w:val="28"/>
        </w:rPr>
      </w:pPr>
      <w:r w:rsidRPr="004678B6">
        <w:rPr>
          <w:sz w:val="28"/>
          <w:szCs w:val="28"/>
        </w:rPr>
        <w:t>урок с использованием интерактивной беседы в исследовательском ключе;</w:t>
      </w:r>
    </w:p>
    <w:p w:rsidR="00EE021F" w:rsidRPr="004678B6" w:rsidRDefault="00EE021F" w:rsidP="004678B6">
      <w:pPr>
        <w:rPr>
          <w:sz w:val="28"/>
          <w:szCs w:val="28"/>
        </w:rPr>
      </w:pPr>
      <w:r w:rsidRPr="004678B6">
        <w:rPr>
          <w:sz w:val="28"/>
          <w:szCs w:val="28"/>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EE021F" w:rsidRPr="004678B6" w:rsidRDefault="00EE021F" w:rsidP="004678B6">
      <w:pPr>
        <w:rPr>
          <w:sz w:val="28"/>
          <w:szCs w:val="28"/>
        </w:rPr>
      </w:pPr>
      <w:r w:rsidRPr="004678B6">
        <w:rPr>
          <w:sz w:val="28"/>
          <w:szCs w:val="28"/>
        </w:rPr>
        <w:t>урок-консультация;</w:t>
      </w:r>
    </w:p>
    <w:p w:rsidR="00EE021F" w:rsidRPr="004678B6" w:rsidRDefault="00EE021F" w:rsidP="004678B6">
      <w:pPr>
        <w:rPr>
          <w:sz w:val="28"/>
          <w:szCs w:val="28"/>
        </w:rPr>
      </w:pPr>
      <w:r w:rsidRPr="004678B6">
        <w:rPr>
          <w:sz w:val="28"/>
          <w:szCs w:val="28"/>
        </w:rPr>
        <w:t>мини-исследование в рамках домашнего задания.</w:t>
      </w:r>
    </w:p>
    <w:p w:rsidR="00EE021F" w:rsidRPr="004678B6" w:rsidRDefault="00EE021F" w:rsidP="004678B6">
      <w:pPr>
        <w:rPr>
          <w:sz w:val="28"/>
          <w:szCs w:val="28"/>
        </w:rPr>
      </w:pPr>
      <w:r w:rsidRPr="004678B6">
        <w:rPr>
          <w:sz w:val="28"/>
          <w:szCs w:val="28"/>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EE021F" w:rsidRPr="004678B6" w:rsidRDefault="00EE021F" w:rsidP="004678B6">
      <w:pPr>
        <w:rPr>
          <w:sz w:val="28"/>
          <w:szCs w:val="28"/>
        </w:rPr>
      </w:pPr>
      <w:r w:rsidRPr="004678B6">
        <w:rPr>
          <w:sz w:val="28"/>
          <w:szCs w:val="28"/>
        </w:rPr>
        <w:t>учебных исследовательских задач, предполагающих деятельность обучающихся в проблемной ситуации, поставленной перед ними учителем в рамках следующих теоретических вопросов:</w:t>
      </w:r>
    </w:p>
    <w:p w:rsidR="00EE021F" w:rsidRPr="004678B6" w:rsidRDefault="00EE021F" w:rsidP="004678B6">
      <w:pPr>
        <w:rPr>
          <w:sz w:val="28"/>
          <w:szCs w:val="28"/>
        </w:rPr>
      </w:pPr>
      <w:r w:rsidRPr="004678B6">
        <w:rPr>
          <w:sz w:val="28"/>
          <w:szCs w:val="28"/>
        </w:rPr>
        <w:t>Как (в каком направлении)... в какой степени… изменилось... ?</w:t>
      </w:r>
    </w:p>
    <w:p w:rsidR="00EE021F" w:rsidRPr="004678B6" w:rsidRDefault="00EE021F" w:rsidP="004678B6">
      <w:pPr>
        <w:rPr>
          <w:sz w:val="28"/>
          <w:szCs w:val="28"/>
        </w:rPr>
      </w:pPr>
      <w:r w:rsidRPr="004678B6">
        <w:rPr>
          <w:sz w:val="28"/>
          <w:szCs w:val="28"/>
        </w:rPr>
        <w:t>Как (каким образом)... в какой степени повлияло... на… ?</w:t>
      </w:r>
    </w:p>
    <w:p w:rsidR="00EE021F" w:rsidRPr="004678B6" w:rsidRDefault="00EE021F" w:rsidP="004678B6">
      <w:pPr>
        <w:rPr>
          <w:sz w:val="28"/>
          <w:szCs w:val="28"/>
        </w:rPr>
      </w:pPr>
      <w:r w:rsidRPr="004678B6">
        <w:rPr>
          <w:sz w:val="28"/>
          <w:szCs w:val="28"/>
        </w:rPr>
        <w:t>Какой (в чем проявилась)... насколько важной… была роль... ?</w:t>
      </w:r>
    </w:p>
    <w:p w:rsidR="00EE021F" w:rsidRPr="004678B6" w:rsidRDefault="00EE021F" w:rsidP="004678B6">
      <w:pPr>
        <w:rPr>
          <w:sz w:val="28"/>
          <w:szCs w:val="28"/>
        </w:rPr>
      </w:pPr>
      <w:r w:rsidRPr="004678B6">
        <w:rPr>
          <w:sz w:val="28"/>
          <w:szCs w:val="28"/>
        </w:rPr>
        <w:t>Каково (в чем проявилось)... как можно оценить… значение... ?</w:t>
      </w:r>
    </w:p>
    <w:p w:rsidR="00EE021F" w:rsidRPr="004678B6" w:rsidRDefault="00EE021F" w:rsidP="004678B6">
      <w:pPr>
        <w:rPr>
          <w:sz w:val="28"/>
          <w:szCs w:val="28"/>
        </w:rPr>
      </w:pPr>
      <w:r w:rsidRPr="004678B6">
        <w:rPr>
          <w:sz w:val="28"/>
          <w:szCs w:val="28"/>
        </w:rPr>
        <w:t>Что произойдет... как изменится..., если... ?</w:t>
      </w:r>
    </w:p>
    <w:p w:rsidR="00EE021F" w:rsidRPr="004678B6" w:rsidRDefault="00EE021F" w:rsidP="004678B6">
      <w:pPr>
        <w:rPr>
          <w:sz w:val="28"/>
          <w:szCs w:val="28"/>
        </w:rPr>
      </w:pPr>
      <w:r w:rsidRPr="004678B6">
        <w:rPr>
          <w:sz w:val="28"/>
          <w:szCs w:val="28"/>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EE021F" w:rsidRPr="004678B6" w:rsidRDefault="00EE021F" w:rsidP="004678B6">
      <w:pPr>
        <w:rPr>
          <w:sz w:val="28"/>
          <w:szCs w:val="28"/>
        </w:rPr>
      </w:pPr>
      <w:r w:rsidRPr="004678B6">
        <w:rPr>
          <w:sz w:val="28"/>
          <w:szCs w:val="28"/>
        </w:rPr>
        <w:t>Основными формами представления итогов учебных исследований являются:</w:t>
      </w:r>
    </w:p>
    <w:p w:rsidR="00EE021F" w:rsidRPr="004678B6" w:rsidRDefault="00EE021F" w:rsidP="004678B6">
      <w:pPr>
        <w:rPr>
          <w:sz w:val="28"/>
          <w:szCs w:val="28"/>
        </w:rPr>
      </w:pPr>
      <w:r w:rsidRPr="004678B6">
        <w:rPr>
          <w:sz w:val="28"/>
          <w:szCs w:val="28"/>
        </w:rPr>
        <w:t>доклад, реферат;</w:t>
      </w:r>
    </w:p>
    <w:p w:rsidR="00EE021F" w:rsidRPr="004678B6" w:rsidRDefault="00EE021F" w:rsidP="004678B6">
      <w:pPr>
        <w:rPr>
          <w:sz w:val="28"/>
          <w:szCs w:val="28"/>
        </w:rPr>
      </w:pPr>
      <w:r w:rsidRPr="004678B6">
        <w:rPr>
          <w:sz w:val="28"/>
          <w:szCs w:val="28"/>
        </w:rPr>
        <w:t>статьи, обзоры, отчеты и заключения по итогам исследований по различным предметным областям.</w:t>
      </w:r>
    </w:p>
    <w:p w:rsidR="00EE021F" w:rsidRPr="004678B6" w:rsidRDefault="00EE021F" w:rsidP="004678B6">
      <w:pPr>
        <w:rPr>
          <w:sz w:val="28"/>
          <w:szCs w:val="28"/>
        </w:rPr>
      </w:pPr>
      <w:r w:rsidRPr="004678B6">
        <w:rPr>
          <w:sz w:val="28"/>
          <w:szCs w:val="28"/>
        </w:rPr>
        <w:t>Особенности организации УИД в рамках внеурочной деятельности.</w:t>
      </w:r>
    </w:p>
    <w:p w:rsidR="00EE021F" w:rsidRPr="004678B6" w:rsidRDefault="00EE021F" w:rsidP="004678B6">
      <w:pPr>
        <w:rPr>
          <w:sz w:val="28"/>
          <w:szCs w:val="28"/>
        </w:rPr>
      </w:pPr>
      <w:r w:rsidRPr="004678B6">
        <w:rPr>
          <w:sz w:val="28"/>
          <w:szCs w:val="28"/>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EE021F" w:rsidRPr="004678B6" w:rsidRDefault="00EE021F" w:rsidP="004678B6">
      <w:pPr>
        <w:rPr>
          <w:sz w:val="28"/>
          <w:szCs w:val="28"/>
        </w:rPr>
      </w:pPr>
      <w:r w:rsidRPr="004678B6">
        <w:rPr>
          <w:sz w:val="28"/>
          <w:szCs w:val="28"/>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EE021F" w:rsidRPr="004678B6" w:rsidRDefault="00EE021F" w:rsidP="004678B6">
      <w:pPr>
        <w:rPr>
          <w:sz w:val="28"/>
          <w:szCs w:val="28"/>
        </w:rPr>
      </w:pPr>
      <w:r w:rsidRPr="004678B6">
        <w:rPr>
          <w:sz w:val="28"/>
          <w:szCs w:val="28"/>
        </w:rPr>
        <w:t>социально-гуманитарное;</w:t>
      </w:r>
    </w:p>
    <w:p w:rsidR="00EE021F" w:rsidRPr="004678B6" w:rsidRDefault="00EE021F" w:rsidP="004678B6">
      <w:pPr>
        <w:rPr>
          <w:sz w:val="28"/>
          <w:szCs w:val="28"/>
        </w:rPr>
      </w:pPr>
      <w:r w:rsidRPr="004678B6">
        <w:rPr>
          <w:sz w:val="28"/>
          <w:szCs w:val="28"/>
        </w:rPr>
        <w:t>филологическое;</w:t>
      </w:r>
    </w:p>
    <w:p w:rsidR="00EE021F" w:rsidRPr="004678B6" w:rsidRDefault="00EE021F" w:rsidP="004678B6">
      <w:pPr>
        <w:rPr>
          <w:sz w:val="28"/>
          <w:szCs w:val="28"/>
        </w:rPr>
      </w:pPr>
      <w:r w:rsidRPr="004678B6">
        <w:rPr>
          <w:sz w:val="28"/>
          <w:szCs w:val="28"/>
        </w:rPr>
        <w:t>естественнонаучное;</w:t>
      </w:r>
    </w:p>
    <w:p w:rsidR="00EE021F" w:rsidRPr="004678B6" w:rsidRDefault="00EE021F" w:rsidP="004678B6">
      <w:pPr>
        <w:rPr>
          <w:sz w:val="28"/>
          <w:szCs w:val="28"/>
        </w:rPr>
      </w:pPr>
      <w:r w:rsidRPr="004678B6">
        <w:rPr>
          <w:sz w:val="28"/>
          <w:szCs w:val="28"/>
        </w:rPr>
        <w:t>информационно-технологическое;</w:t>
      </w:r>
    </w:p>
    <w:p w:rsidR="00EE021F" w:rsidRPr="004678B6" w:rsidRDefault="00EE021F" w:rsidP="004678B6">
      <w:pPr>
        <w:rPr>
          <w:sz w:val="28"/>
          <w:szCs w:val="28"/>
        </w:rPr>
      </w:pPr>
      <w:r w:rsidRPr="004678B6">
        <w:rPr>
          <w:sz w:val="28"/>
          <w:szCs w:val="28"/>
        </w:rPr>
        <w:t>междисциплинарное.</w:t>
      </w:r>
    </w:p>
    <w:p w:rsidR="00EE021F" w:rsidRPr="004678B6" w:rsidRDefault="00EE021F" w:rsidP="004678B6">
      <w:pPr>
        <w:rPr>
          <w:sz w:val="28"/>
          <w:szCs w:val="28"/>
        </w:rPr>
      </w:pPr>
      <w:r w:rsidRPr="004678B6">
        <w:rPr>
          <w:sz w:val="28"/>
          <w:szCs w:val="28"/>
        </w:rPr>
        <w:t>Основными формами организации УИД во внеурочное время являются:</w:t>
      </w:r>
    </w:p>
    <w:p w:rsidR="00EE021F" w:rsidRPr="004678B6" w:rsidRDefault="00EE021F" w:rsidP="004678B6">
      <w:pPr>
        <w:rPr>
          <w:sz w:val="28"/>
          <w:szCs w:val="28"/>
        </w:rPr>
      </w:pPr>
      <w:r w:rsidRPr="004678B6">
        <w:rPr>
          <w:sz w:val="28"/>
          <w:szCs w:val="28"/>
        </w:rPr>
        <w:t>конференция, семинар, дискуссия, диспут;</w:t>
      </w:r>
    </w:p>
    <w:p w:rsidR="00EE021F" w:rsidRPr="004678B6" w:rsidRDefault="00EE021F" w:rsidP="004678B6">
      <w:pPr>
        <w:rPr>
          <w:sz w:val="28"/>
          <w:szCs w:val="28"/>
        </w:rPr>
      </w:pPr>
      <w:r w:rsidRPr="004678B6">
        <w:rPr>
          <w:sz w:val="28"/>
          <w:szCs w:val="28"/>
        </w:rPr>
        <w:t>брифинг, интервью, телемост;</w:t>
      </w:r>
    </w:p>
    <w:p w:rsidR="00EE021F" w:rsidRPr="004678B6" w:rsidRDefault="00EE021F" w:rsidP="004678B6">
      <w:pPr>
        <w:rPr>
          <w:sz w:val="28"/>
          <w:szCs w:val="28"/>
        </w:rPr>
      </w:pPr>
      <w:r w:rsidRPr="004678B6">
        <w:rPr>
          <w:sz w:val="28"/>
          <w:szCs w:val="28"/>
        </w:rPr>
        <w:t>исследовательская практика, образовательные экспедиции, походы, поездки, экскурсии;</w:t>
      </w:r>
    </w:p>
    <w:p w:rsidR="00EE021F" w:rsidRPr="004678B6" w:rsidRDefault="00EE021F" w:rsidP="004678B6">
      <w:pPr>
        <w:rPr>
          <w:sz w:val="28"/>
          <w:szCs w:val="28"/>
        </w:rPr>
      </w:pPr>
      <w:r w:rsidRPr="004678B6">
        <w:rPr>
          <w:sz w:val="28"/>
          <w:szCs w:val="28"/>
        </w:rPr>
        <w:t>научно-исследовательское общество обучающихся.</w:t>
      </w:r>
    </w:p>
    <w:p w:rsidR="00EE021F" w:rsidRPr="004678B6" w:rsidRDefault="00EE021F" w:rsidP="004678B6">
      <w:pPr>
        <w:rPr>
          <w:sz w:val="28"/>
          <w:szCs w:val="28"/>
        </w:rPr>
      </w:pPr>
      <w:r w:rsidRPr="004678B6">
        <w:rPr>
          <w:sz w:val="28"/>
          <w:szCs w:val="28"/>
        </w:rPr>
        <w:t>Для представления итогов УИД во внеурочное время наиболее целесообразно использование следующих форм предъявления результатов:</w:t>
      </w:r>
    </w:p>
    <w:p w:rsidR="00EE021F" w:rsidRPr="004678B6" w:rsidRDefault="00EE021F" w:rsidP="004678B6">
      <w:pPr>
        <w:rPr>
          <w:sz w:val="28"/>
          <w:szCs w:val="28"/>
        </w:rPr>
      </w:pPr>
      <w:r w:rsidRPr="004678B6">
        <w:rPr>
          <w:sz w:val="28"/>
          <w:szCs w:val="28"/>
        </w:rPr>
        <w:t>письменная исследовательская работа (эссе, доклад, реферат);</w:t>
      </w:r>
    </w:p>
    <w:p w:rsidR="00EE021F" w:rsidRPr="004678B6" w:rsidRDefault="00EE021F" w:rsidP="004678B6">
      <w:pPr>
        <w:rPr>
          <w:sz w:val="28"/>
          <w:szCs w:val="28"/>
        </w:rPr>
      </w:pPr>
      <w:r w:rsidRPr="004678B6">
        <w:rPr>
          <w:sz w:val="28"/>
          <w:szCs w:val="28"/>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EE021F" w:rsidRPr="004678B6" w:rsidRDefault="00EE021F" w:rsidP="004678B6">
      <w:pPr>
        <w:rPr>
          <w:sz w:val="28"/>
          <w:szCs w:val="28"/>
        </w:rPr>
      </w:pPr>
      <w:r w:rsidRPr="004678B6">
        <w:rPr>
          <w:sz w:val="28"/>
          <w:szCs w:val="28"/>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EE021F" w:rsidRPr="004678B6" w:rsidRDefault="00EE021F" w:rsidP="004678B6">
      <w:pPr>
        <w:rPr>
          <w:sz w:val="28"/>
          <w:szCs w:val="28"/>
        </w:rPr>
      </w:pPr>
      <w:r w:rsidRPr="004678B6">
        <w:rPr>
          <w:sz w:val="28"/>
          <w:szCs w:val="28"/>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EE021F" w:rsidRPr="004678B6" w:rsidRDefault="00EE021F" w:rsidP="004678B6">
      <w:pPr>
        <w:rPr>
          <w:sz w:val="28"/>
          <w:szCs w:val="28"/>
        </w:rPr>
      </w:pPr>
      <w:r w:rsidRPr="004678B6">
        <w:rPr>
          <w:sz w:val="28"/>
          <w:szCs w:val="28"/>
        </w:rPr>
        <w:t>использовать вопросы как исследовательский инструмент познания;</w:t>
      </w:r>
    </w:p>
    <w:p w:rsidR="00EE021F" w:rsidRPr="004678B6" w:rsidRDefault="00EE021F" w:rsidP="004678B6">
      <w:pPr>
        <w:rPr>
          <w:sz w:val="28"/>
          <w:szCs w:val="28"/>
        </w:rPr>
      </w:pPr>
      <w:r w:rsidRPr="004678B6">
        <w:rPr>
          <w:sz w:val="28"/>
          <w:szCs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E021F" w:rsidRPr="004678B6" w:rsidRDefault="00EE021F" w:rsidP="004678B6">
      <w:pPr>
        <w:rPr>
          <w:sz w:val="28"/>
          <w:szCs w:val="28"/>
        </w:rPr>
      </w:pPr>
      <w:r w:rsidRPr="004678B6">
        <w:rPr>
          <w:sz w:val="28"/>
          <w:szCs w:val="28"/>
        </w:rPr>
        <w:t>формировать гипотезу об истинности собственных суждений и суждений других, аргументировать свою позицию, мнение;</w:t>
      </w:r>
    </w:p>
    <w:p w:rsidR="00EE021F" w:rsidRPr="004678B6" w:rsidRDefault="00EE021F" w:rsidP="004678B6">
      <w:pPr>
        <w:rPr>
          <w:sz w:val="28"/>
          <w:szCs w:val="28"/>
        </w:rPr>
      </w:pPr>
      <w:r w:rsidRPr="004678B6">
        <w:rPr>
          <w:sz w:val="28"/>
          <w:szCs w:val="28"/>
        </w:rPr>
        <w:t>проводить по самостоятельно составленному плану опыт, несложный эксперимент, небольшое исследование;</w:t>
      </w:r>
    </w:p>
    <w:p w:rsidR="00EE021F" w:rsidRPr="004678B6" w:rsidRDefault="00EE021F" w:rsidP="004678B6">
      <w:pPr>
        <w:rPr>
          <w:sz w:val="28"/>
          <w:szCs w:val="28"/>
        </w:rPr>
      </w:pPr>
      <w:r w:rsidRPr="004678B6">
        <w:rPr>
          <w:sz w:val="28"/>
          <w:szCs w:val="28"/>
        </w:rPr>
        <w:t>оценивать на применимость и достоверность информацию, полученную в ходе исследования (эксперимента);</w:t>
      </w:r>
    </w:p>
    <w:p w:rsidR="00EE021F" w:rsidRPr="004678B6" w:rsidRDefault="00EE021F" w:rsidP="004678B6">
      <w:pPr>
        <w:rPr>
          <w:sz w:val="28"/>
          <w:szCs w:val="28"/>
        </w:rPr>
      </w:pPr>
      <w:r w:rsidRPr="004678B6">
        <w:rPr>
          <w:sz w:val="28"/>
          <w:szCs w:val="28"/>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EE021F" w:rsidRPr="004678B6" w:rsidRDefault="00EE021F" w:rsidP="004678B6">
      <w:pPr>
        <w:rPr>
          <w:sz w:val="28"/>
          <w:szCs w:val="28"/>
        </w:rPr>
      </w:pPr>
      <w:r w:rsidRPr="004678B6">
        <w:rPr>
          <w:sz w:val="28"/>
          <w:szCs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E021F" w:rsidRPr="004678B6" w:rsidRDefault="00EE021F" w:rsidP="004678B6">
      <w:pPr>
        <w:rPr>
          <w:sz w:val="28"/>
          <w:szCs w:val="28"/>
        </w:rPr>
      </w:pPr>
      <w:r w:rsidRPr="004678B6">
        <w:rPr>
          <w:sz w:val="28"/>
          <w:szCs w:val="28"/>
        </w:rPr>
        <w:t>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rsidR="00EE021F" w:rsidRPr="004678B6" w:rsidRDefault="00EE021F" w:rsidP="004678B6">
      <w:pPr>
        <w:rPr>
          <w:sz w:val="28"/>
          <w:szCs w:val="28"/>
        </w:rPr>
      </w:pPr>
      <w:r w:rsidRPr="004678B6">
        <w:rPr>
          <w:sz w:val="28"/>
          <w:szCs w:val="28"/>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EE021F" w:rsidRPr="004678B6" w:rsidRDefault="00EE021F" w:rsidP="004678B6">
      <w:pPr>
        <w:rPr>
          <w:sz w:val="28"/>
          <w:szCs w:val="28"/>
        </w:rPr>
      </w:pPr>
      <w:r w:rsidRPr="004678B6">
        <w:rPr>
          <w:sz w:val="28"/>
          <w:szCs w:val="28"/>
        </w:rPr>
        <w:t>определять оптимальный путь решения проблемного вопроса, прогнозировать проектный результат и оформлять его в виде реального «продукта»;</w:t>
      </w:r>
    </w:p>
    <w:p w:rsidR="00EE021F" w:rsidRPr="004678B6" w:rsidRDefault="00EE021F" w:rsidP="004678B6">
      <w:pPr>
        <w:rPr>
          <w:sz w:val="28"/>
          <w:szCs w:val="28"/>
        </w:rPr>
      </w:pPr>
      <w:r w:rsidRPr="004678B6">
        <w:rPr>
          <w:sz w:val="28"/>
          <w:szCs w:val="28"/>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спроводить (сконструировать, смоделировать, изготовить и другие действия), чтобы решить реально существующую или потенциально значимую проблему?».</w:t>
      </w:r>
    </w:p>
    <w:p w:rsidR="00EE021F" w:rsidRPr="004678B6" w:rsidRDefault="00EE021F" w:rsidP="004678B6">
      <w:pPr>
        <w:rPr>
          <w:sz w:val="28"/>
          <w:szCs w:val="28"/>
        </w:rPr>
      </w:pPr>
      <w:r w:rsidRPr="004678B6">
        <w:rPr>
          <w:sz w:val="28"/>
          <w:szCs w:val="28"/>
        </w:rPr>
        <w:t>Осуществление ПД обучающимися включает в себя ряд этапов:</w:t>
      </w:r>
    </w:p>
    <w:p w:rsidR="00EE021F" w:rsidRPr="004678B6" w:rsidRDefault="00EE021F" w:rsidP="004678B6">
      <w:pPr>
        <w:rPr>
          <w:sz w:val="28"/>
          <w:szCs w:val="28"/>
        </w:rPr>
      </w:pPr>
      <w:r w:rsidRPr="004678B6">
        <w:rPr>
          <w:sz w:val="28"/>
          <w:szCs w:val="28"/>
        </w:rPr>
        <w:t>анализ и формулирование проблемы;</w:t>
      </w:r>
    </w:p>
    <w:p w:rsidR="00EE021F" w:rsidRPr="004678B6" w:rsidRDefault="00EE021F" w:rsidP="004678B6">
      <w:pPr>
        <w:rPr>
          <w:sz w:val="28"/>
          <w:szCs w:val="28"/>
        </w:rPr>
      </w:pPr>
      <w:r w:rsidRPr="004678B6">
        <w:rPr>
          <w:sz w:val="28"/>
          <w:szCs w:val="28"/>
        </w:rPr>
        <w:t>формулирование темы проекта;</w:t>
      </w:r>
    </w:p>
    <w:p w:rsidR="00EE021F" w:rsidRPr="004678B6" w:rsidRDefault="00EE021F" w:rsidP="004678B6">
      <w:pPr>
        <w:rPr>
          <w:sz w:val="28"/>
          <w:szCs w:val="28"/>
        </w:rPr>
      </w:pPr>
      <w:r w:rsidRPr="004678B6">
        <w:rPr>
          <w:sz w:val="28"/>
          <w:szCs w:val="28"/>
        </w:rPr>
        <w:t>постановка цели и задач проекта;</w:t>
      </w:r>
    </w:p>
    <w:p w:rsidR="00EE021F" w:rsidRPr="004678B6" w:rsidRDefault="00EE021F" w:rsidP="004678B6">
      <w:pPr>
        <w:rPr>
          <w:sz w:val="28"/>
          <w:szCs w:val="28"/>
        </w:rPr>
      </w:pPr>
      <w:r w:rsidRPr="004678B6">
        <w:rPr>
          <w:sz w:val="28"/>
          <w:szCs w:val="28"/>
        </w:rPr>
        <w:t>составление плана работы;</w:t>
      </w:r>
    </w:p>
    <w:p w:rsidR="00EE021F" w:rsidRPr="004678B6" w:rsidRDefault="00EE021F" w:rsidP="004678B6">
      <w:pPr>
        <w:rPr>
          <w:sz w:val="28"/>
          <w:szCs w:val="28"/>
        </w:rPr>
      </w:pPr>
      <w:r w:rsidRPr="004678B6">
        <w:rPr>
          <w:sz w:val="28"/>
          <w:szCs w:val="28"/>
        </w:rPr>
        <w:t>сбор информации (исследование);</w:t>
      </w:r>
    </w:p>
    <w:p w:rsidR="00EE021F" w:rsidRPr="004678B6" w:rsidRDefault="00EE021F" w:rsidP="004678B6">
      <w:pPr>
        <w:rPr>
          <w:sz w:val="28"/>
          <w:szCs w:val="28"/>
        </w:rPr>
      </w:pPr>
      <w:r w:rsidRPr="004678B6">
        <w:rPr>
          <w:sz w:val="28"/>
          <w:szCs w:val="28"/>
        </w:rPr>
        <w:t>выполнение технологического этапа;</w:t>
      </w:r>
    </w:p>
    <w:p w:rsidR="00EE021F" w:rsidRPr="004678B6" w:rsidRDefault="00EE021F" w:rsidP="004678B6">
      <w:pPr>
        <w:rPr>
          <w:sz w:val="28"/>
          <w:szCs w:val="28"/>
        </w:rPr>
      </w:pPr>
      <w:r w:rsidRPr="004678B6">
        <w:rPr>
          <w:sz w:val="28"/>
          <w:szCs w:val="28"/>
        </w:rPr>
        <w:t>подготовка и защита проекта;</w:t>
      </w:r>
    </w:p>
    <w:p w:rsidR="00EE021F" w:rsidRPr="004678B6" w:rsidRDefault="00EE021F" w:rsidP="004678B6">
      <w:pPr>
        <w:rPr>
          <w:sz w:val="28"/>
          <w:szCs w:val="28"/>
        </w:rPr>
      </w:pPr>
      <w:r w:rsidRPr="004678B6">
        <w:rPr>
          <w:sz w:val="28"/>
          <w:szCs w:val="28"/>
        </w:rPr>
        <w:t>рефлексия, анализ результатов выполнения проекта, оценка качества выполнения.</w:t>
      </w:r>
    </w:p>
    <w:p w:rsidR="00EE021F" w:rsidRPr="004678B6" w:rsidRDefault="00EE021F" w:rsidP="004678B6">
      <w:pPr>
        <w:rPr>
          <w:sz w:val="28"/>
          <w:szCs w:val="28"/>
        </w:rPr>
      </w:pPr>
      <w:r w:rsidRPr="004678B6">
        <w:rPr>
          <w:sz w:val="28"/>
          <w:szCs w:val="28"/>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EE021F" w:rsidRPr="004678B6" w:rsidRDefault="00EE021F" w:rsidP="004678B6">
      <w:pPr>
        <w:rPr>
          <w:sz w:val="28"/>
          <w:szCs w:val="28"/>
        </w:rPr>
      </w:pPr>
      <w:r w:rsidRPr="004678B6">
        <w:rPr>
          <w:sz w:val="28"/>
          <w:szCs w:val="28"/>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EE021F" w:rsidRPr="004678B6" w:rsidRDefault="00EE021F" w:rsidP="004678B6">
      <w:pPr>
        <w:rPr>
          <w:sz w:val="28"/>
          <w:szCs w:val="28"/>
        </w:rPr>
      </w:pPr>
      <w:r w:rsidRPr="004678B6">
        <w:rPr>
          <w:sz w:val="28"/>
          <w:szCs w:val="28"/>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EE021F" w:rsidRPr="004678B6" w:rsidRDefault="00EE021F" w:rsidP="004678B6">
      <w:pPr>
        <w:rPr>
          <w:sz w:val="28"/>
          <w:szCs w:val="28"/>
        </w:rPr>
      </w:pPr>
      <w:r w:rsidRPr="004678B6">
        <w:rPr>
          <w:sz w:val="28"/>
          <w:szCs w:val="28"/>
        </w:rPr>
        <w:t>предметные проекты;</w:t>
      </w:r>
    </w:p>
    <w:p w:rsidR="00EE021F" w:rsidRPr="004678B6" w:rsidRDefault="00EE021F" w:rsidP="004678B6">
      <w:pPr>
        <w:rPr>
          <w:sz w:val="28"/>
          <w:szCs w:val="28"/>
        </w:rPr>
      </w:pPr>
      <w:r w:rsidRPr="004678B6">
        <w:rPr>
          <w:sz w:val="28"/>
          <w:szCs w:val="28"/>
        </w:rPr>
        <w:t>метапредметные проекты.</w:t>
      </w:r>
    </w:p>
    <w:p w:rsidR="00EE021F" w:rsidRPr="004678B6" w:rsidRDefault="00EE021F" w:rsidP="004678B6">
      <w:pPr>
        <w:rPr>
          <w:sz w:val="28"/>
          <w:szCs w:val="28"/>
        </w:rPr>
      </w:pPr>
      <w:r w:rsidRPr="004678B6">
        <w:rPr>
          <w:sz w:val="28"/>
          <w:szCs w:val="28"/>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EE021F" w:rsidRPr="004678B6" w:rsidRDefault="00EE021F" w:rsidP="004678B6">
      <w:pPr>
        <w:rPr>
          <w:sz w:val="28"/>
          <w:szCs w:val="28"/>
        </w:rPr>
      </w:pPr>
      <w:r w:rsidRPr="004678B6">
        <w:rPr>
          <w:sz w:val="28"/>
          <w:szCs w:val="28"/>
        </w:rPr>
        <w:t>Формы организации ПД обучающихся могут быть следующие:</w:t>
      </w:r>
    </w:p>
    <w:p w:rsidR="00EE021F" w:rsidRPr="004678B6" w:rsidRDefault="00EE021F" w:rsidP="004678B6">
      <w:pPr>
        <w:rPr>
          <w:sz w:val="28"/>
          <w:szCs w:val="28"/>
        </w:rPr>
      </w:pPr>
      <w:r w:rsidRPr="004678B6">
        <w:rPr>
          <w:sz w:val="28"/>
          <w:szCs w:val="28"/>
        </w:rPr>
        <w:t>монопроект (использование содержания одного предмета);</w:t>
      </w:r>
    </w:p>
    <w:p w:rsidR="00EE021F" w:rsidRPr="004678B6" w:rsidRDefault="00EE021F" w:rsidP="004678B6">
      <w:pPr>
        <w:rPr>
          <w:sz w:val="28"/>
          <w:szCs w:val="28"/>
        </w:rPr>
      </w:pPr>
      <w:r w:rsidRPr="004678B6">
        <w:rPr>
          <w:sz w:val="28"/>
          <w:szCs w:val="28"/>
        </w:rPr>
        <w:t>межпредметный проект (использование интегрированного знания и способов учебной деятельности различных предметов);</w:t>
      </w:r>
    </w:p>
    <w:p w:rsidR="00EE021F" w:rsidRPr="004678B6" w:rsidRDefault="00EE021F" w:rsidP="004678B6">
      <w:pPr>
        <w:rPr>
          <w:sz w:val="28"/>
          <w:szCs w:val="28"/>
        </w:rPr>
      </w:pPr>
      <w:r w:rsidRPr="004678B6">
        <w:rPr>
          <w:sz w:val="28"/>
          <w:szCs w:val="28"/>
        </w:rPr>
        <w:t>метапроект (использование областей знания и методов деятельности, выходящих за рамки предметного обучения).</w:t>
      </w:r>
    </w:p>
    <w:p w:rsidR="00EE021F" w:rsidRPr="004678B6" w:rsidRDefault="00EE021F" w:rsidP="004678B6">
      <w:pPr>
        <w:rPr>
          <w:sz w:val="28"/>
          <w:szCs w:val="28"/>
        </w:rPr>
      </w:pPr>
      <w:r w:rsidRPr="004678B6">
        <w:rPr>
          <w:sz w:val="28"/>
          <w:szCs w:val="28"/>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EE021F" w:rsidRPr="004678B6" w:rsidRDefault="00EE021F" w:rsidP="004678B6">
      <w:pPr>
        <w:rPr>
          <w:sz w:val="28"/>
          <w:szCs w:val="28"/>
        </w:rPr>
      </w:pPr>
      <w:r w:rsidRPr="004678B6">
        <w:rPr>
          <w:sz w:val="28"/>
          <w:szCs w:val="28"/>
        </w:rPr>
        <w:t>Какое средство поможет в решении проблемы... (опишите, объясните)?</w:t>
      </w:r>
    </w:p>
    <w:p w:rsidR="00EE021F" w:rsidRPr="004678B6" w:rsidRDefault="00EE021F" w:rsidP="004678B6">
      <w:pPr>
        <w:rPr>
          <w:sz w:val="28"/>
          <w:szCs w:val="28"/>
        </w:rPr>
      </w:pPr>
      <w:r w:rsidRPr="004678B6">
        <w:rPr>
          <w:sz w:val="28"/>
          <w:szCs w:val="28"/>
        </w:rPr>
        <w:t>Каким должно быть средство для решения проблемы... (опишите, смоделируйте)?</w:t>
      </w:r>
    </w:p>
    <w:p w:rsidR="00EE021F" w:rsidRPr="004678B6" w:rsidRDefault="00EE021F" w:rsidP="004678B6">
      <w:pPr>
        <w:rPr>
          <w:sz w:val="28"/>
          <w:szCs w:val="28"/>
        </w:rPr>
      </w:pPr>
      <w:r w:rsidRPr="004678B6">
        <w:rPr>
          <w:sz w:val="28"/>
          <w:szCs w:val="28"/>
        </w:rPr>
        <w:t>Как спроводить средство для решения проблемы (дайте инструкцию)?</w:t>
      </w:r>
    </w:p>
    <w:p w:rsidR="00EE021F" w:rsidRPr="004678B6" w:rsidRDefault="00EE021F" w:rsidP="004678B6">
      <w:pPr>
        <w:rPr>
          <w:sz w:val="28"/>
          <w:szCs w:val="28"/>
        </w:rPr>
      </w:pPr>
      <w:r w:rsidRPr="004678B6">
        <w:rPr>
          <w:sz w:val="28"/>
          <w:szCs w:val="28"/>
        </w:rPr>
        <w:t>Как выглядело... (опишите, реконструируйте)?</w:t>
      </w:r>
    </w:p>
    <w:p w:rsidR="00EE021F" w:rsidRPr="004678B6" w:rsidRDefault="00EE021F" w:rsidP="004678B6">
      <w:pPr>
        <w:rPr>
          <w:sz w:val="28"/>
          <w:szCs w:val="28"/>
        </w:rPr>
      </w:pPr>
      <w:r w:rsidRPr="004678B6">
        <w:rPr>
          <w:sz w:val="28"/>
          <w:szCs w:val="28"/>
        </w:rPr>
        <w:t xml:space="preserve">Как будет выглядеть... (опишите, спрогнозируйте)? </w:t>
      </w:r>
    </w:p>
    <w:p w:rsidR="00EE021F" w:rsidRPr="004678B6" w:rsidRDefault="00EE021F" w:rsidP="004678B6">
      <w:pPr>
        <w:rPr>
          <w:sz w:val="28"/>
          <w:szCs w:val="28"/>
        </w:rPr>
      </w:pPr>
      <w:r w:rsidRPr="004678B6">
        <w:rPr>
          <w:sz w:val="28"/>
          <w:szCs w:val="28"/>
        </w:rPr>
        <w:t>Основными формами представления итогов ПД являются:</w:t>
      </w:r>
    </w:p>
    <w:p w:rsidR="00EE021F" w:rsidRPr="004678B6" w:rsidRDefault="00EE021F" w:rsidP="004678B6">
      <w:pPr>
        <w:rPr>
          <w:sz w:val="28"/>
          <w:szCs w:val="28"/>
        </w:rPr>
      </w:pPr>
      <w:r w:rsidRPr="004678B6">
        <w:rPr>
          <w:sz w:val="28"/>
          <w:szCs w:val="28"/>
        </w:rPr>
        <w:t>материальный объект, макет, конструкторское изделие;</w:t>
      </w:r>
    </w:p>
    <w:p w:rsidR="00EE021F" w:rsidRPr="004678B6" w:rsidRDefault="00EE021F" w:rsidP="004678B6">
      <w:pPr>
        <w:rPr>
          <w:sz w:val="28"/>
          <w:szCs w:val="28"/>
        </w:rPr>
      </w:pPr>
      <w:r w:rsidRPr="004678B6">
        <w:rPr>
          <w:sz w:val="28"/>
          <w:szCs w:val="28"/>
        </w:rPr>
        <w:t>отчетные материалы по проекту (тексты, мультимедийные продукты).</w:t>
      </w:r>
    </w:p>
    <w:p w:rsidR="00EE021F" w:rsidRPr="004678B6" w:rsidRDefault="00EE021F" w:rsidP="004678B6">
      <w:pPr>
        <w:rPr>
          <w:sz w:val="28"/>
          <w:szCs w:val="28"/>
        </w:rPr>
      </w:pPr>
      <w:r w:rsidRPr="004678B6">
        <w:rPr>
          <w:sz w:val="28"/>
          <w:szCs w:val="28"/>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EE021F" w:rsidRPr="004678B6" w:rsidRDefault="00EE021F" w:rsidP="004678B6">
      <w:pPr>
        <w:rPr>
          <w:sz w:val="28"/>
          <w:szCs w:val="28"/>
        </w:rPr>
      </w:pPr>
      <w:r w:rsidRPr="004678B6">
        <w:rPr>
          <w:sz w:val="28"/>
          <w:szCs w:val="28"/>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EE021F" w:rsidRPr="004678B6" w:rsidRDefault="00EE021F" w:rsidP="004678B6">
      <w:pPr>
        <w:rPr>
          <w:sz w:val="28"/>
          <w:szCs w:val="28"/>
        </w:rPr>
      </w:pPr>
      <w:r w:rsidRPr="004678B6">
        <w:rPr>
          <w:sz w:val="28"/>
          <w:szCs w:val="28"/>
        </w:rPr>
        <w:t>гуманитарное;</w:t>
      </w:r>
    </w:p>
    <w:p w:rsidR="00EE021F" w:rsidRPr="004678B6" w:rsidRDefault="00EE021F" w:rsidP="004678B6">
      <w:pPr>
        <w:rPr>
          <w:sz w:val="28"/>
          <w:szCs w:val="28"/>
        </w:rPr>
      </w:pPr>
      <w:r w:rsidRPr="004678B6">
        <w:rPr>
          <w:sz w:val="28"/>
          <w:szCs w:val="28"/>
        </w:rPr>
        <w:t>естественнонаучное;</w:t>
      </w:r>
    </w:p>
    <w:p w:rsidR="00EE021F" w:rsidRPr="004678B6" w:rsidRDefault="00EE021F" w:rsidP="004678B6">
      <w:pPr>
        <w:rPr>
          <w:sz w:val="28"/>
          <w:szCs w:val="28"/>
        </w:rPr>
      </w:pPr>
      <w:r w:rsidRPr="004678B6">
        <w:rPr>
          <w:sz w:val="28"/>
          <w:szCs w:val="28"/>
        </w:rPr>
        <w:t>социально-ориентированное;</w:t>
      </w:r>
    </w:p>
    <w:p w:rsidR="00EE021F" w:rsidRPr="004678B6" w:rsidRDefault="00EE021F" w:rsidP="004678B6">
      <w:pPr>
        <w:rPr>
          <w:sz w:val="28"/>
          <w:szCs w:val="28"/>
        </w:rPr>
      </w:pPr>
      <w:r w:rsidRPr="004678B6">
        <w:rPr>
          <w:sz w:val="28"/>
          <w:szCs w:val="28"/>
        </w:rPr>
        <w:t>инженерно-техническое;</w:t>
      </w:r>
    </w:p>
    <w:p w:rsidR="00EE021F" w:rsidRPr="004678B6" w:rsidRDefault="00EE021F" w:rsidP="004678B6">
      <w:pPr>
        <w:rPr>
          <w:sz w:val="28"/>
          <w:szCs w:val="28"/>
        </w:rPr>
      </w:pPr>
      <w:r w:rsidRPr="004678B6">
        <w:rPr>
          <w:sz w:val="28"/>
          <w:szCs w:val="28"/>
        </w:rPr>
        <w:t>художественно-творческое;</w:t>
      </w:r>
    </w:p>
    <w:p w:rsidR="00EE021F" w:rsidRPr="004678B6" w:rsidRDefault="00EE021F" w:rsidP="004678B6">
      <w:pPr>
        <w:rPr>
          <w:sz w:val="28"/>
          <w:szCs w:val="28"/>
        </w:rPr>
      </w:pPr>
      <w:r w:rsidRPr="004678B6">
        <w:rPr>
          <w:sz w:val="28"/>
          <w:szCs w:val="28"/>
        </w:rPr>
        <w:t>спортивно-оздоровительное;</w:t>
      </w:r>
    </w:p>
    <w:p w:rsidR="00EE021F" w:rsidRPr="004678B6" w:rsidRDefault="00EE021F" w:rsidP="004678B6">
      <w:pPr>
        <w:rPr>
          <w:sz w:val="28"/>
          <w:szCs w:val="28"/>
        </w:rPr>
      </w:pPr>
      <w:r w:rsidRPr="004678B6">
        <w:rPr>
          <w:sz w:val="28"/>
          <w:szCs w:val="28"/>
        </w:rPr>
        <w:t>туристско-краеведческое.</w:t>
      </w:r>
    </w:p>
    <w:p w:rsidR="00EE021F" w:rsidRPr="004678B6" w:rsidRDefault="00EE021F" w:rsidP="004678B6">
      <w:pPr>
        <w:rPr>
          <w:sz w:val="28"/>
          <w:szCs w:val="28"/>
        </w:rPr>
      </w:pPr>
      <w:r w:rsidRPr="004678B6">
        <w:rPr>
          <w:sz w:val="28"/>
          <w:szCs w:val="28"/>
        </w:rPr>
        <w:t>В качестве основных форм организации ПД могут быть использованы:</w:t>
      </w:r>
    </w:p>
    <w:p w:rsidR="00EE021F" w:rsidRPr="004678B6" w:rsidRDefault="00EE021F" w:rsidP="004678B6">
      <w:pPr>
        <w:rPr>
          <w:sz w:val="28"/>
          <w:szCs w:val="28"/>
        </w:rPr>
      </w:pPr>
      <w:r w:rsidRPr="004678B6">
        <w:rPr>
          <w:sz w:val="28"/>
          <w:szCs w:val="28"/>
        </w:rPr>
        <w:t>творческие мастерские;</w:t>
      </w:r>
    </w:p>
    <w:p w:rsidR="00EE021F" w:rsidRPr="004678B6" w:rsidRDefault="00EE021F" w:rsidP="004678B6">
      <w:pPr>
        <w:rPr>
          <w:sz w:val="28"/>
          <w:szCs w:val="28"/>
        </w:rPr>
      </w:pPr>
      <w:r w:rsidRPr="004678B6">
        <w:rPr>
          <w:sz w:val="28"/>
          <w:szCs w:val="28"/>
        </w:rPr>
        <w:t>экспериментальные лаборатории;</w:t>
      </w:r>
    </w:p>
    <w:p w:rsidR="00EE021F" w:rsidRPr="004678B6" w:rsidRDefault="00EE021F" w:rsidP="004678B6">
      <w:pPr>
        <w:rPr>
          <w:sz w:val="28"/>
          <w:szCs w:val="28"/>
        </w:rPr>
      </w:pPr>
      <w:r w:rsidRPr="004678B6">
        <w:rPr>
          <w:sz w:val="28"/>
          <w:szCs w:val="28"/>
        </w:rPr>
        <w:t>конструкторское бюро;</w:t>
      </w:r>
    </w:p>
    <w:p w:rsidR="00EE021F" w:rsidRPr="004678B6" w:rsidRDefault="00EE021F" w:rsidP="004678B6">
      <w:pPr>
        <w:rPr>
          <w:sz w:val="28"/>
          <w:szCs w:val="28"/>
        </w:rPr>
      </w:pPr>
      <w:r w:rsidRPr="004678B6">
        <w:rPr>
          <w:sz w:val="28"/>
          <w:szCs w:val="28"/>
        </w:rPr>
        <w:t>проектные недели;</w:t>
      </w:r>
    </w:p>
    <w:p w:rsidR="00EE021F" w:rsidRPr="004678B6" w:rsidRDefault="00EE021F" w:rsidP="004678B6">
      <w:pPr>
        <w:rPr>
          <w:sz w:val="28"/>
          <w:szCs w:val="28"/>
        </w:rPr>
      </w:pPr>
      <w:r w:rsidRPr="004678B6">
        <w:rPr>
          <w:sz w:val="28"/>
          <w:szCs w:val="28"/>
        </w:rPr>
        <w:t>практикумы.</w:t>
      </w:r>
    </w:p>
    <w:p w:rsidR="00EE021F" w:rsidRPr="004678B6" w:rsidRDefault="00EE021F" w:rsidP="004678B6">
      <w:pPr>
        <w:rPr>
          <w:sz w:val="28"/>
          <w:szCs w:val="28"/>
        </w:rPr>
      </w:pPr>
      <w:r w:rsidRPr="004678B6">
        <w:rPr>
          <w:sz w:val="28"/>
          <w:szCs w:val="28"/>
        </w:rPr>
        <w:t>Формами представления итогов ПД во внеурочное время являются:</w:t>
      </w:r>
    </w:p>
    <w:p w:rsidR="00EE021F" w:rsidRPr="004678B6" w:rsidRDefault="00EE021F" w:rsidP="004678B6">
      <w:pPr>
        <w:rPr>
          <w:sz w:val="28"/>
          <w:szCs w:val="28"/>
        </w:rPr>
      </w:pPr>
      <w:r w:rsidRPr="004678B6">
        <w:rPr>
          <w:sz w:val="28"/>
          <w:szCs w:val="28"/>
        </w:rPr>
        <w:t>материальный продукт (объект, макет, конструкторское изделие и другие);</w:t>
      </w:r>
    </w:p>
    <w:p w:rsidR="00EE021F" w:rsidRPr="004678B6" w:rsidRDefault="00EE021F" w:rsidP="004678B6">
      <w:pPr>
        <w:rPr>
          <w:sz w:val="28"/>
          <w:szCs w:val="28"/>
        </w:rPr>
      </w:pPr>
      <w:r w:rsidRPr="004678B6">
        <w:rPr>
          <w:sz w:val="28"/>
          <w:szCs w:val="28"/>
        </w:rPr>
        <w:t>медийный продукт (плакат, газета, журнал, рекламная продукция, фильм и другие);</w:t>
      </w:r>
    </w:p>
    <w:p w:rsidR="00EE021F" w:rsidRPr="004678B6" w:rsidRDefault="00EE021F" w:rsidP="004678B6">
      <w:pPr>
        <w:rPr>
          <w:sz w:val="28"/>
          <w:szCs w:val="28"/>
        </w:rPr>
      </w:pPr>
      <w:r w:rsidRPr="004678B6">
        <w:rPr>
          <w:sz w:val="28"/>
          <w:szCs w:val="28"/>
        </w:rPr>
        <w:t>публичное мероприятие (образовательное событие, социальное мероприятие (акция), театральная постановка и другие);</w:t>
      </w:r>
    </w:p>
    <w:p w:rsidR="00EE021F" w:rsidRPr="004678B6" w:rsidRDefault="00EE021F" w:rsidP="004678B6">
      <w:pPr>
        <w:rPr>
          <w:sz w:val="28"/>
          <w:szCs w:val="28"/>
        </w:rPr>
      </w:pPr>
      <w:r w:rsidRPr="004678B6">
        <w:rPr>
          <w:sz w:val="28"/>
          <w:szCs w:val="28"/>
        </w:rPr>
        <w:t>отчетные материалы по проекту (тексты, мультимедийные продукты).</w:t>
      </w:r>
    </w:p>
    <w:p w:rsidR="00EE021F" w:rsidRPr="004678B6" w:rsidRDefault="00EE021F" w:rsidP="004678B6">
      <w:pPr>
        <w:rPr>
          <w:sz w:val="28"/>
          <w:szCs w:val="28"/>
        </w:rPr>
      </w:pPr>
      <w:r w:rsidRPr="004678B6">
        <w:rPr>
          <w:sz w:val="28"/>
          <w:szCs w:val="28"/>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EE021F" w:rsidRPr="004678B6" w:rsidRDefault="00EE021F" w:rsidP="004678B6">
      <w:pPr>
        <w:rPr>
          <w:sz w:val="28"/>
          <w:szCs w:val="28"/>
        </w:rPr>
      </w:pPr>
      <w:r w:rsidRPr="004678B6">
        <w:rPr>
          <w:sz w:val="28"/>
          <w:szCs w:val="28"/>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EE021F" w:rsidRPr="004678B6" w:rsidRDefault="00EE021F" w:rsidP="004678B6">
      <w:pPr>
        <w:rPr>
          <w:sz w:val="28"/>
          <w:szCs w:val="28"/>
        </w:rPr>
      </w:pPr>
      <w:r w:rsidRPr="004678B6">
        <w:rPr>
          <w:sz w:val="28"/>
          <w:szCs w:val="28"/>
        </w:rPr>
        <w:t>понимание проблемы, связанных с нею цели и задач;</w:t>
      </w:r>
    </w:p>
    <w:p w:rsidR="00EE021F" w:rsidRPr="004678B6" w:rsidRDefault="00EE021F" w:rsidP="004678B6">
      <w:pPr>
        <w:rPr>
          <w:sz w:val="28"/>
          <w:szCs w:val="28"/>
        </w:rPr>
      </w:pPr>
      <w:r w:rsidRPr="004678B6">
        <w:rPr>
          <w:sz w:val="28"/>
          <w:szCs w:val="28"/>
        </w:rPr>
        <w:t>умение определить оптимальный путь решения проблемы;</w:t>
      </w:r>
    </w:p>
    <w:p w:rsidR="00EE021F" w:rsidRPr="004678B6" w:rsidRDefault="00EE021F" w:rsidP="004678B6">
      <w:pPr>
        <w:rPr>
          <w:sz w:val="28"/>
          <w:szCs w:val="28"/>
        </w:rPr>
      </w:pPr>
      <w:r w:rsidRPr="004678B6">
        <w:rPr>
          <w:sz w:val="28"/>
          <w:szCs w:val="28"/>
        </w:rPr>
        <w:t>умение планировать и работать по плану;</w:t>
      </w:r>
    </w:p>
    <w:p w:rsidR="00EE021F" w:rsidRPr="004678B6" w:rsidRDefault="00EE021F" w:rsidP="004678B6">
      <w:pPr>
        <w:rPr>
          <w:sz w:val="28"/>
          <w:szCs w:val="28"/>
        </w:rPr>
      </w:pPr>
      <w:r w:rsidRPr="004678B6">
        <w:rPr>
          <w:sz w:val="28"/>
          <w:szCs w:val="28"/>
        </w:rPr>
        <w:t>умение реализовать проектный замысел и оформить его в виде реального «продукта»;</w:t>
      </w:r>
    </w:p>
    <w:p w:rsidR="00EE021F" w:rsidRPr="004678B6" w:rsidRDefault="00EE021F" w:rsidP="004678B6">
      <w:pPr>
        <w:rPr>
          <w:sz w:val="28"/>
          <w:szCs w:val="28"/>
        </w:rPr>
      </w:pPr>
      <w:r w:rsidRPr="004678B6">
        <w:rPr>
          <w:sz w:val="28"/>
          <w:szCs w:val="28"/>
        </w:rPr>
        <w:t>умение осуществлять самооценку деятельности и результата, взаимоценку деятельности в группе.</w:t>
      </w:r>
    </w:p>
    <w:p w:rsidR="00EE021F" w:rsidRPr="004678B6" w:rsidRDefault="00EE021F" w:rsidP="004678B6">
      <w:pPr>
        <w:rPr>
          <w:sz w:val="28"/>
          <w:szCs w:val="28"/>
        </w:rPr>
      </w:pPr>
      <w:r w:rsidRPr="004678B6">
        <w:rPr>
          <w:sz w:val="28"/>
          <w:szCs w:val="28"/>
        </w:rPr>
        <w:t>В процессе публичной презентации результатов проекта оценивается:</w:t>
      </w:r>
    </w:p>
    <w:p w:rsidR="00EE021F" w:rsidRPr="004678B6" w:rsidRDefault="00EE021F" w:rsidP="004678B6">
      <w:pPr>
        <w:rPr>
          <w:sz w:val="28"/>
          <w:szCs w:val="28"/>
        </w:rPr>
      </w:pPr>
      <w:r w:rsidRPr="004678B6">
        <w:rPr>
          <w:sz w:val="28"/>
          <w:szCs w:val="28"/>
        </w:rPr>
        <w:t>качество защиты проекта (четкость и ясность изложении убедительность рассуждений; последовательность в аргументации; логичность и оригинальность);</w:t>
      </w:r>
    </w:p>
    <w:p w:rsidR="00EE021F" w:rsidRPr="004678B6" w:rsidRDefault="00EE021F" w:rsidP="004678B6">
      <w:pPr>
        <w:rPr>
          <w:sz w:val="28"/>
          <w:szCs w:val="28"/>
        </w:rPr>
      </w:pPr>
      <w:r w:rsidRPr="004678B6">
        <w:rPr>
          <w:sz w:val="28"/>
          <w:szCs w:val="28"/>
        </w:rPr>
        <w:t>качество наглядного представления проекта (использование рисунков, схем, графиков, моделей и других средств наглядной презентации);</w:t>
      </w:r>
    </w:p>
    <w:p w:rsidR="00EE021F" w:rsidRPr="004678B6" w:rsidRDefault="00EE021F" w:rsidP="004678B6">
      <w:pPr>
        <w:rPr>
          <w:sz w:val="28"/>
          <w:szCs w:val="28"/>
        </w:rPr>
      </w:pPr>
      <w:r w:rsidRPr="004678B6">
        <w:rPr>
          <w:sz w:val="28"/>
          <w:szCs w:val="28"/>
        </w:rPr>
        <w:t>качество письменного текста (соответствие плану, оформление работы, грамотность изложения);</w:t>
      </w:r>
    </w:p>
    <w:p w:rsidR="00EE021F" w:rsidRPr="004678B6" w:rsidRDefault="00EE021F" w:rsidP="004678B6">
      <w:pPr>
        <w:rPr>
          <w:sz w:val="28"/>
          <w:szCs w:val="28"/>
        </w:rPr>
      </w:pPr>
      <w:r w:rsidRPr="004678B6">
        <w:rPr>
          <w:sz w:val="28"/>
          <w:szCs w:val="28"/>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EE021F" w:rsidRPr="008B5225" w:rsidRDefault="00EE021F" w:rsidP="001020B7">
      <w:pPr>
        <w:rPr>
          <w:sz w:val="28"/>
          <w:szCs w:val="28"/>
        </w:rPr>
      </w:pPr>
      <w:r w:rsidRPr="008B5225">
        <w:rPr>
          <w:sz w:val="28"/>
          <w:szCs w:val="28"/>
        </w:rPr>
        <w:t>2.3. РАБОЧАЯ ПРОГРАММА ВОСПИТАНИЯ</w:t>
      </w:r>
    </w:p>
    <w:p w:rsidR="00EE021F" w:rsidRPr="008B5225" w:rsidRDefault="00EE021F" w:rsidP="001020B7">
      <w:pPr>
        <w:rPr>
          <w:sz w:val="28"/>
          <w:szCs w:val="28"/>
        </w:rPr>
      </w:pPr>
      <w:r w:rsidRPr="008B5225">
        <w:rPr>
          <w:sz w:val="28"/>
          <w:szCs w:val="28"/>
        </w:rPr>
        <w:t>Пояснительная записка.</w:t>
      </w:r>
    </w:p>
    <w:p w:rsidR="00EE021F" w:rsidRPr="004678B6" w:rsidRDefault="00EE021F" w:rsidP="001020B7">
      <w:pPr>
        <w:rPr>
          <w:sz w:val="28"/>
          <w:szCs w:val="28"/>
        </w:rPr>
      </w:pPr>
      <w:r w:rsidRPr="008B5225">
        <w:rPr>
          <w:sz w:val="28"/>
          <w:szCs w:val="28"/>
        </w:rPr>
        <w:t>Рабочая программа воспитания Школы разработана на основе</w:t>
      </w:r>
      <w:r w:rsidRPr="004678B6">
        <w:rPr>
          <w:sz w:val="28"/>
          <w:szCs w:val="28"/>
        </w:rPr>
        <w:t xml:space="preserve"> Федеральной рабочей программа воспитания (далее – программа воспитания).</w:t>
      </w:r>
    </w:p>
    <w:p w:rsidR="00EE021F" w:rsidRPr="004678B6" w:rsidRDefault="00EE021F" w:rsidP="001020B7">
      <w:pPr>
        <w:rPr>
          <w:sz w:val="28"/>
          <w:szCs w:val="28"/>
        </w:rPr>
      </w:pPr>
      <w:r w:rsidRPr="004678B6">
        <w:rPr>
          <w:sz w:val="28"/>
          <w:szCs w:val="28"/>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EE021F" w:rsidRPr="004678B6" w:rsidRDefault="00EE021F" w:rsidP="001020B7">
      <w:pPr>
        <w:rPr>
          <w:sz w:val="28"/>
          <w:szCs w:val="28"/>
        </w:rPr>
      </w:pPr>
      <w:r w:rsidRPr="004678B6">
        <w:rPr>
          <w:sz w:val="28"/>
          <w:szCs w:val="28"/>
        </w:rPr>
        <w:t>Программа воспитания:</w:t>
      </w:r>
    </w:p>
    <w:p w:rsidR="00EE021F" w:rsidRPr="004678B6" w:rsidRDefault="00EE021F" w:rsidP="001020B7">
      <w:pPr>
        <w:rPr>
          <w:sz w:val="28"/>
          <w:szCs w:val="28"/>
        </w:rPr>
      </w:pPr>
      <w:r w:rsidRPr="004678B6">
        <w:rPr>
          <w:sz w:val="28"/>
          <w:szCs w:val="28"/>
        </w:rPr>
        <w:t>предназначена для планирования и организации системной воспитательной деятельности в Школе;</w:t>
      </w:r>
    </w:p>
    <w:p w:rsidR="00EE021F" w:rsidRPr="004678B6" w:rsidRDefault="00EE021F" w:rsidP="001020B7">
      <w:pPr>
        <w:rPr>
          <w:sz w:val="28"/>
          <w:szCs w:val="28"/>
        </w:rPr>
      </w:pPr>
      <w:r w:rsidRPr="004678B6">
        <w:rPr>
          <w:sz w:val="28"/>
          <w:szCs w:val="28"/>
        </w:rPr>
        <w:t xml:space="preserve">разрабатывается и утверждается с участием коллегиальных органов управления Школы, в том числе советов обучающихся, советов родителей (законных представителей); </w:t>
      </w:r>
    </w:p>
    <w:p w:rsidR="00EE021F" w:rsidRPr="004678B6" w:rsidRDefault="00EE021F" w:rsidP="001020B7">
      <w:pPr>
        <w:rPr>
          <w:sz w:val="28"/>
          <w:szCs w:val="28"/>
        </w:rPr>
      </w:pPr>
      <w:r w:rsidRPr="004678B6">
        <w:rPr>
          <w:sz w:val="28"/>
          <w:szCs w:val="28"/>
        </w:rPr>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rsidR="00EE021F" w:rsidRPr="004678B6" w:rsidRDefault="00EE021F" w:rsidP="001020B7">
      <w:pPr>
        <w:rPr>
          <w:sz w:val="28"/>
          <w:szCs w:val="28"/>
        </w:rPr>
      </w:pPr>
      <w:r w:rsidRPr="004678B6">
        <w:rPr>
          <w:sz w:val="28"/>
          <w:szCs w:val="28"/>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p>
    <w:p w:rsidR="00EE021F" w:rsidRPr="004678B6" w:rsidRDefault="00EE021F" w:rsidP="001020B7">
      <w:pPr>
        <w:rPr>
          <w:sz w:val="28"/>
          <w:szCs w:val="28"/>
        </w:rPr>
      </w:pPr>
      <w:r w:rsidRPr="004678B6">
        <w:rPr>
          <w:sz w:val="28"/>
          <w:szCs w:val="28"/>
        </w:rPr>
        <w:t>предусматривает историческое просвещение, формирование российской культурной и гражданской идентичности обучающихся.</w:t>
      </w:r>
    </w:p>
    <w:p w:rsidR="00EE021F" w:rsidRPr="004678B6" w:rsidRDefault="00EE021F" w:rsidP="001020B7">
      <w:pPr>
        <w:rPr>
          <w:sz w:val="28"/>
          <w:szCs w:val="28"/>
        </w:rPr>
      </w:pPr>
      <w:r w:rsidRPr="004678B6">
        <w:rPr>
          <w:sz w:val="28"/>
          <w:szCs w:val="28"/>
        </w:rPr>
        <w:t>Программа воспитания включает три раздела: целевой, содержательный, организационный.</w:t>
      </w:r>
    </w:p>
    <w:p w:rsidR="00EE021F" w:rsidRPr="004678B6" w:rsidRDefault="00EE021F" w:rsidP="001020B7">
      <w:pPr>
        <w:rPr>
          <w:sz w:val="28"/>
          <w:szCs w:val="28"/>
        </w:rPr>
      </w:pPr>
      <w:r w:rsidRPr="004678B6">
        <w:rPr>
          <w:sz w:val="28"/>
          <w:szCs w:val="28"/>
        </w:rPr>
        <w:t xml:space="preserve">При обновлении  программы воспитания её содержание, за исключением целевого раздела, может изменяться в соответствии с особенностями Школы: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 </w:t>
      </w:r>
    </w:p>
    <w:p w:rsidR="00EE021F" w:rsidRPr="004678B6" w:rsidRDefault="00EE021F" w:rsidP="001020B7">
      <w:pPr>
        <w:rPr>
          <w:sz w:val="28"/>
          <w:szCs w:val="28"/>
        </w:rPr>
      </w:pPr>
      <w:r w:rsidRPr="004678B6">
        <w:rPr>
          <w:sz w:val="28"/>
          <w:szCs w:val="28"/>
        </w:rPr>
        <w:t>1. Целевой раздел</w:t>
      </w:r>
    </w:p>
    <w:p w:rsidR="00EE021F" w:rsidRPr="004678B6" w:rsidRDefault="00EE021F" w:rsidP="001020B7">
      <w:pPr>
        <w:rPr>
          <w:sz w:val="28"/>
          <w:szCs w:val="28"/>
        </w:rPr>
      </w:pPr>
      <w:r w:rsidRPr="004678B6">
        <w:rPr>
          <w:sz w:val="28"/>
          <w:szCs w:val="28"/>
        </w:rPr>
        <w:t>Содержание воспитания обучающихся в Школе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EE021F" w:rsidRPr="004678B6" w:rsidRDefault="00EE021F" w:rsidP="001020B7">
      <w:pPr>
        <w:rPr>
          <w:sz w:val="28"/>
          <w:szCs w:val="28"/>
        </w:rPr>
      </w:pPr>
      <w:r w:rsidRPr="004678B6">
        <w:rPr>
          <w:sz w:val="28"/>
          <w:szCs w:val="28"/>
        </w:rPr>
        <w:t xml:space="preserve">Воспитательная деятельность в Школе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EE021F" w:rsidRPr="004678B6" w:rsidRDefault="00EE021F" w:rsidP="001020B7">
      <w:pPr>
        <w:rPr>
          <w:sz w:val="28"/>
          <w:szCs w:val="28"/>
        </w:rPr>
      </w:pPr>
    </w:p>
    <w:p w:rsidR="00EE021F" w:rsidRPr="004678B6" w:rsidRDefault="00EE021F" w:rsidP="001020B7">
      <w:pPr>
        <w:rPr>
          <w:sz w:val="28"/>
          <w:szCs w:val="28"/>
        </w:rPr>
      </w:pPr>
      <w:r w:rsidRPr="004678B6">
        <w:rPr>
          <w:sz w:val="28"/>
          <w:szCs w:val="28"/>
        </w:rPr>
        <w:t>Цель и задачи воспитания обучающихся.</w:t>
      </w:r>
    </w:p>
    <w:p w:rsidR="00EE021F" w:rsidRPr="004678B6" w:rsidRDefault="00EE021F" w:rsidP="001020B7">
      <w:pPr>
        <w:rPr>
          <w:sz w:val="28"/>
          <w:szCs w:val="28"/>
        </w:rPr>
      </w:pPr>
      <w:r w:rsidRPr="004678B6">
        <w:rPr>
          <w:sz w:val="28"/>
          <w:szCs w:val="28"/>
        </w:rPr>
        <w:t xml:space="preserve">Цель воспитания обучающихся в Школе:  </w:t>
      </w:r>
    </w:p>
    <w:p w:rsidR="00EE021F" w:rsidRPr="004678B6" w:rsidRDefault="00EE021F" w:rsidP="001020B7">
      <w:pPr>
        <w:rPr>
          <w:sz w:val="28"/>
          <w:szCs w:val="28"/>
        </w:rPr>
      </w:pPr>
      <w:r w:rsidRPr="004678B6">
        <w:rPr>
          <w:sz w:val="28"/>
          <w:szCs w:val="28"/>
        </w:rPr>
        <w:t>-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EE021F" w:rsidRPr="004678B6" w:rsidRDefault="00EE021F" w:rsidP="001020B7">
      <w:pPr>
        <w:rPr>
          <w:sz w:val="28"/>
          <w:szCs w:val="28"/>
        </w:rPr>
      </w:pPr>
      <w:r w:rsidRPr="004678B6">
        <w:rPr>
          <w:sz w:val="28"/>
          <w:szCs w:val="28"/>
        </w:rPr>
        <w:t>-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E021F" w:rsidRPr="004678B6" w:rsidRDefault="00EE021F" w:rsidP="001020B7">
      <w:pPr>
        <w:rPr>
          <w:sz w:val="28"/>
          <w:szCs w:val="28"/>
        </w:rPr>
      </w:pPr>
      <w:r w:rsidRPr="004678B6">
        <w:rPr>
          <w:sz w:val="28"/>
          <w:szCs w:val="28"/>
        </w:rPr>
        <w:t>Задачи воспитания обучающихся в Школе:</w:t>
      </w:r>
    </w:p>
    <w:p w:rsidR="00EE021F" w:rsidRPr="004678B6" w:rsidRDefault="00EE021F" w:rsidP="001020B7">
      <w:pPr>
        <w:rPr>
          <w:sz w:val="28"/>
          <w:szCs w:val="28"/>
        </w:rPr>
      </w:pPr>
      <w:r w:rsidRPr="004678B6">
        <w:rPr>
          <w:sz w:val="28"/>
          <w:szCs w:val="28"/>
        </w:rPr>
        <w:t xml:space="preserve">- 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EE021F" w:rsidRPr="004678B6" w:rsidRDefault="00EE021F" w:rsidP="001020B7">
      <w:pPr>
        <w:rPr>
          <w:sz w:val="28"/>
          <w:szCs w:val="28"/>
        </w:rPr>
      </w:pPr>
      <w:r w:rsidRPr="004678B6">
        <w:rPr>
          <w:sz w:val="28"/>
          <w:szCs w:val="28"/>
        </w:rPr>
        <w:t xml:space="preserve">- формирование и развитие личностных отношений к этим нормам, ценностям, традициям (их освоение, принятие); </w:t>
      </w:r>
    </w:p>
    <w:p w:rsidR="00EE021F" w:rsidRPr="004678B6" w:rsidRDefault="00EE021F" w:rsidP="001020B7">
      <w:pPr>
        <w:rPr>
          <w:sz w:val="28"/>
          <w:szCs w:val="28"/>
        </w:rPr>
      </w:pPr>
      <w:r w:rsidRPr="004678B6">
        <w:rPr>
          <w:sz w:val="28"/>
          <w:szCs w:val="28"/>
        </w:rPr>
        <w:t xml:space="preserve">-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EE021F" w:rsidRPr="004678B6" w:rsidRDefault="00EE021F" w:rsidP="001020B7">
      <w:pPr>
        <w:rPr>
          <w:sz w:val="28"/>
          <w:szCs w:val="28"/>
        </w:rPr>
      </w:pPr>
      <w:r w:rsidRPr="004678B6">
        <w:rPr>
          <w:sz w:val="28"/>
          <w:szCs w:val="28"/>
        </w:rPr>
        <w:t xml:space="preserve">- достижение личностных результатов освоения общеобразовательных программ в соответствии с ФГОС ООО. </w:t>
      </w:r>
    </w:p>
    <w:p w:rsidR="00EE021F" w:rsidRPr="004678B6" w:rsidRDefault="00EE021F" w:rsidP="001020B7">
      <w:pPr>
        <w:rPr>
          <w:sz w:val="28"/>
          <w:szCs w:val="28"/>
        </w:rPr>
      </w:pPr>
      <w:r w:rsidRPr="004678B6">
        <w:rPr>
          <w:sz w:val="28"/>
          <w:szCs w:val="28"/>
        </w:rPr>
        <w:t>Личностные результаты освоения обучающимися образовательных программ включают:</w:t>
      </w:r>
    </w:p>
    <w:p w:rsidR="00EE021F" w:rsidRPr="004678B6" w:rsidRDefault="00EE021F" w:rsidP="001020B7">
      <w:pPr>
        <w:rPr>
          <w:sz w:val="28"/>
          <w:szCs w:val="28"/>
        </w:rPr>
      </w:pPr>
      <w:r w:rsidRPr="004678B6">
        <w:rPr>
          <w:sz w:val="28"/>
          <w:szCs w:val="28"/>
        </w:rPr>
        <w:t xml:space="preserve">- осознание российской гражданской идентичности; </w:t>
      </w:r>
    </w:p>
    <w:p w:rsidR="00EE021F" w:rsidRPr="004678B6" w:rsidRDefault="00EE021F" w:rsidP="001020B7">
      <w:pPr>
        <w:rPr>
          <w:sz w:val="28"/>
          <w:szCs w:val="28"/>
        </w:rPr>
      </w:pPr>
      <w:r w:rsidRPr="004678B6">
        <w:rPr>
          <w:sz w:val="28"/>
          <w:szCs w:val="28"/>
        </w:rPr>
        <w:t>- сформированность ценностей самостоятельности и инициативы;</w:t>
      </w:r>
    </w:p>
    <w:p w:rsidR="00EE021F" w:rsidRPr="004678B6" w:rsidRDefault="00EE021F" w:rsidP="001020B7">
      <w:pPr>
        <w:rPr>
          <w:sz w:val="28"/>
          <w:szCs w:val="28"/>
        </w:rPr>
      </w:pPr>
      <w:r w:rsidRPr="004678B6">
        <w:rPr>
          <w:sz w:val="28"/>
          <w:szCs w:val="28"/>
        </w:rPr>
        <w:t>- готовность обучающихся к саморазвитию, самостоятельности и личностному самоопределению;</w:t>
      </w:r>
    </w:p>
    <w:p w:rsidR="00EE021F" w:rsidRPr="004678B6" w:rsidRDefault="00EE021F" w:rsidP="001020B7">
      <w:pPr>
        <w:rPr>
          <w:sz w:val="28"/>
          <w:szCs w:val="28"/>
        </w:rPr>
      </w:pPr>
      <w:r w:rsidRPr="004678B6">
        <w:rPr>
          <w:sz w:val="28"/>
          <w:szCs w:val="28"/>
        </w:rPr>
        <w:t>- наличие мотивации к целенаправленной социально значимой деятельности;</w:t>
      </w:r>
    </w:p>
    <w:p w:rsidR="00EE021F" w:rsidRPr="004678B6" w:rsidRDefault="00EE021F" w:rsidP="001020B7">
      <w:pPr>
        <w:rPr>
          <w:sz w:val="28"/>
          <w:szCs w:val="28"/>
        </w:rPr>
      </w:pPr>
      <w:r w:rsidRPr="004678B6">
        <w:rPr>
          <w:sz w:val="28"/>
          <w:szCs w:val="28"/>
        </w:rPr>
        <w:t>- сформированность внутренней позиции личности как особого ценностного отношения к себе, окружающим людям и жизни в целом.</w:t>
      </w:r>
    </w:p>
    <w:p w:rsidR="00EE021F" w:rsidRPr="004678B6" w:rsidRDefault="00EE021F" w:rsidP="001020B7">
      <w:pPr>
        <w:rPr>
          <w:sz w:val="28"/>
          <w:szCs w:val="28"/>
        </w:rPr>
      </w:pPr>
      <w:r w:rsidRPr="004678B6">
        <w:rPr>
          <w:sz w:val="28"/>
          <w:szCs w:val="28"/>
        </w:rPr>
        <w:t xml:space="preserve">Воспитательная деятельность в Школе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w:t>
      </w:r>
    </w:p>
    <w:p w:rsidR="00EE021F" w:rsidRPr="004678B6" w:rsidRDefault="00EE021F" w:rsidP="001020B7">
      <w:pPr>
        <w:rPr>
          <w:sz w:val="28"/>
          <w:szCs w:val="28"/>
        </w:rPr>
      </w:pPr>
      <w:r w:rsidRPr="004678B6">
        <w:rPr>
          <w:sz w:val="28"/>
          <w:szCs w:val="28"/>
        </w:rPr>
        <w:t>Направления воспитания.</w:t>
      </w:r>
    </w:p>
    <w:p w:rsidR="00EE021F" w:rsidRPr="004678B6" w:rsidRDefault="00EE021F" w:rsidP="001020B7">
      <w:pPr>
        <w:rPr>
          <w:sz w:val="28"/>
          <w:szCs w:val="28"/>
        </w:rPr>
      </w:pPr>
      <w:r w:rsidRPr="004678B6">
        <w:rPr>
          <w:sz w:val="28"/>
          <w:szCs w:val="28"/>
        </w:rPr>
        <w:t xml:space="preserve">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EE021F" w:rsidRPr="004678B6" w:rsidRDefault="00EE021F" w:rsidP="001020B7">
      <w:pPr>
        <w:rPr>
          <w:sz w:val="28"/>
          <w:szCs w:val="28"/>
        </w:rPr>
      </w:pPr>
      <w:r w:rsidRPr="004678B6">
        <w:rPr>
          <w:sz w:val="28"/>
          <w:szCs w:val="28"/>
        </w:rPr>
        <w:t>-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EE021F" w:rsidRPr="004678B6" w:rsidRDefault="00EE021F" w:rsidP="001020B7">
      <w:pPr>
        <w:rPr>
          <w:sz w:val="28"/>
          <w:szCs w:val="28"/>
        </w:rPr>
      </w:pPr>
      <w:r w:rsidRPr="004678B6">
        <w:rPr>
          <w:sz w:val="28"/>
          <w:szCs w:val="28"/>
        </w:rPr>
        <w:t>-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EE021F" w:rsidRPr="004678B6" w:rsidRDefault="00EE021F" w:rsidP="001020B7">
      <w:pPr>
        <w:rPr>
          <w:sz w:val="28"/>
          <w:szCs w:val="28"/>
        </w:rPr>
      </w:pPr>
      <w:r w:rsidRPr="004678B6">
        <w:rPr>
          <w:sz w:val="28"/>
          <w:szCs w:val="28"/>
        </w:rPr>
        <w:t>-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EE021F" w:rsidRPr="004678B6" w:rsidRDefault="00EE021F" w:rsidP="001020B7">
      <w:pPr>
        <w:rPr>
          <w:sz w:val="28"/>
          <w:szCs w:val="28"/>
        </w:rPr>
      </w:pPr>
      <w:r w:rsidRPr="004678B6">
        <w:rPr>
          <w:sz w:val="28"/>
          <w:szCs w:val="28"/>
        </w:rPr>
        <w:t>-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EE021F" w:rsidRPr="004678B6" w:rsidRDefault="00EE021F" w:rsidP="001020B7">
      <w:pPr>
        <w:rPr>
          <w:sz w:val="28"/>
          <w:szCs w:val="28"/>
        </w:rPr>
      </w:pPr>
      <w:r w:rsidRPr="004678B6">
        <w:rPr>
          <w:sz w:val="28"/>
          <w:szCs w:val="28"/>
        </w:rPr>
        <w:t>-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EE021F" w:rsidRPr="004678B6" w:rsidRDefault="00EE021F" w:rsidP="001020B7">
      <w:pPr>
        <w:rPr>
          <w:sz w:val="28"/>
          <w:szCs w:val="28"/>
        </w:rPr>
      </w:pPr>
      <w:r w:rsidRPr="004678B6">
        <w:rPr>
          <w:sz w:val="28"/>
          <w:szCs w:val="28"/>
        </w:rPr>
        <w:t>-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EE021F" w:rsidRPr="004678B6" w:rsidRDefault="00EE021F" w:rsidP="001020B7">
      <w:pPr>
        <w:rPr>
          <w:sz w:val="28"/>
          <w:szCs w:val="28"/>
        </w:rPr>
      </w:pPr>
      <w:r w:rsidRPr="004678B6">
        <w:rPr>
          <w:sz w:val="28"/>
          <w:szCs w:val="28"/>
        </w:rPr>
        <w:t>-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EE021F" w:rsidRPr="004678B6" w:rsidRDefault="00EE021F" w:rsidP="001020B7">
      <w:pPr>
        <w:rPr>
          <w:sz w:val="28"/>
          <w:szCs w:val="28"/>
        </w:rPr>
      </w:pPr>
      <w:r w:rsidRPr="004678B6">
        <w:rPr>
          <w:sz w:val="28"/>
          <w:szCs w:val="28"/>
        </w:rPr>
        <w:t xml:space="preserve">-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EE021F" w:rsidRPr="004678B6" w:rsidRDefault="00EE021F" w:rsidP="001020B7">
      <w:pPr>
        <w:rPr>
          <w:sz w:val="28"/>
          <w:szCs w:val="28"/>
        </w:rPr>
      </w:pPr>
      <w:r w:rsidRPr="004678B6">
        <w:rPr>
          <w:sz w:val="28"/>
          <w:szCs w:val="28"/>
        </w:rPr>
        <w:t>Целевые ориентиры результатов воспитания.</w:t>
      </w:r>
    </w:p>
    <w:p w:rsidR="00EE021F" w:rsidRPr="004678B6" w:rsidRDefault="00EE021F" w:rsidP="001020B7">
      <w:pPr>
        <w:rPr>
          <w:sz w:val="28"/>
          <w:szCs w:val="28"/>
        </w:rPr>
      </w:pPr>
      <w:r w:rsidRPr="004678B6">
        <w:rPr>
          <w:sz w:val="28"/>
          <w:szCs w:val="28"/>
        </w:rPr>
        <w:t>Требования к личностным результатам освоения обучающимися ООП ООО установлены ФГОС ООО.</w:t>
      </w:r>
    </w:p>
    <w:p w:rsidR="00EE021F" w:rsidRPr="004678B6" w:rsidRDefault="00EE021F" w:rsidP="001020B7">
      <w:pPr>
        <w:rPr>
          <w:sz w:val="28"/>
          <w:szCs w:val="28"/>
        </w:rPr>
      </w:pPr>
      <w:r w:rsidRPr="004678B6">
        <w:rPr>
          <w:sz w:val="28"/>
          <w:szCs w:val="28"/>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EE021F" w:rsidRDefault="00EE021F" w:rsidP="001020B7">
      <w:pPr>
        <w:rPr>
          <w:sz w:val="28"/>
          <w:szCs w:val="28"/>
        </w:rPr>
      </w:pPr>
      <w:r w:rsidRPr="004678B6">
        <w:rPr>
          <w:sz w:val="28"/>
          <w:szCs w:val="28"/>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EE021F" w:rsidRPr="004678B6" w:rsidRDefault="00EE021F" w:rsidP="001020B7">
      <w:pPr>
        <w:rPr>
          <w:sz w:val="28"/>
          <w:szCs w:val="28"/>
        </w:rPr>
      </w:pPr>
    </w:p>
    <w:p w:rsidR="00EE021F" w:rsidRPr="004678B6" w:rsidRDefault="00EE021F" w:rsidP="001020B7">
      <w:pPr>
        <w:rPr>
          <w:sz w:val="28"/>
          <w:szCs w:val="28"/>
        </w:rPr>
      </w:pPr>
      <w:r w:rsidRPr="004678B6">
        <w:rPr>
          <w:sz w:val="28"/>
          <w:szCs w:val="28"/>
        </w:rPr>
        <w:t>Целевые ориентиры результатов воспитания на уровне основного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6627"/>
      </w:tblGrid>
      <w:tr w:rsidR="00EE021F" w:rsidRPr="004678B6" w:rsidTr="00607E29">
        <w:tc>
          <w:tcPr>
            <w:tcW w:w="2943" w:type="dxa"/>
          </w:tcPr>
          <w:p w:rsidR="00EE021F" w:rsidRPr="004678B6" w:rsidRDefault="00EE021F" w:rsidP="00607E29">
            <w:pPr>
              <w:rPr>
                <w:sz w:val="28"/>
                <w:szCs w:val="28"/>
              </w:rPr>
            </w:pPr>
            <w:r w:rsidRPr="004678B6">
              <w:rPr>
                <w:sz w:val="28"/>
                <w:szCs w:val="28"/>
              </w:rPr>
              <w:t>Направления воспитания</w:t>
            </w:r>
          </w:p>
        </w:tc>
        <w:tc>
          <w:tcPr>
            <w:tcW w:w="6627" w:type="dxa"/>
          </w:tcPr>
          <w:p w:rsidR="00EE021F" w:rsidRPr="004678B6" w:rsidRDefault="00EE021F" w:rsidP="00607E29">
            <w:pPr>
              <w:rPr>
                <w:sz w:val="28"/>
                <w:szCs w:val="28"/>
              </w:rPr>
            </w:pPr>
            <w:r w:rsidRPr="004678B6">
              <w:rPr>
                <w:sz w:val="28"/>
                <w:szCs w:val="28"/>
              </w:rPr>
              <w:t>Целевые ориентиры результатов воспитания</w:t>
            </w:r>
          </w:p>
        </w:tc>
      </w:tr>
      <w:tr w:rsidR="00EE021F" w:rsidRPr="004678B6" w:rsidTr="00607E29">
        <w:tc>
          <w:tcPr>
            <w:tcW w:w="2943" w:type="dxa"/>
          </w:tcPr>
          <w:p w:rsidR="00EE021F" w:rsidRPr="004678B6" w:rsidRDefault="00EE021F" w:rsidP="00607E29">
            <w:pPr>
              <w:rPr>
                <w:sz w:val="28"/>
                <w:szCs w:val="28"/>
              </w:rPr>
            </w:pPr>
            <w:r w:rsidRPr="004678B6">
              <w:rPr>
                <w:sz w:val="28"/>
                <w:szCs w:val="28"/>
              </w:rPr>
              <w:t>Гражданское воспитание</w:t>
            </w:r>
          </w:p>
        </w:tc>
        <w:tc>
          <w:tcPr>
            <w:tcW w:w="6627" w:type="dxa"/>
          </w:tcPr>
          <w:p w:rsidR="00EE021F" w:rsidRPr="004678B6" w:rsidRDefault="00EE021F" w:rsidP="00607E29">
            <w:pPr>
              <w:rPr>
                <w:sz w:val="28"/>
                <w:szCs w:val="28"/>
              </w:rPr>
            </w:pPr>
            <w:r w:rsidRPr="004678B6">
              <w:rPr>
                <w:sz w:val="28"/>
                <w:szCs w:val="28"/>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EE021F" w:rsidRPr="004678B6" w:rsidRDefault="00EE021F" w:rsidP="00607E29">
            <w:pPr>
              <w:rPr>
                <w:sz w:val="28"/>
                <w:szCs w:val="28"/>
              </w:rPr>
            </w:pPr>
            <w:r w:rsidRPr="004678B6">
              <w:rPr>
                <w:sz w:val="28"/>
                <w:szCs w:val="28"/>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EE021F" w:rsidRPr="004678B6" w:rsidRDefault="00EE021F" w:rsidP="00607E29">
            <w:pPr>
              <w:rPr>
                <w:sz w:val="28"/>
                <w:szCs w:val="28"/>
              </w:rPr>
            </w:pPr>
            <w:r w:rsidRPr="004678B6">
              <w:rPr>
                <w:sz w:val="28"/>
                <w:szCs w:val="28"/>
              </w:rPr>
              <w:t>проявляющий уважение к государственным символам России, праздникам;</w:t>
            </w:r>
          </w:p>
          <w:p w:rsidR="00EE021F" w:rsidRPr="004678B6" w:rsidRDefault="00EE021F" w:rsidP="00607E29">
            <w:pPr>
              <w:rPr>
                <w:sz w:val="28"/>
                <w:szCs w:val="28"/>
              </w:rPr>
            </w:pPr>
            <w:r w:rsidRPr="004678B6">
              <w:rPr>
                <w:sz w:val="28"/>
                <w:szCs w:val="28"/>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EE021F" w:rsidRPr="004678B6" w:rsidRDefault="00EE021F" w:rsidP="00607E29">
            <w:pPr>
              <w:rPr>
                <w:sz w:val="28"/>
                <w:szCs w:val="28"/>
              </w:rPr>
            </w:pPr>
            <w:r w:rsidRPr="004678B6">
              <w:rPr>
                <w:sz w:val="28"/>
                <w:szCs w:val="28"/>
              </w:rPr>
              <w:t>выражающий неприятие любой дискриминации граждан, проявлений экстремизма, терроризма, коррупции в обществе;</w:t>
            </w:r>
          </w:p>
          <w:p w:rsidR="00EE021F" w:rsidRPr="004678B6" w:rsidRDefault="00EE021F" w:rsidP="00607E29">
            <w:pPr>
              <w:rPr>
                <w:sz w:val="28"/>
                <w:szCs w:val="28"/>
              </w:rPr>
            </w:pPr>
            <w:r w:rsidRPr="004678B6">
              <w:rPr>
                <w:sz w:val="28"/>
                <w:szCs w:val="28"/>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tc>
      </w:tr>
      <w:tr w:rsidR="00EE021F" w:rsidRPr="004678B6" w:rsidTr="00607E29">
        <w:tc>
          <w:tcPr>
            <w:tcW w:w="2943" w:type="dxa"/>
          </w:tcPr>
          <w:p w:rsidR="00EE021F" w:rsidRPr="004678B6" w:rsidRDefault="00EE021F" w:rsidP="00607E29">
            <w:pPr>
              <w:rPr>
                <w:sz w:val="28"/>
                <w:szCs w:val="28"/>
              </w:rPr>
            </w:pPr>
            <w:r w:rsidRPr="004678B6">
              <w:rPr>
                <w:sz w:val="28"/>
                <w:szCs w:val="28"/>
              </w:rPr>
              <w:t>Патриотическое воспитание</w:t>
            </w:r>
          </w:p>
        </w:tc>
        <w:tc>
          <w:tcPr>
            <w:tcW w:w="6627" w:type="dxa"/>
          </w:tcPr>
          <w:p w:rsidR="00EE021F" w:rsidRPr="004678B6" w:rsidRDefault="00EE021F" w:rsidP="00607E29">
            <w:pPr>
              <w:rPr>
                <w:sz w:val="28"/>
                <w:szCs w:val="28"/>
              </w:rPr>
            </w:pPr>
            <w:r w:rsidRPr="004678B6">
              <w:rPr>
                <w:sz w:val="28"/>
                <w:szCs w:val="28"/>
              </w:rPr>
              <w:t>сознающий свою национальную, этническую принадлежность, любящий свой народ, его традиции, культуру;</w:t>
            </w:r>
          </w:p>
          <w:p w:rsidR="00EE021F" w:rsidRPr="004678B6" w:rsidRDefault="00EE021F" w:rsidP="00607E29">
            <w:pPr>
              <w:rPr>
                <w:sz w:val="28"/>
                <w:szCs w:val="28"/>
              </w:rPr>
            </w:pPr>
            <w:r w:rsidRPr="004678B6">
              <w:rPr>
                <w:sz w:val="28"/>
                <w:szCs w:val="28"/>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EE021F" w:rsidRPr="004678B6" w:rsidRDefault="00EE021F" w:rsidP="00607E29">
            <w:pPr>
              <w:rPr>
                <w:sz w:val="28"/>
                <w:szCs w:val="28"/>
              </w:rPr>
            </w:pPr>
            <w:r w:rsidRPr="004678B6">
              <w:rPr>
                <w:sz w:val="28"/>
                <w:szCs w:val="28"/>
              </w:rPr>
              <w:t xml:space="preserve">проявляющий интерес к познанию родного языка, истории и культуры своего края, своего народа, других народов России; </w:t>
            </w:r>
          </w:p>
          <w:p w:rsidR="00EE021F" w:rsidRPr="004678B6" w:rsidRDefault="00EE021F" w:rsidP="00607E29">
            <w:pPr>
              <w:rPr>
                <w:sz w:val="28"/>
                <w:szCs w:val="28"/>
              </w:rPr>
            </w:pPr>
            <w:r w:rsidRPr="004678B6">
              <w:rPr>
                <w:sz w:val="28"/>
                <w:szCs w:val="28"/>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EE021F" w:rsidRPr="004678B6" w:rsidRDefault="00EE021F" w:rsidP="00607E29">
            <w:pPr>
              <w:rPr>
                <w:sz w:val="28"/>
                <w:szCs w:val="28"/>
              </w:rPr>
            </w:pPr>
            <w:r w:rsidRPr="004678B6">
              <w:rPr>
                <w:sz w:val="28"/>
                <w:szCs w:val="28"/>
              </w:rPr>
              <w:t>принимающий участие в мероприятиях патриотической направленности.</w:t>
            </w:r>
          </w:p>
        </w:tc>
      </w:tr>
      <w:tr w:rsidR="00EE021F" w:rsidRPr="004678B6" w:rsidTr="00607E29">
        <w:tc>
          <w:tcPr>
            <w:tcW w:w="2943" w:type="dxa"/>
          </w:tcPr>
          <w:p w:rsidR="00EE021F" w:rsidRPr="004678B6" w:rsidRDefault="00EE021F" w:rsidP="00607E29">
            <w:pPr>
              <w:rPr>
                <w:sz w:val="28"/>
                <w:szCs w:val="28"/>
              </w:rPr>
            </w:pPr>
            <w:r w:rsidRPr="004678B6">
              <w:rPr>
                <w:sz w:val="28"/>
                <w:szCs w:val="28"/>
              </w:rPr>
              <w:t>Духовно-нравственное воспитание</w:t>
            </w:r>
          </w:p>
        </w:tc>
        <w:tc>
          <w:tcPr>
            <w:tcW w:w="6627" w:type="dxa"/>
          </w:tcPr>
          <w:p w:rsidR="00EE021F" w:rsidRPr="004678B6" w:rsidRDefault="00EE021F" w:rsidP="00607E29">
            <w:pPr>
              <w:rPr>
                <w:sz w:val="28"/>
                <w:szCs w:val="28"/>
              </w:rPr>
            </w:pPr>
            <w:r w:rsidRPr="004678B6">
              <w:rPr>
                <w:sz w:val="28"/>
                <w:szCs w:val="28"/>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EE021F" w:rsidRPr="004678B6" w:rsidRDefault="00EE021F" w:rsidP="00607E29">
            <w:pPr>
              <w:rPr>
                <w:sz w:val="28"/>
                <w:szCs w:val="28"/>
              </w:rPr>
            </w:pPr>
            <w:r w:rsidRPr="004678B6">
              <w:rPr>
                <w:sz w:val="28"/>
                <w:szCs w:val="28"/>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EE021F" w:rsidRPr="004678B6" w:rsidRDefault="00EE021F" w:rsidP="00607E29">
            <w:pPr>
              <w:rPr>
                <w:sz w:val="28"/>
                <w:szCs w:val="28"/>
              </w:rPr>
            </w:pPr>
            <w:r w:rsidRPr="004678B6">
              <w:rPr>
                <w:sz w:val="28"/>
                <w:szCs w:val="28"/>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EE021F" w:rsidRPr="004678B6" w:rsidRDefault="00EE021F" w:rsidP="00607E29">
            <w:pPr>
              <w:rPr>
                <w:sz w:val="28"/>
                <w:szCs w:val="28"/>
              </w:rPr>
            </w:pPr>
            <w:r w:rsidRPr="004678B6">
              <w:rPr>
                <w:sz w:val="28"/>
                <w:szCs w:val="28"/>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EE021F" w:rsidRPr="004678B6" w:rsidRDefault="00EE021F" w:rsidP="00607E29">
            <w:pPr>
              <w:rPr>
                <w:sz w:val="28"/>
                <w:szCs w:val="28"/>
              </w:rPr>
            </w:pPr>
            <w:r w:rsidRPr="004678B6">
              <w:rPr>
                <w:sz w:val="28"/>
                <w:szCs w:val="28"/>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EE021F" w:rsidRPr="004678B6" w:rsidRDefault="00EE021F" w:rsidP="00607E29">
            <w:pPr>
              <w:rPr>
                <w:sz w:val="28"/>
                <w:szCs w:val="28"/>
              </w:rPr>
            </w:pPr>
            <w:r w:rsidRPr="004678B6">
              <w:rPr>
                <w:sz w:val="28"/>
                <w:szCs w:val="28"/>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EE021F" w:rsidRPr="004678B6" w:rsidTr="00607E29">
        <w:tc>
          <w:tcPr>
            <w:tcW w:w="2943" w:type="dxa"/>
          </w:tcPr>
          <w:p w:rsidR="00EE021F" w:rsidRPr="004678B6" w:rsidRDefault="00EE021F" w:rsidP="00607E29">
            <w:pPr>
              <w:rPr>
                <w:sz w:val="28"/>
                <w:szCs w:val="28"/>
              </w:rPr>
            </w:pPr>
            <w:r w:rsidRPr="004678B6">
              <w:rPr>
                <w:sz w:val="28"/>
                <w:szCs w:val="28"/>
              </w:rPr>
              <w:t>Эстетическое воспитание</w:t>
            </w:r>
          </w:p>
        </w:tc>
        <w:tc>
          <w:tcPr>
            <w:tcW w:w="6627" w:type="dxa"/>
          </w:tcPr>
          <w:p w:rsidR="00EE021F" w:rsidRPr="004678B6" w:rsidRDefault="00EE021F" w:rsidP="00607E29">
            <w:pPr>
              <w:rPr>
                <w:sz w:val="28"/>
                <w:szCs w:val="28"/>
              </w:rPr>
            </w:pPr>
            <w:r w:rsidRPr="004678B6">
              <w:rPr>
                <w:sz w:val="28"/>
                <w:szCs w:val="28"/>
              </w:rPr>
              <w:t xml:space="preserve">выражающий понимание ценности отечественного и мирового искусства, народных традиций и народного творчества в искусстве; </w:t>
            </w:r>
          </w:p>
          <w:p w:rsidR="00EE021F" w:rsidRPr="004678B6" w:rsidRDefault="00EE021F" w:rsidP="00607E29">
            <w:pPr>
              <w:rPr>
                <w:sz w:val="28"/>
                <w:szCs w:val="28"/>
              </w:rPr>
            </w:pPr>
            <w:r w:rsidRPr="004678B6">
              <w:rPr>
                <w:sz w:val="28"/>
                <w:szCs w:val="28"/>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EE021F" w:rsidRPr="004678B6" w:rsidRDefault="00EE021F" w:rsidP="00607E29">
            <w:pPr>
              <w:rPr>
                <w:sz w:val="28"/>
                <w:szCs w:val="28"/>
              </w:rPr>
            </w:pPr>
            <w:r w:rsidRPr="004678B6">
              <w:rPr>
                <w:sz w:val="28"/>
                <w:szCs w:val="28"/>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EE021F" w:rsidRPr="004678B6" w:rsidRDefault="00EE021F" w:rsidP="00607E29">
            <w:pPr>
              <w:rPr>
                <w:sz w:val="28"/>
                <w:szCs w:val="28"/>
              </w:rPr>
            </w:pPr>
            <w:r w:rsidRPr="004678B6">
              <w:rPr>
                <w:sz w:val="28"/>
                <w:szCs w:val="28"/>
              </w:rPr>
              <w:t>ориентированный на самовыражение в разных видах искусства, в художественном творчестве.</w:t>
            </w:r>
          </w:p>
          <w:p w:rsidR="00EE021F" w:rsidRPr="004678B6" w:rsidRDefault="00EE021F" w:rsidP="00607E29">
            <w:pPr>
              <w:rPr>
                <w:sz w:val="28"/>
                <w:szCs w:val="28"/>
              </w:rPr>
            </w:pPr>
          </w:p>
        </w:tc>
      </w:tr>
      <w:tr w:rsidR="00EE021F" w:rsidRPr="004678B6" w:rsidTr="00607E29">
        <w:tc>
          <w:tcPr>
            <w:tcW w:w="2943" w:type="dxa"/>
          </w:tcPr>
          <w:p w:rsidR="00EE021F" w:rsidRPr="004678B6" w:rsidRDefault="00EE021F" w:rsidP="00607E29">
            <w:pPr>
              <w:rPr>
                <w:sz w:val="28"/>
                <w:szCs w:val="28"/>
              </w:rPr>
            </w:pPr>
            <w:r w:rsidRPr="004678B6">
              <w:rPr>
                <w:sz w:val="28"/>
                <w:szCs w:val="28"/>
              </w:rPr>
              <w:t>Физическое воспитание, формирование культуры здоровья и эмоционального благополучия</w:t>
            </w:r>
          </w:p>
        </w:tc>
        <w:tc>
          <w:tcPr>
            <w:tcW w:w="6627" w:type="dxa"/>
          </w:tcPr>
          <w:p w:rsidR="00EE021F" w:rsidRPr="004678B6" w:rsidRDefault="00EE021F" w:rsidP="00607E29">
            <w:pPr>
              <w:rPr>
                <w:sz w:val="28"/>
                <w:szCs w:val="28"/>
              </w:rPr>
            </w:pPr>
            <w:r w:rsidRPr="004678B6">
              <w:rPr>
                <w:sz w:val="28"/>
                <w:szCs w:val="28"/>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EE021F" w:rsidRPr="004678B6" w:rsidRDefault="00EE021F" w:rsidP="00607E29">
            <w:pPr>
              <w:rPr>
                <w:sz w:val="28"/>
                <w:szCs w:val="28"/>
              </w:rPr>
            </w:pPr>
            <w:r w:rsidRPr="004678B6">
              <w:rPr>
                <w:sz w:val="28"/>
                <w:szCs w:val="28"/>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EE021F" w:rsidRPr="004678B6" w:rsidRDefault="00EE021F" w:rsidP="00607E29">
            <w:pPr>
              <w:rPr>
                <w:sz w:val="28"/>
                <w:szCs w:val="28"/>
              </w:rPr>
            </w:pPr>
            <w:r w:rsidRPr="004678B6">
              <w:rPr>
                <w:sz w:val="28"/>
                <w:szCs w:val="28"/>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EE021F" w:rsidRPr="004678B6" w:rsidRDefault="00EE021F" w:rsidP="00607E29">
            <w:pPr>
              <w:rPr>
                <w:sz w:val="28"/>
                <w:szCs w:val="28"/>
              </w:rPr>
            </w:pPr>
            <w:r w:rsidRPr="004678B6">
              <w:rPr>
                <w:sz w:val="28"/>
                <w:szCs w:val="28"/>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EE021F" w:rsidRPr="004678B6" w:rsidRDefault="00EE021F" w:rsidP="00607E29">
            <w:pPr>
              <w:rPr>
                <w:sz w:val="28"/>
                <w:szCs w:val="28"/>
              </w:rPr>
            </w:pPr>
            <w:r w:rsidRPr="004678B6">
              <w:rPr>
                <w:sz w:val="28"/>
                <w:szCs w:val="28"/>
              </w:rPr>
              <w:t>способный адаптироваться к меняющимся социальным, информационным и природным условиям, стрессовым ситуациям.</w:t>
            </w:r>
          </w:p>
        </w:tc>
      </w:tr>
      <w:tr w:rsidR="00EE021F" w:rsidRPr="004678B6" w:rsidTr="00607E29">
        <w:tc>
          <w:tcPr>
            <w:tcW w:w="2943" w:type="dxa"/>
          </w:tcPr>
          <w:p w:rsidR="00EE021F" w:rsidRPr="004678B6" w:rsidRDefault="00EE021F" w:rsidP="00607E29">
            <w:pPr>
              <w:rPr>
                <w:sz w:val="28"/>
                <w:szCs w:val="28"/>
              </w:rPr>
            </w:pPr>
            <w:r w:rsidRPr="004678B6">
              <w:rPr>
                <w:sz w:val="28"/>
                <w:szCs w:val="28"/>
              </w:rPr>
              <w:t>Трудовое воспитание</w:t>
            </w:r>
          </w:p>
        </w:tc>
        <w:tc>
          <w:tcPr>
            <w:tcW w:w="6627" w:type="dxa"/>
          </w:tcPr>
          <w:p w:rsidR="00EE021F" w:rsidRPr="004678B6" w:rsidRDefault="00EE021F" w:rsidP="00607E29">
            <w:pPr>
              <w:rPr>
                <w:sz w:val="28"/>
                <w:szCs w:val="28"/>
              </w:rPr>
            </w:pPr>
            <w:r w:rsidRPr="004678B6">
              <w:rPr>
                <w:sz w:val="28"/>
                <w:szCs w:val="28"/>
              </w:rPr>
              <w:t>уважающий труд, результаты своего труда, труда других людей;</w:t>
            </w:r>
          </w:p>
          <w:p w:rsidR="00EE021F" w:rsidRPr="004678B6" w:rsidRDefault="00EE021F" w:rsidP="00607E29">
            <w:pPr>
              <w:rPr>
                <w:sz w:val="28"/>
                <w:szCs w:val="28"/>
              </w:rPr>
            </w:pPr>
            <w:r w:rsidRPr="004678B6">
              <w:rPr>
                <w:sz w:val="28"/>
                <w:szCs w:val="28"/>
              </w:rPr>
              <w:t>проявляющий интерес к практическому изучению профессий и труда различного рода, в том числе на основе применения предметных знаний;</w:t>
            </w:r>
          </w:p>
          <w:p w:rsidR="00EE021F" w:rsidRPr="004678B6" w:rsidRDefault="00EE021F" w:rsidP="00607E29">
            <w:pPr>
              <w:rPr>
                <w:sz w:val="28"/>
                <w:szCs w:val="28"/>
              </w:rPr>
            </w:pPr>
            <w:r w:rsidRPr="004678B6">
              <w:rPr>
                <w:sz w:val="28"/>
                <w:szCs w:val="28"/>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EE021F" w:rsidRPr="004678B6" w:rsidRDefault="00EE021F" w:rsidP="00607E29">
            <w:pPr>
              <w:rPr>
                <w:sz w:val="28"/>
                <w:szCs w:val="28"/>
              </w:rPr>
            </w:pPr>
            <w:r w:rsidRPr="004678B6">
              <w:rPr>
                <w:sz w:val="28"/>
                <w:szCs w:val="28"/>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EE021F" w:rsidRPr="004678B6" w:rsidRDefault="00EE021F" w:rsidP="00607E29">
            <w:pPr>
              <w:rPr>
                <w:sz w:val="28"/>
                <w:szCs w:val="28"/>
              </w:rPr>
            </w:pPr>
            <w:r w:rsidRPr="004678B6">
              <w:rPr>
                <w:sz w:val="28"/>
                <w:szCs w:val="28"/>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EE021F" w:rsidRPr="004678B6" w:rsidTr="00607E29">
        <w:tc>
          <w:tcPr>
            <w:tcW w:w="2943" w:type="dxa"/>
          </w:tcPr>
          <w:p w:rsidR="00EE021F" w:rsidRPr="004678B6" w:rsidRDefault="00EE021F" w:rsidP="00607E29">
            <w:pPr>
              <w:rPr>
                <w:sz w:val="28"/>
                <w:szCs w:val="28"/>
              </w:rPr>
            </w:pPr>
            <w:r w:rsidRPr="004678B6">
              <w:rPr>
                <w:sz w:val="28"/>
                <w:szCs w:val="28"/>
              </w:rPr>
              <w:t>Экологическое воспитание</w:t>
            </w:r>
          </w:p>
        </w:tc>
        <w:tc>
          <w:tcPr>
            <w:tcW w:w="6627" w:type="dxa"/>
          </w:tcPr>
          <w:p w:rsidR="00EE021F" w:rsidRPr="004678B6" w:rsidRDefault="00EE021F" w:rsidP="00607E29">
            <w:pPr>
              <w:rPr>
                <w:sz w:val="28"/>
                <w:szCs w:val="28"/>
              </w:rPr>
            </w:pPr>
            <w:r w:rsidRPr="004678B6">
              <w:rPr>
                <w:sz w:val="28"/>
                <w:szCs w:val="28"/>
              </w:rPr>
              <w:t>понимающий значение и глобальный характер экологических проблем, путей их решения, значение экологической культуры человека, общества;</w:t>
            </w:r>
          </w:p>
          <w:p w:rsidR="00EE021F" w:rsidRPr="004678B6" w:rsidRDefault="00EE021F" w:rsidP="00607E29">
            <w:pPr>
              <w:rPr>
                <w:sz w:val="28"/>
                <w:szCs w:val="28"/>
              </w:rPr>
            </w:pPr>
            <w:r w:rsidRPr="004678B6">
              <w:rPr>
                <w:sz w:val="28"/>
                <w:szCs w:val="28"/>
              </w:rPr>
              <w:t>сознающий свою ответственность как гражданина и потребителя в условиях взаимосвязи природной, технологической и социальной сред;</w:t>
            </w:r>
          </w:p>
          <w:p w:rsidR="00EE021F" w:rsidRPr="004678B6" w:rsidRDefault="00EE021F" w:rsidP="00607E29">
            <w:pPr>
              <w:rPr>
                <w:sz w:val="28"/>
                <w:szCs w:val="28"/>
              </w:rPr>
            </w:pPr>
            <w:r w:rsidRPr="004678B6">
              <w:rPr>
                <w:sz w:val="28"/>
                <w:szCs w:val="28"/>
              </w:rPr>
              <w:t>выражающий активное неприятие действий, приносящих вред природе;</w:t>
            </w:r>
          </w:p>
          <w:p w:rsidR="00EE021F" w:rsidRPr="004678B6" w:rsidRDefault="00EE021F" w:rsidP="00607E29">
            <w:pPr>
              <w:rPr>
                <w:sz w:val="28"/>
                <w:szCs w:val="28"/>
              </w:rPr>
            </w:pPr>
            <w:r w:rsidRPr="004678B6">
              <w:rPr>
                <w:sz w:val="28"/>
                <w:szCs w:val="28"/>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EE021F" w:rsidRPr="004678B6" w:rsidRDefault="00EE021F" w:rsidP="00607E29">
            <w:pPr>
              <w:rPr>
                <w:sz w:val="28"/>
                <w:szCs w:val="28"/>
              </w:rPr>
            </w:pPr>
            <w:r w:rsidRPr="004678B6">
              <w:rPr>
                <w:sz w:val="28"/>
                <w:szCs w:val="28"/>
              </w:rPr>
              <w:t>участвующий в практической деятельности экологической, природоохранной направленности.</w:t>
            </w:r>
          </w:p>
        </w:tc>
      </w:tr>
      <w:tr w:rsidR="00EE021F" w:rsidRPr="004678B6" w:rsidTr="00607E29">
        <w:tc>
          <w:tcPr>
            <w:tcW w:w="2943" w:type="dxa"/>
          </w:tcPr>
          <w:p w:rsidR="00EE021F" w:rsidRPr="004678B6" w:rsidRDefault="00EE021F" w:rsidP="00607E29">
            <w:pPr>
              <w:rPr>
                <w:sz w:val="28"/>
                <w:szCs w:val="28"/>
              </w:rPr>
            </w:pPr>
            <w:r w:rsidRPr="004678B6">
              <w:rPr>
                <w:sz w:val="28"/>
                <w:szCs w:val="28"/>
              </w:rPr>
              <w:t>Ценности научного познания</w:t>
            </w:r>
          </w:p>
        </w:tc>
        <w:tc>
          <w:tcPr>
            <w:tcW w:w="6627" w:type="dxa"/>
          </w:tcPr>
          <w:p w:rsidR="00EE021F" w:rsidRPr="004678B6" w:rsidRDefault="00EE021F" w:rsidP="00607E29">
            <w:pPr>
              <w:rPr>
                <w:sz w:val="28"/>
                <w:szCs w:val="28"/>
              </w:rPr>
            </w:pPr>
            <w:r w:rsidRPr="004678B6">
              <w:rPr>
                <w:sz w:val="28"/>
                <w:szCs w:val="28"/>
              </w:rPr>
              <w:t>выражающий познавательные интересы в разных предметных областях с учётом индивидуальных интересов, способностей, достижений;</w:t>
            </w:r>
          </w:p>
          <w:p w:rsidR="00EE021F" w:rsidRPr="004678B6" w:rsidRDefault="00EE021F" w:rsidP="00607E29">
            <w:pPr>
              <w:rPr>
                <w:sz w:val="28"/>
                <w:szCs w:val="28"/>
              </w:rPr>
            </w:pPr>
            <w:r w:rsidRPr="004678B6">
              <w:rPr>
                <w:sz w:val="28"/>
                <w:szCs w:val="28"/>
              </w:rPr>
              <w:t>ориентированный в деятельности на научные знания о природе и обществе, взаимосвязях человека с природной и социальной средой;</w:t>
            </w:r>
          </w:p>
          <w:p w:rsidR="00EE021F" w:rsidRPr="004678B6" w:rsidRDefault="00EE021F" w:rsidP="00607E29">
            <w:pPr>
              <w:rPr>
                <w:sz w:val="28"/>
                <w:szCs w:val="28"/>
              </w:rPr>
            </w:pPr>
            <w:r w:rsidRPr="004678B6">
              <w:rPr>
                <w:sz w:val="28"/>
                <w:szCs w:val="28"/>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EE021F" w:rsidRPr="004678B6" w:rsidRDefault="00EE021F" w:rsidP="00607E29">
            <w:pPr>
              <w:rPr>
                <w:sz w:val="28"/>
                <w:szCs w:val="28"/>
              </w:rPr>
            </w:pPr>
            <w:r w:rsidRPr="004678B6">
              <w:rPr>
                <w:sz w:val="28"/>
                <w:szCs w:val="28"/>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rsidR="00EE021F" w:rsidRPr="004678B6" w:rsidRDefault="00EE021F" w:rsidP="00607E29">
            <w:pPr>
              <w:rPr>
                <w:sz w:val="28"/>
                <w:szCs w:val="28"/>
              </w:rPr>
            </w:pPr>
          </w:p>
          <w:p w:rsidR="00EE021F" w:rsidRPr="004678B6" w:rsidRDefault="00EE021F" w:rsidP="00607E29">
            <w:pPr>
              <w:rPr>
                <w:sz w:val="28"/>
                <w:szCs w:val="28"/>
              </w:rPr>
            </w:pPr>
          </w:p>
        </w:tc>
      </w:tr>
    </w:tbl>
    <w:p w:rsidR="00EE021F" w:rsidRPr="004678B6" w:rsidRDefault="00EE021F" w:rsidP="001020B7">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3.Организационный раздел.</w:t>
      </w:r>
    </w:p>
    <w:p w:rsidR="00EE021F" w:rsidRPr="004678B6" w:rsidRDefault="00EE021F" w:rsidP="004678B6">
      <w:pPr>
        <w:rPr>
          <w:sz w:val="28"/>
          <w:szCs w:val="28"/>
        </w:rPr>
      </w:pPr>
      <w:r w:rsidRPr="004678B6">
        <w:rPr>
          <w:sz w:val="28"/>
          <w:szCs w:val="28"/>
        </w:rPr>
        <w:t>3.1.Формы взаимодействия участников образовательного процесса при создании и реализации программы формирования УУД.</w:t>
      </w:r>
    </w:p>
    <w:p w:rsidR="00EE021F" w:rsidRPr="004678B6" w:rsidRDefault="00EE021F" w:rsidP="004678B6">
      <w:pPr>
        <w:rPr>
          <w:sz w:val="28"/>
          <w:szCs w:val="28"/>
        </w:rPr>
      </w:pPr>
      <w:r w:rsidRPr="004678B6">
        <w:rPr>
          <w:sz w:val="28"/>
          <w:szCs w:val="28"/>
        </w:rPr>
        <w:t>C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rsidR="00EE021F" w:rsidRPr="004678B6" w:rsidRDefault="00EE021F" w:rsidP="004678B6">
      <w:pPr>
        <w:rPr>
          <w:sz w:val="28"/>
          <w:szCs w:val="28"/>
        </w:rPr>
      </w:pPr>
      <w:r w:rsidRPr="004678B6">
        <w:rPr>
          <w:sz w:val="28"/>
          <w:szCs w:val="28"/>
        </w:rP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EE021F" w:rsidRPr="004678B6" w:rsidRDefault="00EE021F" w:rsidP="004678B6">
      <w:pPr>
        <w:rPr>
          <w:sz w:val="28"/>
          <w:szCs w:val="28"/>
        </w:rPr>
      </w:pPr>
      <w:r w:rsidRPr="004678B6">
        <w:rPr>
          <w:sz w:val="28"/>
          <w:szCs w:val="28"/>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EE021F" w:rsidRPr="004678B6" w:rsidRDefault="00EE021F" w:rsidP="004678B6">
      <w:pPr>
        <w:rPr>
          <w:sz w:val="28"/>
          <w:szCs w:val="28"/>
        </w:rPr>
      </w:pPr>
      <w:r w:rsidRPr="004678B6">
        <w:rPr>
          <w:sz w:val="28"/>
          <w:szCs w:val="28"/>
        </w:rPr>
        <w:t>определение этапов и форм постепенного усложнения деятельности обучающихся по овладению УУД;</w:t>
      </w:r>
    </w:p>
    <w:p w:rsidR="00EE021F" w:rsidRPr="004678B6" w:rsidRDefault="00EE021F" w:rsidP="004678B6">
      <w:pPr>
        <w:rPr>
          <w:sz w:val="28"/>
          <w:szCs w:val="28"/>
        </w:rPr>
      </w:pPr>
      <w:r w:rsidRPr="004678B6">
        <w:rPr>
          <w:sz w:val="28"/>
          <w:szCs w:val="28"/>
        </w:rPr>
        <w:t>разработка общего алгоритма (технологической схемы) урока, имеющего два целевых фокуса (предметный и метапредметной);</w:t>
      </w:r>
    </w:p>
    <w:p w:rsidR="00EE021F" w:rsidRPr="004678B6" w:rsidRDefault="00EE021F" w:rsidP="004678B6">
      <w:pPr>
        <w:rPr>
          <w:sz w:val="28"/>
          <w:szCs w:val="28"/>
        </w:rPr>
      </w:pPr>
      <w:r w:rsidRPr="004678B6">
        <w:rPr>
          <w:sz w:val="28"/>
          <w:szCs w:val="28"/>
        </w:rPr>
        <w:t>разработка основных подходов к конструированию задач на применение УУД;</w:t>
      </w:r>
    </w:p>
    <w:p w:rsidR="00EE021F" w:rsidRPr="004678B6" w:rsidRDefault="00EE021F" w:rsidP="004678B6">
      <w:pPr>
        <w:rPr>
          <w:sz w:val="28"/>
          <w:szCs w:val="28"/>
        </w:rPr>
      </w:pPr>
      <w:r w:rsidRPr="004678B6">
        <w:rPr>
          <w:sz w:val="28"/>
          <w:szCs w:val="28"/>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EE021F" w:rsidRPr="004678B6" w:rsidRDefault="00EE021F" w:rsidP="004678B6">
      <w:pPr>
        <w:rPr>
          <w:sz w:val="28"/>
          <w:szCs w:val="28"/>
        </w:rPr>
      </w:pPr>
      <w:r w:rsidRPr="004678B6">
        <w:rPr>
          <w:sz w:val="28"/>
          <w:szCs w:val="28"/>
        </w:rPr>
        <w:t>разработка основных подходов к организации учебной деятельности по формированию и развитию ИКТ-компетенций;</w:t>
      </w:r>
    </w:p>
    <w:p w:rsidR="00EE021F" w:rsidRPr="004678B6" w:rsidRDefault="00EE021F" w:rsidP="004678B6">
      <w:pPr>
        <w:rPr>
          <w:sz w:val="28"/>
          <w:szCs w:val="28"/>
        </w:rPr>
      </w:pPr>
      <w:r w:rsidRPr="004678B6">
        <w:rPr>
          <w:sz w:val="28"/>
          <w:szCs w:val="28"/>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EE021F" w:rsidRPr="004678B6" w:rsidRDefault="00EE021F" w:rsidP="004678B6">
      <w:pPr>
        <w:rPr>
          <w:sz w:val="28"/>
          <w:szCs w:val="28"/>
        </w:rPr>
      </w:pPr>
      <w:r w:rsidRPr="004678B6">
        <w:rPr>
          <w:sz w:val="28"/>
          <w:szCs w:val="28"/>
        </w:rPr>
        <w:t>разработка методики и инструментария мониторинга успешности освоения и применения обучающимися УУД;</w:t>
      </w:r>
    </w:p>
    <w:p w:rsidR="00EE021F" w:rsidRPr="004678B6" w:rsidRDefault="00EE021F" w:rsidP="004678B6">
      <w:pPr>
        <w:rPr>
          <w:sz w:val="28"/>
          <w:szCs w:val="28"/>
        </w:rPr>
      </w:pPr>
      <w:r w:rsidRPr="004678B6">
        <w:rPr>
          <w:sz w:val="28"/>
          <w:szCs w:val="28"/>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EE021F" w:rsidRPr="004678B6" w:rsidRDefault="00EE021F" w:rsidP="004678B6">
      <w:pPr>
        <w:rPr>
          <w:sz w:val="28"/>
          <w:szCs w:val="28"/>
        </w:rPr>
      </w:pPr>
      <w:r w:rsidRPr="004678B6">
        <w:rPr>
          <w:sz w:val="28"/>
          <w:szCs w:val="28"/>
        </w:rP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rsidR="00EE021F" w:rsidRPr="004678B6" w:rsidRDefault="00EE021F" w:rsidP="004678B6">
      <w:pPr>
        <w:rPr>
          <w:sz w:val="28"/>
          <w:szCs w:val="28"/>
        </w:rPr>
      </w:pPr>
      <w:r w:rsidRPr="004678B6">
        <w:rPr>
          <w:sz w:val="28"/>
          <w:szCs w:val="28"/>
        </w:rPr>
        <w:t>организация и проведение систематических консультаций с учителями-предметниками по проблемам, связанным с развитием УУД в образовательном процессе;</w:t>
      </w:r>
    </w:p>
    <w:p w:rsidR="00EE021F" w:rsidRPr="004678B6" w:rsidRDefault="00EE021F" w:rsidP="004678B6">
      <w:pPr>
        <w:rPr>
          <w:sz w:val="28"/>
          <w:szCs w:val="28"/>
        </w:rPr>
      </w:pPr>
      <w:r w:rsidRPr="004678B6">
        <w:rPr>
          <w:sz w:val="28"/>
          <w:szCs w:val="28"/>
        </w:rPr>
        <w:t>организация и проведение методических семинаров с учителями-предметниками и педагогами-психологами по анализу и способам минимизации рисков развития УУД у обучающихся;</w:t>
      </w:r>
    </w:p>
    <w:p w:rsidR="00EE021F" w:rsidRPr="004678B6" w:rsidRDefault="00EE021F" w:rsidP="004678B6">
      <w:pPr>
        <w:rPr>
          <w:sz w:val="28"/>
          <w:szCs w:val="28"/>
        </w:rPr>
      </w:pPr>
      <w:r w:rsidRPr="004678B6">
        <w:rPr>
          <w:sz w:val="28"/>
          <w:szCs w:val="28"/>
        </w:rPr>
        <w:t>организация разъяснительной (просветительской работы) с родителями (законными представителями) по проблемам развития УУД у обучающихся;</w:t>
      </w:r>
    </w:p>
    <w:p w:rsidR="00EE021F" w:rsidRPr="004678B6" w:rsidRDefault="00EE021F" w:rsidP="004678B6">
      <w:pPr>
        <w:rPr>
          <w:sz w:val="28"/>
          <w:szCs w:val="28"/>
        </w:rPr>
      </w:pPr>
      <w:r w:rsidRPr="004678B6">
        <w:rPr>
          <w:sz w:val="28"/>
          <w:szCs w:val="28"/>
        </w:rPr>
        <w:t xml:space="preserve">организация отражения аналитических материалов о результатах работы по формированию УУД у обучающихся на сайте образовательной организации. </w:t>
      </w:r>
    </w:p>
    <w:p w:rsidR="00EE021F" w:rsidRPr="004678B6" w:rsidRDefault="00EE021F" w:rsidP="004678B6">
      <w:pPr>
        <w:rPr>
          <w:sz w:val="28"/>
          <w:szCs w:val="28"/>
        </w:rPr>
      </w:pPr>
      <w:r w:rsidRPr="004678B6">
        <w:rPr>
          <w:sz w:val="28"/>
          <w:szCs w:val="28"/>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EE021F" w:rsidRPr="004678B6" w:rsidRDefault="00EE021F" w:rsidP="004678B6">
      <w:pPr>
        <w:rPr>
          <w:sz w:val="28"/>
          <w:szCs w:val="28"/>
        </w:rPr>
      </w:pPr>
      <w:r w:rsidRPr="004678B6">
        <w:rPr>
          <w:sz w:val="28"/>
          <w:szCs w:val="28"/>
        </w:rPr>
        <w:t>На подготовительном этапе команда образовательной организации может провести следующие аналитические работы:</w:t>
      </w:r>
    </w:p>
    <w:p w:rsidR="00EE021F" w:rsidRPr="004678B6" w:rsidRDefault="00EE021F" w:rsidP="004678B6">
      <w:pPr>
        <w:rPr>
          <w:sz w:val="28"/>
          <w:szCs w:val="28"/>
        </w:rPr>
      </w:pPr>
      <w:r w:rsidRPr="004678B6">
        <w:rPr>
          <w:sz w:val="28"/>
          <w:szCs w:val="28"/>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EE021F" w:rsidRPr="004678B6" w:rsidRDefault="00EE021F" w:rsidP="004678B6">
      <w:pPr>
        <w:rPr>
          <w:sz w:val="28"/>
          <w:szCs w:val="28"/>
        </w:rPr>
      </w:pPr>
      <w:r w:rsidRPr="004678B6">
        <w:rPr>
          <w:sz w:val="28"/>
          <w:szCs w:val="28"/>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EE021F" w:rsidRPr="004678B6" w:rsidRDefault="00EE021F" w:rsidP="004678B6">
      <w:pPr>
        <w:rPr>
          <w:sz w:val="28"/>
          <w:szCs w:val="28"/>
        </w:rPr>
      </w:pPr>
      <w:r w:rsidRPr="004678B6">
        <w:rPr>
          <w:sz w:val="28"/>
          <w:szCs w:val="28"/>
        </w:rPr>
        <w:t>анализировать результаты обучающихся по линии развития УУД на предыдущем уровне;</w:t>
      </w:r>
    </w:p>
    <w:p w:rsidR="00EE021F" w:rsidRPr="004678B6" w:rsidRDefault="00EE021F" w:rsidP="004678B6">
      <w:pPr>
        <w:rPr>
          <w:sz w:val="28"/>
          <w:szCs w:val="28"/>
        </w:rPr>
      </w:pPr>
      <w:r w:rsidRPr="004678B6">
        <w:rPr>
          <w:sz w:val="28"/>
          <w:szCs w:val="28"/>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EE021F" w:rsidRPr="004678B6" w:rsidRDefault="00EE021F" w:rsidP="004678B6">
      <w:pPr>
        <w:rPr>
          <w:sz w:val="28"/>
          <w:szCs w:val="28"/>
        </w:rPr>
      </w:pPr>
      <w:r w:rsidRPr="004678B6">
        <w:rPr>
          <w:sz w:val="28"/>
          <w:szCs w:val="28"/>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EE021F" w:rsidRPr="004678B6" w:rsidRDefault="00EE021F" w:rsidP="004678B6">
      <w:pPr>
        <w:rPr>
          <w:sz w:val="28"/>
          <w:szCs w:val="28"/>
        </w:rPr>
      </w:pPr>
      <w:r w:rsidRPr="004678B6">
        <w:rPr>
          <w:sz w:val="28"/>
          <w:szCs w:val="28"/>
        </w:rP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EE021F" w:rsidRDefault="00EE021F" w:rsidP="004678B6">
      <w:pPr>
        <w:rPr>
          <w:sz w:val="28"/>
          <w:szCs w:val="28"/>
        </w:rPr>
      </w:pPr>
      <w:r w:rsidRPr="004678B6">
        <w:rPr>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Уклад Школы.</w:t>
      </w:r>
    </w:p>
    <w:p w:rsidR="00EE021F" w:rsidRPr="004678B6" w:rsidRDefault="00EE021F" w:rsidP="004678B6">
      <w:pPr>
        <w:rPr>
          <w:sz w:val="28"/>
          <w:szCs w:val="28"/>
        </w:rPr>
      </w:pPr>
      <w:r w:rsidRPr="004678B6">
        <w:rPr>
          <w:sz w:val="28"/>
          <w:szCs w:val="28"/>
        </w:rPr>
        <w:t>Уклад школы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EE021F" w:rsidRPr="004678B6" w:rsidRDefault="00EE021F" w:rsidP="004678B6">
      <w:pPr>
        <w:rPr>
          <w:sz w:val="28"/>
          <w:szCs w:val="28"/>
        </w:rPr>
      </w:pPr>
      <w:r>
        <w:rPr>
          <w:sz w:val="28"/>
          <w:szCs w:val="28"/>
        </w:rPr>
        <w:t>   МБОУ ООШ с.Ишля</w:t>
      </w:r>
      <w:r w:rsidRPr="004678B6">
        <w:rPr>
          <w:sz w:val="28"/>
          <w:szCs w:val="28"/>
        </w:rPr>
        <w:t xml:space="preserve">  (далее – школа) - это  сельская школа, удаленная от культурных и научных центров, спортивных школ и школ искусств. Данные факторы не могут не вносить  особенности в воспитательный процесс. Но следствием этого являются и  положительные стороны.</w:t>
      </w:r>
    </w:p>
    <w:p w:rsidR="00EE021F" w:rsidRPr="004678B6" w:rsidRDefault="00EE021F" w:rsidP="004678B6">
      <w:pPr>
        <w:rPr>
          <w:sz w:val="28"/>
          <w:szCs w:val="28"/>
        </w:rPr>
      </w:pPr>
      <w:r>
        <w:rPr>
          <w:sz w:val="28"/>
          <w:szCs w:val="28"/>
        </w:rPr>
        <w:t>Социокультурная среда сел</w:t>
      </w:r>
      <w:r w:rsidRPr="004678B6">
        <w:rPr>
          <w:sz w:val="28"/>
          <w:szCs w:val="28"/>
        </w:rPr>
        <w:t>а более консервативна и традиционна, чем в городе, сохраняется внутреннее духовное богатство, бережное отношение к Родине и природе. Сельская природная среда естественна и приближена к людям. Наш  школьник воспринимает природу как естественную среду собственного обитания.</w:t>
      </w:r>
    </w:p>
    <w:p w:rsidR="00EE021F" w:rsidRPr="004678B6" w:rsidRDefault="00EE021F" w:rsidP="004678B6">
      <w:pPr>
        <w:rPr>
          <w:sz w:val="28"/>
          <w:szCs w:val="28"/>
        </w:rPr>
      </w:pPr>
      <w:r w:rsidRPr="004678B6">
        <w:rPr>
          <w:sz w:val="28"/>
          <w:szCs w:val="28"/>
        </w:rPr>
        <w:t>Сельская школа, объединяя интеллигенцию, является не только образовательным, но и культурным центром села.</w:t>
      </w:r>
    </w:p>
    <w:p w:rsidR="00EE021F" w:rsidRPr="004678B6" w:rsidRDefault="00EE021F" w:rsidP="004678B6">
      <w:pPr>
        <w:rPr>
          <w:sz w:val="28"/>
          <w:szCs w:val="28"/>
        </w:rPr>
      </w:pPr>
      <w:r w:rsidRPr="004678B6">
        <w:rPr>
          <w:sz w:val="28"/>
          <w:szCs w:val="28"/>
        </w:rPr>
        <w:t>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Практически все педагоги школы род</w:t>
      </w:r>
      <w:r>
        <w:rPr>
          <w:sz w:val="28"/>
          <w:szCs w:val="28"/>
        </w:rPr>
        <w:t>ились в нашем сел</w:t>
      </w:r>
      <w:r w:rsidRPr="004678B6">
        <w:rPr>
          <w:sz w:val="28"/>
          <w:szCs w:val="28"/>
        </w:rPr>
        <w:t>е,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w:t>
      </w:r>
    </w:p>
    <w:p w:rsidR="00EE021F" w:rsidRPr="004678B6" w:rsidRDefault="00EE021F" w:rsidP="004678B6">
      <w:pPr>
        <w:rPr>
          <w:sz w:val="28"/>
          <w:szCs w:val="28"/>
        </w:rPr>
      </w:pPr>
      <w:r w:rsidRPr="004678B6">
        <w:rPr>
          <w:sz w:val="28"/>
          <w:szCs w:val="28"/>
        </w:rPr>
        <w:t>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w:t>
      </w:r>
    </w:p>
    <w:p w:rsidR="00EE021F" w:rsidRPr="004678B6" w:rsidRDefault="00EE021F" w:rsidP="004678B6">
      <w:pPr>
        <w:rPr>
          <w:sz w:val="28"/>
          <w:szCs w:val="28"/>
        </w:rPr>
      </w:pPr>
      <w:r w:rsidRPr="004678B6">
        <w:rPr>
          <w:sz w:val="28"/>
          <w:szCs w:val="28"/>
        </w:rPr>
        <w:t> Таким образом,  создавая  условия для  ребенка по выбору форм, способов самореализации на основе освоения общечеловеческих ценностей,  учитываем особенности сельской школы.</w:t>
      </w:r>
    </w:p>
    <w:p w:rsidR="00EE021F" w:rsidRPr="004678B6" w:rsidRDefault="00EE021F" w:rsidP="004678B6">
      <w:pPr>
        <w:rPr>
          <w:sz w:val="28"/>
          <w:szCs w:val="28"/>
        </w:rPr>
      </w:pPr>
      <w:r w:rsidRPr="004678B6">
        <w:rPr>
          <w:sz w:val="28"/>
          <w:szCs w:val="28"/>
        </w:rPr>
        <w:t> В процессе воспитания сотрудничаем с</w:t>
      </w:r>
      <w:r>
        <w:rPr>
          <w:sz w:val="28"/>
          <w:szCs w:val="28"/>
        </w:rPr>
        <w:t xml:space="preserve"> СДК с.Ишля ,библиотекой села</w:t>
      </w:r>
      <w:r w:rsidRPr="004678B6">
        <w:rPr>
          <w:sz w:val="28"/>
          <w:szCs w:val="28"/>
        </w:rPr>
        <w:t xml:space="preserve">. </w:t>
      </w:r>
    </w:p>
    <w:p w:rsidR="00EE021F" w:rsidRPr="004678B6" w:rsidRDefault="00EE021F" w:rsidP="004678B6">
      <w:pPr>
        <w:rPr>
          <w:sz w:val="28"/>
          <w:szCs w:val="28"/>
        </w:rPr>
      </w:pPr>
      <w:r>
        <w:rPr>
          <w:sz w:val="28"/>
          <w:szCs w:val="28"/>
        </w:rPr>
        <w:t xml:space="preserve">В школе функционирует отряд: ЮИД </w:t>
      </w:r>
    </w:p>
    <w:p w:rsidR="00EE021F" w:rsidRPr="004678B6" w:rsidRDefault="00EE021F" w:rsidP="004678B6">
      <w:pPr>
        <w:rPr>
          <w:sz w:val="28"/>
          <w:szCs w:val="28"/>
        </w:rPr>
      </w:pPr>
      <w:r w:rsidRPr="004678B6">
        <w:rPr>
          <w:sz w:val="28"/>
          <w:szCs w:val="28"/>
        </w:rPr>
        <w:t> Процесс воспитания  основывается на следующих принципах взаимодействия педагогов и школьников:</w:t>
      </w:r>
    </w:p>
    <w:p w:rsidR="00EE021F" w:rsidRPr="004678B6" w:rsidRDefault="00EE021F" w:rsidP="004678B6">
      <w:pPr>
        <w:rPr>
          <w:sz w:val="28"/>
          <w:szCs w:val="28"/>
        </w:rPr>
      </w:pPr>
      <w:r w:rsidRPr="004678B6">
        <w:rPr>
          <w:sz w:val="28"/>
          <w:szCs w:val="28"/>
        </w:rPr>
        <w:t> -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EE021F" w:rsidRPr="004678B6" w:rsidRDefault="00EE021F" w:rsidP="004678B6">
      <w:pPr>
        <w:rPr>
          <w:sz w:val="28"/>
          <w:szCs w:val="28"/>
        </w:rPr>
      </w:pPr>
      <w:r w:rsidRPr="004678B6">
        <w:rPr>
          <w:sz w:val="28"/>
          <w:szCs w:val="28"/>
        </w:rPr>
        <w:t> - 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EE021F" w:rsidRPr="004678B6" w:rsidRDefault="00EE021F" w:rsidP="004678B6">
      <w:pPr>
        <w:rPr>
          <w:sz w:val="28"/>
          <w:szCs w:val="28"/>
        </w:rPr>
      </w:pPr>
      <w:r w:rsidRPr="004678B6">
        <w:rPr>
          <w:sz w:val="28"/>
          <w:szCs w:val="28"/>
        </w:rPr>
        <w:t>  - реализация процесса воспитания главным образом через создание в школе детско-взрослых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rsidR="00EE021F" w:rsidRPr="004678B6" w:rsidRDefault="00EE021F" w:rsidP="004678B6">
      <w:pPr>
        <w:rPr>
          <w:sz w:val="28"/>
          <w:szCs w:val="28"/>
        </w:rPr>
      </w:pPr>
      <w:r w:rsidRPr="004678B6">
        <w:rPr>
          <w:sz w:val="28"/>
          <w:szCs w:val="28"/>
        </w:rPr>
        <w:t>  - организация основных совместных дел школьников и педагогов как предмета совместной заботы и взрослых, и детей;</w:t>
      </w:r>
    </w:p>
    <w:p w:rsidR="00EE021F" w:rsidRPr="004678B6" w:rsidRDefault="00EE021F" w:rsidP="004678B6">
      <w:pPr>
        <w:rPr>
          <w:sz w:val="28"/>
          <w:szCs w:val="28"/>
        </w:rPr>
      </w:pPr>
      <w:r w:rsidRPr="004678B6">
        <w:rPr>
          <w:sz w:val="28"/>
          <w:szCs w:val="28"/>
        </w:rPr>
        <w:t>  - системность, целесообразность и нешаблонность воспитания как условия его эффективности.</w:t>
      </w:r>
    </w:p>
    <w:p w:rsidR="00EE021F" w:rsidRPr="004678B6" w:rsidRDefault="00EE021F" w:rsidP="004678B6">
      <w:pPr>
        <w:rPr>
          <w:sz w:val="28"/>
          <w:szCs w:val="28"/>
        </w:rPr>
      </w:pPr>
      <w:r w:rsidRPr="004678B6">
        <w:rPr>
          <w:sz w:val="28"/>
          <w:szCs w:val="28"/>
        </w:rPr>
        <w:t xml:space="preserve">Основными традициями воспитания в Школе являются: </w:t>
      </w:r>
    </w:p>
    <w:p w:rsidR="00EE021F" w:rsidRPr="004678B6" w:rsidRDefault="00EE021F" w:rsidP="004678B6">
      <w:pPr>
        <w:rPr>
          <w:sz w:val="28"/>
          <w:szCs w:val="28"/>
        </w:rPr>
      </w:pPr>
      <w:r w:rsidRPr="004678B6">
        <w:rPr>
          <w:sz w:val="28"/>
          <w:szCs w:val="28"/>
        </w:rPr>
        <w:t>- годовой цикл ключевых общешкольных дел, связанных с важнейшими историческими датами и направлениями воспитательной деятельности, являющихся приоритетными для школы, через которые осуществляется интеграция воспитательных усилий педагогов.</w:t>
      </w:r>
    </w:p>
    <w:p w:rsidR="00EE021F" w:rsidRPr="004678B6" w:rsidRDefault="00EE021F" w:rsidP="004678B6">
      <w:pPr>
        <w:rPr>
          <w:sz w:val="28"/>
          <w:szCs w:val="28"/>
        </w:rPr>
      </w:pPr>
      <w:r w:rsidRPr="004678B6">
        <w:rPr>
          <w:sz w:val="28"/>
          <w:szCs w:val="28"/>
        </w:rPr>
        <w:t>- важной чертой каждого ключевого дела и большинства используемых для воспитания других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w:t>
      </w:r>
    </w:p>
    <w:p w:rsidR="00EE021F" w:rsidRPr="004678B6" w:rsidRDefault="00EE021F" w:rsidP="004678B6">
      <w:pPr>
        <w:rPr>
          <w:sz w:val="28"/>
          <w:szCs w:val="28"/>
        </w:rPr>
      </w:pPr>
      <w:r w:rsidRPr="004678B6">
        <w:rPr>
          <w:sz w:val="28"/>
          <w:szCs w:val="28"/>
        </w:rPr>
        <w:t>- в школе создаются такие условия, чтобы по мере взросления ребенка        увеличивалась и его роль в таких совместных делах (от пассивного наблюдателя до организатора);</w:t>
      </w:r>
    </w:p>
    <w:p w:rsidR="00EE021F" w:rsidRPr="004678B6" w:rsidRDefault="00EE021F" w:rsidP="004678B6">
      <w:pPr>
        <w:rPr>
          <w:sz w:val="28"/>
          <w:szCs w:val="28"/>
        </w:rPr>
      </w:pPr>
      <w:r w:rsidRPr="004678B6">
        <w:rPr>
          <w:sz w:val="28"/>
          <w:szCs w:val="28"/>
        </w:rPr>
        <w:t xml:space="preserve">- в проведении общешкольных дел присутствует дружественная соревновательность между классами и максимально поощряется конструктивное межклассное и межвозрастное взаимодействие школьников; </w:t>
      </w:r>
    </w:p>
    <w:p w:rsidR="00EE021F" w:rsidRPr="004678B6" w:rsidRDefault="00EE021F" w:rsidP="004678B6">
      <w:pPr>
        <w:rPr>
          <w:sz w:val="28"/>
          <w:szCs w:val="28"/>
        </w:rPr>
      </w:pPr>
      <w:r w:rsidRPr="004678B6">
        <w:rPr>
          <w:sz w:val="28"/>
          <w:szCs w:val="28"/>
        </w:rPr>
        <w:t>-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EE021F" w:rsidRPr="004678B6" w:rsidRDefault="00EE021F" w:rsidP="004678B6">
      <w:pPr>
        <w:rPr>
          <w:sz w:val="28"/>
          <w:szCs w:val="28"/>
        </w:rPr>
      </w:pPr>
      <w:r w:rsidRPr="004678B6">
        <w:rPr>
          <w:sz w:val="28"/>
          <w:szCs w:val="28"/>
        </w:rPr>
        <w:t xml:space="preserve">-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    </w:t>
      </w:r>
    </w:p>
    <w:p w:rsidR="00EE021F" w:rsidRPr="004678B6" w:rsidRDefault="00EE021F" w:rsidP="004678B6">
      <w:pPr>
        <w:rPr>
          <w:sz w:val="28"/>
          <w:szCs w:val="28"/>
        </w:rPr>
      </w:pPr>
      <w:r w:rsidRPr="004678B6">
        <w:rPr>
          <w:sz w:val="28"/>
          <w:szCs w:val="28"/>
        </w:rPr>
        <w:t>Виды, формы и содержание воспитательной деятельности</w:t>
      </w:r>
    </w:p>
    <w:p w:rsidR="00EE021F" w:rsidRPr="004678B6" w:rsidRDefault="00EE021F" w:rsidP="004678B6">
      <w:pPr>
        <w:rPr>
          <w:sz w:val="28"/>
          <w:szCs w:val="28"/>
        </w:rPr>
      </w:pPr>
      <w:r w:rsidRPr="004678B6">
        <w:rPr>
          <w:sz w:val="28"/>
          <w:szCs w:val="28"/>
        </w:rPr>
        <w:t xml:space="preserve">Содержание Программы спланировано по направлениям воспитательной работы, требуемым ФГОС ООО. Направления воспитания реализуются в следующих видах деятельности: </w:t>
      </w:r>
    </w:p>
    <w:p w:rsidR="00EE021F" w:rsidRPr="004678B6" w:rsidRDefault="00EE021F" w:rsidP="004678B6">
      <w:pPr>
        <w:rPr>
          <w:sz w:val="28"/>
          <w:szCs w:val="28"/>
        </w:rPr>
      </w:pPr>
      <w:r w:rsidRPr="004678B6">
        <w:rPr>
          <w:sz w:val="28"/>
          <w:szCs w:val="28"/>
        </w:rPr>
        <w:t>1. Урочная деятельность</w:t>
      </w:r>
    </w:p>
    <w:p w:rsidR="00EE021F" w:rsidRPr="004678B6" w:rsidRDefault="00EE021F" w:rsidP="004678B6">
      <w:pPr>
        <w:rPr>
          <w:sz w:val="28"/>
          <w:szCs w:val="28"/>
        </w:rPr>
      </w:pPr>
      <w:r w:rsidRPr="004678B6">
        <w:rPr>
          <w:sz w:val="28"/>
          <w:szCs w:val="28"/>
        </w:rPr>
        <w:t>2. Классное руководство</w:t>
      </w:r>
    </w:p>
    <w:p w:rsidR="00EE021F" w:rsidRPr="004678B6" w:rsidRDefault="00EE021F" w:rsidP="004678B6">
      <w:pPr>
        <w:rPr>
          <w:sz w:val="28"/>
          <w:szCs w:val="28"/>
        </w:rPr>
      </w:pPr>
      <w:r w:rsidRPr="004678B6">
        <w:rPr>
          <w:sz w:val="28"/>
          <w:szCs w:val="28"/>
        </w:rPr>
        <w:t>3. Основные общешкольные дела</w:t>
      </w:r>
    </w:p>
    <w:p w:rsidR="00EE021F" w:rsidRPr="004678B6" w:rsidRDefault="00EE021F" w:rsidP="004678B6">
      <w:pPr>
        <w:rPr>
          <w:sz w:val="28"/>
          <w:szCs w:val="28"/>
        </w:rPr>
      </w:pPr>
      <w:r w:rsidRPr="004678B6">
        <w:rPr>
          <w:sz w:val="28"/>
          <w:szCs w:val="28"/>
        </w:rPr>
        <w:t xml:space="preserve">4. Внеурочная деятельность </w:t>
      </w:r>
    </w:p>
    <w:p w:rsidR="00EE021F" w:rsidRPr="004678B6" w:rsidRDefault="00EE021F" w:rsidP="004678B6">
      <w:pPr>
        <w:rPr>
          <w:sz w:val="28"/>
          <w:szCs w:val="28"/>
        </w:rPr>
      </w:pPr>
      <w:r w:rsidRPr="004678B6">
        <w:rPr>
          <w:sz w:val="28"/>
          <w:szCs w:val="28"/>
        </w:rPr>
        <w:t>5. Внешкольные мероприятия</w:t>
      </w:r>
    </w:p>
    <w:p w:rsidR="00EE021F" w:rsidRPr="004678B6" w:rsidRDefault="00EE021F" w:rsidP="004678B6">
      <w:pPr>
        <w:rPr>
          <w:sz w:val="28"/>
          <w:szCs w:val="28"/>
        </w:rPr>
      </w:pPr>
      <w:r w:rsidRPr="004678B6">
        <w:rPr>
          <w:sz w:val="28"/>
          <w:szCs w:val="28"/>
        </w:rPr>
        <w:t>6. Организация предметно-пространственной среды</w:t>
      </w:r>
    </w:p>
    <w:p w:rsidR="00EE021F" w:rsidRPr="004678B6" w:rsidRDefault="00EE021F" w:rsidP="004678B6">
      <w:pPr>
        <w:rPr>
          <w:sz w:val="28"/>
          <w:szCs w:val="28"/>
        </w:rPr>
      </w:pPr>
      <w:r w:rsidRPr="004678B6">
        <w:rPr>
          <w:sz w:val="28"/>
          <w:szCs w:val="28"/>
        </w:rPr>
        <w:t>7. Взаимодействие с родителями (законными представителями)</w:t>
      </w:r>
    </w:p>
    <w:p w:rsidR="00EE021F" w:rsidRPr="004678B6" w:rsidRDefault="00EE021F" w:rsidP="004678B6">
      <w:pPr>
        <w:rPr>
          <w:sz w:val="28"/>
          <w:szCs w:val="28"/>
        </w:rPr>
      </w:pPr>
      <w:r w:rsidRPr="004678B6">
        <w:rPr>
          <w:sz w:val="28"/>
          <w:szCs w:val="28"/>
        </w:rPr>
        <w:t>8. Самоуправление</w:t>
      </w:r>
    </w:p>
    <w:p w:rsidR="00EE021F" w:rsidRPr="004678B6" w:rsidRDefault="00EE021F" w:rsidP="004678B6">
      <w:pPr>
        <w:rPr>
          <w:sz w:val="28"/>
          <w:szCs w:val="28"/>
        </w:rPr>
      </w:pPr>
      <w:r w:rsidRPr="004678B6">
        <w:rPr>
          <w:sz w:val="28"/>
          <w:szCs w:val="28"/>
        </w:rPr>
        <w:t xml:space="preserve"> 9. Профилактика и безопасность</w:t>
      </w:r>
    </w:p>
    <w:p w:rsidR="00EE021F" w:rsidRPr="004678B6" w:rsidRDefault="00EE021F" w:rsidP="004678B6">
      <w:pPr>
        <w:rPr>
          <w:sz w:val="28"/>
          <w:szCs w:val="28"/>
        </w:rPr>
      </w:pPr>
      <w:r w:rsidRPr="004678B6">
        <w:rPr>
          <w:sz w:val="28"/>
          <w:szCs w:val="28"/>
        </w:rPr>
        <w:t>10. Социальное партнерство</w:t>
      </w:r>
    </w:p>
    <w:p w:rsidR="00EE021F" w:rsidRPr="004678B6" w:rsidRDefault="00EE021F" w:rsidP="004678B6">
      <w:pPr>
        <w:rPr>
          <w:sz w:val="28"/>
          <w:szCs w:val="28"/>
        </w:rPr>
      </w:pPr>
      <w:r w:rsidRPr="004678B6">
        <w:rPr>
          <w:sz w:val="28"/>
          <w:szCs w:val="28"/>
        </w:rPr>
        <w:t>11. Профориентация</w:t>
      </w:r>
    </w:p>
    <w:p w:rsidR="00EE021F" w:rsidRPr="004678B6" w:rsidRDefault="00EE021F" w:rsidP="004678B6">
      <w:pPr>
        <w:rPr>
          <w:sz w:val="28"/>
          <w:szCs w:val="28"/>
        </w:rPr>
      </w:pPr>
      <w:r w:rsidRPr="004678B6">
        <w:rPr>
          <w:sz w:val="28"/>
          <w:szCs w:val="28"/>
        </w:rPr>
        <w:t>Основные (инвариантные) модули</w:t>
      </w:r>
    </w:p>
    <w:p w:rsidR="00EE021F" w:rsidRPr="004678B6" w:rsidRDefault="00EE021F" w:rsidP="004678B6">
      <w:pPr>
        <w:rPr>
          <w:sz w:val="28"/>
          <w:szCs w:val="28"/>
        </w:rPr>
      </w:pPr>
      <w:r w:rsidRPr="004678B6">
        <w:rPr>
          <w:sz w:val="28"/>
          <w:szCs w:val="28"/>
        </w:rPr>
        <w:t>УРОЧНАЯ ДЕЯТЕЛЬНОСТЬ</w:t>
      </w:r>
    </w:p>
    <w:p w:rsidR="00EE021F" w:rsidRPr="004678B6" w:rsidRDefault="00EE021F" w:rsidP="004678B6">
      <w:pPr>
        <w:rPr>
          <w:sz w:val="28"/>
          <w:szCs w:val="28"/>
        </w:rPr>
      </w:pPr>
      <w:r w:rsidRPr="004678B6">
        <w:rPr>
          <w:sz w:val="28"/>
          <w:szCs w:val="28"/>
        </w:rPr>
        <w:t>Реализация школьными педагогами воспитательного потенциала урока предполагает следующее:</w:t>
      </w:r>
    </w:p>
    <w:p w:rsidR="00EE021F" w:rsidRPr="004678B6" w:rsidRDefault="00EE021F" w:rsidP="004678B6">
      <w:pPr>
        <w:rPr>
          <w:sz w:val="28"/>
          <w:szCs w:val="28"/>
        </w:rPr>
      </w:pPr>
      <w:r w:rsidRPr="004678B6">
        <w:rPr>
          <w:sz w:val="28"/>
          <w:szCs w:val="28"/>
        </w:rPr>
        <w:t>-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EE021F" w:rsidRPr="004678B6" w:rsidRDefault="00EE021F" w:rsidP="004678B6">
      <w:pPr>
        <w:rPr>
          <w:sz w:val="28"/>
          <w:szCs w:val="28"/>
        </w:rPr>
      </w:pPr>
      <w:r w:rsidRPr="004678B6">
        <w:rPr>
          <w:sz w:val="28"/>
          <w:szCs w:val="28"/>
        </w:rPr>
        <w:t>-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EE021F" w:rsidRPr="004678B6" w:rsidRDefault="00EE021F" w:rsidP="004678B6">
      <w:pPr>
        <w:rPr>
          <w:sz w:val="28"/>
          <w:szCs w:val="28"/>
        </w:rPr>
      </w:pPr>
      <w:r w:rsidRPr="004678B6">
        <w:rPr>
          <w:sz w:val="28"/>
          <w:szCs w:val="28"/>
        </w:rPr>
        <w:t>-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EE021F" w:rsidRPr="004678B6" w:rsidRDefault="00EE021F" w:rsidP="004678B6">
      <w:pPr>
        <w:rPr>
          <w:sz w:val="28"/>
          <w:szCs w:val="28"/>
        </w:rPr>
      </w:pPr>
      <w:r w:rsidRPr="004678B6">
        <w:rPr>
          <w:sz w:val="28"/>
          <w:szCs w:val="28"/>
        </w:rP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EE021F" w:rsidRPr="004678B6" w:rsidRDefault="00EE021F" w:rsidP="004678B6">
      <w:pPr>
        <w:rPr>
          <w:sz w:val="28"/>
          <w:szCs w:val="28"/>
        </w:rPr>
      </w:pPr>
      <w:r w:rsidRPr="004678B6">
        <w:rPr>
          <w:sz w:val="28"/>
          <w:szCs w:val="28"/>
        </w:rPr>
        <w:t>- 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EE021F" w:rsidRPr="004678B6" w:rsidRDefault="00EE021F" w:rsidP="004678B6">
      <w:pPr>
        <w:rPr>
          <w:sz w:val="28"/>
          <w:szCs w:val="28"/>
        </w:rPr>
      </w:pPr>
      <w:r w:rsidRPr="004678B6">
        <w:rPr>
          <w:sz w:val="28"/>
          <w:szCs w:val="28"/>
        </w:rPr>
        <w:t>-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EE021F" w:rsidRPr="004678B6" w:rsidRDefault="00EE021F" w:rsidP="004678B6">
      <w:pPr>
        <w:rPr>
          <w:sz w:val="28"/>
          <w:szCs w:val="28"/>
        </w:rPr>
      </w:pPr>
      <w:r w:rsidRPr="004678B6">
        <w:rPr>
          <w:sz w:val="28"/>
          <w:szCs w:val="28"/>
        </w:rPr>
        <w:t>- 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EE021F" w:rsidRPr="004678B6" w:rsidRDefault="00EE021F" w:rsidP="004678B6">
      <w:pPr>
        <w:rPr>
          <w:sz w:val="28"/>
          <w:szCs w:val="28"/>
        </w:rPr>
      </w:pPr>
      <w:r w:rsidRPr="004678B6">
        <w:rPr>
          <w:sz w:val="28"/>
          <w:szCs w:val="28"/>
        </w:rPr>
        <w:t>- 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EE021F" w:rsidRPr="004678B6" w:rsidRDefault="00EE021F" w:rsidP="004678B6">
      <w:pPr>
        <w:rPr>
          <w:sz w:val="28"/>
          <w:szCs w:val="28"/>
        </w:rPr>
      </w:pPr>
      <w:r w:rsidRPr="004678B6">
        <w:rPr>
          <w:sz w:val="28"/>
          <w:szCs w:val="28"/>
        </w:rPr>
        <w:t>КЛАССНОЕ РУКОВОДСТВО</w:t>
      </w:r>
    </w:p>
    <w:p w:rsidR="00EE021F" w:rsidRPr="004678B6" w:rsidRDefault="00EE021F" w:rsidP="004678B6">
      <w:pPr>
        <w:rPr>
          <w:sz w:val="28"/>
          <w:szCs w:val="28"/>
        </w:rPr>
      </w:pPr>
      <w:r w:rsidRPr="004678B6">
        <w:rPr>
          <w:sz w:val="28"/>
          <w:szCs w:val="28"/>
        </w:rPr>
        <w:t xml:space="preserve">Осуществляя работу с классом, педагог </w:t>
      </w:r>
      <w:r>
        <w:rPr>
          <w:sz w:val="28"/>
          <w:szCs w:val="28"/>
        </w:rPr>
        <w:t>(классный руководитель</w:t>
      </w:r>
      <w:r w:rsidRPr="004678B6">
        <w:rPr>
          <w:sz w:val="28"/>
          <w:szCs w:val="28"/>
        </w:rPr>
        <w:t>)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EE021F" w:rsidRPr="004678B6" w:rsidRDefault="00EE021F" w:rsidP="004678B6">
      <w:pPr>
        <w:rPr>
          <w:sz w:val="28"/>
          <w:szCs w:val="28"/>
        </w:rPr>
      </w:pPr>
      <w:r w:rsidRPr="004678B6">
        <w:rPr>
          <w:sz w:val="28"/>
          <w:szCs w:val="28"/>
        </w:rPr>
        <w:t>Работа с классным коллективом:</w:t>
      </w:r>
    </w:p>
    <w:p w:rsidR="00EE021F" w:rsidRPr="004678B6" w:rsidRDefault="00EE021F" w:rsidP="004678B6">
      <w:pPr>
        <w:rPr>
          <w:sz w:val="28"/>
          <w:szCs w:val="28"/>
        </w:rPr>
      </w:pPr>
      <w:r w:rsidRPr="004678B6">
        <w:rPr>
          <w:sz w:val="28"/>
          <w:szCs w:val="28"/>
        </w:rPr>
        <w:t>- 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EE021F" w:rsidRPr="004678B6" w:rsidRDefault="00EE021F" w:rsidP="004678B6">
      <w:pPr>
        <w:rPr>
          <w:sz w:val="28"/>
          <w:szCs w:val="28"/>
        </w:rPr>
      </w:pPr>
      <w:r w:rsidRPr="004678B6">
        <w:rPr>
          <w:sz w:val="28"/>
          <w:szCs w:val="28"/>
        </w:rPr>
        <w:t>- 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EE021F" w:rsidRPr="004678B6" w:rsidRDefault="00EE021F" w:rsidP="004678B6">
      <w:pPr>
        <w:rPr>
          <w:sz w:val="28"/>
          <w:szCs w:val="28"/>
        </w:rPr>
      </w:pPr>
      <w:r w:rsidRPr="004678B6">
        <w:rPr>
          <w:sz w:val="28"/>
          <w:szCs w:val="28"/>
        </w:rPr>
        <w:t>- 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EE021F" w:rsidRPr="004678B6" w:rsidRDefault="00EE021F" w:rsidP="004678B6">
      <w:pPr>
        <w:rPr>
          <w:sz w:val="28"/>
          <w:szCs w:val="28"/>
        </w:rPr>
      </w:pPr>
      <w:r w:rsidRPr="004678B6">
        <w:rPr>
          <w:sz w:val="28"/>
          <w:szCs w:val="28"/>
        </w:rPr>
        <w:t>- сплочение коллектива класса через: игры и тренинги на сплочение и командообразование; однодневные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внутриклассные «огоньки» и вечера, дающие каждому школьнику возможность рефлексии собственного участия в жизни класса.</w:t>
      </w:r>
    </w:p>
    <w:p w:rsidR="00EE021F" w:rsidRPr="004678B6" w:rsidRDefault="00EE021F" w:rsidP="004678B6">
      <w:pPr>
        <w:rPr>
          <w:sz w:val="28"/>
          <w:szCs w:val="28"/>
        </w:rPr>
      </w:pPr>
      <w:r w:rsidRPr="004678B6">
        <w:rPr>
          <w:sz w:val="28"/>
          <w:szCs w:val="28"/>
        </w:rPr>
        <w:t>- выработка совместно со школьниками законов класса, помогающих детям освоить нормы и правила общения, которым они должны следовать в школе.</w:t>
      </w:r>
    </w:p>
    <w:p w:rsidR="00EE021F" w:rsidRPr="004678B6" w:rsidRDefault="00EE021F" w:rsidP="004678B6">
      <w:pPr>
        <w:rPr>
          <w:sz w:val="28"/>
          <w:szCs w:val="28"/>
        </w:rPr>
      </w:pPr>
      <w:r w:rsidRPr="004678B6">
        <w:rPr>
          <w:sz w:val="28"/>
          <w:szCs w:val="28"/>
        </w:rPr>
        <w:t>Индивидуальная работа с учащимися:</w:t>
      </w:r>
    </w:p>
    <w:p w:rsidR="00EE021F" w:rsidRPr="004678B6" w:rsidRDefault="00EE021F" w:rsidP="004678B6">
      <w:pPr>
        <w:rPr>
          <w:sz w:val="28"/>
          <w:szCs w:val="28"/>
        </w:rPr>
      </w:pPr>
      <w:r w:rsidRPr="004678B6">
        <w:rPr>
          <w:sz w:val="28"/>
          <w:szCs w:val="28"/>
        </w:rPr>
        <w:t>-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w:t>
      </w:r>
    </w:p>
    <w:p w:rsidR="00EE021F" w:rsidRPr="004678B6" w:rsidRDefault="00EE021F" w:rsidP="004678B6">
      <w:pPr>
        <w:rPr>
          <w:sz w:val="28"/>
          <w:szCs w:val="28"/>
        </w:rPr>
      </w:pPr>
      <w:r w:rsidRPr="004678B6">
        <w:rPr>
          <w:sz w:val="28"/>
          <w:szCs w:val="28"/>
        </w:rPr>
        <w:t>- 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EE021F" w:rsidRPr="004678B6" w:rsidRDefault="00EE021F" w:rsidP="004678B6">
      <w:pPr>
        <w:rPr>
          <w:sz w:val="28"/>
          <w:szCs w:val="28"/>
        </w:rPr>
      </w:pPr>
      <w:r w:rsidRPr="004678B6">
        <w:rPr>
          <w:sz w:val="28"/>
          <w:szCs w:val="28"/>
        </w:rPr>
        <w:t>-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EE021F" w:rsidRPr="004678B6" w:rsidRDefault="00EE021F" w:rsidP="004678B6">
      <w:pPr>
        <w:rPr>
          <w:sz w:val="28"/>
          <w:szCs w:val="28"/>
        </w:rPr>
      </w:pPr>
      <w:r w:rsidRPr="004678B6">
        <w:rPr>
          <w:sz w:val="28"/>
          <w:szCs w:val="28"/>
        </w:rPr>
        <w:t>- 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EE021F" w:rsidRPr="004678B6" w:rsidRDefault="00EE021F" w:rsidP="004678B6">
      <w:pPr>
        <w:rPr>
          <w:sz w:val="28"/>
          <w:szCs w:val="28"/>
        </w:rPr>
      </w:pPr>
      <w:r w:rsidRPr="004678B6">
        <w:rPr>
          <w:sz w:val="28"/>
          <w:szCs w:val="28"/>
        </w:rPr>
        <w:t>Работа с учителями, преподающими в классе:</w:t>
      </w:r>
    </w:p>
    <w:p w:rsidR="00EE021F" w:rsidRPr="004678B6" w:rsidRDefault="00EE021F" w:rsidP="004678B6">
      <w:pPr>
        <w:rPr>
          <w:sz w:val="28"/>
          <w:szCs w:val="28"/>
        </w:rPr>
      </w:pPr>
      <w:r w:rsidRPr="004678B6">
        <w:rPr>
          <w:sz w:val="28"/>
          <w:szCs w:val="28"/>
        </w:rPr>
        <w:t>- 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EE021F" w:rsidRPr="004678B6" w:rsidRDefault="00EE021F" w:rsidP="004678B6">
      <w:pPr>
        <w:rPr>
          <w:sz w:val="28"/>
          <w:szCs w:val="28"/>
        </w:rPr>
      </w:pPr>
      <w:r w:rsidRPr="004678B6">
        <w:rPr>
          <w:sz w:val="28"/>
          <w:szCs w:val="28"/>
        </w:rPr>
        <w:t>- проведение мини-педсоветов, направленных на решение конкретных проблем класса и интеграцию воспитательных влияний на школьников;</w:t>
      </w:r>
    </w:p>
    <w:p w:rsidR="00EE021F" w:rsidRPr="004678B6" w:rsidRDefault="00EE021F" w:rsidP="004678B6">
      <w:pPr>
        <w:rPr>
          <w:sz w:val="28"/>
          <w:szCs w:val="28"/>
        </w:rPr>
      </w:pPr>
      <w:r w:rsidRPr="004678B6">
        <w:rPr>
          <w:sz w:val="28"/>
          <w:szCs w:val="28"/>
        </w:rPr>
        <w:t>- 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EE021F" w:rsidRPr="004678B6" w:rsidRDefault="00EE021F" w:rsidP="004678B6">
      <w:pPr>
        <w:rPr>
          <w:sz w:val="28"/>
          <w:szCs w:val="28"/>
        </w:rPr>
      </w:pPr>
      <w:r w:rsidRPr="004678B6">
        <w:rPr>
          <w:sz w:val="28"/>
          <w:szCs w:val="28"/>
        </w:rPr>
        <w:t>- привлечение учителей к участию в родительских собраниях класса для объединения усилий в деле обучения и воспитания детей.</w:t>
      </w:r>
    </w:p>
    <w:p w:rsidR="00EE021F" w:rsidRPr="004678B6" w:rsidRDefault="00EE021F" w:rsidP="004678B6">
      <w:pPr>
        <w:rPr>
          <w:sz w:val="28"/>
          <w:szCs w:val="28"/>
        </w:rPr>
      </w:pPr>
      <w:r w:rsidRPr="004678B6">
        <w:rPr>
          <w:sz w:val="28"/>
          <w:szCs w:val="28"/>
        </w:rPr>
        <w:t>Работа с родителями учащихся или их законными представителями:</w:t>
      </w:r>
    </w:p>
    <w:p w:rsidR="00EE021F" w:rsidRPr="004678B6" w:rsidRDefault="00EE021F" w:rsidP="004678B6">
      <w:pPr>
        <w:rPr>
          <w:sz w:val="28"/>
          <w:szCs w:val="28"/>
        </w:rPr>
      </w:pPr>
      <w:r w:rsidRPr="004678B6">
        <w:rPr>
          <w:sz w:val="28"/>
          <w:szCs w:val="28"/>
        </w:rPr>
        <w:t>- регулярное информирование родителей о школьных успехах и проблемах их детей, о жизни класса в целом;</w:t>
      </w:r>
    </w:p>
    <w:p w:rsidR="00EE021F" w:rsidRPr="004678B6" w:rsidRDefault="00EE021F" w:rsidP="004678B6">
      <w:pPr>
        <w:rPr>
          <w:sz w:val="28"/>
          <w:szCs w:val="28"/>
        </w:rPr>
      </w:pPr>
      <w:r w:rsidRPr="004678B6">
        <w:rPr>
          <w:sz w:val="28"/>
          <w:szCs w:val="28"/>
        </w:rPr>
        <w:t>- 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EE021F" w:rsidRPr="004678B6" w:rsidRDefault="00EE021F" w:rsidP="004678B6">
      <w:pPr>
        <w:rPr>
          <w:sz w:val="28"/>
          <w:szCs w:val="28"/>
        </w:rPr>
      </w:pPr>
      <w:r w:rsidRPr="004678B6">
        <w:rPr>
          <w:sz w:val="28"/>
          <w:szCs w:val="28"/>
        </w:rPr>
        <w:t>- организация родительских собраний, происходящих в режиме обсуждения наиболее острых проблем обучения и воспитания школьников;</w:t>
      </w:r>
    </w:p>
    <w:p w:rsidR="00EE021F" w:rsidRPr="004678B6" w:rsidRDefault="00EE021F" w:rsidP="004678B6">
      <w:pPr>
        <w:rPr>
          <w:sz w:val="28"/>
          <w:szCs w:val="28"/>
        </w:rPr>
      </w:pPr>
      <w:r w:rsidRPr="004678B6">
        <w:rPr>
          <w:sz w:val="28"/>
          <w:szCs w:val="28"/>
        </w:rPr>
        <w:t>-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EE021F" w:rsidRPr="004678B6" w:rsidRDefault="00EE021F" w:rsidP="004678B6">
      <w:pPr>
        <w:rPr>
          <w:sz w:val="28"/>
          <w:szCs w:val="28"/>
        </w:rPr>
      </w:pPr>
      <w:r w:rsidRPr="004678B6">
        <w:rPr>
          <w:sz w:val="28"/>
          <w:szCs w:val="28"/>
        </w:rPr>
        <w:t>- привлечение членов семей школьников к организации и проведению дел класса;</w:t>
      </w:r>
    </w:p>
    <w:p w:rsidR="00EE021F" w:rsidRPr="004678B6" w:rsidRDefault="00EE021F" w:rsidP="004678B6">
      <w:pPr>
        <w:rPr>
          <w:sz w:val="28"/>
          <w:szCs w:val="28"/>
        </w:rPr>
      </w:pPr>
      <w:r w:rsidRPr="004678B6">
        <w:rPr>
          <w:sz w:val="28"/>
          <w:szCs w:val="28"/>
        </w:rPr>
        <w:t>- организация на базе класса семейных праздников, конкурсов, соревнований, направленных на сплочение семьи и школы.</w:t>
      </w:r>
    </w:p>
    <w:p w:rsidR="00EE021F" w:rsidRPr="004678B6" w:rsidRDefault="00EE021F" w:rsidP="004678B6">
      <w:pPr>
        <w:rPr>
          <w:sz w:val="28"/>
          <w:szCs w:val="28"/>
        </w:rPr>
      </w:pPr>
      <w:r w:rsidRPr="004678B6">
        <w:rPr>
          <w:sz w:val="28"/>
          <w:szCs w:val="28"/>
        </w:rPr>
        <w:t>ОСНОВНЫЕ ШКОЛЬНЫЕ ДЕЛА</w:t>
      </w:r>
    </w:p>
    <w:p w:rsidR="00EE021F" w:rsidRPr="004678B6" w:rsidRDefault="00EE021F" w:rsidP="004678B6">
      <w:pPr>
        <w:rPr>
          <w:sz w:val="28"/>
          <w:szCs w:val="28"/>
        </w:rPr>
      </w:pPr>
      <w:r w:rsidRPr="004678B6">
        <w:rPr>
          <w:sz w:val="28"/>
          <w:szCs w:val="28"/>
        </w:rPr>
        <w:t>Это главные традиционные общешкольные дела, в которых принимает участие большая часть школьников. Это комплекс коллективных творческих дел, интересных и значимых для школьников, объединяющих их вместе с педагогами в единый коллектив.</w:t>
      </w:r>
    </w:p>
    <w:p w:rsidR="00EE021F" w:rsidRPr="004678B6" w:rsidRDefault="00EE021F" w:rsidP="004678B6">
      <w:pPr>
        <w:rPr>
          <w:sz w:val="28"/>
          <w:szCs w:val="28"/>
        </w:rPr>
      </w:pPr>
      <w:r w:rsidRPr="004678B6">
        <w:rPr>
          <w:sz w:val="28"/>
          <w:szCs w:val="28"/>
        </w:rPr>
        <w:t>Реализация воспитательного потенциала основных школьных дел  предусматривает:</w:t>
      </w:r>
    </w:p>
    <w:p w:rsidR="00EE021F" w:rsidRPr="004678B6" w:rsidRDefault="00EE021F" w:rsidP="004678B6">
      <w:pPr>
        <w:rPr>
          <w:sz w:val="28"/>
          <w:szCs w:val="28"/>
        </w:rPr>
      </w:pPr>
      <w:r w:rsidRPr="004678B6">
        <w:rPr>
          <w:sz w:val="28"/>
          <w:szCs w:val="28"/>
        </w:rPr>
        <w:t>На школьном уровне:</w:t>
      </w:r>
    </w:p>
    <w:p w:rsidR="00EE021F" w:rsidRPr="004678B6" w:rsidRDefault="00EE021F" w:rsidP="004678B6">
      <w:pPr>
        <w:rPr>
          <w:sz w:val="28"/>
          <w:szCs w:val="28"/>
        </w:rPr>
      </w:pPr>
      <w:r w:rsidRPr="004678B6">
        <w:rPr>
          <w:sz w:val="28"/>
          <w:szCs w:val="28"/>
        </w:rPr>
        <w:t>- 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EE021F" w:rsidRPr="004678B6" w:rsidRDefault="00EE021F" w:rsidP="004678B6">
      <w:pPr>
        <w:rPr>
          <w:sz w:val="28"/>
          <w:szCs w:val="28"/>
        </w:rPr>
      </w:pPr>
      <w:r w:rsidRPr="004678B6">
        <w:rPr>
          <w:sz w:val="28"/>
          <w:szCs w:val="28"/>
        </w:rPr>
        <w:t>- 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w:t>
      </w:r>
    </w:p>
    <w:p w:rsidR="00EE021F" w:rsidRPr="004678B6" w:rsidRDefault="00EE021F" w:rsidP="004678B6">
      <w:pPr>
        <w:rPr>
          <w:sz w:val="28"/>
          <w:szCs w:val="28"/>
        </w:rPr>
      </w:pPr>
      <w:r w:rsidRPr="004678B6">
        <w:rPr>
          <w:sz w:val="28"/>
          <w:szCs w:val="28"/>
        </w:rPr>
        <w:t>- праздники, концерты, конкурсные программы  в Новогодние праздники, Осенние праздники, День матери, 8 Марта, День защитника Отечества, День Победы, выпускные вечера, «Первый звонок», «Последний звонок»  и др.;</w:t>
      </w:r>
    </w:p>
    <w:p w:rsidR="00EE021F" w:rsidRPr="004678B6" w:rsidRDefault="00EE021F" w:rsidP="004678B6">
      <w:pPr>
        <w:rPr>
          <w:sz w:val="28"/>
          <w:szCs w:val="28"/>
        </w:rPr>
      </w:pPr>
      <w:r w:rsidRPr="004678B6">
        <w:rPr>
          <w:sz w:val="28"/>
          <w:szCs w:val="28"/>
        </w:rPr>
        <w:t>- Предметные недели (литературы, русского и английского языков; математики, физики, биологии и химии; истории, обществознани</w:t>
      </w:r>
      <w:r>
        <w:rPr>
          <w:sz w:val="28"/>
          <w:szCs w:val="28"/>
        </w:rPr>
        <w:t>я и географии</w:t>
      </w:r>
      <w:r w:rsidRPr="004678B6">
        <w:rPr>
          <w:sz w:val="28"/>
          <w:szCs w:val="28"/>
        </w:rPr>
        <w:t>);</w:t>
      </w:r>
    </w:p>
    <w:p w:rsidR="00EE021F" w:rsidRPr="004678B6" w:rsidRDefault="00EE021F" w:rsidP="004678B6">
      <w:pPr>
        <w:rPr>
          <w:sz w:val="28"/>
          <w:szCs w:val="28"/>
        </w:rPr>
      </w:pPr>
      <w:r w:rsidRPr="004678B6">
        <w:rPr>
          <w:sz w:val="28"/>
          <w:szCs w:val="28"/>
        </w:rPr>
        <w:t>- День науки (подготовка проектов, исследовательских работ и их защита)</w:t>
      </w:r>
    </w:p>
    <w:p w:rsidR="00EE021F" w:rsidRPr="004678B6" w:rsidRDefault="00EE021F" w:rsidP="004678B6">
      <w:pPr>
        <w:rPr>
          <w:sz w:val="28"/>
          <w:szCs w:val="28"/>
        </w:rPr>
      </w:pPr>
      <w:r w:rsidRPr="004678B6">
        <w:rPr>
          <w:sz w:val="28"/>
          <w:szCs w:val="28"/>
        </w:rPr>
        <w:t>- концерты в сельском Доме культуры с вокальными, танцевальными выступлениями школьников  в День пожилого человека, День защиты ребенка, на Масленицу, 8 Марта, 9 Мая и др.</w:t>
      </w:r>
    </w:p>
    <w:p w:rsidR="00EE021F" w:rsidRPr="004678B6" w:rsidRDefault="00EE021F" w:rsidP="004678B6">
      <w:pPr>
        <w:rPr>
          <w:sz w:val="28"/>
          <w:szCs w:val="28"/>
        </w:rPr>
      </w:pPr>
      <w:r w:rsidRPr="004678B6">
        <w:rPr>
          <w:sz w:val="28"/>
          <w:szCs w:val="28"/>
        </w:rPr>
        <w:t>- 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EE021F" w:rsidRPr="004678B6" w:rsidRDefault="00EE021F" w:rsidP="004678B6">
      <w:pPr>
        <w:rPr>
          <w:sz w:val="28"/>
          <w:szCs w:val="28"/>
        </w:rPr>
      </w:pPr>
      <w:r w:rsidRPr="004678B6">
        <w:rPr>
          <w:sz w:val="28"/>
          <w:szCs w:val="28"/>
        </w:rPr>
        <w:t xml:space="preserve"> «Посвящение в пятиклассники»;</w:t>
      </w:r>
    </w:p>
    <w:p w:rsidR="00EE021F" w:rsidRPr="004678B6" w:rsidRDefault="00EE021F" w:rsidP="004678B6">
      <w:pPr>
        <w:rPr>
          <w:sz w:val="28"/>
          <w:szCs w:val="28"/>
        </w:rPr>
      </w:pPr>
      <w:r w:rsidRPr="004678B6">
        <w:rPr>
          <w:sz w:val="28"/>
          <w:szCs w:val="28"/>
        </w:rPr>
        <w:t xml:space="preserve"> «Первый звонок»;</w:t>
      </w:r>
    </w:p>
    <w:p w:rsidR="00EE021F" w:rsidRPr="004678B6" w:rsidRDefault="00EE021F" w:rsidP="004678B6">
      <w:pPr>
        <w:rPr>
          <w:sz w:val="28"/>
          <w:szCs w:val="28"/>
        </w:rPr>
      </w:pPr>
      <w:r w:rsidRPr="004678B6">
        <w:rPr>
          <w:sz w:val="28"/>
          <w:szCs w:val="28"/>
        </w:rPr>
        <w:t>«Последний звонок».</w:t>
      </w:r>
    </w:p>
    <w:p w:rsidR="00EE021F" w:rsidRPr="004678B6" w:rsidRDefault="00EE021F" w:rsidP="004678B6">
      <w:pPr>
        <w:rPr>
          <w:sz w:val="28"/>
          <w:szCs w:val="28"/>
        </w:rPr>
      </w:pPr>
      <w:r w:rsidRPr="004678B6">
        <w:rPr>
          <w:sz w:val="28"/>
          <w:szCs w:val="28"/>
        </w:rPr>
        <w:t>- 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EE021F" w:rsidRPr="004678B6" w:rsidRDefault="00EE021F" w:rsidP="004678B6">
      <w:pPr>
        <w:rPr>
          <w:sz w:val="28"/>
          <w:szCs w:val="28"/>
        </w:rPr>
      </w:pPr>
      <w:r w:rsidRPr="004678B6">
        <w:rPr>
          <w:sz w:val="28"/>
          <w:szCs w:val="28"/>
        </w:rPr>
        <w:t>- общешкольные линейки по итогам четвертей с вручением грамот и благодарностей;</w:t>
      </w:r>
    </w:p>
    <w:p w:rsidR="00EE021F" w:rsidRPr="004678B6" w:rsidRDefault="00EE021F" w:rsidP="004678B6">
      <w:pPr>
        <w:rPr>
          <w:sz w:val="28"/>
          <w:szCs w:val="28"/>
        </w:rPr>
      </w:pPr>
      <w:r w:rsidRPr="004678B6">
        <w:rPr>
          <w:sz w:val="28"/>
          <w:szCs w:val="28"/>
        </w:rPr>
        <w:t>- награждение на торжественной линейке «Последний звонок» по итогам учебного года Похвальными листами и грамотами обучающихся, а также классов, победивших в конкурсе  «Лучший класс школы».</w:t>
      </w:r>
    </w:p>
    <w:p w:rsidR="00EE021F" w:rsidRPr="004678B6" w:rsidRDefault="00EE021F" w:rsidP="004678B6">
      <w:pPr>
        <w:rPr>
          <w:sz w:val="28"/>
          <w:szCs w:val="28"/>
        </w:rPr>
      </w:pPr>
      <w:r w:rsidRPr="004678B6">
        <w:rPr>
          <w:sz w:val="28"/>
          <w:szCs w:val="28"/>
        </w:rPr>
        <w:t>На уровне классов: </w:t>
      </w:r>
    </w:p>
    <w:p w:rsidR="00EE021F" w:rsidRPr="004678B6" w:rsidRDefault="00EE021F" w:rsidP="004678B6">
      <w:pPr>
        <w:rPr>
          <w:sz w:val="28"/>
          <w:szCs w:val="28"/>
        </w:rPr>
      </w:pPr>
      <w:r w:rsidRPr="004678B6">
        <w:rPr>
          <w:sz w:val="28"/>
          <w:szCs w:val="28"/>
        </w:rPr>
        <w:t>- выбор и делегирование представителей классов в общешкольные советы дел, ответственных за подготовку общешкольных ключевых дел;  </w:t>
      </w:r>
    </w:p>
    <w:p w:rsidR="00EE021F" w:rsidRPr="004678B6" w:rsidRDefault="00EE021F" w:rsidP="004678B6">
      <w:pPr>
        <w:rPr>
          <w:sz w:val="28"/>
          <w:szCs w:val="28"/>
        </w:rPr>
      </w:pPr>
      <w:r w:rsidRPr="004678B6">
        <w:rPr>
          <w:sz w:val="28"/>
          <w:szCs w:val="28"/>
        </w:rPr>
        <w:t>- участие школьных классов в реализации общешкольных ключевых дел;</w:t>
      </w:r>
    </w:p>
    <w:p w:rsidR="00EE021F" w:rsidRPr="004678B6" w:rsidRDefault="00EE021F" w:rsidP="004678B6">
      <w:pPr>
        <w:rPr>
          <w:sz w:val="28"/>
          <w:szCs w:val="28"/>
        </w:rPr>
      </w:pPr>
      <w:r w:rsidRPr="004678B6">
        <w:rPr>
          <w:sz w:val="28"/>
          <w:szCs w:val="28"/>
        </w:rPr>
        <w:t>-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EE021F" w:rsidRPr="004678B6" w:rsidRDefault="00EE021F" w:rsidP="004678B6">
      <w:pPr>
        <w:rPr>
          <w:sz w:val="28"/>
          <w:szCs w:val="28"/>
        </w:rPr>
      </w:pPr>
      <w:r w:rsidRPr="004678B6">
        <w:rPr>
          <w:sz w:val="28"/>
          <w:szCs w:val="28"/>
        </w:rPr>
        <w:t>На индивидуальном уровне: </w:t>
      </w:r>
    </w:p>
    <w:p w:rsidR="00EE021F" w:rsidRPr="004678B6" w:rsidRDefault="00EE021F" w:rsidP="004678B6">
      <w:pPr>
        <w:rPr>
          <w:sz w:val="28"/>
          <w:szCs w:val="28"/>
        </w:rPr>
      </w:pPr>
      <w:r w:rsidRPr="004678B6">
        <w:rPr>
          <w:sz w:val="28"/>
          <w:szCs w:val="28"/>
        </w:rPr>
        <w:t>- 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EE021F" w:rsidRPr="004678B6" w:rsidRDefault="00EE021F" w:rsidP="004678B6">
      <w:pPr>
        <w:rPr>
          <w:sz w:val="28"/>
          <w:szCs w:val="28"/>
        </w:rPr>
      </w:pPr>
      <w:r w:rsidRPr="004678B6">
        <w:rPr>
          <w:sz w:val="28"/>
          <w:szCs w:val="28"/>
        </w:rPr>
        <w:t>- индивидуальная помощь ребенку (при необходимости) в освоении навыков подготовки, проведения и анализа ключевых дел;</w:t>
      </w:r>
    </w:p>
    <w:p w:rsidR="00EE021F" w:rsidRPr="004678B6" w:rsidRDefault="00EE021F" w:rsidP="004678B6">
      <w:pPr>
        <w:rPr>
          <w:sz w:val="28"/>
          <w:szCs w:val="28"/>
        </w:rPr>
      </w:pPr>
      <w:r w:rsidRPr="004678B6">
        <w:rPr>
          <w:sz w:val="28"/>
          <w:szCs w:val="28"/>
        </w:rPr>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EE021F" w:rsidRPr="004678B6" w:rsidRDefault="00EE021F" w:rsidP="004678B6">
      <w:pPr>
        <w:rPr>
          <w:sz w:val="28"/>
          <w:szCs w:val="28"/>
        </w:rPr>
      </w:pPr>
      <w:r w:rsidRPr="004678B6">
        <w:rPr>
          <w:sz w:val="28"/>
          <w:szCs w:val="28"/>
        </w:rPr>
        <w:t>-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EE021F" w:rsidRPr="004678B6" w:rsidRDefault="00EE021F" w:rsidP="004678B6">
      <w:pPr>
        <w:rPr>
          <w:sz w:val="28"/>
          <w:szCs w:val="28"/>
        </w:rPr>
      </w:pPr>
      <w:r w:rsidRPr="004678B6">
        <w:rPr>
          <w:sz w:val="28"/>
          <w:szCs w:val="28"/>
        </w:rPr>
        <w:t>ВНЕУРОЧНАЯ ДЕЯТЕЛЬНОСТЬ</w:t>
      </w:r>
    </w:p>
    <w:p w:rsidR="00EE021F" w:rsidRPr="004678B6" w:rsidRDefault="00EE021F" w:rsidP="004678B6">
      <w:pPr>
        <w:rPr>
          <w:sz w:val="28"/>
          <w:szCs w:val="28"/>
        </w:rPr>
      </w:pPr>
      <w:r w:rsidRPr="004678B6">
        <w:rPr>
          <w:sz w:val="28"/>
          <w:szCs w:val="28"/>
        </w:rPr>
        <w:t>Воспитание на занятиях школьных курсов внеурочной деятельности осуществляется по направлениям по ФГОС, преимущественно через:</w:t>
      </w:r>
    </w:p>
    <w:p w:rsidR="00EE021F" w:rsidRPr="004678B6" w:rsidRDefault="00EE021F" w:rsidP="004678B6">
      <w:pPr>
        <w:rPr>
          <w:sz w:val="28"/>
          <w:szCs w:val="28"/>
        </w:rPr>
      </w:pPr>
      <w:r w:rsidRPr="004678B6">
        <w:rPr>
          <w:sz w:val="28"/>
          <w:szCs w:val="28"/>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EE021F" w:rsidRPr="004678B6" w:rsidRDefault="00EE021F" w:rsidP="004678B6">
      <w:pPr>
        <w:rPr>
          <w:sz w:val="28"/>
          <w:szCs w:val="28"/>
        </w:rPr>
      </w:pPr>
      <w:r w:rsidRPr="004678B6">
        <w:rPr>
          <w:sz w:val="28"/>
          <w:szCs w:val="28"/>
        </w:rPr>
        <w:t>-формирование в кружках, секциях, клубах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EE021F" w:rsidRPr="004678B6" w:rsidRDefault="00EE021F" w:rsidP="004678B6">
      <w:pPr>
        <w:rPr>
          <w:sz w:val="28"/>
          <w:szCs w:val="28"/>
        </w:rPr>
      </w:pPr>
      <w:r w:rsidRPr="004678B6">
        <w:rPr>
          <w:sz w:val="28"/>
          <w:szCs w:val="28"/>
        </w:rPr>
        <w:t>-создание в детских объединениях традиций, задающих их членам определенные социально значимые формы поведения;</w:t>
      </w:r>
    </w:p>
    <w:p w:rsidR="00EE021F" w:rsidRPr="004678B6" w:rsidRDefault="00EE021F" w:rsidP="004678B6">
      <w:pPr>
        <w:rPr>
          <w:sz w:val="28"/>
          <w:szCs w:val="28"/>
        </w:rPr>
      </w:pPr>
      <w:r w:rsidRPr="004678B6">
        <w:rPr>
          <w:sz w:val="28"/>
          <w:szCs w:val="28"/>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EE021F" w:rsidRPr="004678B6" w:rsidRDefault="00EE021F" w:rsidP="004678B6">
      <w:pPr>
        <w:rPr>
          <w:sz w:val="28"/>
          <w:szCs w:val="28"/>
        </w:rPr>
      </w:pPr>
      <w:r w:rsidRPr="004678B6">
        <w:rPr>
          <w:sz w:val="28"/>
          <w:szCs w:val="28"/>
        </w:rPr>
        <w:t>-поощрение педагогами детских инициатив и детского самоуправления.</w:t>
      </w:r>
    </w:p>
    <w:p w:rsidR="00EE021F" w:rsidRPr="008E2CD8" w:rsidRDefault="00EE021F" w:rsidP="004678B6">
      <w:pPr>
        <w:rPr>
          <w:sz w:val="28"/>
          <w:szCs w:val="28"/>
        </w:rPr>
      </w:pPr>
      <w:r w:rsidRPr="008E2CD8">
        <w:rPr>
          <w:sz w:val="28"/>
          <w:szCs w:val="28"/>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rsidR="00EE021F" w:rsidRPr="008E2CD8" w:rsidRDefault="00EE021F" w:rsidP="004678B6">
      <w:pPr>
        <w:rPr>
          <w:sz w:val="28"/>
          <w:szCs w:val="28"/>
        </w:rPr>
      </w:pPr>
    </w:p>
    <w:p w:rsidR="00EE021F" w:rsidRPr="004678B6" w:rsidRDefault="00EE021F" w:rsidP="004678B6">
      <w:pPr>
        <w:rPr>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44"/>
        <w:gridCol w:w="3402"/>
        <w:gridCol w:w="1843"/>
      </w:tblGrid>
      <w:tr w:rsidR="00EE021F" w:rsidRPr="004678B6" w:rsidTr="00206B8A">
        <w:trPr>
          <w:trHeight w:val="554"/>
        </w:trPr>
        <w:tc>
          <w:tcPr>
            <w:tcW w:w="4644" w:type="dxa"/>
          </w:tcPr>
          <w:p w:rsidR="00EE021F" w:rsidRPr="004678B6" w:rsidRDefault="00EE021F" w:rsidP="004678B6">
            <w:pPr>
              <w:rPr>
                <w:sz w:val="28"/>
                <w:szCs w:val="28"/>
              </w:rPr>
            </w:pPr>
            <w:r w:rsidRPr="004678B6">
              <w:rPr>
                <w:sz w:val="28"/>
                <w:szCs w:val="28"/>
              </w:rPr>
              <w:t>Направление внеурочной</w:t>
            </w:r>
          </w:p>
          <w:p w:rsidR="00EE021F" w:rsidRPr="004678B6" w:rsidRDefault="00EE021F" w:rsidP="004678B6">
            <w:pPr>
              <w:rPr>
                <w:sz w:val="28"/>
                <w:szCs w:val="28"/>
              </w:rPr>
            </w:pPr>
            <w:r w:rsidRPr="004678B6">
              <w:rPr>
                <w:sz w:val="28"/>
                <w:szCs w:val="28"/>
              </w:rPr>
              <w:t>деятельности</w:t>
            </w:r>
          </w:p>
        </w:tc>
        <w:tc>
          <w:tcPr>
            <w:tcW w:w="3402" w:type="dxa"/>
          </w:tcPr>
          <w:p w:rsidR="00EE021F" w:rsidRPr="004678B6" w:rsidRDefault="00EE021F" w:rsidP="004678B6">
            <w:pPr>
              <w:rPr>
                <w:sz w:val="28"/>
                <w:szCs w:val="28"/>
              </w:rPr>
            </w:pPr>
            <w:r w:rsidRPr="004678B6">
              <w:rPr>
                <w:sz w:val="28"/>
                <w:szCs w:val="28"/>
              </w:rPr>
              <w:t>Название</w:t>
            </w:r>
          </w:p>
        </w:tc>
        <w:tc>
          <w:tcPr>
            <w:tcW w:w="1843" w:type="dxa"/>
          </w:tcPr>
          <w:p w:rsidR="00EE021F" w:rsidRPr="004678B6" w:rsidRDefault="00EE021F" w:rsidP="004678B6">
            <w:pPr>
              <w:rPr>
                <w:sz w:val="28"/>
                <w:szCs w:val="28"/>
              </w:rPr>
            </w:pPr>
            <w:r w:rsidRPr="004678B6">
              <w:rPr>
                <w:sz w:val="28"/>
                <w:szCs w:val="28"/>
              </w:rPr>
              <w:t>Количество часов</w:t>
            </w:r>
          </w:p>
        </w:tc>
      </w:tr>
      <w:tr w:rsidR="00EE021F" w:rsidRPr="004678B6" w:rsidTr="00206B8A">
        <w:trPr>
          <w:trHeight w:val="901"/>
        </w:trPr>
        <w:tc>
          <w:tcPr>
            <w:tcW w:w="4644" w:type="dxa"/>
          </w:tcPr>
          <w:p w:rsidR="00EE021F" w:rsidRPr="004678B6" w:rsidRDefault="00EE021F" w:rsidP="004678B6">
            <w:pPr>
              <w:rPr>
                <w:sz w:val="28"/>
                <w:szCs w:val="28"/>
              </w:rPr>
            </w:pPr>
            <w:r w:rsidRPr="004678B6">
              <w:rPr>
                <w:sz w:val="28"/>
                <w:szCs w:val="28"/>
              </w:rPr>
              <w:t>Информационно просветительские занятия патриотической, нравственной и экологической направленности</w:t>
            </w:r>
          </w:p>
        </w:tc>
        <w:tc>
          <w:tcPr>
            <w:tcW w:w="3402" w:type="dxa"/>
          </w:tcPr>
          <w:p w:rsidR="00EE021F" w:rsidRPr="004678B6" w:rsidRDefault="00EE021F" w:rsidP="004678B6">
            <w:pPr>
              <w:rPr>
                <w:sz w:val="28"/>
                <w:szCs w:val="28"/>
              </w:rPr>
            </w:pPr>
            <w:r w:rsidRPr="004678B6">
              <w:rPr>
                <w:sz w:val="28"/>
                <w:szCs w:val="28"/>
              </w:rPr>
              <w:t xml:space="preserve"> «Разговоры о важном»</w:t>
            </w:r>
          </w:p>
        </w:tc>
        <w:tc>
          <w:tcPr>
            <w:tcW w:w="1843" w:type="dxa"/>
          </w:tcPr>
          <w:p w:rsidR="00EE021F" w:rsidRPr="004678B6" w:rsidRDefault="00EE021F" w:rsidP="004678B6">
            <w:pPr>
              <w:rPr>
                <w:sz w:val="28"/>
                <w:szCs w:val="28"/>
              </w:rPr>
            </w:pPr>
            <w:r w:rsidRPr="004678B6">
              <w:rPr>
                <w:sz w:val="28"/>
                <w:szCs w:val="28"/>
              </w:rPr>
              <w:t>1</w:t>
            </w:r>
          </w:p>
          <w:p w:rsidR="00EE021F" w:rsidRPr="004678B6" w:rsidRDefault="00EE021F" w:rsidP="004678B6">
            <w:pPr>
              <w:rPr>
                <w:sz w:val="28"/>
                <w:szCs w:val="28"/>
              </w:rPr>
            </w:pPr>
          </w:p>
        </w:tc>
      </w:tr>
      <w:tr w:rsidR="00EE021F" w:rsidRPr="004678B6" w:rsidTr="00206B8A">
        <w:trPr>
          <w:trHeight w:val="862"/>
        </w:trPr>
        <w:tc>
          <w:tcPr>
            <w:tcW w:w="4644" w:type="dxa"/>
          </w:tcPr>
          <w:p w:rsidR="00EE021F" w:rsidRPr="004678B6" w:rsidRDefault="00EE021F" w:rsidP="004678B6">
            <w:pPr>
              <w:rPr>
                <w:sz w:val="28"/>
                <w:szCs w:val="28"/>
              </w:rPr>
            </w:pPr>
            <w:r w:rsidRPr="004678B6">
              <w:rPr>
                <w:sz w:val="28"/>
                <w:szCs w:val="28"/>
              </w:rPr>
              <w:t>Занятия по формированию</w:t>
            </w:r>
          </w:p>
          <w:p w:rsidR="00EE021F" w:rsidRPr="004678B6" w:rsidRDefault="00EE021F" w:rsidP="004678B6">
            <w:pPr>
              <w:rPr>
                <w:sz w:val="28"/>
                <w:szCs w:val="28"/>
              </w:rPr>
            </w:pPr>
            <w:r w:rsidRPr="004678B6">
              <w:rPr>
                <w:sz w:val="28"/>
                <w:szCs w:val="28"/>
              </w:rPr>
              <w:t>функциональной грамотности обучающихся</w:t>
            </w:r>
          </w:p>
        </w:tc>
        <w:tc>
          <w:tcPr>
            <w:tcW w:w="3402" w:type="dxa"/>
          </w:tcPr>
          <w:p w:rsidR="00EE021F" w:rsidRPr="004678B6" w:rsidRDefault="00EE021F" w:rsidP="004678B6">
            <w:pPr>
              <w:rPr>
                <w:sz w:val="28"/>
                <w:szCs w:val="28"/>
              </w:rPr>
            </w:pPr>
            <w:r w:rsidRPr="004678B6">
              <w:rPr>
                <w:sz w:val="28"/>
                <w:szCs w:val="28"/>
              </w:rPr>
              <w:t>«Функциональная грамотность: учимся для жизни»</w:t>
            </w:r>
          </w:p>
          <w:p w:rsidR="00EE021F" w:rsidRPr="004678B6" w:rsidRDefault="00EE021F" w:rsidP="004678B6">
            <w:pPr>
              <w:rPr>
                <w:sz w:val="28"/>
                <w:szCs w:val="28"/>
              </w:rPr>
            </w:pPr>
          </w:p>
        </w:tc>
        <w:tc>
          <w:tcPr>
            <w:tcW w:w="1843" w:type="dxa"/>
          </w:tcPr>
          <w:p w:rsidR="00EE021F" w:rsidRPr="004678B6" w:rsidRDefault="00EE021F" w:rsidP="004678B6">
            <w:pPr>
              <w:rPr>
                <w:sz w:val="28"/>
                <w:szCs w:val="28"/>
              </w:rPr>
            </w:pPr>
            <w:r w:rsidRPr="004678B6">
              <w:rPr>
                <w:sz w:val="28"/>
                <w:szCs w:val="28"/>
              </w:rPr>
              <w:t>1</w:t>
            </w:r>
          </w:p>
          <w:p w:rsidR="00EE021F" w:rsidRPr="004678B6" w:rsidRDefault="00EE021F" w:rsidP="004678B6">
            <w:pPr>
              <w:rPr>
                <w:sz w:val="28"/>
                <w:szCs w:val="28"/>
              </w:rPr>
            </w:pPr>
          </w:p>
          <w:p w:rsidR="00EE021F" w:rsidRPr="004678B6" w:rsidRDefault="00EE021F" w:rsidP="004678B6">
            <w:pPr>
              <w:rPr>
                <w:sz w:val="28"/>
                <w:szCs w:val="28"/>
              </w:rPr>
            </w:pPr>
          </w:p>
          <w:p w:rsidR="00EE021F" w:rsidRPr="004678B6" w:rsidRDefault="00EE021F" w:rsidP="004678B6">
            <w:pPr>
              <w:rPr>
                <w:sz w:val="28"/>
                <w:szCs w:val="28"/>
              </w:rPr>
            </w:pPr>
          </w:p>
        </w:tc>
      </w:tr>
      <w:tr w:rsidR="00EE021F" w:rsidRPr="004678B6" w:rsidTr="00DA43F1">
        <w:trPr>
          <w:trHeight w:val="1288"/>
        </w:trPr>
        <w:tc>
          <w:tcPr>
            <w:tcW w:w="4644" w:type="dxa"/>
          </w:tcPr>
          <w:p w:rsidR="00EE021F" w:rsidRPr="004678B6" w:rsidRDefault="00EE021F" w:rsidP="004678B6">
            <w:pPr>
              <w:rPr>
                <w:sz w:val="28"/>
                <w:szCs w:val="28"/>
              </w:rPr>
            </w:pPr>
            <w:r w:rsidRPr="004678B6">
              <w:rPr>
                <w:sz w:val="28"/>
                <w:szCs w:val="28"/>
              </w:rPr>
              <w:t>Занятия, направленные на удовлетворение профориентационных интересов и потребностей обучающихся</w:t>
            </w:r>
          </w:p>
        </w:tc>
        <w:tc>
          <w:tcPr>
            <w:tcW w:w="3402" w:type="dxa"/>
          </w:tcPr>
          <w:p w:rsidR="00EE021F" w:rsidRDefault="00EE021F" w:rsidP="004678B6">
            <w:pPr>
              <w:rPr>
                <w:sz w:val="28"/>
                <w:szCs w:val="28"/>
              </w:rPr>
            </w:pPr>
          </w:p>
          <w:p w:rsidR="00EE021F" w:rsidRPr="004678B6" w:rsidRDefault="00EE021F" w:rsidP="004678B6">
            <w:pPr>
              <w:rPr>
                <w:sz w:val="28"/>
                <w:szCs w:val="28"/>
              </w:rPr>
            </w:pPr>
            <w:r w:rsidRPr="004678B6">
              <w:rPr>
                <w:sz w:val="28"/>
                <w:szCs w:val="28"/>
              </w:rPr>
              <w:t>«Россия – мои горизонты»</w:t>
            </w:r>
          </w:p>
        </w:tc>
        <w:tc>
          <w:tcPr>
            <w:tcW w:w="1843" w:type="dxa"/>
          </w:tcPr>
          <w:p w:rsidR="00EE021F" w:rsidRDefault="00EE021F" w:rsidP="004678B6">
            <w:pPr>
              <w:rPr>
                <w:sz w:val="28"/>
                <w:szCs w:val="28"/>
              </w:rPr>
            </w:pPr>
          </w:p>
          <w:p w:rsidR="00EE021F" w:rsidRPr="004678B6" w:rsidRDefault="00EE021F" w:rsidP="004678B6">
            <w:pPr>
              <w:rPr>
                <w:sz w:val="28"/>
                <w:szCs w:val="28"/>
              </w:rPr>
            </w:pPr>
            <w:r w:rsidRPr="004678B6">
              <w:rPr>
                <w:sz w:val="28"/>
                <w:szCs w:val="28"/>
              </w:rPr>
              <w:t>1</w:t>
            </w:r>
          </w:p>
        </w:tc>
      </w:tr>
      <w:tr w:rsidR="00EE021F" w:rsidRPr="004678B6" w:rsidTr="00AD7D09">
        <w:trPr>
          <w:trHeight w:val="1074"/>
        </w:trPr>
        <w:tc>
          <w:tcPr>
            <w:tcW w:w="4644" w:type="dxa"/>
          </w:tcPr>
          <w:p w:rsidR="00EE021F" w:rsidRDefault="00EE021F" w:rsidP="004678B6">
            <w:pPr>
              <w:rPr>
                <w:sz w:val="28"/>
                <w:szCs w:val="28"/>
              </w:rPr>
            </w:pPr>
          </w:p>
          <w:p w:rsidR="00EE021F" w:rsidRPr="004678B6" w:rsidRDefault="00EE021F" w:rsidP="004678B6">
            <w:pPr>
              <w:rPr>
                <w:sz w:val="28"/>
                <w:szCs w:val="28"/>
              </w:rPr>
            </w:pPr>
            <w:r w:rsidRPr="004678B6">
              <w:rPr>
                <w:sz w:val="28"/>
                <w:szCs w:val="28"/>
              </w:rPr>
              <w:t>Удовлетворение интеллектуальных и социокультурных потребностей</w:t>
            </w:r>
          </w:p>
        </w:tc>
        <w:tc>
          <w:tcPr>
            <w:tcW w:w="3402" w:type="dxa"/>
          </w:tcPr>
          <w:p w:rsidR="00EE021F" w:rsidRPr="004678B6" w:rsidRDefault="00EE021F" w:rsidP="00D03E04">
            <w:pPr>
              <w:rPr>
                <w:sz w:val="28"/>
                <w:szCs w:val="28"/>
              </w:rPr>
            </w:pPr>
            <w:r w:rsidRPr="004678B6">
              <w:rPr>
                <w:sz w:val="28"/>
                <w:szCs w:val="28"/>
              </w:rPr>
              <w:t xml:space="preserve"> </w:t>
            </w:r>
            <w:r>
              <w:rPr>
                <w:sz w:val="28"/>
                <w:szCs w:val="28"/>
              </w:rPr>
              <w:t>«Эрудит»</w:t>
            </w:r>
          </w:p>
        </w:tc>
        <w:tc>
          <w:tcPr>
            <w:tcW w:w="1843" w:type="dxa"/>
          </w:tcPr>
          <w:p w:rsidR="00EE021F" w:rsidRPr="004678B6" w:rsidRDefault="00EE021F" w:rsidP="004678B6">
            <w:pPr>
              <w:rPr>
                <w:sz w:val="28"/>
                <w:szCs w:val="28"/>
              </w:rPr>
            </w:pPr>
            <w:r w:rsidRPr="004678B6">
              <w:rPr>
                <w:sz w:val="28"/>
                <w:szCs w:val="28"/>
              </w:rPr>
              <w:t>1</w:t>
            </w:r>
          </w:p>
        </w:tc>
      </w:tr>
      <w:tr w:rsidR="00EE021F" w:rsidRPr="004678B6" w:rsidTr="00C90F40">
        <w:trPr>
          <w:trHeight w:val="2254"/>
        </w:trPr>
        <w:tc>
          <w:tcPr>
            <w:tcW w:w="4644" w:type="dxa"/>
          </w:tcPr>
          <w:p w:rsidR="00EE021F" w:rsidRPr="004678B6" w:rsidRDefault="00EE021F" w:rsidP="004678B6">
            <w:pPr>
              <w:rPr>
                <w:sz w:val="28"/>
                <w:szCs w:val="28"/>
              </w:rPr>
            </w:pPr>
            <w:r w:rsidRPr="004678B6">
              <w:rPr>
                <w:sz w:val="28"/>
                <w:szCs w:val="28"/>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3402" w:type="dxa"/>
          </w:tcPr>
          <w:p w:rsidR="00EE021F" w:rsidRPr="004678B6" w:rsidRDefault="00EE021F" w:rsidP="004678B6">
            <w:pPr>
              <w:rPr>
                <w:sz w:val="28"/>
                <w:szCs w:val="28"/>
              </w:rPr>
            </w:pPr>
            <w:r w:rsidRPr="004678B6">
              <w:rPr>
                <w:sz w:val="28"/>
                <w:szCs w:val="28"/>
              </w:rPr>
              <w:t xml:space="preserve"> </w:t>
            </w:r>
          </w:p>
          <w:p w:rsidR="00EE021F" w:rsidRPr="004678B6" w:rsidRDefault="00EE021F" w:rsidP="004678B6">
            <w:pPr>
              <w:rPr>
                <w:sz w:val="28"/>
                <w:szCs w:val="28"/>
              </w:rPr>
            </w:pPr>
            <w:r>
              <w:rPr>
                <w:sz w:val="28"/>
                <w:szCs w:val="28"/>
              </w:rPr>
              <w:t>«Финансовая грамотность»</w:t>
            </w:r>
          </w:p>
        </w:tc>
        <w:tc>
          <w:tcPr>
            <w:tcW w:w="1843" w:type="dxa"/>
          </w:tcPr>
          <w:p w:rsidR="00EE021F" w:rsidRDefault="00EE021F" w:rsidP="004678B6">
            <w:pPr>
              <w:rPr>
                <w:sz w:val="28"/>
                <w:szCs w:val="28"/>
              </w:rPr>
            </w:pPr>
          </w:p>
          <w:p w:rsidR="00EE021F" w:rsidRDefault="00EE021F" w:rsidP="004678B6">
            <w:pPr>
              <w:rPr>
                <w:sz w:val="28"/>
                <w:szCs w:val="28"/>
              </w:rPr>
            </w:pPr>
          </w:p>
          <w:p w:rsidR="00EE021F" w:rsidRPr="004678B6" w:rsidRDefault="00EE021F" w:rsidP="004678B6">
            <w:pPr>
              <w:rPr>
                <w:sz w:val="28"/>
                <w:szCs w:val="28"/>
              </w:rPr>
            </w:pPr>
            <w:r w:rsidRPr="004678B6">
              <w:rPr>
                <w:sz w:val="28"/>
                <w:szCs w:val="28"/>
              </w:rPr>
              <w:t>1</w:t>
            </w:r>
          </w:p>
        </w:tc>
      </w:tr>
    </w:tbl>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ВНЕШКОЛЬНЫЕ МЕРОПРИЯТИЯ</w:t>
      </w:r>
    </w:p>
    <w:p w:rsidR="00EE021F" w:rsidRPr="004678B6" w:rsidRDefault="00EE021F" w:rsidP="004678B6">
      <w:pPr>
        <w:rPr>
          <w:sz w:val="28"/>
          <w:szCs w:val="28"/>
        </w:rPr>
      </w:pPr>
      <w:r w:rsidRPr="004678B6">
        <w:rPr>
          <w:sz w:val="28"/>
          <w:szCs w:val="28"/>
        </w:rPr>
        <w:t>Реализация воспитательного потенциала внешкольных мероприятий предусматривает:</w:t>
      </w:r>
    </w:p>
    <w:p w:rsidR="00EE021F" w:rsidRPr="004678B6" w:rsidRDefault="00EE021F" w:rsidP="004678B6">
      <w:pPr>
        <w:rPr>
          <w:sz w:val="28"/>
          <w:szCs w:val="28"/>
        </w:rPr>
      </w:pPr>
      <w:r w:rsidRPr="004678B6">
        <w:rPr>
          <w:sz w:val="28"/>
          <w:szCs w:val="28"/>
        </w:rPr>
        <w:t xml:space="preserve">-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EE021F" w:rsidRPr="004678B6" w:rsidRDefault="00EE021F" w:rsidP="004678B6">
      <w:pPr>
        <w:rPr>
          <w:sz w:val="28"/>
          <w:szCs w:val="28"/>
        </w:rPr>
      </w:pPr>
      <w:r w:rsidRPr="004678B6">
        <w:rPr>
          <w:sz w:val="28"/>
          <w:szCs w:val="28"/>
        </w:rPr>
        <w:t>-патриотич</w:t>
      </w:r>
      <w:r>
        <w:rPr>
          <w:sz w:val="28"/>
          <w:szCs w:val="28"/>
        </w:rPr>
        <w:t xml:space="preserve">еская акция «Бессмертный полк» </w:t>
      </w:r>
    </w:p>
    <w:p w:rsidR="00EE021F" w:rsidRPr="004678B6" w:rsidRDefault="00EE021F" w:rsidP="004678B6">
      <w:pPr>
        <w:rPr>
          <w:sz w:val="28"/>
          <w:szCs w:val="28"/>
        </w:rPr>
      </w:pPr>
      <w:r w:rsidRPr="004678B6">
        <w:rPr>
          <w:sz w:val="28"/>
          <w:szCs w:val="28"/>
        </w:rPr>
        <w:t>-экологическая акция «Бумажный бум» (в сборе макулатуры активно участвуют не только родители детей, но и дедушки, бабушки; макулатура сдается  в приемные пункты);</w:t>
      </w:r>
    </w:p>
    <w:p w:rsidR="00EE021F" w:rsidRPr="004678B6" w:rsidRDefault="00EE021F" w:rsidP="004678B6">
      <w:pPr>
        <w:rPr>
          <w:sz w:val="28"/>
          <w:szCs w:val="28"/>
        </w:rPr>
      </w:pPr>
      <w:r w:rsidRPr="004678B6">
        <w:rPr>
          <w:sz w:val="28"/>
          <w:szCs w:val="28"/>
        </w:rPr>
        <w:t>-благ</w:t>
      </w:r>
      <w:r>
        <w:rPr>
          <w:sz w:val="28"/>
          <w:szCs w:val="28"/>
        </w:rPr>
        <w:t>отворительная акция «Своих не бросаем</w:t>
      </w:r>
      <w:r w:rsidRPr="004678B6">
        <w:rPr>
          <w:sz w:val="28"/>
          <w:szCs w:val="28"/>
        </w:rPr>
        <w:t>» и др.</w:t>
      </w:r>
    </w:p>
    <w:p w:rsidR="00EE021F" w:rsidRPr="004678B6" w:rsidRDefault="00EE021F" w:rsidP="004678B6">
      <w:pPr>
        <w:rPr>
          <w:sz w:val="28"/>
          <w:szCs w:val="28"/>
        </w:rPr>
      </w:pPr>
      <w:r w:rsidRPr="004678B6">
        <w:rPr>
          <w:sz w:val="28"/>
          <w:szCs w:val="28"/>
        </w:rPr>
        <w:t>- открытые дискуссионные площадки –  комплекс открытых дискуссионных площадок:</w:t>
      </w:r>
    </w:p>
    <w:p w:rsidR="00EE021F" w:rsidRPr="004678B6" w:rsidRDefault="00EE021F" w:rsidP="004678B6">
      <w:pPr>
        <w:rPr>
          <w:sz w:val="28"/>
          <w:szCs w:val="28"/>
        </w:rPr>
      </w:pPr>
      <w:r w:rsidRPr="004678B6">
        <w:rPr>
          <w:sz w:val="28"/>
          <w:szCs w:val="28"/>
        </w:rPr>
        <w:t>- общешкольные родительские и ученические собрания, которые проводятся регулярно, в их рамках  обсуждаются насущные поведенческие, нравственные, социальные проб</w:t>
      </w:r>
      <w:r>
        <w:rPr>
          <w:sz w:val="28"/>
          <w:szCs w:val="28"/>
        </w:rPr>
        <w:t>лемы, касающиеся жизни школы, сел</w:t>
      </w:r>
      <w:r w:rsidRPr="004678B6">
        <w:rPr>
          <w:sz w:val="28"/>
          <w:szCs w:val="28"/>
        </w:rPr>
        <w:t>а, страны.</w:t>
      </w:r>
    </w:p>
    <w:p w:rsidR="00EE021F" w:rsidRPr="004678B6" w:rsidRDefault="00EE021F" w:rsidP="004678B6">
      <w:pPr>
        <w:rPr>
          <w:sz w:val="28"/>
          <w:szCs w:val="28"/>
        </w:rPr>
      </w:pPr>
      <w:r w:rsidRPr="004678B6">
        <w:rPr>
          <w:sz w:val="28"/>
          <w:szCs w:val="28"/>
        </w:rPr>
        <w:t>- проводимые для жителей поселка и организуемые совместно 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EE021F" w:rsidRPr="004678B6" w:rsidRDefault="00EE021F" w:rsidP="004678B6">
      <w:pPr>
        <w:rPr>
          <w:sz w:val="28"/>
          <w:szCs w:val="28"/>
        </w:rPr>
      </w:pPr>
      <w:r w:rsidRPr="004678B6">
        <w:rPr>
          <w:sz w:val="28"/>
          <w:szCs w:val="28"/>
        </w:rPr>
        <w:t>- спортивно-оздоровительная деятельность: соревнование по волейболу, баскетболу между командами выпускников школы и старшеклассниками; хоккейный турнир «Отцы и дети», «Веселые старты» и т.п. с участием родителей в командах;</w:t>
      </w:r>
    </w:p>
    <w:p w:rsidR="00EE021F" w:rsidRPr="004678B6" w:rsidRDefault="00EE021F" w:rsidP="004678B6">
      <w:pPr>
        <w:rPr>
          <w:sz w:val="28"/>
          <w:szCs w:val="28"/>
        </w:rPr>
      </w:pPr>
      <w:r w:rsidRPr="004678B6">
        <w:rPr>
          <w:sz w:val="28"/>
          <w:szCs w:val="28"/>
        </w:rPr>
        <w:t>-  досугово-развлекательная деятельность: праздники, концерты, конкурсные программы  ко Дню матери, 8 Марта, выпускные вечера и т.п. с участием родителей, бабушек и дедушек.</w:t>
      </w:r>
    </w:p>
    <w:p w:rsidR="00EE021F" w:rsidRPr="004678B6" w:rsidRDefault="00EE021F" w:rsidP="004678B6">
      <w:pPr>
        <w:rPr>
          <w:sz w:val="28"/>
          <w:szCs w:val="28"/>
        </w:rPr>
      </w:pPr>
      <w:r w:rsidRPr="004678B6">
        <w:rPr>
          <w:sz w:val="28"/>
          <w:szCs w:val="28"/>
        </w:rPr>
        <w:t>ОРГАНИЗАЦИЯ ПРЕДМЕТНО-ПРОСТРАНСТВЕННОЙ СРЕДЫ</w:t>
      </w:r>
    </w:p>
    <w:p w:rsidR="00EE021F" w:rsidRPr="004678B6" w:rsidRDefault="00EE021F" w:rsidP="004678B6">
      <w:pPr>
        <w:rPr>
          <w:sz w:val="28"/>
          <w:szCs w:val="28"/>
        </w:rPr>
      </w:pPr>
      <w:r w:rsidRPr="004678B6">
        <w:rPr>
          <w:sz w:val="28"/>
          <w:szCs w:val="28"/>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EE021F" w:rsidRPr="004678B6" w:rsidRDefault="00EE021F" w:rsidP="004678B6">
      <w:pPr>
        <w:rPr>
          <w:sz w:val="28"/>
          <w:szCs w:val="28"/>
        </w:rPr>
      </w:pPr>
      <w:r w:rsidRPr="004678B6">
        <w:rPr>
          <w:sz w:val="28"/>
          <w:szCs w:val="28"/>
        </w:rPr>
        <w:t>- оформление интерьера школьных помещений (вестибюля, коридоров, рекреаций, актового зала, окна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EE021F" w:rsidRPr="004678B6" w:rsidRDefault="00EE021F" w:rsidP="004678B6">
      <w:pPr>
        <w:rPr>
          <w:sz w:val="28"/>
          <w:szCs w:val="28"/>
        </w:rPr>
      </w:pPr>
      <w:r w:rsidRPr="004678B6">
        <w:rPr>
          <w:sz w:val="28"/>
          <w:szCs w:val="28"/>
        </w:rPr>
        <w:t>- 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EE021F" w:rsidRPr="004678B6" w:rsidRDefault="00EE021F" w:rsidP="004678B6">
      <w:pPr>
        <w:rPr>
          <w:sz w:val="28"/>
          <w:szCs w:val="28"/>
        </w:rPr>
      </w:pPr>
      <w:r w:rsidRPr="004678B6">
        <w:rPr>
          <w:sz w:val="28"/>
          <w:szCs w:val="28"/>
        </w:rPr>
        <w:t>- озеленение пришкольной территории, разбивка клумб, тенистых аллей, оборудование во дворе школы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EE021F" w:rsidRPr="004678B6" w:rsidRDefault="00EE021F" w:rsidP="004678B6">
      <w:pPr>
        <w:rPr>
          <w:sz w:val="28"/>
          <w:szCs w:val="28"/>
        </w:rPr>
      </w:pPr>
      <w:r w:rsidRPr="004678B6">
        <w:rPr>
          <w:sz w:val="28"/>
          <w:szCs w:val="28"/>
        </w:rPr>
        <w:t>-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EE021F" w:rsidRPr="004678B6" w:rsidRDefault="00EE021F" w:rsidP="004678B6">
      <w:pPr>
        <w:rPr>
          <w:sz w:val="28"/>
          <w:szCs w:val="28"/>
        </w:rPr>
      </w:pPr>
      <w:r w:rsidRPr="004678B6">
        <w:rPr>
          <w:sz w:val="28"/>
          <w:szCs w:val="28"/>
        </w:rPr>
        <w:t>- событийный дизайн - оформление пространства при проведении конкретных школьных событий (праздников, церемоний, торжественных линеек, творческих вечеров, выставок, собраний и т.п.);</w:t>
      </w:r>
    </w:p>
    <w:p w:rsidR="00EE021F" w:rsidRPr="004678B6" w:rsidRDefault="00EE021F" w:rsidP="004678B6">
      <w:pPr>
        <w:rPr>
          <w:sz w:val="28"/>
          <w:szCs w:val="28"/>
        </w:rPr>
      </w:pPr>
      <w:r w:rsidRPr="004678B6">
        <w:rPr>
          <w:sz w:val="28"/>
          <w:szCs w:val="28"/>
        </w:rPr>
        <w:t>- 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EE021F" w:rsidRPr="004678B6" w:rsidRDefault="00EE021F" w:rsidP="004678B6">
      <w:pPr>
        <w:rPr>
          <w:sz w:val="28"/>
          <w:szCs w:val="28"/>
        </w:rPr>
      </w:pPr>
      <w:r w:rsidRPr="004678B6">
        <w:rPr>
          <w:sz w:val="28"/>
          <w:szCs w:val="28"/>
        </w:rPr>
        <w:t>- 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созданию инсталляций и иного декоративного оформления отведенных для детских проектов мест)</w:t>
      </w:r>
    </w:p>
    <w:p w:rsidR="00EE021F" w:rsidRPr="004678B6" w:rsidRDefault="00EE021F" w:rsidP="004678B6">
      <w:pPr>
        <w:rPr>
          <w:sz w:val="28"/>
          <w:szCs w:val="28"/>
        </w:rPr>
      </w:pPr>
      <w:r w:rsidRPr="004678B6">
        <w:rPr>
          <w:sz w:val="28"/>
          <w:szCs w:val="28"/>
        </w:rPr>
        <w:t>ВЗАИМОДЕЙСТВИЕ С РОДИТЕЛЯМИ (ЗАКОННЫМИ ПРЕДСТАВИТЕЛЯМИ)</w:t>
      </w:r>
    </w:p>
    <w:p w:rsidR="00EE021F" w:rsidRPr="004678B6" w:rsidRDefault="00EE021F" w:rsidP="004678B6">
      <w:pPr>
        <w:rPr>
          <w:sz w:val="28"/>
          <w:szCs w:val="28"/>
        </w:rPr>
      </w:pPr>
      <w:r w:rsidRPr="004678B6">
        <w:rPr>
          <w:sz w:val="28"/>
          <w:szCs w:val="28"/>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Реализация воспитательного потенциала взаимодействия с родителями (законными представителями) обучающихся  предусматривает:</w:t>
      </w:r>
    </w:p>
    <w:p w:rsidR="00EE021F" w:rsidRPr="004678B6" w:rsidRDefault="00EE021F" w:rsidP="004678B6">
      <w:pPr>
        <w:rPr>
          <w:sz w:val="28"/>
          <w:szCs w:val="28"/>
        </w:rPr>
      </w:pPr>
      <w:r w:rsidRPr="004678B6">
        <w:rPr>
          <w:sz w:val="28"/>
          <w:szCs w:val="28"/>
        </w:rPr>
        <w:t>- создание и деятельность в общеобразовательной организации, в классах представительных органов родительского сообщества (Совета родителей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w:t>
      </w:r>
    </w:p>
    <w:p w:rsidR="00EE021F" w:rsidRPr="004678B6" w:rsidRDefault="00EE021F" w:rsidP="004678B6">
      <w:pPr>
        <w:rPr>
          <w:sz w:val="28"/>
          <w:szCs w:val="28"/>
        </w:rPr>
      </w:pPr>
      <w:r w:rsidRPr="004678B6">
        <w:rPr>
          <w:sz w:val="28"/>
          <w:szCs w:val="28"/>
        </w:rPr>
        <w:t>-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EE021F" w:rsidRPr="004678B6" w:rsidRDefault="00EE021F" w:rsidP="004678B6">
      <w:pPr>
        <w:rPr>
          <w:sz w:val="28"/>
          <w:szCs w:val="28"/>
        </w:rPr>
      </w:pPr>
      <w:r w:rsidRPr="004678B6">
        <w:rPr>
          <w:sz w:val="28"/>
          <w:szCs w:val="28"/>
        </w:rPr>
        <w:t>- родительские дни, в которые родители (законные представители) могут посещать уроки и внеурочные занятия;</w:t>
      </w:r>
    </w:p>
    <w:p w:rsidR="00EE021F" w:rsidRPr="004678B6" w:rsidRDefault="00EE021F" w:rsidP="004678B6">
      <w:pPr>
        <w:rPr>
          <w:sz w:val="28"/>
          <w:szCs w:val="28"/>
        </w:rPr>
      </w:pPr>
      <w:r w:rsidRPr="004678B6">
        <w:rPr>
          <w:sz w:val="28"/>
          <w:szCs w:val="28"/>
        </w:rPr>
        <w:t>- 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EE021F" w:rsidRPr="004678B6" w:rsidRDefault="00EE021F" w:rsidP="004678B6">
      <w:pPr>
        <w:rPr>
          <w:sz w:val="28"/>
          <w:szCs w:val="28"/>
        </w:rPr>
      </w:pPr>
      <w:r w:rsidRPr="004678B6">
        <w:rPr>
          <w:sz w:val="28"/>
          <w:szCs w:val="28"/>
        </w:rPr>
        <w:t>- 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rsidR="00EE021F" w:rsidRPr="004678B6" w:rsidRDefault="00EE021F" w:rsidP="004678B6">
      <w:pPr>
        <w:rPr>
          <w:sz w:val="28"/>
          <w:szCs w:val="28"/>
        </w:rPr>
      </w:pPr>
      <w:r w:rsidRPr="004678B6">
        <w:rPr>
          <w:sz w:val="28"/>
          <w:szCs w:val="28"/>
        </w:rPr>
        <w:t>- родительские классные интернет-сообщества, группы в соцсетях с участием педагогов, на которых обсуждаются интересующие родителей вопросы, согласуется совместная деятельность;</w:t>
      </w:r>
    </w:p>
    <w:p w:rsidR="00EE021F" w:rsidRPr="004678B6" w:rsidRDefault="00EE021F" w:rsidP="004678B6">
      <w:pPr>
        <w:rPr>
          <w:sz w:val="28"/>
          <w:szCs w:val="28"/>
        </w:rPr>
      </w:pPr>
      <w:r w:rsidRPr="004678B6">
        <w:rPr>
          <w:sz w:val="28"/>
          <w:szCs w:val="28"/>
        </w:rPr>
        <w:t>- взаимодействие с родителями посредством школьного сайта, школьного аккаунта в соцсети: размещается  информация, предусматривающая ознакомление родителей, школьные новости</w:t>
      </w:r>
    </w:p>
    <w:p w:rsidR="00EE021F" w:rsidRPr="004678B6" w:rsidRDefault="00EE021F" w:rsidP="004678B6">
      <w:pPr>
        <w:rPr>
          <w:sz w:val="28"/>
          <w:szCs w:val="28"/>
        </w:rPr>
      </w:pPr>
      <w:r w:rsidRPr="004678B6">
        <w:rPr>
          <w:sz w:val="28"/>
          <w:szCs w:val="28"/>
        </w:rPr>
        <w:t>- привлечение родителей (законных представителей) к подготовке и проведению классных и общешкольных мероприятий;</w:t>
      </w:r>
    </w:p>
    <w:p w:rsidR="00EE021F" w:rsidRPr="004678B6" w:rsidRDefault="00EE021F" w:rsidP="004678B6">
      <w:pPr>
        <w:rPr>
          <w:sz w:val="28"/>
          <w:szCs w:val="28"/>
        </w:rPr>
      </w:pPr>
      <w:r w:rsidRPr="004678B6">
        <w:rPr>
          <w:sz w:val="28"/>
          <w:szCs w:val="28"/>
        </w:rPr>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EE021F" w:rsidRPr="004678B6" w:rsidRDefault="00EE021F" w:rsidP="004678B6">
      <w:pPr>
        <w:rPr>
          <w:sz w:val="28"/>
          <w:szCs w:val="28"/>
        </w:rPr>
      </w:pPr>
      <w:r w:rsidRPr="004678B6">
        <w:rPr>
          <w:sz w:val="28"/>
          <w:szCs w:val="28"/>
        </w:rPr>
        <w:t> На индивидуальном уровне:</w:t>
      </w:r>
    </w:p>
    <w:p w:rsidR="00EE021F" w:rsidRPr="004678B6" w:rsidRDefault="00EE021F" w:rsidP="004678B6">
      <w:pPr>
        <w:rPr>
          <w:sz w:val="28"/>
          <w:szCs w:val="28"/>
        </w:rPr>
      </w:pPr>
      <w:r w:rsidRPr="004678B6">
        <w:rPr>
          <w:sz w:val="28"/>
          <w:szCs w:val="28"/>
        </w:rPr>
        <w:t>- обращение к специалистам по запросу родителей для решения острых конфликтных ситуаций;</w:t>
      </w:r>
    </w:p>
    <w:p w:rsidR="00EE021F" w:rsidRPr="004678B6" w:rsidRDefault="00EE021F" w:rsidP="004678B6">
      <w:pPr>
        <w:rPr>
          <w:sz w:val="28"/>
          <w:szCs w:val="28"/>
        </w:rPr>
      </w:pPr>
      <w:r w:rsidRPr="004678B6">
        <w:rPr>
          <w:sz w:val="28"/>
          <w:szCs w:val="28"/>
        </w:rPr>
        <w:t>- психолого-педагогическое сопровождение семей детей-мигрантов;</w:t>
      </w:r>
    </w:p>
    <w:p w:rsidR="00EE021F" w:rsidRPr="004678B6" w:rsidRDefault="00EE021F" w:rsidP="004678B6">
      <w:pPr>
        <w:rPr>
          <w:sz w:val="28"/>
          <w:szCs w:val="28"/>
        </w:rPr>
      </w:pPr>
      <w:r w:rsidRPr="004678B6">
        <w:rPr>
          <w:sz w:val="28"/>
          <w:szCs w:val="28"/>
        </w:rPr>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EE021F" w:rsidRPr="004678B6" w:rsidRDefault="00EE021F" w:rsidP="004678B6">
      <w:pPr>
        <w:rPr>
          <w:sz w:val="28"/>
          <w:szCs w:val="28"/>
        </w:rPr>
      </w:pPr>
      <w:r w:rsidRPr="004678B6">
        <w:rPr>
          <w:sz w:val="28"/>
          <w:szCs w:val="28"/>
        </w:rPr>
        <w:t>- индивидуальное консультирование c целью координации воспитательных усилий педагогов и родителей.</w:t>
      </w:r>
    </w:p>
    <w:p w:rsidR="00EE021F" w:rsidRPr="004678B6" w:rsidRDefault="00EE021F" w:rsidP="004678B6">
      <w:pPr>
        <w:rPr>
          <w:sz w:val="28"/>
          <w:szCs w:val="28"/>
        </w:rPr>
      </w:pPr>
      <w:r w:rsidRPr="004678B6">
        <w:rPr>
          <w:sz w:val="28"/>
          <w:szCs w:val="28"/>
        </w:rPr>
        <w:t>САМОУПРАВЛЕНИЕ</w:t>
      </w:r>
    </w:p>
    <w:p w:rsidR="00EE021F" w:rsidRPr="004678B6" w:rsidRDefault="00EE021F" w:rsidP="004678B6">
      <w:pPr>
        <w:rPr>
          <w:sz w:val="28"/>
          <w:szCs w:val="28"/>
        </w:rPr>
      </w:pPr>
      <w:r w:rsidRPr="004678B6">
        <w:rPr>
          <w:sz w:val="28"/>
          <w:szCs w:val="28"/>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EE021F" w:rsidRPr="004678B6" w:rsidRDefault="00EE021F" w:rsidP="004678B6">
      <w:pPr>
        <w:rPr>
          <w:sz w:val="28"/>
          <w:szCs w:val="28"/>
        </w:rPr>
      </w:pPr>
      <w:r w:rsidRPr="004678B6">
        <w:rPr>
          <w:sz w:val="28"/>
          <w:szCs w:val="28"/>
        </w:rPr>
        <w:t>Детское самоуправление в школе осуществляется следующим образом:</w:t>
      </w:r>
    </w:p>
    <w:p w:rsidR="00EE021F" w:rsidRPr="004678B6" w:rsidRDefault="00EE021F" w:rsidP="004678B6">
      <w:pPr>
        <w:rPr>
          <w:sz w:val="28"/>
          <w:szCs w:val="28"/>
        </w:rPr>
      </w:pPr>
      <w:r w:rsidRPr="004678B6">
        <w:rPr>
          <w:sz w:val="28"/>
          <w:szCs w:val="28"/>
        </w:rPr>
        <w:t>На уровне школы:</w:t>
      </w:r>
    </w:p>
    <w:p w:rsidR="00EE021F" w:rsidRPr="004678B6" w:rsidRDefault="00EE021F" w:rsidP="004678B6">
      <w:pPr>
        <w:rPr>
          <w:sz w:val="28"/>
          <w:szCs w:val="28"/>
        </w:rPr>
      </w:pPr>
      <w:r w:rsidRPr="004678B6">
        <w:rPr>
          <w:sz w:val="28"/>
          <w:szCs w:val="28"/>
        </w:rPr>
        <w:t>- через деятельнос</w:t>
      </w:r>
      <w:r>
        <w:rPr>
          <w:sz w:val="28"/>
          <w:szCs w:val="28"/>
        </w:rPr>
        <w:t>ть выборного Совета обучающихся</w:t>
      </w:r>
      <w:r w:rsidRPr="004678B6">
        <w:rPr>
          <w:sz w:val="28"/>
          <w:szCs w:val="28"/>
        </w:rPr>
        <w:t>. Совет обучающихся создан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EE021F" w:rsidRPr="004678B6" w:rsidRDefault="00EE021F" w:rsidP="004678B6">
      <w:pPr>
        <w:rPr>
          <w:sz w:val="28"/>
          <w:szCs w:val="28"/>
        </w:rPr>
      </w:pPr>
      <w:r w:rsidRPr="004678B6">
        <w:rPr>
          <w:sz w:val="28"/>
          <w:szCs w:val="28"/>
        </w:rPr>
        <w:t>- через работу постоянно действующего школьного актива, инициирующего и организующего проведение личностно значимых для школьников событий и ключевых дел (соревнований, ко</w:t>
      </w:r>
      <w:r>
        <w:rPr>
          <w:sz w:val="28"/>
          <w:szCs w:val="28"/>
        </w:rPr>
        <w:t>нкурсов</w:t>
      </w:r>
      <w:r w:rsidRPr="004678B6">
        <w:rPr>
          <w:sz w:val="28"/>
          <w:szCs w:val="28"/>
        </w:rPr>
        <w:t>, флешмобо</w:t>
      </w:r>
      <w:r>
        <w:rPr>
          <w:sz w:val="28"/>
          <w:szCs w:val="28"/>
        </w:rPr>
        <w:t xml:space="preserve">в и т.п.) и по направлениям </w:t>
      </w:r>
      <w:r w:rsidRPr="004678B6">
        <w:rPr>
          <w:sz w:val="28"/>
          <w:szCs w:val="28"/>
        </w:rPr>
        <w:t>– личностное развитие, гражданская активность, военно-патриотическое направление, информационно-медийное направление;</w:t>
      </w:r>
    </w:p>
    <w:p w:rsidR="00EE021F" w:rsidRPr="004678B6" w:rsidRDefault="00EE021F" w:rsidP="004678B6">
      <w:pPr>
        <w:rPr>
          <w:sz w:val="28"/>
          <w:szCs w:val="28"/>
        </w:rPr>
      </w:pPr>
      <w:r w:rsidRPr="004678B6">
        <w:rPr>
          <w:sz w:val="28"/>
          <w:szCs w:val="28"/>
        </w:rPr>
        <w:t>- через деятельность творческих советов дела, отвечающих за проведение тех или иных конкретных мероприятий, праздников, вечеров, акций и т.п.;</w:t>
      </w:r>
    </w:p>
    <w:p w:rsidR="00EE021F" w:rsidRPr="004678B6" w:rsidRDefault="00EE021F" w:rsidP="004678B6">
      <w:pPr>
        <w:rPr>
          <w:sz w:val="28"/>
          <w:szCs w:val="28"/>
        </w:rPr>
      </w:pPr>
      <w:r w:rsidRPr="004678B6">
        <w:rPr>
          <w:sz w:val="28"/>
          <w:szCs w:val="28"/>
        </w:rPr>
        <w:t>- через деятельность созданной из наиболее авторитетных старшеклассников и курируемой школьным психологом школьной службы медиации по урегулированию конфликтных ситуаций в школе.</w:t>
      </w:r>
    </w:p>
    <w:p w:rsidR="00EE021F" w:rsidRPr="004678B6" w:rsidRDefault="00EE021F" w:rsidP="004678B6">
      <w:pPr>
        <w:rPr>
          <w:sz w:val="28"/>
          <w:szCs w:val="28"/>
        </w:rPr>
      </w:pPr>
      <w:r w:rsidRPr="004678B6">
        <w:rPr>
          <w:sz w:val="28"/>
          <w:szCs w:val="28"/>
        </w:rPr>
        <w:t>На уровне классов:</w:t>
      </w:r>
    </w:p>
    <w:p w:rsidR="00EE021F" w:rsidRPr="004678B6" w:rsidRDefault="00EE021F" w:rsidP="004678B6">
      <w:pPr>
        <w:rPr>
          <w:sz w:val="28"/>
          <w:szCs w:val="28"/>
        </w:rPr>
      </w:pPr>
      <w:r w:rsidRPr="004678B6">
        <w:rPr>
          <w:sz w:val="28"/>
          <w:szCs w:val="28"/>
        </w:rPr>
        <w:t>- через 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EE021F" w:rsidRPr="004678B6" w:rsidRDefault="00EE021F" w:rsidP="004678B6">
      <w:pPr>
        <w:rPr>
          <w:sz w:val="28"/>
          <w:szCs w:val="28"/>
        </w:rPr>
      </w:pPr>
      <w:r w:rsidRPr="004678B6">
        <w:rPr>
          <w:sz w:val="28"/>
          <w:szCs w:val="28"/>
        </w:rPr>
        <w:t>- через деятельность выборных органов самоуправления, отвечающих за различные направления работы класса;</w:t>
      </w:r>
    </w:p>
    <w:p w:rsidR="00EE021F" w:rsidRPr="004678B6" w:rsidRDefault="00EE021F" w:rsidP="004678B6">
      <w:pPr>
        <w:rPr>
          <w:sz w:val="28"/>
          <w:szCs w:val="28"/>
        </w:rPr>
      </w:pPr>
      <w:r w:rsidRPr="004678B6">
        <w:rPr>
          <w:sz w:val="28"/>
          <w:szCs w:val="28"/>
        </w:rPr>
        <w:t>- 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EE021F" w:rsidRPr="004678B6" w:rsidRDefault="00EE021F" w:rsidP="004678B6">
      <w:pPr>
        <w:rPr>
          <w:sz w:val="28"/>
          <w:szCs w:val="28"/>
        </w:rPr>
      </w:pPr>
      <w:r w:rsidRPr="004678B6">
        <w:rPr>
          <w:sz w:val="28"/>
          <w:szCs w:val="28"/>
        </w:rPr>
        <w:t>На индивидуальном уровне: </w:t>
      </w:r>
    </w:p>
    <w:p w:rsidR="00EE021F" w:rsidRPr="004678B6" w:rsidRDefault="00EE021F" w:rsidP="004678B6">
      <w:pPr>
        <w:rPr>
          <w:sz w:val="28"/>
          <w:szCs w:val="28"/>
        </w:rPr>
      </w:pPr>
      <w:r w:rsidRPr="004678B6">
        <w:rPr>
          <w:sz w:val="28"/>
          <w:szCs w:val="28"/>
        </w:rPr>
        <w:t>- через вовлечение школьников в планирование, организацию, проведение и анализ общешкольных и внутриклассных дел;</w:t>
      </w:r>
    </w:p>
    <w:p w:rsidR="00EE021F" w:rsidRPr="004678B6" w:rsidRDefault="00EE021F" w:rsidP="004678B6">
      <w:pPr>
        <w:rPr>
          <w:sz w:val="28"/>
          <w:szCs w:val="28"/>
        </w:rPr>
      </w:pPr>
      <w:r w:rsidRPr="004678B6">
        <w:rPr>
          <w:sz w:val="28"/>
          <w:szCs w:val="28"/>
        </w:rPr>
        <w:t>- 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EE021F" w:rsidRPr="004678B6" w:rsidRDefault="00EE021F" w:rsidP="004678B6">
      <w:pPr>
        <w:rPr>
          <w:sz w:val="28"/>
          <w:szCs w:val="28"/>
        </w:rPr>
      </w:pPr>
      <w:r w:rsidRPr="004678B6">
        <w:rPr>
          <w:sz w:val="28"/>
          <w:szCs w:val="28"/>
        </w:rPr>
        <w:t>ПРОФИЛАКТИКА И БЕЗОПАСНОСТЬ</w:t>
      </w:r>
    </w:p>
    <w:p w:rsidR="00EE021F" w:rsidRPr="004678B6" w:rsidRDefault="00EE021F" w:rsidP="004678B6">
      <w:pPr>
        <w:rPr>
          <w:sz w:val="28"/>
          <w:szCs w:val="28"/>
        </w:rPr>
      </w:pPr>
      <w:r w:rsidRPr="004678B6">
        <w:rPr>
          <w:sz w:val="28"/>
          <w:szCs w:val="28"/>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EE021F" w:rsidRPr="004678B6" w:rsidRDefault="00EE021F" w:rsidP="004678B6">
      <w:pPr>
        <w:rPr>
          <w:sz w:val="28"/>
          <w:szCs w:val="28"/>
        </w:rPr>
      </w:pPr>
      <w:r w:rsidRPr="004678B6">
        <w:rPr>
          <w:sz w:val="28"/>
          <w:szCs w:val="28"/>
        </w:rPr>
        <w:t>-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EE021F" w:rsidRPr="004678B6" w:rsidRDefault="00EE021F" w:rsidP="004678B6">
      <w:pPr>
        <w:rPr>
          <w:sz w:val="28"/>
          <w:szCs w:val="28"/>
        </w:rPr>
      </w:pPr>
      <w:r w:rsidRPr="004678B6">
        <w:rPr>
          <w:sz w:val="28"/>
          <w:szCs w:val="28"/>
        </w:rPr>
        <w:t>-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EE021F" w:rsidRPr="004678B6" w:rsidRDefault="00EE021F" w:rsidP="004678B6">
      <w:pPr>
        <w:rPr>
          <w:sz w:val="28"/>
          <w:szCs w:val="28"/>
        </w:rPr>
      </w:pPr>
      <w:r w:rsidRPr="004678B6">
        <w:rPr>
          <w:sz w:val="28"/>
          <w:szCs w:val="28"/>
        </w:rPr>
        <w:t>-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w:t>
      </w:r>
    </w:p>
    <w:p w:rsidR="00EE021F" w:rsidRPr="004678B6" w:rsidRDefault="00EE021F" w:rsidP="004678B6">
      <w:pPr>
        <w:rPr>
          <w:sz w:val="28"/>
          <w:szCs w:val="28"/>
        </w:rPr>
      </w:pPr>
      <w:r w:rsidRPr="004678B6">
        <w:rPr>
          <w:sz w:val="28"/>
          <w:szCs w:val="28"/>
        </w:rPr>
        <w:t>- разработку и реализацию индивидуальных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EE021F" w:rsidRPr="004678B6" w:rsidRDefault="00EE021F" w:rsidP="004678B6">
      <w:pPr>
        <w:rPr>
          <w:sz w:val="28"/>
          <w:szCs w:val="28"/>
        </w:rPr>
      </w:pPr>
      <w:r w:rsidRPr="004678B6">
        <w:rPr>
          <w:sz w:val="28"/>
          <w:szCs w:val="28"/>
        </w:rPr>
        <w:t>- вовлечение обучающихся в воспитательную деятельность, проекты, программы профилактической направленности социальных и природных рисков в школе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EE021F" w:rsidRPr="004678B6" w:rsidRDefault="00EE021F" w:rsidP="004678B6">
      <w:pPr>
        <w:rPr>
          <w:sz w:val="28"/>
          <w:szCs w:val="28"/>
        </w:rPr>
      </w:pPr>
      <w:r w:rsidRPr="004678B6">
        <w:rPr>
          <w:sz w:val="28"/>
          <w:szCs w:val="28"/>
        </w:rPr>
        <w:t>-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EE021F" w:rsidRPr="004678B6" w:rsidRDefault="00EE021F" w:rsidP="004678B6">
      <w:pPr>
        <w:rPr>
          <w:sz w:val="28"/>
          <w:szCs w:val="28"/>
        </w:rPr>
      </w:pPr>
      <w:r w:rsidRPr="004678B6">
        <w:rPr>
          <w:sz w:val="28"/>
          <w:szCs w:val="28"/>
        </w:rPr>
        <w:t>- профилактику правонарушений, девиаций посредством организации деятельности, альтернативной девиантному поведению — познания, испытания себя (походы, спорт), значимого общения, творчества, деятельности;</w:t>
      </w:r>
    </w:p>
    <w:p w:rsidR="00EE021F" w:rsidRPr="004678B6" w:rsidRDefault="00EE021F" w:rsidP="004678B6">
      <w:pPr>
        <w:rPr>
          <w:sz w:val="28"/>
          <w:szCs w:val="28"/>
        </w:rPr>
      </w:pPr>
      <w:r w:rsidRPr="004678B6">
        <w:rPr>
          <w:sz w:val="28"/>
          <w:szCs w:val="28"/>
        </w:rPr>
        <w:t>- 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с агрессивным поведением и др.);</w:t>
      </w:r>
    </w:p>
    <w:p w:rsidR="00EE021F" w:rsidRPr="004678B6" w:rsidRDefault="00EE021F" w:rsidP="004678B6">
      <w:pPr>
        <w:rPr>
          <w:sz w:val="28"/>
          <w:szCs w:val="28"/>
        </w:rPr>
      </w:pPr>
      <w:r w:rsidRPr="004678B6">
        <w:rPr>
          <w:sz w:val="28"/>
          <w:szCs w:val="28"/>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EE021F" w:rsidRPr="004678B6" w:rsidRDefault="00EE021F" w:rsidP="004678B6">
      <w:pPr>
        <w:rPr>
          <w:sz w:val="28"/>
          <w:szCs w:val="28"/>
        </w:rPr>
      </w:pPr>
      <w:r w:rsidRPr="004678B6">
        <w:rPr>
          <w:sz w:val="28"/>
          <w:szCs w:val="28"/>
        </w:rPr>
        <w:t>СОЦИАЛЬНОЕ ПАРТНЁРСТВО</w:t>
      </w:r>
    </w:p>
    <w:p w:rsidR="00EE021F" w:rsidRPr="004678B6" w:rsidRDefault="00EE021F" w:rsidP="004678B6">
      <w:pPr>
        <w:rPr>
          <w:sz w:val="28"/>
          <w:szCs w:val="28"/>
        </w:rPr>
      </w:pPr>
      <w:r w:rsidRPr="004678B6">
        <w:rPr>
          <w:sz w:val="28"/>
          <w:szCs w:val="28"/>
        </w:rPr>
        <w:t>Реализация воспитательного потенциала социального партнёрства предусматривает:</w:t>
      </w:r>
    </w:p>
    <w:p w:rsidR="00EE021F" w:rsidRPr="004678B6" w:rsidRDefault="00EE021F" w:rsidP="004678B6">
      <w:pPr>
        <w:rPr>
          <w:sz w:val="28"/>
          <w:szCs w:val="28"/>
        </w:rPr>
      </w:pPr>
      <w:r w:rsidRPr="004678B6">
        <w:rPr>
          <w:sz w:val="28"/>
          <w:szCs w:val="28"/>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EE021F" w:rsidRPr="004678B6" w:rsidRDefault="00EE021F" w:rsidP="004678B6">
      <w:pPr>
        <w:rPr>
          <w:sz w:val="28"/>
          <w:szCs w:val="28"/>
        </w:rPr>
      </w:pPr>
      <w:r w:rsidRPr="004678B6">
        <w:rPr>
          <w:sz w:val="28"/>
          <w:szCs w:val="28"/>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EE021F" w:rsidRPr="004678B6" w:rsidRDefault="00EE021F" w:rsidP="004678B6">
      <w:pPr>
        <w:rPr>
          <w:sz w:val="28"/>
          <w:szCs w:val="28"/>
        </w:rPr>
      </w:pPr>
      <w:r w:rsidRPr="004678B6">
        <w:rPr>
          <w:sz w:val="28"/>
          <w:szCs w:val="28"/>
        </w:rPr>
        <w:t>- проведение на базе организаций-партнёров отдельных уроков, занятий, внешкольных мероприятий, акций воспитательной направленности;</w:t>
      </w:r>
    </w:p>
    <w:p w:rsidR="00EE021F" w:rsidRPr="004678B6" w:rsidRDefault="00EE021F" w:rsidP="004678B6">
      <w:pPr>
        <w:rPr>
          <w:sz w:val="28"/>
          <w:szCs w:val="28"/>
        </w:rPr>
      </w:pPr>
      <w:r w:rsidRPr="004678B6">
        <w:rPr>
          <w:sz w:val="28"/>
          <w:szCs w:val="28"/>
        </w:rPr>
        <w:t>-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w:t>
      </w:r>
    </w:p>
    <w:p w:rsidR="00EE021F" w:rsidRPr="004678B6" w:rsidRDefault="00EE021F" w:rsidP="004678B6">
      <w:pPr>
        <w:rPr>
          <w:sz w:val="28"/>
          <w:szCs w:val="28"/>
        </w:rPr>
      </w:pPr>
      <w:r w:rsidRPr="004678B6">
        <w:rPr>
          <w:sz w:val="28"/>
          <w:szCs w:val="28"/>
        </w:rPr>
        <w:t>-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EE021F" w:rsidRPr="004678B6" w:rsidRDefault="00EE021F" w:rsidP="004678B6">
      <w:pPr>
        <w:rPr>
          <w:sz w:val="28"/>
          <w:szCs w:val="28"/>
        </w:rPr>
      </w:pPr>
      <w:r w:rsidRPr="004678B6">
        <w:rPr>
          <w:sz w:val="28"/>
          <w:szCs w:val="28"/>
        </w:rPr>
        <w:t>ПРОФОРИЕНТАЦИЯ</w:t>
      </w:r>
    </w:p>
    <w:p w:rsidR="00EE021F" w:rsidRPr="004678B6" w:rsidRDefault="00EE021F" w:rsidP="004678B6">
      <w:pPr>
        <w:rPr>
          <w:sz w:val="28"/>
          <w:szCs w:val="28"/>
        </w:rPr>
      </w:pPr>
      <w:r w:rsidRPr="004678B6">
        <w:rPr>
          <w:sz w:val="28"/>
          <w:szCs w:val="28"/>
        </w:rPr>
        <w:t>Задача совместной деятельности педагога и детей по данному модулю – подготовить школьников к осознанному выбору своей будущей профессиональной деятельности. Реализация воспитательного потенциала профориентационной работы школы предусматривает:</w:t>
      </w:r>
    </w:p>
    <w:p w:rsidR="00EE021F" w:rsidRPr="004678B6" w:rsidRDefault="00EE021F" w:rsidP="004678B6">
      <w:pPr>
        <w:rPr>
          <w:sz w:val="28"/>
          <w:szCs w:val="28"/>
        </w:rPr>
      </w:pPr>
      <w:r w:rsidRPr="004678B6">
        <w:rPr>
          <w:sz w:val="28"/>
          <w:szCs w:val="28"/>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EE021F" w:rsidRPr="004678B6" w:rsidRDefault="00EE021F" w:rsidP="004678B6">
      <w:pPr>
        <w:rPr>
          <w:sz w:val="28"/>
          <w:szCs w:val="28"/>
        </w:rPr>
      </w:pPr>
      <w:r w:rsidRPr="004678B6">
        <w:rPr>
          <w:sz w:val="28"/>
          <w:szCs w:val="28"/>
        </w:rPr>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EE021F" w:rsidRPr="004678B6" w:rsidRDefault="00EE021F" w:rsidP="004678B6">
      <w:pPr>
        <w:rPr>
          <w:sz w:val="28"/>
          <w:szCs w:val="28"/>
        </w:rPr>
      </w:pPr>
      <w:r w:rsidRPr="004678B6">
        <w:rPr>
          <w:sz w:val="28"/>
          <w:szCs w:val="28"/>
        </w:rPr>
        <w:t>- экскурсии на предприятия (в том числе и онлайн), в организации, дающие начальные представления о существующих профессиях и условиях работы;</w:t>
      </w:r>
    </w:p>
    <w:p w:rsidR="00EE021F" w:rsidRPr="004678B6" w:rsidRDefault="00EE021F" w:rsidP="004678B6">
      <w:pPr>
        <w:rPr>
          <w:sz w:val="28"/>
          <w:szCs w:val="28"/>
        </w:rPr>
      </w:pPr>
      <w:r w:rsidRPr="004678B6">
        <w:rPr>
          <w:sz w:val="28"/>
          <w:szCs w:val="28"/>
        </w:rPr>
        <w:t>- посещение (в том числе и онлайн),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EE021F" w:rsidRPr="004678B6" w:rsidRDefault="00EE021F" w:rsidP="004678B6">
      <w:pPr>
        <w:rPr>
          <w:sz w:val="28"/>
          <w:szCs w:val="28"/>
        </w:rPr>
      </w:pPr>
      <w:r w:rsidRPr="004678B6">
        <w:rPr>
          <w:sz w:val="28"/>
          <w:szCs w:val="28"/>
        </w:rPr>
        <w:t>- 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EE021F" w:rsidRPr="004678B6" w:rsidRDefault="00EE021F" w:rsidP="004678B6">
      <w:pPr>
        <w:rPr>
          <w:sz w:val="28"/>
          <w:szCs w:val="28"/>
        </w:rPr>
      </w:pPr>
      <w:r w:rsidRPr="004678B6">
        <w:rPr>
          <w:sz w:val="28"/>
          <w:szCs w:val="28"/>
        </w:rPr>
        <w:t>- участие в работе всероссийских профориентационных проектов;</w:t>
      </w:r>
    </w:p>
    <w:p w:rsidR="00EE021F" w:rsidRPr="004678B6" w:rsidRDefault="00EE021F" w:rsidP="004678B6">
      <w:pPr>
        <w:rPr>
          <w:sz w:val="28"/>
          <w:szCs w:val="28"/>
        </w:rPr>
      </w:pPr>
      <w:r w:rsidRPr="004678B6">
        <w:rPr>
          <w:sz w:val="28"/>
          <w:szCs w:val="28"/>
        </w:rPr>
        <w:t>- индивидуальное консультирование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EE021F" w:rsidRPr="004678B6" w:rsidRDefault="00EE021F" w:rsidP="004678B6">
      <w:pPr>
        <w:rPr>
          <w:sz w:val="28"/>
          <w:szCs w:val="28"/>
        </w:rPr>
      </w:pPr>
      <w:r w:rsidRPr="004678B6">
        <w:rPr>
          <w:sz w:val="28"/>
          <w:szCs w:val="28"/>
        </w:rPr>
        <w:t>- освоение обучающимися основ профессии в рамках курса внеурочной деятельности «Мой профессиональный выбор».  </w:t>
      </w:r>
    </w:p>
    <w:p w:rsidR="00EE021F" w:rsidRPr="004678B6" w:rsidRDefault="00EE021F" w:rsidP="004678B6">
      <w:pPr>
        <w:rPr>
          <w:sz w:val="28"/>
          <w:szCs w:val="28"/>
        </w:rPr>
      </w:pPr>
      <w:r w:rsidRPr="004678B6">
        <w:rPr>
          <w:sz w:val="28"/>
          <w:szCs w:val="28"/>
        </w:rPr>
        <w:t>Дополнительные (вариативные) модули</w:t>
      </w:r>
    </w:p>
    <w:p w:rsidR="00EE021F" w:rsidRPr="00595561" w:rsidRDefault="00EE021F" w:rsidP="004678B6">
      <w:pPr>
        <w:rPr>
          <w:sz w:val="28"/>
          <w:szCs w:val="28"/>
        </w:rPr>
      </w:pPr>
      <w:r w:rsidRPr="00595561">
        <w:rPr>
          <w:sz w:val="28"/>
          <w:szCs w:val="28"/>
        </w:rPr>
        <w:t>СОЦИАЛЬНАЯ АКТИВНОСТЬ</w:t>
      </w:r>
    </w:p>
    <w:p w:rsidR="00EE021F" w:rsidRPr="004678B6" w:rsidRDefault="00EE021F" w:rsidP="004678B6">
      <w:pPr>
        <w:rPr>
          <w:sz w:val="28"/>
          <w:szCs w:val="28"/>
        </w:rPr>
      </w:pPr>
      <w:r>
        <w:rPr>
          <w:sz w:val="28"/>
          <w:szCs w:val="28"/>
        </w:rPr>
        <w:t>У</w:t>
      </w:r>
      <w:r w:rsidRPr="00595561">
        <w:rPr>
          <w:sz w:val="28"/>
          <w:szCs w:val="28"/>
        </w:rPr>
        <w:t xml:space="preserve">частие школьников в общественно-полезных делах, деятельности на благо конкретных людей и социального окружения в целом. </w:t>
      </w:r>
      <w:r w:rsidRPr="004678B6">
        <w:rPr>
          <w:sz w:val="28"/>
          <w:szCs w:val="28"/>
        </w:rPr>
        <w:t xml:space="preserve">позволяет школьникам проявить такие качества </w:t>
      </w:r>
      <w:r>
        <w:rPr>
          <w:sz w:val="28"/>
          <w:szCs w:val="28"/>
        </w:rPr>
        <w:t>как внимание, забота, уважение ,</w:t>
      </w:r>
      <w:r w:rsidRPr="004678B6">
        <w:rPr>
          <w:sz w:val="28"/>
          <w:szCs w:val="28"/>
        </w:rPr>
        <w:t>развивать коммуникативную культуру, умение общаться, слушать и слышать, эмоциональный интеллект, эмпатию, умение сопереживать.</w:t>
      </w:r>
    </w:p>
    <w:p w:rsidR="00EE021F" w:rsidRPr="004678B6" w:rsidRDefault="00EE021F" w:rsidP="004678B6">
      <w:pPr>
        <w:rPr>
          <w:sz w:val="28"/>
          <w:szCs w:val="28"/>
        </w:rPr>
      </w:pPr>
      <w:r w:rsidRPr="004678B6">
        <w:rPr>
          <w:sz w:val="28"/>
          <w:szCs w:val="28"/>
        </w:rPr>
        <w:t>На внешкольном уровне:</w:t>
      </w:r>
    </w:p>
    <w:p w:rsidR="00EE021F" w:rsidRPr="004678B6" w:rsidRDefault="00EE021F" w:rsidP="004678B6">
      <w:pPr>
        <w:rPr>
          <w:sz w:val="28"/>
          <w:szCs w:val="28"/>
        </w:rPr>
      </w:pPr>
      <w:r w:rsidRPr="004678B6">
        <w:rPr>
          <w:sz w:val="28"/>
          <w:szCs w:val="28"/>
        </w:rPr>
        <w:t>- участие школьников в организации культурных, спортивных, развлекательных мероприятий районного и городского уровня от</w:t>
      </w:r>
      <w:r>
        <w:rPr>
          <w:sz w:val="28"/>
          <w:szCs w:val="28"/>
        </w:rPr>
        <w:t xml:space="preserve"> лица школы (</w:t>
      </w:r>
      <w:r w:rsidRPr="004678B6">
        <w:rPr>
          <w:sz w:val="28"/>
          <w:szCs w:val="28"/>
        </w:rPr>
        <w:t xml:space="preserve"> встречающими лицами, помогающими сориентироваться на территории проведения мероприятия, ответственными за техническое обеспечение мероприятия и т.п.);</w:t>
      </w:r>
    </w:p>
    <w:p w:rsidR="00EE021F" w:rsidRPr="004678B6" w:rsidRDefault="00EE021F" w:rsidP="004678B6">
      <w:pPr>
        <w:rPr>
          <w:sz w:val="28"/>
          <w:szCs w:val="28"/>
        </w:rPr>
      </w:pPr>
      <w:r w:rsidRPr="004678B6">
        <w:rPr>
          <w:sz w:val="28"/>
          <w:szCs w:val="28"/>
        </w:rPr>
        <w:t>- участие школьников в организации культурных, спортивных, развлекательных мероприятий, проводимых на базе школы (в том числе районного, городского характера);</w:t>
      </w:r>
    </w:p>
    <w:p w:rsidR="00EE021F" w:rsidRPr="004678B6" w:rsidRDefault="00EE021F" w:rsidP="004678B6">
      <w:pPr>
        <w:rPr>
          <w:sz w:val="28"/>
          <w:szCs w:val="28"/>
        </w:rPr>
      </w:pPr>
      <w:r w:rsidRPr="004678B6">
        <w:rPr>
          <w:sz w:val="28"/>
          <w:szCs w:val="28"/>
        </w:rPr>
        <w:t>- посильная помощь, оказываемая школьниками по</w:t>
      </w:r>
      <w:r>
        <w:rPr>
          <w:sz w:val="28"/>
          <w:szCs w:val="28"/>
        </w:rPr>
        <w:t xml:space="preserve">жилым людям, проживающим в </w:t>
      </w:r>
      <w:r w:rsidRPr="004678B6">
        <w:rPr>
          <w:sz w:val="28"/>
          <w:szCs w:val="28"/>
        </w:rPr>
        <w:t>районе расположения образовательной организации;</w:t>
      </w:r>
    </w:p>
    <w:p w:rsidR="00EE021F" w:rsidRPr="004678B6" w:rsidRDefault="00EE021F" w:rsidP="004678B6">
      <w:pPr>
        <w:rPr>
          <w:sz w:val="28"/>
          <w:szCs w:val="28"/>
        </w:rPr>
      </w:pPr>
      <w:r w:rsidRPr="004678B6">
        <w:rPr>
          <w:sz w:val="28"/>
          <w:szCs w:val="28"/>
        </w:rPr>
        <w:t>- привлечение школьников к совместной работе с учрежд</w:t>
      </w:r>
      <w:r>
        <w:rPr>
          <w:sz w:val="28"/>
          <w:szCs w:val="28"/>
        </w:rPr>
        <w:t>ениями социальной сферы (детский</w:t>
      </w:r>
      <w:r w:rsidRPr="004678B6">
        <w:rPr>
          <w:sz w:val="28"/>
          <w:szCs w:val="28"/>
        </w:rPr>
        <w:t xml:space="preserve"> сад</w:t>
      </w:r>
      <w:r>
        <w:rPr>
          <w:sz w:val="28"/>
          <w:szCs w:val="28"/>
        </w:rPr>
        <w:t>, учреждение</w:t>
      </w:r>
      <w:r w:rsidRPr="004678B6">
        <w:rPr>
          <w:sz w:val="28"/>
          <w:szCs w:val="28"/>
        </w:rPr>
        <w:t xml:space="preserve"> здравоохранения) – в проведении культурно-просветительских и развлекательных мероприятий для посетителей этих учреждений, в помощи по благоустройству территории данных учреждений;</w:t>
      </w:r>
    </w:p>
    <w:p w:rsidR="00EE021F" w:rsidRPr="004678B6" w:rsidRDefault="00EE021F" w:rsidP="004678B6">
      <w:pPr>
        <w:rPr>
          <w:sz w:val="28"/>
          <w:szCs w:val="28"/>
        </w:rPr>
      </w:pPr>
      <w:r w:rsidRPr="004678B6">
        <w:rPr>
          <w:sz w:val="28"/>
          <w:szCs w:val="28"/>
        </w:rPr>
        <w:t>- включение школьников в общение (посредством электронных сетей) с детьми, проживающими в отдаленных районах, детьми с особыми образовательными потребностями или особенностями здоровья, детьми, находящимися на лечении или проживании в интернатных учреждениях или учреждениях здравоохранения;</w:t>
      </w:r>
    </w:p>
    <w:p w:rsidR="00EE021F" w:rsidRPr="004678B6" w:rsidRDefault="00EE021F" w:rsidP="004678B6">
      <w:pPr>
        <w:rPr>
          <w:sz w:val="28"/>
          <w:szCs w:val="28"/>
        </w:rPr>
      </w:pPr>
      <w:r w:rsidRPr="004678B6">
        <w:rPr>
          <w:sz w:val="28"/>
          <w:szCs w:val="28"/>
        </w:rPr>
        <w:t>- участие школьников (с согласия родителей или законных представителей) к сбору помощи для нуждающихся, в том числе военнослужащих в регионах стихийных бедствий, военных конфликтов, чрезвычайных происшествий.</w:t>
      </w:r>
    </w:p>
    <w:p w:rsidR="00EE021F" w:rsidRPr="004678B6" w:rsidRDefault="00EE021F" w:rsidP="004678B6">
      <w:pPr>
        <w:rPr>
          <w:sz w:val="28"/>
          <w:szCs w:val="28"/>
        </w:rPr>
      </w:pPr>
      <w:r w:rsidRPr="004678B6">
        <w:rPr>
          <w:sz w:val="28"/>
          <w:szCs w:val="28"/>
        </w:rPr>
        <w:t>На уровне школы:</w:t>
      </w:r>
    </w:p>
    <w:p w:rsidR="00EE021F" w:rsidRPr="004678B6" w:rsidRDefault="00EE021F" w:rsidP="004678B6">
      <w:pPr>
        <w:rPr>
          <w:sz w:val="28"/>
          <w:szCs w:val="28"/>
        </w:rPr>
      </w:pPr>
      <w:r w:rsidRPr="004678B6">
        <w:rPr>
          <w:sz w:val="28"/>
          <w:szCs w:val="28"/>
        </w:rPr>
        <w:t>- участие школьников в организации праздников, торжественных мероприятий, встреч с гостями школы;</w:t>
      </w:r>
    </w:p>
    <w:p w:rsidR="00EE021F" w:rsidRPr="004678B6" w:rsidRDefault="00EE021F" w:rsidP="004678B6">
      <w:pPr>
        <w:rPr>
          <w:sz w:val="28"/>
          <w:szCs w:val="28"/>
        </w:rPr>
      </w:pPr>
      <w:r w:rsidRPr="004678B6">
        <w:rPr>
          <w:sz w:val="28"/>
          <w:szCs w:val="28"/>
        </w:rPr>
        <w:t>- участие школьников в работе с младшими ребятами: проведение для них праздников, утренников, тематических вечеров;</w:t>
      </w:r>
    </w:p>
    <w:p w:rsidR="00EE021F" w:rsidRPr="004678B6" w:rsidRDefault="00EE021F" w:rsidP="004678B6">
      <w:pPr>
        <w:rPr>
          <w:sz w:val="28"/>
          <w:szCs w:val="28"/>
        </w:rPr>
      </w:pPr>
      <w:r w:rsidRPr="004678B6">
        <w:rPr>
          <w:sz w:val="28"/>
          <w:szCs w:val="28"/>
        </w:rPr>
        <w:t>- участие школьников к работе на прилегающей к школе территории (работа в школьном саду, благоустройство клумб, уход за деревьями и кустарниками, уход за малыми архитектурными формами).</w:t>
      </w:r>
    </w:p>
    <w:p w:rsidR="00EE021F" w:rsidRPr="004678B6" w:rsidRDefault="00EE021F" w:rsidP="004678B6">
      <w:pPr>
        <w:rPr>
          <w:sz w:val="28"/>
          <w:szCs w:val="28"/>
        </w:rPr>
      </w:pPr>
      <w:r w:rsidRPr="004678B6">
        <w:rPr>
          <w:sz w:val="28"/>
          <w:szCs w:val="28"/>
        </w:rPr>
        <w:t>ЭКСКУРСИИ, ЭКСПЕДИЦИИ И ПОХОДЫ</w:t>
      </w:r>
    </w:p>
    <w:p w:rsidR="00EE021F" w:rsidRPr="004678B6" w:rsidRDefault="00EE021F" w:rsidP="004678B6">
      <w:pPr>
        <w:rPr>
          <w:sz w:val="28"/>
          <w:szCs w:val="28"/>
        </w:rPr>
      </w:pPr>
      <w:r w:rsidRPr="004678B6">
        <w:rPr>
          <w:sz w:val="28"/>
          <w:szCs w:val="28"/>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EE021F" w:rsidRPr="004678B6" w:rsidRDefault="00EE021F" w:rsidP="004678B6">
      <w:pPr>
        <w:rPr>
          <w:sz w:val="28"/>
          <w:szCs w:val="28"/>
        </w:rPr>
      </w:pPr>
      <w:r w:rsidRPr="004678B6">
        <w:rPr>
          <w:sz w:val="28"/>
          <w:szCs w:val="28"/>
        </w:rPr>
        <w:t>- ежегодные походы на природу, организуемые в классах их классными руководителями и родителями школьников, после окончания учебного года;</w:t>
      </w:r>
    </w:p>
    <w:p w:rsidR="00EE021F" w:rsidRPr="004678B6" w:rsidRDefault="00EE021F" w:rsidP="004678B6">
      <w:pPr>
        <w:rPr>
          <w:sz w:val="28"/>
          <w:szCs w:val="28"/>
        </w:rPr>
      </w:pPr>
      <w:r w:rsidRPr="004678B6">
        <w:rPr>
          <w:sz w:val="28"/>
          <w:szCs w:val="28"/>
        </w:rPr>
        <w:t>- регулярные сезонные экскурсии на природу, организуемые в начальных классах их классными руководител</w:t>
      </w:r>
      <w:r>
        <w:rPr>
          <w:sz w:val="28"/>
          <w:szCs w:val="28"/>
        </w:rPr>
        <w:t>ями («Природа зимой»</w:t>
      </w:r>
      <w:r w:rsidRPr="004678B6">
        <w:rPr>
          <w:sz w:val="28"/>
          <w:szCs w:val="28"/>
        </w:rPr>
        <w:t>, «Приметы весны» и т.п.); экскурсии в музей</w:t>
      </w:r>
      <w:r>
        <w:rPr>
          <w:sz w:val="28"/>
          <w:szCs w:val="28"/>
        </w:rPr>
        <w:t xml:space="preserve">,  на предприятия </w:t>
      </w:r>
      <w:r w:rsidRPr="004678B6">
        <w:rPr>
          <w:sz w:val="28"/>
          <w:szCs w:val="28"/>
        </w:rPr>
        <w:t>.</w:t>
      </w:r>
    </w:p>
    <w:p w:rsidR="00EE021F" w:rsidRDefault="00EE021F" w:rsidP="004678B6">
      <w:pPr>
        <w:rPr>
          <w:sz w:val="28"/>
          <w:szCs w:val="28"/>
        </w:rPr>
      </w:pPr>
    </w:p>
    <w:p w:rsidR="00EE021F" w:rsidRDefault="00EE021F" w:rsidP="004678B6">
      <w:pPr>
        <w:rPr>
          <w:sz w:val="28"/>
          <w:szCs w:val="28"/>
        </w:rPr>
      </w:pPr>
      <w:r w:rsidRPr="004678B6">
        <w:rPr>
          <w:sz w:val="28"/>
          <w:szCs w:val="28"/>
        </w:rPr>
        <w:t>Кадровое обеспечение</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Для кадрового потенциала школы характерна стабильность состава. Все педагоги — специалисты с большим опытом педагогической деятельности. Профессионализм педагогических и управленческих кадров имеет решающую роль в достижении  главного результата – качественного и результативного  воспитания.</w:t>
      </w:r>
    </w:p>
    <w:p w:rsidR="00EE021F" w:rsidRPr="004678B6" w:rsidRDefault="00EE021F" w:rsidP="004678B6">
      <w:pPr>
        <w:rPr>
          <w:sz w:val="28"/>
          <w:szCs w:val="28"/>
        </w:rPr>
      </w:pPr>
      <w:r w:rsidRPr="004678B6">
        <w:rPr>
          <w:sz w:val="28"/>
          <w:szCs w:val="28"/>
        </w:rPr>
        <w:t xml:space="preserve"> В школе запланированы и проводятся мероприятия, направленные на повышение квалификации педагогов в сфере  воспитания, организацию научно-методической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 </w:t>
      </w:r>
    </w:p>
    <w:p w:rsidR="00EE021F" w:rsidRPr="004678B6" w:rsidRDefault="00EE021F" w:rsidP="004678B6">
      <w:pPr>
        <w:rPr>
          <w:sz w:val="28"/>
          <w:szCs w:val="28"/>
        </w:rPr>
      </w:pPr>
      <w:r w:rsidRPr="004678B6">
        <w:rPr>
          <w:sz w:val="28"/>
          <w:szCs w:val="28"/>
        </w:rPr>
        <w:t>Педагоги регулярно повышают педагогическое мастерство через:</w:t>
      </w:r>
    </w:p>
    <w:p w:rsidR="00EE021F" w:rsidRPr="004678B6" w:rsidRDefault="00EE021F" w:rsidP="004678B6">
      <w:pPr>
        <w:rPr>
          <w:sz w:val="28"/>
          <w:szCs w:val="28"/>
        </w:rPr>
      </w:pPr>
      <w:r w:rsidRPr="004678B6">
        <w:rPr>
          <w:sz w:val="28"/>
          <w:szCs w:val="28"/>
        </w:rPr>
        <w:t>-курсы повышения квалификации;</w:t>
      </w:r>
    </w:p>
    <w:p w:rsidR="00EE021F" w:rsidRPr="004678B6" w:rsidRDefault="00EE021F" w:rsidP="004678B6">
      <w:pPr>
        <w:rPr>
          <w:sz w:val="28"/>
          <w:szCs w:val="28"/>
        </w:rPr>
      </w:pPr>
      <w:r w:rsidRPr="004678B6">
        <w:rPr>
          <w:sz w:val="28"/>
          <w:szCs w:val="28"/>
        </w:rPr>
        <w:t>-регулярное проведение и участие в семинарах, вебинарах, научно-практических конференциях;</w:t>
      </w:r>
    </w:p>
    <w:p w:rsidR="00EE021F" w:rsidRPr="004678B6" w:rsidRDefault="00EE021F" w:rsidP="004678B6">
      <w:pPr>
        <w:rPr>
          <w:sz w:val="28"/>
          <w:szCs w:val="28"/>
        </w:rPr>
      </w:pPr>
      <w:r w:rsidRPr="004678B6">
        <w:rPr>
          <w:sz w:val="28"/>
          <w:szCs w:val="28"/>
        </w:rPr>
        <w:t>- изучение научно-методической литературы;</w:t>
      </w:r>
    </w:p>
    <w:p w:rsidR="00EE021F" w:rsidRPr="004678B6" w:rsidRDefault="00EE021F" w:rsidP="004678B6">
      <w:pPr>
        <w:rPr>
          <w:sz w:val="28"/>
          <w:szCs w:val="28"/>
        </w:rPr>
      </w:pPr>
      <w:r w:rsidRPr="004678B6">
        <w:rPr>
          <w:sz w:val="28"/>
          <w:szCs w:val="28"/>
        </w:rPr>
        <w:t>-  знакомство с передовыми научными разработками и российским опытом.</w:t>
      </w:r>
    </w:p>
    <w:p w:rsidR="00EE021F" w:rsidRPr="004678B6" w:rsidRDefault="00EE021F" w:rsidP="004678B6">
      <w:pPr>
        <w:rPr>
          <w:sz w:val="28"/>
          <w:szCs w:val="28"/>
        </w:rPr>
      </w:pPr>
      <w:r w:rsidRPr="004678B6">
        <w:rPr>
          <w:sz w:val="28"/>
          <w:szCs w:val="28"/>
        </w:rPr>
        <w:t>Ведется работа школьного методического объединения классных руководителей.</w:t>
      </w:r>
    </w:p>
    <w:p w:rsidR="00EE021F" w:rsidRPr="004678B6" w:rsidRDefault="00EE021F" w:rsidP="004678B6">
      <w:pPr>
        <w:rPr>
          <w:sz w:val="28"/>
          <w:szCs w:val="28"/>
        </w:rPr>
      </w:pPr>
      <w:r w:rsidRPr="004678B6">
        <w:rPr>
          <w:sz w:val="28"/>
          <w:szCs w:val="28"/>
        </w:rPr>
        <w:t>Кадровый  состав школы: директор школы, заместитель директора по воспитательной работе, заместитель директора по учебно-воспитательной работе,  классные руководит</w:t>
      </w:r>
      <w:r>
        <w:rPr>
          <w:sz w:val="28"/>
          <w:szCs w:val="28"/>
        </w:rPr>
        <w:t>ели, педагоги</w:t>
      </w:r>
      <w:r w:rsidRPr="004678B6">
        <w:rPr>
          <w:sz w:val="28"/>
          <w:szCs w:val="28"/>
        </w:rPr>
        <w:t>.</w:t>
      </w:r>
    </w:p>
    <w:p w:rsidR="00EE021F" w:rsidRPr="004678B6" w:rsidRDefault="00EE021F" w:rsidP="004678B6">
      <w:pPr>
        <w:rPr>
          <w:sz w:val="28"/>
          <w:szCs w:val="28"/>
        </w:rPr>
      </w:pPr>
      <w:r w:rsidRPr="004678B6">
        <w:rPr>
          <w:sz w:val="28"/>
          <w:szCs w:val="28"/>
        </w:rPr>
        <w:t>Нормативно-методическое обеспечение</w:t>
      </w:r>
    </w:p>
    <w:p w:rsidR="00EE021F" w:rsidRPr="004678B6" w:rsidRDefault="00EE021F" w:rsidP="004678B6">
      <w:pPr>
        <w:rPr>
          <w:sz w:val="28"/>
          <w:szCs w:val="28"/>
        </w:rPr>
      </w:pPr>
      <w:r w:rsidRPr="004678B6">
        <w:rPr>
          <w:sz w:val="28"/>
          <w:szCs w:val="28"/>
        </w:rPr>
        <w:t xml:space="preserve">Школьные нормативно-правовые акты по вопросам воспитательной деятельности: </w:t>
      </w:r>
    </w:p>
    <w:p w:rsidR="00EE021F" w:rsidRPr="004678B6" w:rsidRDefault="00EE021F" w:rsidP="004678B6">
      <w:pPr>
        <w:rPr>
          <w:sz w:val="28"/>
          <w:szCs w:val="28"/>
        </w:rPr>
      </w:pPr>
      <w:r w:rsidRPr="004678B6">
        <w:rPr>
          <w:sz w:val="28"/>
          <w:szCs w:val="28"/>
        </w:rPr>
        <w:t>Устав Школы</w:t>
      </w:r>
    </w:p>
    <w:p w:rsidR="00EE021F" w:rsidRPr="004678B6" w:rsidRDefault="00EE021F" w:rsidP="004678B6">
      <w:pPr>
        <w:rPr>
          <w:sz w:val="28"/>
          <w:szCs w:val="28"/>
        </w:rPr>
      </w:pPr>
      <w:hyperlink r:id="rId36" w:history="1">
        <w:r w:rsidRPr="004678B6">
          <w:rPr>
            <w:sz w:val="28"/>
            <w:szCs w:val="28"/>
          </w:rPr>
          <w:t>Локальные акты:</w:t>
        </w:r>
      </w:hyperlink>
    </w:p>
    <w:p w:rsidR="00EE021F" w:rsidRPr="004678B6" w:rsidRDefault="00EE021F" w:rsidP="004678B6">
      <w:pPr>
        <w:rPr>
          <w:sz w:val="28"/>
          <w:szCs w:val="28"/>
        </w:rPr>
      </w:pPr>
      <w:r w:rsidRPr="004678B6">
        <w:rPr>
          <w:sz w:val="28"/>
          <w:szCs w:val="28"/>
        </w:rPr>
        <w:t>Положение о методическом объединении классных руководителей</w:t>
      </w:r>
    </w:p>
    <w:p w:rsidR="00EE021F" w:rsidRPr="004678B6" w:rsidRDefault="00EE021F" w:rsidP="004678B6">
      <w:pPr>
        <w:rPr>
          <w:sz w:val="28"/>
          <w:szCs w:val="28"/>
        </w:rPr>
      </w:pPr>
      <w:r w:rsidRPr="004678B6">
        <w:rPr>
          <w:sz w:val="28"/>
          <w:szCs w:val="28"/>
        </w:rPr>
        <w:t>Положение о внеурочной деятельности</w:t>
      </w:r>
    </w:p>
    <w:p w:rsidR="00EE021F" w:rsidRPr="004678B6" w:rsidRDefault="00EE021F" w:rsidP="004678B6">
      <w:pPr>
        <w:rPr>
          <w:sz w:val="28"/>
          <w:szCs w:val="28"/>
        </w:rPr>
      </w:pPr>
      <w:r w:rsidRPr="004678B6">
        <w:rPr>
          <w:sz w:val="28"/>
          <w:szCs w:val="28"/>
        </w:rPr>
        <w:t>Положение о школьном спортивном клубе</w:t>
      </w:r>
    </w:p>
    <w:p w:rsidR="00EE021F" w:rsidRPr="004678B6" w:rsidRDefault="00EE021F" w:rsidP="004678B6">
      <w:pPr>
        <w:rPr>
          <w:sz w:val="28"/>
          <w:szCs w:val="28"/>
        </w:rPr>
      </w:pPr>
      <w:r w:rsidRPr="004678B6">
        <w:rPr>
          <w:sz w:val="28"/>
          <w:szCs w:val="28"/>
        </w:rPr>
        <w:t>Положение о классном руководстве</w:t>
      </w:r>
    </w:p>
    <w:p w:rsidR="00EE021F" w:rsidRPr="004678B6" w:rsidRDefault="00EE021F" w:rsidP="004678B6">
      <w:pPr>
        <w:rPr>
          <w:sz w:val="28"/>
          <w:szCs w:val="28"/>
        </w:rPr>
      </w:pPr>
      <w:r w:rsidRPr="004678B6">
        <w:rPr>
          <w:sz w:val="28"/>
          <w:szCs w:val="28"/>
        </w:rPr>
        <w:t>Положение об ученическом самоуправлении</w:t>
      </w:r>
    </w:p>
    <w:p w:rsidR="00EE021F" w:rsidRPr="004678B6" w:rsidRDefault="00EE021F" w:rsidP="004678B6">
      <w:pPr>
        <w:rPr>
          <w:sz w:val="28"/>
          <w:szCs w:val="28"/>
        </w:rPr>
      </w:pPr>
      <w:r w:rsidRPr="004678B6">
        <w:rPr>
          <w:sz w:val="28"/>
          <w:szCs w:val="28"/>
        </w:rPr>
        <w:t>Положение о Совете по профилактике правонарушений среди обучающихся</w:t>
      </w:r>
    </w:p>
    <w:p w:rsidR="00EE021F" w:rsidRPr="004678B6" w:rsidRDefault="00EE021F" w:rsidP="004678B6">
      <w:pPr>
        <w:rPr>
          <w:sz w:val="28"/>
          <w:szCs w:val="28"/>
        </w:rPr>
      </w:pPr>
      <w:r w:rsidRPr="004678B6">
        <w:rPr>
          <w:sz w:val="28"/>
          <w:szCs w:val="28"/>
        </w:rPr>
        <w:t>Правила внутреннего распорядка обучающихся</w:t>
      </w:r>
    </w:p>
    <w:p w:rsidR="00EE021F" w:rsidRPr="004678B6" w:rsidRDefault="00EE021F" w:rsidP="004678B6">
      <w:pPr>
        <w:rPr>
          <w:sz w:val="28"/>
          <w:szCs w:val="28"/>
        </w:rPr>
      </w:pPr>
      <w:r w:rsidRPr="004678B6">
        <w:rPr>
          <w:sz w:val="28"/>
          <w:szCs w:val="28"/>
        </w:rPr>
        <w:t>Положение по использованию и включению в процесс обучения и воспитания государственных символов РФ</w:t>
      </w:r>
      <w:r>
        <w:rPr>
          <w:sz w:val="28"/>
          <w:szCs w:val="28"/>
        </w:rPr>
        <w:t xml:space="preserve"> и РБ</w:t>
      </w:r>
    </w:p>
    <w:p w:rsidR="00EE021F" w:rsidRDefault="00EE021F" w:rsidP="004678B6">
      <w:pPr>
        <w:rPr>
          <w:sz w:val="28"/>
          <w:szCs w:val="28"/>
        </w:rPr>
      </w:pPr>
    </w:p>
    <w:p w:rsidR="00EE021F" w:rsidRPr="004678B6" w:rsidRDefault="00EE021F" w:rsidP="004678B6">
      <w:pPr>
        <w:rPr>
          <w:sz w:val="28"/>
          <w:szCs w:val="28"/>
        </w:rPr>
      </w:pPr>
      <w:r w:rsidRPr="004678B6">
        <w:rPr>
          <w:sz w:val="28"/>
          <w:szCs w:val="28"/>
        </w:rPr>
        <w:t>Требования к условиям работы с обучающимися с особыми образовательными потребностями</w:t>
      </w:r>
    </w:p>
    <w:p w:rsidR="00EE021F" w:rsidRPr="004678B6" w:rsidRDefault="00EE021F" w:rsidP="004678B6">
      <w:pPr>
        <w:rPr>
          <w:sz w:val="28"/>
          <w:szCs w:val="28"/>
        </w:rPr>
      </w:pPr>
      <w:r w:rsidRPr="004678B6">
        <w:rPr>
          <w:sz w:val="28"/>
          <w:szCs w:val="28"/>
        </w:rPr>
        <w:t>Особыми задачами воспитания обучающихся с особыми образовательными потребностями являются:</w:t>
      </w:r>
    </w:p>
    <w:p w:rsidR="00EE021F" w:rsidRPr="004678B6" w:rsidRDefault="00EE021F" w:rsidP="004678B6">
      <w:pPr>
        <w:rPr>
          <w:sz w:val="28"/>
          <w:szCs w:val="28"/>
        </w:rPr>
      </w:pPr>
      <w:r w:rsidRPr="004678B6">
        <w:rPr>
          <w:sz w:val="28"/>
          <w:szCs w:val="28"/>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EE021F" w:rsidRPr="004678B6" w:rsidRDefault="00EE021F" w:rsidP="004678B6">
      <w:pPr>
        <w:rPr>
          <w:sz w:val="28"/>
          <w:szCs w:val="28"/>
        </w:rPr>
      </w:pPr>
      <w:r w:rsidRPr="004678B6">
        <w:rPr>
          <w:sz w:val="28"/>
          <w:szCs w:val="28"/>
        </w:rPr>
        <w:t>формирование доброжелательного отношения к обучающимся и их семьям со стороны всех участников образовательных отношений;</w:t>
      </w:r>
    </w:p>
    <w:p w:rsidR="00EE021F" w:rsidRPr="004678B6" w:rsidRDefault="00EE021F" w:rsidP="004678B6">
      <w:pPr>
        <w:rPr>
          <w:sz w:val="28"/>
          <w:szCs w:val="28"/>
        </w:rPr>
      </w:pPr>
      <w:r w:rsidRPr="004678B6">
        <w:rPr>
          <w:sz w:val="28"/>
          <w:szCs w:val="28"/>
        </w:rPr>
        <w:t>построение воспитательной деятельности с учётом индивидуальных особенностей и возможностей каждого обучающегося;</w:t>
      </w:r>
    </w:p>
    <w:p w:rsidR="00EE021F" w:rsidRPr="004678B6" w:rsidRDefault="00EE021F" w:rsidP="004678B6">
      <w:pPr>
        <w:rPr>
          <w:sz w:val="28"/>
          <w:szCs w:val="28"/>
        </w:rPr>
      </w:pPr>
      <w:r w:rsidRPr="004678B6">
        <w:rPr>
          <w:sz w:val="28"/>
          <w:szCs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EE021F" w:rsidRPr="004678B6" w:rsidRDefault="00EE021F" w:rsidP="004678B6">
      <w:pPr>
        <w:rPr>
          <w:sz w:val="28"/>
          <w:szCs w:val="28"/>
        </w:rPr>
      </w:pPr>
      <w:r w:rsidRPr="004678B6">
        <w:rPr>
          <w:sz w:val="28"/>
          <w:szCs w:val="28"/>
        </w:rPr>
        <w:t>При организации воспитания обучающихся с особыми образовательными потребностями необходимо ориентироваться на:</w:t>
      </w:r>
    </w:p>
    <w:p w:rsidR="00EE021F" w:rsidRPr="004678B6" w:rsidRDefault="00EE021F" w:rsidP="004678B6">
      <w:pPr>
        <w:rPr>
          <w:sz w:val="28"/>
          <w:szCs w:val="28"/>
        </w:rPr>
      </w:pPr>
      <w:r w:rsidRPr="004678B6">
        <w:rPr>
          <w:sz w:val="28"/>
          <w:szCs w:val="28"/>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EE021F" w:rsidRPr="004678B6" w:rsidRDefault="00EE021F" w:rsidP="004678B6">
      <w:pPr>
        <w:rPr>
          <w:sz w:val="28"/>
          <w:szCs w:val="28"/>
        </w:rPr>
      </w:pPr>
      <w:r w:rsidRPr="004678B6">
        <w:rPr>
          <w:sz w:val="28"/>
          <w:szCs w:val="28"/>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EE021F" w:rsidRPr="004678B6" w:rsidRDefault="00EE021F" w:rsidP="004678B6">
      <w:pPr>
        <w:rPr>
          <w:sz w:val="28"/>
          <w:szCs w:val="28"/>
        </w:rPr>
      </w:pPr>
      <w:r w:rsidRPr="004678B6">
        <w:rPr>
          <w:sz w:val="28"/>
          <w:szCs w:val="28"/>
        </w:rPr>
        <w:t>– личностно-ориентированный подход в организации всех видов деятельности обучающихся с особыми образовательными потребностями.</w:t>
      </w:r>
    </w:p>
    <w:p w:rsidR="00EE021F" w:rsidRPr="004678B6" w:rsidRDefault="00EE021F" w:rsidP="004678B6">
      <w:pPr>
        <w:rPr>
          <w:sz w:val="28"/>
          <w:szCs w:val="28"/>
        </w:rPr>
      </w:pPr>
      <w:r w:rsidRPr="004678B6">
        <w:rPr>
          <w:sz w:val="28"/>
          <w:szCs w:val="28"/>
        </w:rPr>
        <w:t xml:space="preserve"> Система поощрения социальной успешности и проявления активной жизненной</w:t>
      </w:r>
    </w:p>
    <w:p w:rsidR="00EE021F" w:rsidRPr="004678B6" w:rsidRDefault="00EE021F" w:rsidP="004678B6">
      <w:pPr>
        <w:rPr>
          <w:sz w:val="28"/>
          <w:szCs w:val="28"/>
        </w:rPr>
      </w:pPr>
      <w:r w:rsidRPr="004678B6">
        <w:rPr>
          <w:sz w:val="28"/>
          <w:szCs w:val="28"/>
        </w:rPr>
        <w:t> позиции обучающихся</w:t>
      </w:r>
    </w:p>
    <w:p w:rsidR="00EE021F" w:rsidRPr="004678B6" w:rsidRDefault="00EE021F" w:rsidP="004678B6">
      <w:pPr>
        <w:rPr>
          <w:sz w:val="28"/>
          <w:szCs w:val="28"/>
        </w:rPr>
      </w:pPr>
      <w:r w:rsidRPr="004678B6">
        <w:rPr>
          <w:sz w:val="28"/>
          <w:szCs w:val="28"/>
        </w:rPr>
        <w:t>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Поощрения выносятся за достижения в области творческой, интеллектуальной, общественной и спортивной деятельности.</w:t>
      </w:r>
    </w:p>
    <w:p w:rsidR="00EE021F" w:rsidRPr="004678B6" w:rsidRDefault="00EE021F" w:rsidP="004678B6">
      <w:pPr>
        <w:rPr>
          <w:sz w:val="28"/>
          <w:szCs w:val="28"/>
        </w:rPr>
      </w:pPr>
      <w:r w:rsidRPr="004678B6">
        <w:rPr>
          <w:sz w:val="28"/>
          <w:szCs w:val="28"/>
        </w:rPr>
        <w:t>         Система проявлений активной жизненной позиции и поощрения социальной успешности обучающихся строится на принципах:</w:t>
      </w:r>
    </w:p>
    <w:p w:rsidR="00EE021F" w:rsidRPr="004678B6" w:rsidRDefault="00EE021F" w:rsidP="004678B6">
      <w:pPr>
        <w:rPr>
          <w:sz w:val="28"/>
          <w:szCs w:val="28"/>
        </w:rPr>
      </w:pPr>
      <w:r w:rsidRPr="004678B6">
        <w:rPr>
          <w:sz w:val="28"/>
          <w:szCs w:val="28"/>
        </w:rPr>
        <w:t>- публичности, открытости поощрений (информирование всех обучающихся о награждении через  сайт школы, социальные сети) проведение награждений на еженедельной общешкольной линейке);</w:t>
      </w:r>
    </w:p>
    <w:p w:rsidR="00EE021F" w:rsidRPr="004678B6" w:rsidRDefault="00EE021F" w:rsidP="004678B6">
      <w:pPr>
        <w:rPr>
          <w:sz w:val="28"/>
          <w:szCs w:val="28"/>
        </w:rPr>
      </w:pPr>
      <w:r w:rsidRPr="004678B6">
        <w:rPr>
          <w:sz w:val="28"/>
          <w:szCs w:val="28"/>
        </w:rPr>
        <w:t>- соответствия процедур награждения укладу жизни школы, специфической символике, выработанной и существующей в укладе школы (вручение благодарностей, грамот, дипломов, поощрительных подарков производится в торжественной обстановке, на праздничных мероприятиях, возможно в присутствии родительской общественности, педагогов-наставников награждаемых);</w:t>
      </w:r>
    </w:p>
    <w:p w:rsidR="00EE021F" w:rsidRPr="004678B6" w:rsidRDefault="00EE021F" w:rsidP="004678B6">
      <w:pPr>
        <w:rPr>
          <w:sz w:val="28"/>
          <w:szCs w:val="28"/>
        </w:rPr>
      </w:pPr>
      <w:r w:rsidRPr="004678B6">
        <w:rPr>
          <w:sz w:val="28"/>
          <w:szCs w:val="28"/>
        </w:rPr>
        <w:t>- прозрачности правил поощрения, соблюдение справедливости при выдвижении кандидатур);</w:t>
      </w:r>
    </w:p>
    <w:p w:rsidR="00EE021F" w:rsidRPr="004678B6" w:rsidRDefault="00EE021F" w:rsidP="004678B6">
      <w:pPr>
        <w:rPr>
          <w:sz w:val="28"/>
          <w:szCs w:val="28"/>
        </w:rPr>
      </w:pPr>
      <w:r w:rsidRPr="004678B6">
        <w:rPr>
          <w:sz w:val="28"/>
          <w:szCs w:val="28"/>
        </w:rPr>
        <w:t>- 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награду и не получившими ее);</w:t>
      </w:r>
    </w:p>
    <w:p w:rsidR="00EE021F" w:rsidRPr="004678B6" w:rsidRDefault="00EE021F" w:rsidP="004678B6">
      <w:pPr>
        <w:rPr>
          <w:sz w:val="28"/>
          <w:szCs w:val="28"/>
        </w:rPr>
      </w:pPr>
      <w:r w:rsidRPr="004678B6">
        <w:rPr>
          <w:sz w:val="28"/>
          <w:szCs w:val="28"/>
        </w:rPr>
        <w:t>- 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EE021F" w:rsidRPr="004678B6" w:rsidRDefault="00EE021F" w:rsidP="004678B6">
      <w:pPr>
        <w:rPr>
          <w:sz w:val="28"/>
          <w:szCs w:val="28"/>
        </w:rPr>
      </w:pPr>
      <w:r w:rsidRPr="004678B6">
        <w:rPr>
          <w:sz w:val="28"/>
          <w:szCs w:val="28"/>
        </w:rPr>
        <w:t>- дифференцированности поощрений (наличие уровней и типов наград позволяет продлить стимулирующее действие системы поощрения).</w:t>
      </w:r>
    </w:p>
    <w:p w:rsidR="00EE021F" w:rsidRPr="004678B6" w:rsidRDefault="00EE021F" w:rsidP="004678B6">
      <w:pPr>
        <w:rPr>
          <w:sz w:val="28"/>
          <w:szCs w:val="28"/>
        </w:rPr>
      </w:pPr>
      <w:r w:rsidRPr="004678B6">
        <w:rPr>
          <w:sz w:val="28"/>
          <w:szCs w:val="28"/>
        </w:rPr>
        <w:t>          В школе применяются следующие формы поощрения:</w:t>
      </w:r>
    </w:p>
    <w:p w:rsidR="00EE021F" w:rsidRPr="004678B6" w:rsidRDefault="00EE021F" w:rsidP="004678B6">
      <w:pPr>
        <w:rPr>
          <w:sz w:val="28"/>
          <w:szCs w:val="28"/>
        </w:rPr>
      </w:pPr>
      <w:r w:rsidRPr="004678B6">
        <w:rPr>
          <w:sz w:val="28"/>
          <w:szCs w:val="28"/>
        </w:rPr>
        <w:t>- похвальный лист «За отличные успехи в учении»;</w:t>
      </w:r>
    </w:p>
    <w:p w:rsidR="00EE021F" w:rsidRPr="004678B6" w:rsidRDefault="00EE021F" w:rsidP="004678B6">
      <w:pPr>
        <w:rPr>
          <w:sz w:val="28"/>
          <w:szCs w:val="28"/>
        </w:rPr>
      </w:pPr>
      <w:r w:rsidRPr="004678B6">
        <w:rPr>
          <w:sz w:val="28"/>
          <w:szCs w:val="28"/>
        </w:rPr>
        <w:t>- грамота (диплом, сертификат);</w:t>
      </w:r>
    </w:p>
    <w:p w:rsidR="00EE021F" w:rsidRPr="004678B6" w:rsidRDefault="00EE021F" w:rsidP="004678B6">
      <w:pPr>
        <w:rPr>
          <w:sz w:val="28"/>
          <w:szCs w:val="28"/>
        </w:rPr>
      </w:pPr>
      <w:r w:rsidRPr="004678B6">
        <w:rPr>
          <w:sz w:val="28"/>
          <w:szCs w:val="28"/>
        </w:rPr>
        <w:t xml:space="preserve"> - благодарственное письмо; </w:t>
      </w:r>
    </w:p>
    <w:p w:rsidR="00EE021F" w:rsidRPr="004678B6" w:rsidRDefault="00EE021F" w:rsidP="004678B6">
      <w:pPr>
        <w:rPr>
          <w:sz w:val="28"/>
          <w:szCs w:val="28"/>
        </w:rPr>
      </w:pPr>
      <w:r w:rsidRPr="004678B6">
        <w:rPr>
          <w:sz w:val="28"/>
          <w:szCs w:val="28"/>
        </w:rPr>
        <w:t xml:space="preserve">- фотографирование на доску почета Школы. </w:t>
      </w:r>
    </w:p>
    <w:p w:rsidR="00EE021F" w:rsidRPr="004678B6" w:rsidRDefault="00EE021F" w:rsidP="004678B6">
      <w:pPr>
        <w:rPr>
          <w:sz w:val="28"/>
          <w:szCs w:val="28"/>
        </w:rPr>
      </w:pPr>
      <w:r w:rsidRPr="004678B6">
        <w:rPr>
          <w:sz w:val="28"/>
          <w:szCs w:val="28"/>
        </w:rPr>
        <w:t xml:space="preserve">           Порядок и систему применения мер морального и материального поощрения учащихся определяет локальный нормативный акт Школа </w:t>
      </w:r>
      <w:r>
        <w:rPr>
          <w:sz w:val="28"/>
          <w:szCs w:val="28"/>
        </w:rPr>
        <w:t>«Положение о поощрении учащихся»</w:t>
      </w:r>
    </w:p>
    <w:p w:rsidR="00EE021F" w:rsidRPr="004678B6" w:rsidRDefault="00EE021F" w:rsidP="004678B6">
      <w:pPr>
        <w:rPr>
          <w:sz w:val="28"/>
          <w:szCs w:val="28"/>
        </w:rPr>
      </w:pPr>
      <w:r w:rsidRPr="004678B6">
        <w:rPr>
          <w:sz w:val="28"/>
          <w:szCs w:val="28"/>
        </w:rPr>
        <w:t xml:space="preserve">                      Всеми учащимися школы ведется портфолио. Учащиеся собирают (накапливают) артефакты, фиксирующие и символизирующие их достижения, личностные или достижения в группе, участие в деятельности (грамоты, поощрительные письма, фотографии призов, фото изделий, работ, участвовавших в конкурсах и т.д.)</w:t>
      </w:r>
    </w:p>
    <w:p w:rsidR="00EE021F" w:rsidRDefault="00EE021F" w:rsidP="004678B6">
      <w:pPr>
        <w:rPr>
          <w:sz w:val="28"/>
          <w:szCs w:val="28"/>
        </w:rPr>
      </w:pPr>
    </w:p>
    <w:p w:rsidR="00EE021F" w:rsidRPr="004678B6" w:rsidRDefault="00EE021F" w:rsidP="004678B6">
      <w:pPr>
        <w:rPr>
          <w:sz w:val="28"/>
          <w:szCs w:val="28"/>
        </w:rPr>
      </w:pPr>
      <w:r w:rsidRPr="004678B6">
        <w:rPr>
          <w:sz w:val="28"/>
          <w:szCs w:val="28"/>
        </w:rPr>
        <w:t xml:space="preserve"> Анализ воспитательного процесса</w:t>
      </w:r>
    </w:p>
    <w:p w:rsidR="00EE021F" w:rsidRPr="004678B6" w:rsidRDefault="00EE021F" w:rsidP="004678B6">
      <w:pPr>
        <w:rPr>
          <w:sz w:val="28"/>
          <w:szCs w:val="28"/>
        </w:rPr>
      </w:pPr>
      <w:r w:rsidRPr="004678B6">
        <w:rPr>
          <w:sz w:val="28"/>
          <w:szCs w:val="28"/>
        </w:rPr>
        <w:t>Анализ воспитательного процесса и результатов воспитания осуществляется в соответствии с планируемыми результатами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w:t>
      </w:r>
    </w:p>
    <w:p w:rsidR="00EE021F" w:rsidRPr="004678B6" w:rsidRDefault="00EE021F" w:rsidP="004678B6">
      <w:pPr>
        <w:rPr>
          <w:sz w:val="28"/>
          <w:szCs w:val="28"/>
        </w:rPr>
      </w:pPr>
      <w:r w:rsidRPr="004678B6">
        <w:rPr>
          <w:sz w:val="28"/>
          <w:szCs w:val="28"/>
        </w:rPr>
        <w:t>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EE021F" w:rsidRPr="004678B6" w:rsidRDefault="00EE021F" w:rsidP="004678B6">
      <w:pPr>
        <w:rPr>
          <w:sz w:val="28"/>
          <w:szCs w:val="28"/>
        </w:rPr>
      </w:pPr>
      <w:r w:rsidRPr="004678B6">
        <w:rPr>
          <w:sz w:val="28"/>
          <w:szCs w:val="28"/>
        </w:rPr>
        <w:t>Планирование анализа воспитательного процесса включается в календарный план воспитательной работы.</w:t>
      </w:r>
    </w:p>
    <w:p w:rsidR="00EE021F" w:rsidRPr="004678B6" w:rsidRDefault="00EE021F" w:rsidP="004678B6">
      <w:pPr>
        <w:rPr>
          <w:sz w:val="28"/>
          <w:szCs w:val="28"/>
        </w:rPr>
      </w:pPr>
      <w:r w:rsidRPr="004678B6">
        <w:rPr>
          <w:sz w:val="28"/>
          <w:szCs w:val="28"/>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EE021F" w:rsidRPr="004678B6" w:rsidRDefault="00EE021F" w:rsidP="004678B6">
      <w:pPr>
        <w:rPr>
          <w:sz w:val="28"/>
          <w:szCs w:val="28"/>
        </w:rPr>
      </w:pPr>
      <w:r w:rsidRPr="004678B6">
        <w:rPr>
          <w:sz w:val="28"/>
          <w:szCs w:val="28"/>
        </w:rPr>
        <w:t>Самоанализ осуществляется ежегодно силами самой школы.</w:t>
      </w:r>
    </w:p>
    <w:p w:rsidR="00EE021F" w:rsidRPr="004678B6" w:rsidRDefault="00EE021F" w:rsidP="004678B6">
      <w:pPr>
        <w:rPr>
          <w:sz w:val="28"/>
          <w:szCs w:val="28"/>
        </w:rPr>
      </w:pPr>
      <w:r w:rsidRPr="004678B6">
        <w:rPr>
          <w:sz w:val="28"/>
          <w:szCs w:val="28"/>
        </w:rPr>
        <w:t>Основными принципами, на основе которых осуществляется самоанализ воспитательной работы в школе, являются:</w:t>
      </w:r>
    </w:p>
    <w:p w:rsidR="00EE021F" w:rsidRPr="004678B6" w:rsidRDefault="00EE021F" w:rsidP="004678B6">
      <w:pPr>
        <w:rPr>
          <w:sz w:val="28"/>
          <w:szCs w:val="28"/>
        </w:rPr>
      </w:pPr>
      <w:r w:rsidRPr="004678B6">
        <w:rPr>
          <w:sz w:val="28"/>
          <w:szCs w:val="28"/>
        </w:rPr>
        <w:t>-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EE021F" w:rsidRPr="004678B6" w:rsidRDefault="00EE021F" w:rsidP="004678B6">
      <w:pPr>
        <w:rPr>
          <w:sz w:val="28"/>
          <w:szCs w:val="28"/>
        </w:rPr>
      </w:pPr>
      <w:r w:rsidRPr="004678B6">
        <w:rPr>
          <w:sz w:val="28"/>
          <w:szCs w:val="28"/>
        </w:rPr>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EE021F" w:rsidRPr="004678B6" w:rsidRDefault="00EE021F" w:rsidP="004678B6">
      <w:pPr>
        <w:rPr>
          <w:sz w:val="28"/>
          <w:szCs w:val="28"/>
        </w:rPr>
      </w:pPr>
      <w:r w:rsidRPr="004678B6">
        <w:rPr>
          <w:sz w:val="28"/>
          <w:szCs w:val="28"/>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EE021F" w:rsidRPr="004678B6" w:rsidRDefault="00EE021F" w:rsidP="004678B6">
      <w:pPr>
        <w:rPr>
          <w:sz w:val="28"/>
          <w:szCs w:val="28"/>
        </w:rPr>
      </w:pPr>
      <w:r w:rsidRPr="004678B6">
        <w:rPr>
          <w:sz w:val="28"/>
          <w:szCs w:val="28"/>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EE021F" w:rsidRPr="004678B6" w:rsidRDefault="00EE021F" w:rsidP="004678B6">
      <w:pPr>
        <w:rPr>
          <w:sz w:val="28"/>
          <w:szCs w:val="28"/>
        </w:rPr>
      </w:pPr>
      <w:r w:rsidRPr="004678B6">
        <w:rPr>
          <w:sz w:val="28"/>
          <w:szCs w:val="28"/>
        </w:rPr>
        <w:t>Основными критериями анализа организуемого в школе воспитательного процесса являются:</w:t>
      </w:r>
    </w:p>
    <w:p w:rsidR="00EE021F" w:rsidRPr="004678B6" w:rsidRDefault="00EE021F" w:rsidP="004678B6">
      <w:pPr>
        <w:rPr>
          <w:sz w:val="28"/>
          <w:szCs w:val="28"/>
        </w:rPr>
      </w:pPr>
      <w:r w:rsidRPr="004678B6">
        <w:rPr>
          <w:sz w:val="28"/>
          <w:szCs w:val="28"/>
        </w:rPr>
        <w:t xml:space="preserve"> Система выявления, поддержки и развития способностей и талантов у детей и молодежи:</w:t>
      </w:r>
    </w:p>
    <w:p w:rsidR="00EE021F" w:rsidRPr="004678B6" w:rsidRDefault="00EE021F" w:rsidP="004678B6">
      <w:pPr>
        <w:rPr>
          <w:sz w:val="28"/>
          <w:szCs w:val="28"/>
        </w:rPr>
      </w:pPr>
      <w:r w:rsidRPr="004678B6">
        <w:rPr>
          <w:sz w:val="28"/>
          <w:szCs w:val="28"/>
        </w:rPr>
        <w:t>- количество обучающихся, охваченных дополнительным образованием (80% и более);</w:t>
      </w:r>
    </w:p>
    <w:p w:rsidR="00EE021F" w:rsidRPr="004678B6" w:rsidRDefault="00EE021F" w:rsidP="004678B6">
      <w:pPr>
        <w:rPr>
          <w:sz w:val="28"/>
          <w:szCs w:val="28"/>
        </w:rPr>
      </w:pPr>
      <w:r w:rsidRPr="004678B6">
        <w:rPr>
          <w:sz w:val="28"/>
          <w:szCs w:val="28"/>
        </w:rPr>
        <w:t xml:space="preserve"> - участие в конкурсных мероприятиях, включенных в Перечень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w:t>
      </w:r>
      <w:r>
        <w:rPr>
          <w:sz w:val="28"/>
          <w:szCs w:val="28"/>
        </w:rPr>
        <w:t>физической культурой и спортом.</w:t>
      </w:r>
    </w:p>
    <w:p w:rsidR="00EE021F" w:rsidRPr="004678B6" w:rsidRDefault="00EE021F" w:rsidP="004678B6">
      <w:pPr>
        <w:rPr>
          <w:sz w:val="28"/>
          <w:szCs w:val="28"/>
        </w:rPr>
      </w:pPr>
      <w:r w:rsidRPr="004678B6">
        <w:rPr>
          <w:sz w:val="28"/>
          <w:szCs w:val="28"/>
        </w:rPr>
        <w:t xml:space="preserve"> Система профориентационной работы</w:t>
      </w:r>
    </w:p>
    <w:p w:rsidR="00EE021F" w:rsidRPr="004678B6" w:rsidRDefault="00EE021F" w:rsidP="004678B6">
      <w:pPr>
        <w:rPr>
          <w:sz w:val="28"/>
          <w:szCs w:val="28"/>
        </w:rPr>
      </w:pPr>
      <w:r w:rsidRPr="004678B6">
        <w:rPr>
          <w:sz w:val="28"/>
          <w:szCs w:val="28"/>
        </w:rPr>
        <w:t>- профориентационная работа ориентирована на формирование у школьников трудолюбия, познавательного интереса к миру профессий;</w:t>
      </w:r>
    </w:p>
    <w:p w:rsidR="00EE021F" w:rsidRPr="004678B6" w:rsidRDefault="00EE021F" w:rsidP="004678B6">
      <w:pPr>
        <w:rPr>
          <w:sz w:val="28"/>
          <w:szCs w:val="28"/>
        </w:rPr>
      </w:pPr>
      <w:r w:rsidRPr="004678B6">
        <w:rPr>
          <w:sz w:val="28"/>
          <w:szCs w:val="28"/>
        </w:rPr>
        <w:t xml:space="preserve"> - доля учащихся 5-9 классов, охваченных профориентационными мероприятиями;</w:t>
      </w:r>
    </w:p>
    <w:p w:rsidR="00EE021F" w:rsidRPr="004678B6" w:rsidRDefault="00EE021F" w:rsidP="004678B6">
      <w:pPr>
        <w:rPr>
          <w:sz w:val="28"/>
          <w:szCs w:val="28"/>
        </w:rPr>
      </w:pPr>
      <w:r w:rsidRPr="004678B6">
        <w:rPr>
          <w:sz w:val="28"/>
          <w:szCs w:val="28"/>
        </w:rPr>
        <w:t xml:space="preserve"> - профориентационной работой занимается команда педагогов с привлечением социальных партнеров</w:t>
      </w:r>
    </w:p>
    <w:p w:rsidR="00EE021F" w:rsidRPr="004678B6" w:rsidRDefault="00EE021F" w:rsidP="004678B6">
      <w:pPr>
        <w:rPr>
          <w:sz w:val="28"/>
          <w:szCs w:val="28"/>
        </w:rPr>
      </w:pPr>
      <w:r w:rsidRPr="004678B6">
        <w:rPr>
          <w:sz w:val="28"/>
          <w:szCs w:val="28"/>
        </w:rPr>
        <w:t xml:space="preserve"> Система организации воспитания и социализации обучающихся</w:t>
      </w:r>
    </w:p>
    <w:p w:rsidR="00EE021F" w:rsidRPr="004678B6" w:rsidRDefault="00EE021F" w:rsidP="004678B6">
      <w:pPr>
        <w:rPr>
          <w:sz w:val="28"/>
          <w:szCs w:val="28"/>
        </w:rPr>
      </w:pPr>
      <w:r w:rsidRPr="004678B6">
        <w:rPr>
          <w:sz w:val="28"/>
          <w:szCs w:val="28"/>
        </w:rPr>
        <w:t>- количество и доля обучающихся, вовлеченных во внеурочную деятельность;</w:t>
      </w:r>
    </w:p>
    <w:p w:rsidR="00EE021F" w:rsidRPr="004678B6" w:rsidRDefault="00EE021F" w:rsidP="004678B6">
      <w:pPr>
        <w:rPr>
          <w:sz w:val="28"/>
          <w:szCs w:val="28"/>
        </w:rPr>
      </w:pPr>
      <w:r w:rsidRPr="004678B6">
        <w:rPr>
          <w:sz w:val="28"/>
          <w:szCs w:val="28"/>
        </w:rPr>
        <w:t>- количество и доля обучающихся, вовлеченных в волонтерскую деятельность;</w:t>
      </w:r>
    </w:p>
    <w:p w:rsidR="00EE021F" w:rsidRPr="004678B6" w:rsidRDefault="00EE021F" w:rsidP="004678B6">
      <w:pPr>
        <w:rPr>
          <w:sz w:val="28"/>
          <w:szCs w:val="28"/>
        </w:rPr>
      </w:pPr>
      <w:r w:rsidRPr="004678B6">
        <w:rPr>
          <w:sz w:val="28"/>
          <w:szCs w:val="28"/>
        </w:rPr>
        <w:t>- количество и доля обучающихся, принявших участие / победивших в конкурсах социально-гуманитарной и воспитательной направленности;</w:t>
      </w:r>
    </w:p>
    <w:p w:rsidR="00EE021F" w:rsidRPr="004678B6" w:rsidRDefault="00EE021F" w:rsidP="004678B6">
      <w:pPr>
        <w:rPr>
          <w:sz w:val="28"/>
          <w:szCs w:val="28"/>
        </w:rPr>
      </w:pPr>
      <w:r w:rsidRPr="004678B6">
        <w:rPr>
          <w:sz w:val="28"/>
          <w:szCs w:val="28"/>
        </w:rPr>
        <w:t>- показатели по профилактике безнадзорности и правонарушений несовершеннолетних обучающихся;</w:t>
      </w:r>
    </w:p>
    <w:p w:rsidR="00EE021F" w:rsidRPr="004678B6" w:rsidRDefault="00EE021F" w:rsidP="004678B6">
      <w:pPr>
        <w:rPr>
          <w:sz w:val="28"/>
          <w:szCs w:val="28"/>
        </w:rPr>
      </w:pPr>
      <w:r w:rsidRPr="004678B6">
        <w:rPr>
          <w:sz w:val="28"/>
          <w:szCs w:val="28"/>
        </w:rPr>
        <w:t>- показатели по подготовке кадров по приоритетным направлениям воспитания и социализации обучающихся.</w:t>
      </w:r>
    </w:p>
    <w:p w:rsidR="00EE021F" w:rsidRDefault="00EE021F" w:rsidP="004678B6">
      <w:pPr>
        <w:rPr>
          <w:sz w:val="28"/>
          <w:szCs w:val="28"/>
        </w:rPr>
      </w:pPr>
      <w:r w:rsidRPr="004678B6">
        <w:rPr>
          <w:sz w:val="28"/>
          <w:szCs w:val="28"/>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EE021F" w:rsidRPr="00DD1AE0" w:rsidRDefault="00EE021F" w:rsidP="004678B6">
      <w:pPr>
        <w:rPr>
          <w:sz w:val="28"/>
          <w:szCs w:val="28"/>
        </w:rPr>
      </w:pPr>
    </w:p>
    <w:p w:rsidR="00EE021F" w:rsidRPr="00DD1AE0" w:rsidRDefault="00EE021F" w:rsidP="004678B6">
      <w:pPr>
        <w:rPr>
          <w:sz w:val="28"/>
          <w:szCs w:val="28"/>
        </w:rPr>
      </w:pPr>
      <w:r>
        <w:rPr>
          <w:sz w:val="28"/>
          <w:szCs w:val="28"/>
        </w:rPr>
        <w:t>3</w:t>
      </w:r>
      <w:r w:rsidRPr="00DD1AE0">
        <w:rPr>
          <w:sz w:val="28"/>
          <w:szCs w:val="28"/>
        </w:rPr>
        <w:t xml:space="preserve">.1. Учебный план </w:t>
      </w:r>
    </w:p>
    <w:p w:rsidR="00EE021F" w:rsidRPr="004678B6" w:rsidRDefault="00EE021F" w:rsidP="004678B6">
      <w:pPr>
        <w:rPr>
          <w:sz w:val="28"/>
          <w:szCs w:val="28"/>
        </w:rPr>
      </w:pPr>
      <w:r w:rsidRPr="004678B6">
        <w:rPr>
          <w:sz w:val="28"/>
          <w:szCs w:val="28"/>
        </w:rPr>
        <w:t>Учебный план Школы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EE021F" w:rsidRPr="004678B6" w:rsidRDefault="00EE021F" w:rsidP="004678B6">
      <w:pPr>
        <w:rPr>
          <w:sz w:val="28"/>
          <w:szCs w:val="28"/>
        </w:rPr>
      </w:pPr>
      <w:r w:rsidRPr="004678B6">
        <w:rPr>
          <w:sz w:val="28"/>
          <w:szCs w:val="28"/>
        </w:rPr>
        <w:t>Учебный план:</w:t>
      </w:r>
    </w:p>
    <w:p w:rsidR="00EE021F" w:rsidRPr="004678B6" w:rsidRDefault="00EE021F" w:rsidP="004678B6">
      <w:pPr>
        <w:rPr>
          <w:sz w:val="28"/>
          <w:szCs w:val="28"/>
        </w:rPr>
      </w:pPr>
      <w:r w:rsidRPr="004678B6">
        <w:rPr>
          <w:sz w:val="28"/>
          <w:szCs w:val="28"/>
        </w:rPr>
        <w:t>фиксирует максимальный объём учебной нагрузки обучающихся;</w:t>
      </w:r>
    </w:p>
    <w:p w:rsidR="00EE021F" w:rsidRPr="004678B6" w:rsidRDefault="00EE021F" w:rsidP="004678B6">
      <w:pPr>
        <w:rPr>
          <w:sz w:val="28"/>
          <w:szCs w:val="28"/>
        </w:rPr>
      </w:pPr>
      <w:r w:rsidRPr="004678B6">
        <w:rPr>
          <w:sz w:val="28"/>
          <w:szCs w:val="28"/>
        </w:rPr>
        <w:t>определяет (регламентирует) перечень учебных предметов, курсов и время, отводимое на их освоение и организацию;</w:t>
      </w:r>
    </w:p>
    <w:p w:rsidR="00EE021F" w:rsidRPr="004678B6" w:rsidRDefault="00EE021F" w:rsidP="004678B6">
      <w:pPr>
        <w:rPr>
          <w:sz w:val="28"/>
          <w:szCs w:val="28"/>
        </w:rPr>
      </w:pPr>
      <w:r w:rsidRPr="004678B6">
        <w:rPr>
          <w:sz w:val="28"/>
          <w:szCs w:val="28"/>
        </w:rPr>
        <w:t>распределяет учебные предметы, курсы, модули по классам и учебным годам.</w:t>
      </w:r>
    </w:p>
    <w:p w:rsidR="00EE021F" w:rsidRPr="004678B6" w:rsidRDefault="00EE021F" w:rsidP="004678B6">
      <w:pPr>
        <w:rPr>
          <w:sz w:val="28"/>
          <w:szCs w:val="28"/>
        </w:rPr>
      </w:pPr>
      <w:r w:rsidRPr="004678B6">
        <w:rPr>
          <w:sz w:val="28"/>
          <w:szCs w:val="28"/>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EE021F" w:rsidRPr="004678B6" w:rsidRDefault="00EE021F" w:rsidP="004678B6">
      <w:pPr>
        <w:rPr>
          <w:sz w:val="28"/>
          <w:szCs w:val="28"/>
        </w:rPr>
      </w:pPr>
      <w:r w:rsidRPr="004678B6">
        <w:rPr>
          <w:sz w:val="28"/>
          <w:szCs w:val="28"/>
        </w:rPr>
        <w:t>Учебный план состоит из двух частей: обязательной части и части, формируемой участниками образовательных отношений.</w:t>
      </w:r>
    </w:p>
    <w:p w:rsidR="00EE021F" w:rsidRPr="004678B6" w:rsidRDefault="00EE021F" w:rsidP="004678B6">
      <w:pPr>
        <w:rPr>
          <w:sz w:val="28"/>
          <w:szCs w:val="28"/>
        </w:rPr>
      </w:pPr>
      <w:r w:rsidRPr="004678B6">
        <w:rPr>
          <w:sz w:val="28"/>
          <w:szCs w:val="28"/>
        </w:rP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EE021F" w:rsidRPr="004678B6" w:rsidRDefault="00EE021F" w:rsidP="004678B6">
      <w:pPr>
        <w:rPr>
          <w:sz w:val="28"/>
          <w:szCs w:val="28"/>
        </w:rPr>
      </w:pPr>
      <w:r w:rsidRPr="004678B6">
        <w:rPr>
          <w:sz w:val="28"/>
          <w:szCs w:val="28"/>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EE021F" w:rsidRPr="004678B6" w:rsidRDefault="00EE021F" w:rsidP="004678B6">
      <w:pPr>
        <w:rPr>
          <w:sz w:val="28"/>
          <w:szCs w:val="28"/>
        </w:rPr>
      </w:pPr>
      <w:r w:rsidRPr="004678B6">
        <w:rPr>
          <w:sz w:val="28"/>
          <w:szCs w:val="28"/>
        </w:rPr>
        <w:t>Время, отводимое на данную часть учебного плана, может быть использовано на:</w:t>
      </w:r>
    </w:p>
    <w:p w:rsidR="00EE021F" w:rsidRPr="004678B6" w:rsidRDefault="00EE021F" w:rsidP="004678B6">
      <w:pPr>
        <w:rPr>
          <w:sz w:val="28"/>
          <w:szCs w:val="28"/>
        </w:rPr>
      </w:pPr>
      <w:r w:rsidRPr="004678B6">
        <w:rPr>
          <w:sz w:val="28"/>
          <w:szCs w:val="28"/>
        </w:rPr>
        <w:t>увеличение учебных часов, предусмотренных на изучение отдельных учебных предметов обязательной части, в том числе на углубленном уровне;</w:t>
      </w:r>
    </w:p>
    <w:p w:rsidR="00EE021F" w:rsidRPr="004678B6" w:rsidRDefault="00EE021F" w:rsidP="004678B6">
      <w:pPr>
        <w:rPr>
          <w:sz w:val="28"/>
          <w:szCs w:val="28"/>
        </w:rPr>
      </w:pPr>
      <w:r w:rsidRPr="004678B6">
        <w:rPr>
          <w:sz w:val="28"/>
          <w:szCs w:val="28"/>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EE021F" w:rsidRPr="004678B6" w:rsidRDefault="00EE021F" w:rsidP="004678B6">
      <w:pPr>
        <w:rPr>
          <w:sz w:val="28"/>
          <w:szCs w:val="28"/>
        </w:rPr>
      </w:pPr>
      <w:r w:rsidRPr="004678B6">
        <w:rPr>
          <w:sz w:val="28"/>
          <w:szCs w:val="28"/>
        </w:rPr>
        <w:t>другие виды учебной, воспитательной, спортивной и иной деятельности обучающихся.</w:t>
      </w:r>
    </w:p>
    <w:p w:rsidR="00EE021F" w:rsidRPr="004678B6" w:rsidRDefault="00EE021F" w:rsidP="004678B6">
      <w:pPr>
        <w:rPr>
          <w:sz w:val="28"/>
          <w:szCs w:val="28"/>
        </w:rPr>
      </w:pPr>
      <w:r w:rsidRPr="004678B6">
        <w:rPr>
          <w:sz w:val="28"/>
          <w:szCs w:val="28"/>
        </w:rPr>
        <w:t>Школа самостоятельно определяет режим работы (5-дневная или 6-дневная учебная неделя) с учетом законодательства Российской Федерации.</w:t>
      </w:r>
    </w:p>
    <w:p w:rsidR="00EE021F" w:rsidRPr="004678B6" w:rsidRDefault="00EE021F" w:rsidP="004678B6">
      <w:pPr>
        <w:rPr>
          <w:sz w:val="28"/>
          <w:szCs w:val="28"/>
        </w:rPr>
      </w:pPr>
      <w:r w:rsidRPr="004678B6">
        <w:rPr>
          <w:sz w:val="28"/>
          <w:szCs w:val="28"/>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EE021F" w:rsidRPr="004678B6" w:rsidRDefault="00EE021F" w:rsidP="004678B6">
      <w:pPr>
        <w:rPr>
          <w:sz w:val="28"/>
          <w:szCs w:val="28"/>
        </w:rPr>
      </w:pPr>
      <w:r w:rsidRPr="004678B6">
        <w:rPr>
          <w:sz w:val="28"/>
          <w:szCs w:val="28"/>
        </w:rPr>
        <w:t>Продолжительность учебных периодов составляет в первом полугодии не более 8 учебных недель; во втором полугодии – не более 10 учебных недель. Наиболее рациональным графиком является равномерное чередование периода учебного времени и каникул. Продолжительность каникул должна составлять не менее 7 календарных дней.</w:t>
      </w:r>
    </w:p>
    <w:p w:rsidR="00EE021F" w:rsidRDefault="00EE021F" w:rsidP="004678B6">
      <w:pPr>
        <w:rPr>
          <w:sz w:val="28"/>
          <w:szCs w:val="28"/>
        </w:rPr>
      </w:pPr>
      <w:r w:rsidRPr="004678B6">
        <w:rPr>
          <w:sz w:val="28"/>
          <w:szCs w:val="28"/>
        </w:rPr>
        <w:t>Продолжительность урока на уровне основного общ</w:t>
      </w:r>
      <w:r>
        <w:rPr>
          <w:sz w:val="28"/>
          <w:szCs w:val="28"/>
        </w:rPr>
        <w:t>его образования составляет 40</w:t>
      </w:r>
      <w:r w:rsidRPr="004678B6">
        <w:rPr>
          <w:sz w:val="28"/>
          <w:szCs w:val="28"/>
        </w:rPr>
        <w:t xml:space="preserve"> минут</w:t>
      </w:r>
    </w:p>
    <w:p w:rsidR="00EE021F" w:rsidRPr="004678B6" w:rsidRDefault="00EE021F" w:rsidP="004678B6">
      <w:pPr>
        <w:rPr>
          <w:sz w:val="28"/>
          <w:szCs w:val="28"/>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701"/>
        <w:gridCol w:w="142"/>
        <w:gridCol w:w="3377"/>
        <w:gridCol w:w="720"/>
        <w:gridCol w:w="720"/>
        <w:gridCol w:w="711"/>
        <w:gridCol w:w="702"/>
        <w:gridCol w:w="27"/>
        <w:gridCol w:w="720"/>
        <w:gridCol w:w="720"/>
      </w:tblGrid>
      <w:tr w:rsidR="00EE021F" w:rsidRPr="004678B6" w:rsidTr="00A652A8">
        <w:trPr>
          <w:trHeight w:hRule="exact" w:val="702"/>
        </w:trPr>
        <w:tc>
          <w:tcPr>
            <w:tcW w:w="9540" w:type="dxa"/>
            <w:gridSpan w:val="10"/>
          </w:tcPr>
          <w:p w:rsidR="00EE021F" w:rsidRPr="004678B6" w:rsidRDefault="00EE021F" w:rsidP="004678B6">
            <w:pPr>
              <w:rPr>
                <w:sz w:val="28"/>
                <w:szCs w:val="28"/>
              </w:rPr>
            </w:pPr>
            <w:r w:rsidRPr="004678B6">
              <w:rPr>
                <w:sz w:val="28"/>
                <w:szCs w:val="28"/>
              </w:rPr>
              <w:t xml:space="preserve">Недельный учебный план основного общего образования для 5-дневной учебной недели </w:t>
            </w:r>
          </w:p>
        </w:tc>
      </w:tr>
      <w:tr w:rsidR="00EE021F" w:rsidRPr="004678B6" w:rsidTr="00A652A8">
        <w:trPr>
          <w:trHeight w:hRule="exact" w:val="346"/>
        </w:trPr>
        <w:tc>
          <w:tcPr>
            <w:tcW w:w="1701" w:type="dxa"/>
            <w:vMerge w:val="restart"/>
            <w:vAlign w:val="center"/>
          </w:tcPr>
          <w:p w:rsidR="00EE021F" w:rsidRPr="004678B6" w:rsidRDefault="00EE021F" w:rsidP="004678B6">
            <w:pPr>
              <w:rPr>
                <w:sz w:val="28"/>
                <w:szCs w:val="28"/>
              </w:rPr>
            </w:pPr>
            <w:r w:rsidRPr="004678B6">
              <w:rPr>
                <w:sz w:val="28"/>
                <w:szCs w:val="28"/>
              </w:rPr>
              <w:t>Предметные области</w:t>
            </w:r>
          </w:p>
        </w:tc>
        <w:tc>
          <w:tcPr>
            <w:tcW w:w="3519" w:type="dxa"/>
            <w:gridSpan w:val="2"/>
            <w:vMerge w:val="restart"/>
            <w:vAlign w:val="center"/>
          </w:tcPr>
          <w:p w:rsidR="00EE021F" w:rsidRPr="004678B6" w:rsidRDefault="00EE021F" w:rsidP="004678B6">
            <w:pPr>
              <w:rPr>
                <w:sz w:val="28"/>
                <w:szCs w:val="28"/>
              </w:rPr>
            </w:pPr>
            <w:r w:rsidRPr="004678B6">
              <w:rPr>
                <w:sz w:val="28"/>
                <w:szCs w:val="28"/>
              </w:rPr>
              <w:t>Учебные предметы классы</w:t>
            </w:r>
          </w:p>
        </w:tc>
        <w:tc>
          <w:tcPr>
            <w:tcW w:w="4320" w:type="dxa"/>
            <w:gridSpan w:val="7"/>
          </w:tcPr>
          <w:p w:rsidR="00EE021F" w:rsidRPr="004678B6" w:rsidRDefault="00EE021F" w:rsidP="004678B6">
            <w:pPr>
              <w:rPr>
                <w:sz w:val="28"/>
                <w:szCs w:val="28"/>
              </w:rPr>
            </w:pPr>
            <w:r w:rsidRPr="004678B6">
              <w:rPr>
                <w:sz w:val="28"/>
                <w:szCs w:val="28"/>
              </w:rPr>
              <w:t>Количество часов в неделю</w:t>
            </w:r>
          </w:p>
        </w:tc>
      </w:tr>
      <w:tr w:rsidR="00EE021F" w:rsidRPr="004678B6" w:rsidTr="00A652A8">
        <w:trPr>
          <w:trHeight w:hRule="exact" w:val="346"/>
        </w:trPr>
        <w:tc>
          <w:tcPr>
            <w:tcW w:w="1701" w:type="dxa"/>
            <w:vMerge/>
          </w:tcPr>
          <w:p w:rsidR="00EE021F" w:rsidRPr="004678B6" w:rsidRDefault="00EE021F" w:rsidP="004678B6">
            <w:pPr>
              <w:rPr>
                <w:sz w:val="28"/>
                <w:szCs w:val="28"/>
              </w:rPr>
            </w:pPr>
          </w:p>
        </w:tc>
        <w:tc>
          <w:tcPr>
            <w:tcW w:w="3519" w:type="dxa"/>
            <w:gridSpan w:val="2"/>
            <w:vMerge/>
          </w:tcPr>
          <w:p w:rsidR="00EE021F" w:rsidRPr="004678B6" w:rsidRDefault="00EE021F" w:rsidP="004678B6">
            <w:pPr>
              <w:rPr>
                <w:sz w:val="28"/>
                <w:szCs w:val="28"/>
              </w:rPr>
            </w:pPr>
          </w:p>
        </w:tc>
        <w:tc>
          <w:tcPr>
            <w:tcW w:w="720" w:type="dxa"/>
          </w:tcPr>
          <w:p w:rsidR="00EE021F" w:rsidRPr="004678B6" w:rsidRDefault="00EE021F" w:rsidP="004678B6">
            <w:pPr>
              <w:rPr>
                <w:sz w:val="28"/>
                <w:szCs w:val="28"/>
              </w:rPr>
            </w:pPr>
            <w:r w:rsidRPr="004678B6">
              <w:rPr>
                <w:sz w:val="28"/>
                <w:szCs w:val="28"/>
              </w:rPr>
              <w:t>V</w:t>
            </w:r>
          </w:p>
        </w:tc>
        <w:tc>
          <w:tcPr>
            <w:tcW w:w="720" w:type="dxa"/>
          </w:tcPr>
          <w:p w:rsidR="00EE021F" w:rsidRPr="004678B6" w:rsidRDefault="00EE021F" w:rsidP="004678B6">
            <w:pPr>
              <w:rPr>
                <w:sz w:val="28"/>
                <w:szCs w:val="28"/>
              </w:rPr>
            </w:pPr>
            <w:r w:rsidRPr="004678B6">
              <w:rPr>
                <w:sz w:val="28"/>
                <w:szCs w:val="28"/>
              </w:rPr>
              <w:t>VI</w:t>
            </w:r>
          </w:p>
        </w:tc>
        <w:tc>
          <w:tcPr>
            <w:tcW w:w="711" w:type="dxa"/>
          </w:tcPr>
          <w:p w:rsidR="00EE021F" w:rsidRPr="004678B6" w:rsidRDefault="00EE021F" w:rsidP="004678B6">
            <w:pPr>
              <w:rPr>
                <w:sz w:val="28"/>
                <w:szCs w:val="28"/>
              </w:rPr>
            </w:pPr>
            <w:r w:rsidRPr="004678B6">
              <w:rPr>
                <w:sz w:val="28"/>
                <w:szCs w:val="28"/>
              </w:rPr>
              <w:t>VII</w:t>
            </w:r>
          </w:p>
        </w:tc>
        <w:tc>
          <w:tcPr>
            <w:tcW w:w="702" w:type="dxa"/>
          </w:tcPr>
          <w:p w:rsidR="00EE021F" w:rsidRPr="004678B6" w:rsidRDefault="00EE021F" w:rsidP="004678B6">
            <w:pPr>
              <w:rPr>
                <w:sz w:val="28"/>
                <w:szCs w:val="28"/>
              </w:rPr>
            </w:pPr>
            <w:r w:rsidRPr="004678B6">
              <w:rPr>
                <w:sz w:val="28"/>
                <w:szCs w:val="28"/>
              </w:rPr>
              <w:t>VIII</w:t>
            </w:r>
          </w:p>
        </w:tc>
        <w:tc>
          <w:tcPr>
            <w:tcW w:w="747" w:type="dxa"/>
            <w:gridSpan w:val="2"/>
          </w:tcPr>
          <w:p w:rsidR="00EE021F" w:rsidRPr="004678B6" w:rsidRDefault="00EE021F" w:rsidP="004678B6">
            <w:pPr>
              <w:rPr>
                <w:sz w:val="28"/>
                <w:szCs w:val="28"/>
              </w:rPr>
            </w:pPr>
            <w:r w:rsidRPr="004678B6">
              <w:rPr>
                <w:sz w:val="28"/>
                <w:szCs w:val="28"/>
              </w:rPr>
              <w:t>IX</w:t>
            </w:r>
          </w:p>
        </w:tc>
        <w:tc>
          <w:tcPr>
            <w:tcW w:w="720" w:type="dxa"/>
          </w:tcPr>
          <w:p w:rsidR="00EE021F" w:rsidRPr="004678B6" w:rsidRDefault="00EE021F" w:rsidP="004678B6">
            <w:pPr>
              <w:rPr>
                <w:sz w:val="28"/>
                <w:szCs w:val="28"/>
              </w:rPr>
            </w:pPr>
            <w:r w:rsidRPr="004678B6">
              <w:rPr>
                <w:sz w:val="28"/>
                <w:szCs w:val="28"/>
              </w:rPr>
              <w:t>Всего</w:t>
            </w:r>
          </w:p>
        </w:tc>
      </w:tr>
      <w:tr w:rsidR="00EE021F" w:rsidRPr="004678B6" w:rsidTr="00A652A8">
        <w:trPr>
          <w:trHeight w:hRule="exact" w:val="346"/>
        </w:trPr>
        <w:tc>
          <w:tcPr>
            <w:tcW w:w="5220" w:type="dxa"/>
            <w:gridSpan w:val="3"/>
          </w:tcPr>
          <w:p w:rsidR="00EE021F" w:rsidRPr="004678B6" w:rsidRDefault="00EE021F" w:rsidP="004678B6">
            <w:pPr>
              <w:rPr>
                <w:sz w:val="28"/>
                <w:szCs w:val="28"/>
              </w:rPr>
            </w:pPr>
            <w:r w:rsidRPr="004678B6">
              <w:rPr>
                <w:sz w:val="28"/>
                <w:szCs w:val="28"/>
              </w:rPr>
              <w:t>Обязательная часть</w:t>
            </w:r>
          </w:p>
        </w:tc>
        <w:tc>
          <w:tcPr>
            <w:tcW w:w="720" w:type="dxa"/>
          </w:tcPr>
          <w:p w:rsidR="00EE021F" w:rsidRPr="004678B6" w:rsidRDefault="00EE021F" w:rsidP="004678B6">
            <w:pPr>
              <w:rPr>
                <w:sz w:val="28"/>
                <w:szCs w:val="28"/>
              </w:rPr>
            </w:pPr>
          </w:p>
        </w:tc>
        <w:tc>
          <w:tcPr>
            <w:tcW w:w="720" w:type="dxa"/>
          </w:tcPr>
          <w:p w:rsidR="00EE021F" w:rsidRPr="004678B6" w:rsidRDefault="00EE021F" w:rsidP="004678B6">
            <w:pPr>
              <w:rPr>
                <w:sz w:val="28"/>
                <w:szCs w:val="28"/>
              </w:rPr>
            </w:pPr>
          </w:p>
        </w:tc>
        <w:tc>
          <w:tcPr>
            <w:tcW w:w="711" w:type="dxa"/>
          </w:tcPr>
          <w:p w:rsidR="00EE021F" w:rsidRPr="004678B6" w:rsidRDefault="00EE021F" w:rsidP="004678B6">
            <w:pPr>
              <w:rPr>
                <w:sz w:val="28"/>
                <w:szCs w:val="28"/>
              </w:rPr>
            </w:pPr>
          </w:p>
        </w:tc>
        <w:tc>
          <w:tcPr>
            <w:tcW w:w="702" w:type="dxa"/>
          </w:tcPr>
          <w:p w:rsidR="00EE021F" w:rsidRPr="004678B6" w:rsidRDefault="00EE021F" w:rsidP="004678B6">
            <w:pPr>
              <w:rPr>
                <w:sz w:val="28"/>
                <w:szCs w:val="28"/>
              </w:rPr>
            </w:pPr>
          </w:p>
        </w:tc>
        <w:tc>
          <w:tcPr>
            <w:tcW w:w="747" w:type="dxa"/>
            <w:gridSpan w:val="2"/>
          </w:tcPr>
          <w:p w:rsidR="00EE021F" w:rsidRPr="004678B6" w:rsidRDefault="00EE021F" w:rsidP="004678B6">
            <w:pPr>
              <w:rPr>
                <w:sz w:val="28"/>
                <w:szCs w:val="28"/>
              </w:rPr>
            </w:pPr>
          </w:p>
        </w:tc>
        <w:tc>
          <w:tcPr>
            <w:tcW w:w="720" w:type="dxa"/>
          </w:tcPr>
          <w:p w:rsidR="00EE021F" w:rsidRPr="004678B6" w:rsidRDefault="00EE021F" w:rsidP="004678B6">
            <w:pPr>
              <w:rPr>
                <w:sz w:val="28"/>
                <w:szCs w:val="28"/>
              </w:rPr>
            </w:pPr>
          </w:p>
        </w:tc>
      </w:tr>
      <w:tr w:rsidR="00EE021F" w:rsidRPr="004678B6" w:rsidTr="00A652A8">
        <w:trPr>
          <w:trHeight w:hRule="exact" w:val="346"/>
        </w:trPr>
        <w:tc>
          <w:tcPr>
            <w:tcW w:w="1843" w:type="dxa"/>
            <w:gridSpan w:val="2"/>
            <w:vMerge w:val="restart"/>
          </w:tcPr>
          <w:p w:rsidR="00EE021F" w:rsidRDefault="00EE021F" w:rsidP="004678B6">
            <w:pPr>
              <w:rPr>
                <w:sz w:val="28"/>
                <w:szCs w:val="28"/>
              </w:rPr>
            </w:pPr>
            <w:r w:rsidRPr="004678B6">
              <w:rPr>
                <w:sz w:val="28"/>
                <w:szCs w:val="28"/>
              </w:rPr>
              <w:t>Русский язык и литература</w:t>
            </w:r>
          </w:p>
          <w:p w:rsidR="00EE021F" w:rsidRDefault="00EE021F" w:rsidP="004678B6">
            <w:pPr>
              <w:rPr>
                <w:sz w:val="28"/>
                <w:szCs w:val="28"/>
              </w:rPr>
            </w:pPr>
          </w:p>
          <w:p w:rsidR="00EE021F" w:rsidRDefault="00EE021F" w:rsidP="004678B6">
            <w:pPr>
              <w:rPr>
                <w:sz w:val="28"/>
                <w:szCs w:val="28"/>
              </w:rPr>
            </w:pPr>
            <w:r>
              <w:rPr>
                <w:sz w:val="28"/>
                <w:szCs w:val="28"/>
              </w:rPr>
              <w:t>Родной язык и родная литература</w:t>
            </w:r>
          </w:p>
          <w:p w:rsidR="00EE021F" w:rsidRDefault="00EE021F" w:rsidP="004678B6">
            <w:pPr>
              <w:rPr>
                <w:sz w:val="28"/>
                <w:szCs w:val="28"/>
              </w:rPr>
            </w:pPr>
          </w:p>
          <w:p w:rsidR="00EE021F" w:rsidRDefault="00EE021F" w:rsidP="004678B6">
            <w:pPr>
              <w:rPr>
                <w:sz w:val="28"/>
                <w:szCs w:val="28"/>
              </w:rPr>
            </w:pPr>
          </w:p>
          <w:p w:rsidR="00EE021F" w:rsidRDefault="00EE021F" w:rsidP="004678B6">
            <w:pPr>
              <w:rPr>
                <w:sz w:val="28"/>
                <w:szCs w:val="28"/>
              </w:rPr>
            </w:pPr>
          </w:p>
          <w:p w:rsidR="00EE021F" w:rsidRDefault="00EE021F" w:rsidP="004678B6">
            <w:pPr>
              <w:rPr>
                <w:sz w:val="28"/>
                <w:szCs w:val="28"/>
              </w:rPr>
            </w:pPr>
          </w:p>
          <w:p w:rsidR="00EE021F" w:rsidRPr="004678B6" w:rsidRDefault="00EE021F" w:rsidP="004678B6">
            <w:pPr>
              <w:rPr>
                <w:sz w:val="28"/>
                <w:szCs w:val="28"/>
              </w:rPr>
            </w:pPr>
          </w:p>
        </w:tc>
        <w:tc>
          <w:tcPr>
            <w:tcW w:w="3377" w:type="dxa"/>
          </w:tcPr>
          <w:p w:rsidR="00EE021F" w:rsidRPr="004678B6" w:rsidRDefault="00EE021F" w:rsidP="004678B6">
            <w:pPr>
              <w:rPr>
                <w:sz w:val="28"/>
                <w:szCs w:val="28"/>
              </w:rPr>
            </w:pPr>
            <w:r w:rsidRPr="004678B6">
              <w:rPr>
                <w:sz w:val="28"/>
                <w:szCs w:val="28"/>
              </w:rPr>
              <w:t>Русский язык</w:t>
            </w:r>
          </w:p>
        </w:tc>
        <w:tc>
          <w:tcPr>
            <w:tcW w:w="720" w:type="dxa"/>
          </w:tcPr>
          <w:p w:rsidR="00EE021F" w:rsidRPr="004678B6" w:rsidRDefault="00EE021F" w:rsidP="004678B6">
            <w:pPr>
              <w:rPr>
                <w:sz w:val="28"/>
                <w:szCs w:val="28"/>
              </w:rPr>
            </w:pPr>
            <w:r w:rsidRPr="004678B6">
              <w:rPr>
                <w:sz w:val="28"/>
                <w:szCs w:val="28"/>
              </w:rPr>
              <w:t>5</w:t>
            </w:r>
          </w:p>
        </w:tc>
        <w:tc>
          <w:tcPr>
            <w:tcW w:w="720" w:type="dxa"/>
          </w:tcPr>
          <w:p w:rsidR="00EE021F" w:rsidRPr="004678B6" w:rsidRDefault="00EE021F" w:rsidP="004678B6">
            <w:pPr>
              <w:rPr>
                <w:sz w:val="28"/>
                <w:szCs w:val="28"/>
              </w:rPr>
            </w:pPr>
            <w:r>
              <w:rPr>
                <w:sz w:val="28"/>
                <w:szCs w:val="28"/>
              </w:rPr>
              <w:t>5</w:t>
            </w:r>
          </w:p>
        </w:tc>
        <w:tc>
          <w:tcPr>
            <w:tcW w:w="711" w:type="dxa"/>
          </w:tcPr>
          <w:p w:rsidR="00EE021F" w:rsidRPr="004678B6" w:rsidRDefault="00EE021F" w:rsidP="004678B6">
            <w:pPr>
              <w:rPr>
                <w:sz w:val="28"/>
                <w:szCs w:val="28"/>
              </w:rPr>
            </w:pPr>
            <w:r w:rsidRPr="004678B6">
              <w:rPr>
                <w:sz w:val="28"/>
                <w:szCs w:val="28"/>
              </w:rPr>
              <w:t>4</w:t>
            </w:r>
          </w:p>
        </w:tc>
        <w:tc>
          <w:tcPr>
            <w:tcW w:w="729" w:type="dxa"/>
            <w:gridSpan w:val="2"/>
          </w:tcPr>
          <w:p w:rsidR="00EE021F" w:rsidRPr="004678B6" w:rsidRDefault="00EE021F" w:rsidP="004678B6">
            <w:pPr>
              <w:rPr>
                <w:sz w:val="28"/>
                <w:szCs w:val="28"/>
              </w:rPr>
            </w:pPr>
            <w:r w:rsidRPr="004678B6">
              <w:rPr>
                <w:sz w:val="28"/>
                <w:szCs w:val="28"/>
              </w:rPr>
              <w:t>3</w:t>
            </w:r>
          </w:p>
        </w:tc>
        <w:tc>
          <w:tcPr>
            <w:tcW w:w="720" w:type="dxa"/>
          </w:tcPr>
          <w:p w:rsidR="00EE021F" w:rsidRPr="004678B6" w:rsidRDefault="00EE021F" w:rsidP="004678B6">
            <w:pPr>
              <w:rPr>
                <w:sz w:val="28"/>
                <w:szCs w:val="28"/>
              </w:rPr>
            </w:pPr>
            <w:r w:rsidRPr="004678B6">
              <w:rPr>
                <w:sz w:val="28"/>
                <w:szCs w:val="28"/>
              </w:rPr>
              <w:t>3</w:t>
            </w:r>
          </w:p>
        </w:tc>
        <w:tc>
          <w:tcPr>
            <w:tcW w:w="720" w:type="dxa"/>
          </w:tcPr>
          <w:p w:rsidR="00EE021F" w:rsidRPr="004678B6" w:rsidRDefault="00EE021F" w:rsidP="004678B6">
            <w:pPr>
              <w:rPr>
                <w:sz w:val="28"/>
                <w:szCs w:val="28"/>
              </w:rPr>
            </w:pPr>
            <w:r>
              <w:rPr>
                <w:sz w:val="28"/>
                <w:szCs w:val="28"/>
              </w:rPr>
              <w:t>20</w:t>
            </w:r>
          </w:p>
        </w:tc>
      </w:tr>
      <w:tr w:rsidR="00EE021F" w:rsidRPr="004678B6" w:rsidTr="00A652A8">
        <w:trPr>
          <w:trHeight w:hRule="exact" w:val="2624"/>
        </w:trPr>
        <w:tc>
          <w:tcPr>
            <w:tcW w:w="1843" w:type="dxa"/>
            <w:gridSpan w:val="2"/>
            <w:vMerge/>
          </w:tcPr>
          <w:p w:rsidR="00EE021F" w:rsidRPr="004678B6" w:rsidRDefault="00EE021F" w:rsidP="004678B6">
            <w:pPr>
              <w:rPr>
                <w:sz w:val="28"/>
                <w:szCs w:val="28"/>
              </w:rPr>
            </w:pPr>
          </w:p>
        </w:tc>
        <w:tc>
          <w:tcPr>
            <w:tcW w:w="3377" w:type="dxa"/>
          </w:tcPr>
          <w:p w:rsidR="00EE021F" w:rsidRDefault="00EE021F" w:rsidP="004678B6">
            <w:pPr>
              <w:rPr>
                <w:sz w:val="28"/>
                <w:szCs w:val="28"/>
              </w:rPr>
            </w:pPr>
            <w:r w:rsidRPr="004678B6">
              <w:rPr>
                <w:sz w:val="28"/>
                <w:szCs w:val="28"/>
              </w:rPr>
              <w:t>Литература</w:t>
            </w:r>
          </w:p>
          <w:p w:rsidR="00EE021F" w:rsidRDefault="00EE021F" w:rsidP="004678B6">
            <w:pPr>
              <w:rPr>
                <w:sz w:val="28"/>
                <w:szCs w:val="28"/>
              </w:rPr>
            </w:pPr>
          </w:p>
          <w:p w:rsidR="00EE021F" w:rsidRDefault="00EE021F" w:rsidP="004678B6">
            <w:pPr>
              <w:rPr>
                <w:sz w:val="28"/>
                <w:szCs w:val="28"/>
              </w:rPr>
            </w:pPr>
            <w:r>
              <w:rPr>
                <w:sz w:val="28"/>
                <w:szCs w:val="28"/>
              </w:rPr>
              <w:t>Родной язык и(или)государственный язык республики Российской Федерации</w:t>
            </w:r>
          </w:p>
          <w:p w:rsidR="00EE021F" w:rsidRPr="004678B6" w:rsidRDefault="00EE021F" w:rsidP="004678B6">
            <w:pPr>
              <w:rPr>
                <w:sz w:val="28"/>
                <w:szCs w:val="28"/>
              </w:rPr>
            </w:pPr>
            <w:r>
              <w:rPr>
                <w:sz w:val="28"/>
                <w:szCs w:val="28"/>
              </w:rPr>
              <w:t>Родная литература</w:t>
            </w:r>
          </w:p>
        </w:tc>
        <w:tc>
          <w:tcPr>
            <w:tcW w:w="720" w:type="dxa"/>
          </w:tcPr>
          <w:p w:rsidR="00EE021F" w:rsidRDefault="00EE021F" w:rsidP="004678B6">
            <w:pPr>
              <w:rPr>
                <w:sz w:val="28"/>
                <w:szCs w:val="28"/>
              </w:rPr>
            </w:pPr>
            <w:r w:rsidRPr="004678B6">
              <w:rPr>
                <w:sz w:val="28"/>
                <w:szCs w:val="28"/>
              </w:rPr>
              <w:t>3</w:t>
            </w:r>
          </w:p>
          <w:p w:rsidR="00EE021F" w:rsidRDefault="00EE021F" w:rsidP="004678B6">
            <w:pPr>
              <w:rPr>
                <w:sz w:val="28"/>
                <w:szCs w:val="28"/>
              </w:rPr>
            </w:pPr>
          </w:p>
          <w:p w:rsidR="00EE021F" w:rsidRDefault="00EE021F" w:rsidP="004678B6">
            <w:pPr>
              <w:rPr>
                <w:sz w:val="28"/>
                <w:szCs w:val="28"/>
              </w:rPr>
            </w:pPr>
          </w:p>
          <w:p w:rsidR="00EE021F" w:rsidRPr="004678B6" w:rsidRDefault="00EE021F" w:rsidP="004678B6">
            <w:pPr>
              <w:rPr>
                <w:sz w:val="28"/>
                <w:szCs w:val="28"/>
              </w:rPr>
            </w:pPr>
            <w:r>
              <w:rPr>
                <w:sz w:val="28"/>
                <w:szCs w:val="28"/>
              </w:rPr>
              <w:t>2</w:t>
            </w:r>
          </w:p>
        </w:tc>
        <w:tc>
          <w:tcPr>
            <w:tcW w:w="720" w:type="dxa"/>
          </w:tcPr>
          <w:p w:rsidR="00EE021F" w:rsidRDefault="00EE021F" w:rsidP="004678B6">
            <w:pPr>
              <w:rPr>
                <w:sz w:val="28"/>
                <w:szCs w:val="28"/>
              </w:rPr>
            </w:pPr>
            <w:r w:rsidRPr="004678B6">
              <w:rPr>
                <w:sz w:val="28"/>
                <w:szCs w:val="28"/>
              </w:rPr>
              <w:t>3</w:t>
            </w:r>
          </w:p>
          <w:p w:rsidR="00EE021F" w:rsidRDefault="00EE021F" w:rsidP="004678B6">
            <w:pPr>
              <w:rPr>
                <w:sz w:val="28"/>
                <w:szCs w:val="28"/>
              </w:rPr>
            </w:pPr>
          </w:p>
          <w:p w:rsidR="00EE021F" w:rsidRDefault="00EE021F" w:rsidP="004678B6">
            <w:pPr>
              <w:rPr>
                <w:sz w:val="28"/>
                <w:szCs w:val="28"/>
              </w:rPr>
            </w:pPr>
          </w:p>
          <w:p w:rsidR="00EE021F" w:rsidRPr="004678B6" w:rsidRDefault="00EE021F" w:rsidP="004678B6">
            <w:pPr>
              <w:rPr>
                <w:sz w:val="28"/>
                <w:szCs w:val="28"/>
              </w:rPr>
            </w:pPr>
            <w:r>
              <w:rPr>
                <w:sz w:val="28"/>
                <w:szCs w:val="28"/>
              </w:rPr>
              <w:t>2</w:t>
            </w:r>
          </w:p>
        </w:tc>
        <w:tc>
          <w:tcPr>
            <w:tcW w:w="711" w:type="dxa"/>
          </w:tcPr>
          <w:p w:rsidR="00EE021F" w:rsidRDefault="00EE021F" w:rsidP="004678B6">
            <w:pPr>
              <w:rPr>
                <w:sz w:val="28"/>
                <w:szCs w:val="28"/>
              </w:rPr>
            </w:pPr>
            <w:r w:rsidRPr="004678B6">
              <w:rPr>
                <w:sz w:val="28"/>
                <w:szCs w:val="28"/>
              </w:rPr>
              <w:t>2</w:t>
            </w:r>
          </w:p>
          <w:p w:rsidR="00EE021F" w:rsidRDefault="00EE021F" w:rsidP="004678B6">
            <w:pPr>
              <w:rPr>
                <w:sz w:val="28"/>
                <w:szCs w:val="28"/>
              </w:rPr>
            </w:pPr>
          </w:p>
          <w:p w:rsidR="00EE021F" w:rsidRDefault="00EE021F" w:rsidP="004678B6">
            <w:pPr>
              <w:rPr>
                <w:sz w:val="28"/>
                <w:szCs w:val="28"/>
              </w:rPr>
            </w:pPr>
          </w:p>
          <w:p w:rsidR="00EE021F" w:rsidRPr="004678B6" w:rsidRDefault="00EE021F" w:rsidP="004678B6">
            <w:pPr>
              <w:rPr>
                <w:sz w:val="28"/>
                <w:szCs w:val="28"/>
              </w:rPr>
            </w:pPr>
            <w:r>
              <w:rPr>
                <w:sz w:val="28"/>
                <w:szCs w:val="28"/>
              </w:rPr>
              <w:t>2</w:t>
            </w:r>
          </w:p>
        </w:tc>
        <w:tc>
          <w:tcPr>
            <w:tcW w:w="729" w:type="dxa"/>
            <w:gridSpan w:val="2"/>
          </w:tcPr>
          <w:p w:rsidR="00EE021F" w:rsidRDefault="00EE021F" w:rsidP="004678B6">
            <w:pPr>
              <w:rPr>
                <w:sz w:val="28"/>
                <w:szCs w:val="28"/>
              </w:rPr>
            </w:pPr>
            <w:r w:rsidRPr="004678B6">
              <w:rPr>
                <w:sz w:val="28"/>
                <w:szCs w:val="28"/>
              </w:rPr>
              <w:t>2</w:t>
            </w:r>
          </w:p>
          <w:p w:rsidR="00EE021F" w:rsidRDefault="00EE021F" w:rsidP="004678B6">
            <w:pPr>
              <w:rPr>
                <w:sz w:val="28"/>
                <w:szCs w:val="28"/>
              </w:rPr>
            </w:pPr>
          </w:p>
          <w:p w:rsidR="00EE021F" w:rsidRDefault="00EE021F" w:rsidP="004678B6">
            <w:pPr>
              <w:rPr>
                <w:sz w:val="28"/>
                <w:szCs w:val="28"/>
              </w:rPr>
            </w:pPr>
          </w:p>
          <w:p w:rsidR="00EE021F" w:rsidRPr="004678B6" w:rsidRDefault="00EE021F" w:rsidP="004678B6">
            <w:pPr>
              <w:rPr>
                <w:sz w:val="28"/>
                <w:szCs w:val="28"/>
              </w:rPr>
            </w:pPr>
            <w:r>
              <w:rPr>
                <w:sz w:val="28"/>
                <w:szCs w:val="28"/>
              </w:rPr>
              <w:t>2</w:t>
            </w:r>
          </w:p>
        </w:tc>
        <w:tc>
          <w:tcPr>
            <w:tcW w:w="720" w:type="dxa"/>
          </w:tcPr>
          <w:p w:rsidR="00EE021F" w:rsidRDefault="00EE021F" w:rsidP="004678B6">
            <w:pPr>
              <w:rPr>
                <w:sz w:val="28"/>
                <w:szCs w:val="28"/>
              </w:rPr>
            </w:pPr>
            <w:r w:rsidRPr="004678B6">
              <w:rPr>
                <w:sz w:val="28"/>
                <w:szCs w:val="28"/>
              </w:rPr>
              <w:t>3</w:t>
            </w:r>
          </w:p>
          <w:p w:rsidR="00EE021F" w:rsidRDefault="00EE021F" w:rsidP="004678B6">
            <w:pPr>
              <w:rPr>
                <w:sz w:val="28"/>
                <w:szCs w:val="28"/>
              </w:rPr>
            </w:pPr>
          </w:p>
          <w:p w:rsidR="00EE021F" w:rsidRDefault="00EE021F" w:rsidP="004678B6">
            <w:pPr>
              <w:rPr>
                <w:sz w:val="28"/>
                <w:szCs w:val="28"/>
              </w:rPr>
            </w:pPr>
          </w:p>
          <w:p w:rsidR="00EE021F" w:rsidRPr="004678B6" w:rsidRDefault="00EE021F" w:rsidP="004678B6">
            <w:pPr>
              <w:rPr>
                <w:sz w:val="28"/>
                <w:szCs w:val="28"/>
              </w:rPr>
            </w:pPr>
            <w:r>
              <w:rPr>
                <w:sz w:val="28"/>
                <w:szCs w:val="28"/>
              </w:rPr>
              <w:t>1</w:t>
            </w:r>
          </w:p>
        </w:tc>
        <w:tc>
          <w:tcPr>
            <w:tcW w:w="720" w:type="dxa"/>
          </w:tcPr>
          <w:p w:rsidR="00EE021F" w:rsidRDefault="00EE021F" w:rsidP="004678B6">
            <w:pPr>
              <w:rPr>
                <w:sz w:val="28"/>
                <w:szCs w:val="28"/>
              </w:rPr>
            </w:pPr>
            <w:r w:rsidRPr="004678B6">
              <w:rPr>
                <w:sz w:val="28"/>
                <w:szCs w:val="28"/>
              </w:rPr>
              <w:t>13</w:t>
            </w:r>
          </w:p>
          <w:p w:rsidR="00EE021F" w:rsidRDefault="00EE021F" w:rsidP="004678B6">
            <w:pPr>
              <w:rPr>
                <w:sz w:val="28"/>
                <w:szCs w:val="28"/>
              </w:rPr>
            </w:pPr>
          </w:p>
          <w:p w:rsidR="00EE021F" w:rsidRDefault="00EE021F" w:rsidP="004678B6">
            <w:pPr>
              <w:rPr>
                <w:sz w:val="28"/>
                <w:szCs w:val="28"/>
              </w:rPr>
            </w:pPr>
          </w:p>
          <w:p w:rsidR="00EE021F" w:rsidRDefault="00EE021F" w:rsidP="004678B6">
            <w:pPr>
              <w:rPr>
                <w:sz w:val="28"/>
                <w:szCs w:val="28"/>
              </w:rPr>
            </w:pPr>
            <w:r>
              <w:rPr>
                <w:sz w:val="28"/>
                <w:szCs w:val="28"/>
              </w:rPr>
              <w:t>9</w:t>
            </w:r>
          </w:p>
          <w:p w:rsidR="00EE021F" w:rsidRDefault="00EE021F" w:rsidP="004678B6">
            <w:pPr>
              <w:rPr>
                <w:sz w:val="28"/>
                <w:szCs w:val="28"/>
              </w:rPr>
            </w:pPr>
          </w:p>
          <w:p w:rsidR="00EE021F" w:rsidRDefault="00EE021F" w:rsidP="004678B6">
            <w:pPr>
              <w:rPr>
                <w:sz w:val="28"/>
                <w:szCs w:val="28"/>
              </w:rPr>
            </w:pPr>
          </w:p>
          <w:p w:rsidR="00EE021F" w:rsidRPr="004678B6" w:rsidRDefault="00EE021F" w:rsidP="004678B6">
            <w:pPr>
              <w:rPr>
                <w:sz w:val="28"/>
                <w:szCs w:val="28"/>
              </w:rPr>
            </w:pPr>
          </w:p>
        </w:tc>
      </w:tr>
      <w:tr w:rsidR="00EE021F" w:rsidRPr="004678B6" w:rsidTr="00A652A8">
        <w:trPr>
          <w:trHeight w:hRule="exact" w:val="1254"/>
        </w:trPr>
        <w:tc>
          <w:tcPr>
            <w:tcW w:w="1843" w:type="dxa"/>
            <w:gridSpan w:val="2"/>
          </w:tcPr>
          <w:p w:rsidR="00EE021F" w:rsidRPr="004678B6" w:rsidRDefault="00EE021F" w:rsidP="004678B6">
            <w:pPr>
              <w:rPr>
                <w:sz w:val="28"/>
                <w:szCs w:val="28"/>
              </w:rPr>
            </w:pPr>
            <w:r w:rsidRPr="004678B6">
              <w:rPr>
                <w:sz w:val="28"/>
                <w:szCs w:val="28"/>
              </w:rPr>
              <w:t>Иностранные языки</w:t>
            </w:r>
          </w:p>
        </w:tc>
        <w:tc>
          <w:tcPr>
            <w:tcW w:w="3377" w:type="dxa"/>
          </w:tcPr>
          <w:p w:rsidR="00EE021F" w:rsidRPr="004678B6" w:rsidRDefault="00EE021F" w:rsidP="004678B6">
            <w:pPr>
              <w:rPr>
                <w:sz w:val="28"/>
                <w:szCs w:val="28"/>
              </w:rPr>
            </w:pPr>
            <w:r w:rsidRPr="004678B6">
              <w:rPr>
                <w:sz w:val="28"/>
                <w:szCs w:val="28"/>
              </w:rPr>
              <w:t>Иностранный язык</w:t>
            </w:r>
          </w:p>
        </w:tc>
        <w:tc>
          <w:tcPr>
            <w:tcW w:w="720" w:type="dxa"/>
          </w:tcPr>
          <w:p w:rsidR="00EE021F" w:rsidRPr="004678B6" w:rsidRDefault="00EE021F" w:rsidP="004678B6">
            <w:pPr>
              <w:rPr>
                <w:sz w:val="28"/>
                <w:szCs w:val="28"/>
              </w:rPr>
            </w:pPr>
            <w:r w:rsidRPr="004678B6">
              <w:rPr>
                <w:sz w:val="28"/>
                <w:szCs w:val="28"/>
              </w:rPr>
              <w:t>3</w:t>
            </w:r>
          </w:p>
        </w:tc>
        <w:tc>
          <w:tcPr>
            <w:tcW w:w="720" w:type="dxa"/>
          </w:tcPr>
          <w:p w:rsidR="00EE021F" w:rsidRPr="004678B6" w:rsidRDefault="00EE021F" w:rsidP="004678B6">
            <w:pPr>
              <w:rPr>
                <w:sz w:val="28"/>
                <w:szCs w:val="28"/>
              </w:rPr>
            </w:pPr>
            <w:r w:rsidRPr="004678B6">
              <w:rPr>
                <w:sz w:val="28"/>
                <w:szCs w:val="28"/>
              </w:rPr>
              <w:t>3</w:t>
            </w:r>
          </w:p>
        </w:tc>
        <w:tc>
          <w:tcPr>
            <w:tcW w:w="711" w:type="dxa"/>
          </w:tcPr>
          <w:p w:rsidR="00EE021F" w:rsidRPr="004678B6" w:rsidRDefault="00EE021F" w:rsidP="004678B6">
            <w:pPr>
              <w:rPr>
                <w:sz w:val="28"/>
                <w:szCs w:val="28"/>
              </w:rPr>
            </w:pPr>
            <w:r w:rsidRPr="004678B6">
              <w:rPr>
                <w:sz w:val="28"/>
                <w:szCs w:val="28"/>
              </w:rPr>
              <w:t>3</w:t>
            </w:r>
          </w:p>
        </w:tc>
        <w:tc>
          <w:tcPr>
            <w:tcW w:w="729" w:type="dxa"/>
            <w:gridSpan w:val="2"/>
          </w:tcPr>
          <w:p w:rsidR="00EE021F" w:rsidRPr="004678B6" w:rsidRDefault="00EE021F" w:rsidP="004678B6">
            <w:pPr>
              <w:rPr>
                <w:sz w:val="28"/>
                <w:szCs w:val="28"/>
              </w:rPr>
            </w:pPr>
            <w:r w:rsidRPr="004678B6">
              <w:rPr>
                <w:sz w:val="28"/>
                <w:szCs w:val="28"/>
              </w:rPr>
              <w:t>3</w:t>
            </w:r>
          </w:p>
        </w:tc>
        <w:tc>
          <w:tcPr>
            <w:tcW w:w="720" w:type="dxa"/>
          </w:tcPr>
          <w:p w:rsidR="00EE021F" w:rsidRPr="004678B6" w:rsidRDefault="00EE021F" w:rsidP="004678B6">
            <w:pPr>
              <w:rPr>
                <w:sz w:val="28"/>
                <w:szCs w:val="28"/>
              </w:rPr>
            </w:pPr>
            <w:r w:rsidRPr="004678B6">
              <w:rPr>
                <w:sz w:val="28"/>
                <w:szCs w:val="28"/>
              </w:rPr>
              <w:t>3</w:t>
            </w:r>
          </w:p>
        </w:tc>
        <w:tc>
          <w:tcPr>
            <w:tcW w:w="720" w:type="dxa"/>
          </w:tcPr>
          <w:p w:rsidR="00EE021F" w:rsidRPr="004678B6" w:rsidRDefault="00EE021F" w:rsidP="004678B6">
            <w:pPr>
              <w:rPr>
                <w:sz w:val="28"/>
                <w:szCs w:val="28"/>
              </w:rPr>
            </w:pPr>
            <w:r w:rsidRPr="004678B6">
              <w:rPr>
                <w:sz w:val="28"/>
                <w:szCs w:val="28"/>
              </w:rPr>
              <w:t>15</w:t>
            </w:r>
          </w:p>
        </w:tc>
      </w:tr>
      <w:tr w:rsidR="00EE021F" w:rsidRPr="004678B6" w:rsidTr="00A652A8">
        <w:trPr>
          <w:trHeight w:hRule="exact" w:val="346"/>
        </w:trPr>
        <w:tc>
          <w:tcPr>
            <w:tcW w:w="1843" w:type="dxa"/>
            <w:gridSpan w:val="2"/>
            <w:vMerge w:val="restart"/>
          </w:tcPr>
          <w:p w:rsidR="00EE021F" w:rsidRPr="004678B6" w:rsidRDefault="00EE021F" w:rsidP="004678B6">
            <w:pPr>
              <w:rPr>
                <w:sz w:val="28"/>
                <w:szCs w:val="28"/>
              </w:rPr>
            </w:pPr>
            <w:r w:rsidRPr="004678B6">
              <w:rPr>
                <w:sz w:val="28"/>
                <w:szCs w:val="28"/>
              </w:rPr>
              <w:t>Математика и информатика</w:t>
            </w:r>
          </w:p>
        </w:tc>
        <w:tc>
          <w:tcPr>
            <w:tcW w:w="3377" w:type="dxa"/>
          </w:tcPr>
          <w:p w:rsidR="00EE021F" w:rsidRPr="004678B6" w:rsidRDefault="00EE021F" w:rsidP="004678B6">
            <w:pPr>
              <w:rPr>
                <w:sz w:val="28"/>
                <w:szCs w:val="28"/>
              </w:rPr>
            </w:pPr>
            <w:r w:rsidRPr="004678B6">
              <w:rPr>
                <w:sz w:val="28"/>
                <w:szCs w:val="28"/>
              </w:rPr>
              <w:t>Математика</w:t>
            </w:r>
          </w:p>
        </w:tc>
        <w:tc>
          <w:tcPr>
            <w:tcW w:w="720" w:type="dxa"/>
          </w:tcPr>
          <w:p w:rsidR="00EE021F" w:rsidRPr="004678B6" w:rsidRDefault="00EE021F" w:rsidP="004678B6">
            <w:pPr>
              <w:rPr>
                <w:sz w:val="28"/>
                <w:szCs w:val="28"/>
              </w:rPr>
            </w:pPr>
            <w:r w:rsidRPr="004678B6">
              <w:rPr>
                <w:sz w:val="28"/>
                <w:szCs w:val="28"/>
              </w:rPr>
              <w:t>5</w:t>
            </w:r>
          </w:p>
        </w:tc>
        <w:tc>
          <w:tcPr>
            <w:tcW w:w="720" w:type="dxa"/>
          </w:tcPr>
          <w:p w:rsidR="00EE021F" w:rsidRPr="004678B6" w:rsidRDefault="00EE021F" w:rsidP="004678B6">
            <w:pPr>
              <w:rPr>
                <w:sz w:val="28"/>
                <w:szCs w:val="28"/>
              </w:rPr>
            </w:pPr>
            <w:r w:rsidRPr="004678B6">
              <w:rPr>
                <w:sz w:val="28"/>
                <w:szCs w:val="28"/>
              </w:rPr>
              <w:t>5</w:t>
            </w:r>
          </w:p>
        </w:tc>
        <w:tc>
          <w:tcPr>
            <w:tcW w:w="711" w:type="dxa"/>
          </w:tcPr>
          <w:p w:rsidR="00EE021F" w:rsidRPr="004678B6" w:rsidRDefault="00EE021F" w:rsidP="004678B6">
            <w:pPr>
              <w:rPr>
                <w:sz w:val="28"/>
                <w:szCs w:val="28"/>
              </w:rPr>
            </w:pPr>
          </w:p>
        </w:tc>
        <w:tc>
          <w:tcPr>
            <w:tcW w:w="729" w:type="dxa"/>
            <w:gridSpan w:val="2"/>
          </w:tcPr>
          <w:p w:rsidR="00EE021F" w:rsidRPr="004678B6" w:rsidRDefault="00EE021F" w:rsidP="004678B6">
            <w:pPr>
              <w:rPr>
                <w:sz w:val="28"/>
                <w:szCs w:val="28"/>
              </w:rPr>
            </w:pPr>
          </w:p>
        </w:tc>
        <w:tc>
          <w:tcPr>
            <w:tcW w:w="720" w:type="dxa"/>
          </w:tcPr>
          <w:p w:rsidR="00EE021F" w:rsidRPr="004678B6" w:rsidRDefault="00EE021F" w:rsidP="004678B6">
            <w:pPr>
              <w:rPr>
                <w:sz w:val="28"/>
                <w:szCs w:val="28"/>
              </w:rPr>
            </w:pPr>
          </w:p>
        </w:tc>
        <w:tc>
          <w:tcPr>
            <w:tcW w:w="720" w:type="dxa"/>
          </w:tcPr>
          <w:p w:rsidR="00EE021F" w:rsidRPr="004678B6" w:rsidRDefault="00EE021F" w:rsidP="004678B6">
            <w:pPr>
              <w:rPr>
                <w:sz w:val="28"/>
                <w:szCs w:val="28"/>
              </w:rPr>
            </w:pPr>
            <w:r w:rsidRPr="004678B6">
              <w:rPr>
                <w:sz w:val="28"/>
                <w:szCs w:val="28"/>
              </w:rPr>
              <w:t>10</w:t>
            </w:r>
          </w:p>
        </w:tc>
      </w:tr>
      <w:tr w:rsidR="00EE021F" w:rsidRPr="004678B6" w:rsidTr="00A652A8">
        <w:trPr>
          <w:trHeight w:hRule="exact" w:val="346"/>
        </w:trPr>
        <w:tc>
          <w:tcPr>
            <w:tcW w:w="1843" w:type="dxa"/>
            <w:gridSpan w:val="2"/>
            <w:vMerge/>
          </w:tcPr>
          <w:p w:rsidR="00EE021F" w:rsidRPr="004678B6" w:rsidRDefault="00EE021F" w:rsidP="004678B6">
            <w:pPr>
              <w:rPr>
                <w:sz w:val="28"/>
                <w:szCs w:val="28"/>
              </w:rPr>
            </w:pPr>
          </w:p>
        </w:tc>
        <w:tc>
          <w:tcPr>
            <w:tcW w:w="3377" w:type="dxa"/>
          </w:tcPr>
          <w:p w:rsidR="00EE021F" w:rsidRPr="004678B6" w:rsidRDefault="00EE021F" w:rsidP="004678B6">
            <w:pPr>
              <w:rPr>
                <w:sz w:val="28"/>
                <w:szCs w:val="28"/>
              </w:rPr>
            </w:pPr>
            <w:r w:rsidRPr="004678B6">
              <w:rPr>
                <w:sz w:val="28"/>
                <w:szCs w:val="28"/>
              </w:rPr>
              <w:t>Алгебра</w:t>
            </w:r>
          </w:p>
        </w:tc>
        <w:tc>
          <w:tcPr>
            <w:tcW w:w="720" w:type="dxa"/>
          </w:tcPr>
          <w:p w:rsidR="00EE021F" w:rsidRPr="004678B6" w:rsidRDefault="00EE021F" w:rsidP="004678B6">
            <w:pPr>
              <w:rPr>
                <w:sz w:val="28"/>
                <w:szCs w:val="28"/>
              </w:rPr>
            </w:pPr>
          </w:p>
        </w:tc>
        <w:tc>
          <w:tcPr>
            <w:tcW w:w="720" w:type="dxa"/>
          </w:tcPr>
          <w:p w:rsidR="00EE021F" w:rsidRPr="004678B6" w:rsidRDefault="00EE021F" w:rsidP="004678B6">
            <w:pPr>
              <w:rPr>
                <w:sz w:val="28"/>
                <w:szCs w:val="28"/>
              </w:rPr>
            </w:pPr>
          </w:p>
        </w:tc>
        <w:tc>
          <w:tcPr>
            <w:tcW w:w="711" w:type="dxa"/>
          </w:tcPr>
          <w:p w:rsidR="00EE021F" w:rsidRPr="004678B6" w:rsidRDefault="00EE021F" w:rsidP="004678B6">
            <w:pPr>
              <w:rPr>
                <w:sz w:val="28"/>
                <w:szCs w:val="28"/>
              </w:rPr>
            </w:pPr>
            <w:r w:rsidRPr="004678B6">
              <w:rPr>
                <w:sz w:val="28"/>
                <w:szCs w:val="28"/>
              </w:rPr>
              <w:t>3</w:t>
            </w:r>
          </w:p>
        </w:tc>
        <w:tc>
          <w:tcPr>
            <w:tcW w:w="729" w:type="dxa"/>
            <w:gridSpan w:val="2"/>
          </w:tcPr>
          <w:p w:rsidR="00EE021F" w:rsidRPr="004678B6" w:rsidRDefault="00EE021F" w:rsidP="004678B6">
            <w:pPr>
              <w:rPr>
                <w:sz w:val="28"/>
                <w:szCs w:val="28"/>
              </w:rPr>
            </w:pPr>
            <w:r w:rsidRPr="004678B6">
              <w:rPr>
                <w:sz w:val="28"/>
                <w:szCs w:val="28"/>
              </w:rPr>
              <w:t>3</w:t>
            </w:r>
          </w:p>
        </w:tc>
        <w:tc>
          <w:tcPr>
            <w:tcW w:w="720" w:type="dxa"/>
          </w:tcPr>
          <w:p w:rsidR="00EE021F" w:rsidRPr="004678B6" w:rsidRDefault="00EE021F" w:rsidP="004678B6">
            <w:pPr>
              <w:rPr>
                <w:sz w:val="28"/>
                <w:szCs w:val="28"/>
              </w:rPr>
            </w:pPr>
            <w:r w:rsidRPr="004678B6">
              <w:rPr>
                <w:sz w:val="28"/>
                <w:szCs w:val="28"/>
              </w:rPr>
              <w:t>3</w:t>
            </w:r>
          </w:p>
        </w:tc>
        <w:tc>
          <w:tcPr>
            <w:tcW w:w="720" w:type="dxa"/>
          </w:tcPr>
          <w:p w:rsidR="00EE021F" w:rsidRPr="004678B6" w:rsidRDefault="00EE021F" w:rsidP="004678B6">
            <w:pPr>
              <w:rPr>
                <w:sz w:val="28"/>
                <w:szCs w:val="28"/>
              </w:rPr>
            </w:pPr>
            <w:r w:rsidRPr="004678B6">
              <w:rPr>
                <w:sz w:val="28"/>
                <w:szCs w:val="28"/>
              </w:rPr>
              <w:t>9</w:t>
            </w:r>
          </w:p>
        </w:tc>
      </w:tr>
      <w:tr w:rsidR="00EE021F" w:rsidRPr="004678B6" w:rsidTr="00A652A8">
        <w:trPr>
          <w:trHeight w:hRule="exact" w:val="346"/>
        </w:trPr>
        <w:tc>
          <w:tcPr>
            <w:tcW w:w="1843" w:type="dxa"/>
            <w:gridSpan w:val="2"/>
            <w:vMerge/>
          </w:tcPr>
          <w:p w:rsidR="00EE021F" w:rsidRPr="004678B6" w:rsidRDefault="00EE021F" w:rsidP="004678B6">
            <w:pPr>
              <w:rPr>
                <w:sz w:val="28"/>
                <w:szCs w:val="28"/>
              </w:rPr>
            </w:pPr>
          </w:p>
        </w:tc>
        <w:tc>
          <w:tcPr>
            <w:tcW w:w="3377" w:type="dxa"/>
          </w:tcPr>
          <w:p w:rsidR="00EE021F" w:rsidRPr="004678B6" w:rsidRDefault="00EE021F" w:rsidP="004678B6">
            <w:pPr>
              <w:rPr>
                <w:sz w:val="28"/>
                <w:szCs w:val="28"/>
              </w:rPr>
            </w:pPr>
            <w:r w:rsidRPr="004678B6">
              <w:rPr>
                <w:sz w:val="28"/>
                <w:szCs w:val="28"/>
              </w:rPr>
              <w:t>Геометрия</w:t>
            </w:r>
          </w:p>
        </w:tc>
        <w:tc>
          <w:tcPr>
            <w:tcW w:w="720" w:type="dxa"/>
          </w:tcPr>
          <w:p w:rsidR="00EE021F" w:rsidRPr="004678B6" w:rsidRDefault="00EE021F" w:rsidP="004678B6">
            <w:pPr>
              <w:rPr>
                <w:sz w:val="28"/>
                <w:szCs w:val="28"/>
              </w:rPr>
            </w:pPr>
          </w:p>
        </w:tc>
        <w:tc>
          <w:tcPr>
            <w:tcW w:w="720" w:type="dxa"/>
          </w:tcPr>
          <w:p w:rsidR="00EE021F" w:rsidRPr="004678B6" w:rsidRDefault="00EE021F" w:rsidP="004678B6">
            <w:pPr>
              <w:rPr>
                <w:sz w:val="28"/>
                <w:szCs w:val="28"/>
              </w:rPr>
            </w:pPr>
          </w:p>
        </w:tc>
        <w:tc>
          <w:tcPr>
            <w:tcW w:w="711" w:type="dxa"/>
          </w:tcPr>
          <w:p w:rsidR="00EE021F" w:rsidRPr="004678B6" w:rsidRDefault="00EE021F" w:rsidP="004678B6">
            <w:pPr>
              <w:rPr>
                <w:sz w:val="28"/>
                <w:szCs w:val="28"/>
              </w:rPr>
            </w:pPr>
            <w:r w:rsidRPr="004678B6">
              <w:rPr>
                <w:sz w:val="28"/>
                <w:szCs w:val="28"/>
              </w:rPr>
              <w:t>2</w:t>
            </w:r>
          </w:p>
        </w:tc>
        <w:tc>
          <w:tcPr>
            <w:tcW w:w="729" w:type="dxa"/>
            <w:gridSpan w:val="2"/>
          </w:tcPr>
          <w:p w:rsidR="00EE021F" w:rsidRPr="004678B6" w:rsidRDefault="00EE021F" w:rsidP="004678B6">
            <w:pPr>
              <w:rPr>
                <w:sz w:val="28"/>
                <w:szCs w:val="28"/>
              </w:rPr>
            </w:pPr>
            <w:r w:rsidRPr="004678B6">
              <w:rPr>
                <w:sz w:val="28"/>
                <w:szCs w:val="28"/>
              </w:rPr>
              <w:t>2</w:t>
            </w:r>
          </w:p>
        </w:tc>
        <w:tc>
          <w:tcPr>
            <w:tcW w:w="720" w:type="dxa"/>
          </w:tcPr>
          <w:p w:rsidR="00EE021F" w:rsidRPr="004678B6" w:rsidRDefault="00EE021F" w:rsidP="004678B6">
            <w:pPr>
              <w:rPr>
                <w:sz w:val="28"/>
                <w:szCs w:val="28"/>
              </w:rPr>
            </w:pPr>
            <w:r w:rsidRPr="004678B6">
              <w:rPr>
                <w:sz w:val="28"/>
                <w:szCs w:val="28"/>
              </w:rPr>
              <w:t>2</w:t>
            </w:r>
          </w:p>
        </w:tc>
        <w:tc>
          <w:tcPr>
            <w:tcW w:w="720" w:type="dxa"/>
          </w:tcPr>
          <w:p w:rsidR="00EE021F" w:rsidRPr="004678B6" w:rsidRDefault="00EE021F" w:rsidP="004678B6">
            <w:pPr>
              <w:rPr>
                <w:sz w:val="28"/>
                <w:szCs w:val="28"/>
              </w:rPr>
            </w:pPr>
            <w:r w:rsidRPr="004678B6">
              <w:rPr>
                <w:sz w:val="28"/>
                <w:szCs w:val="28"/>
              </w:rPr>
              <w:t>6</w:t>
            </w:r>
          </w:p>
        </w:tc>
      </w:tr>
      <w:tr w:rsidR="00EE021F" w:rsidRPr="004678B6" w:rsidTr="00A652A8">
        <w:trPr>
          <w:trHeight w:hRule="exact" w:val="346"/>
        </w:trPr>
        <w:tc>
          <w:tcPr>
            <w:tcW w:w="1843" w:type="dxa"/>
            <w:gridSpan w:val="2"/>
            <w:vMerge/>
          </w:tcPr>
          <w:p w:rsidR="00EE021F" w:rsidRPr="004678B6" w:rsidRDefault="00EE021F" w:rsidP="004678B6">
            <w:pPr>
              <w:rPr>
                <w:sz w:val="28"/>
                <w:szCs w:val="28"/>
              </w:rPr>
            </w:pPr>
          </w:p>
        </w:tc>
        <w:tc>
          <w:tcPr>
            <w:tcW w:w="3377" w:type="dxa"/>
          </w:tcPr>
          <w:p w:rsidR="00EE021F" w:rsidRPr="004678B6" w:rsidRDefault="00EE021F" w:rsidP="004678B6">
            <w:pPr>
              <w:rPr>
                <w:sz w:val="28"/>
                <w:szCs w:val="28"/>
              </w:rPr>
            </w:pPr>
            <w:r w:rsidRPr="004678B6">
              <w:rPr>
                <w:sz w:val="28"/>
                <w:szCs w:val="28"/>
              </w:rPr>
              <w:t>Вероятность и статистика</w:t>
            </w:r>
          </w:p>
        </w:tc>
        <w:tc>
          <w:tcPr>
            <w:tcW w:w="720" w:type="dxa"/>
          </w:tcPr>
          <w:p w:rsidR="00EE021F" w:rsidRPr="004678B6" w:rsidRDefault="00EE021F" w:rsidP="004678B6">
            <w:pPr>
              <w:rPr>
                <w:sz w:val="28"/>
                <w:szCs w:val="28"/>
              </w:rPr>
            </w:pPr>
          </w:p>
        </w:tc>
        <w:tc>
          <w:tcPr>
            <w:tcW w:w="720" w:type="dxa"/>
          </w:tcPr>
          <w:p w:rsidR="00EE021F" w:rsidRPr="004678B6" w:rsidRDefault="00EE021F" w:rsidP="004678B6">
            <w:pPr>
              <w:rPr>
                <w:sz w:val="28"/>
                <w:szCs w:val="28"/>
              </w:rPr>
            </w:pPr>
          </w:p>
        </w:tc>
        <w:tc>
          <w:tcPr>
            <w:tcW w:w="711" w:type="dxa"/>
          </w:tcPr>
          <w:p w:rsidR="00EE021F" w:rsidRPr="004678B6" w:rsidRDefault="00EE021F" w:rsidP="004678B6">
            <w:pPr>
              <w:rPr>
                <w:sz w:val="28"/>
                <w:szCs w:val="28"/>
              </w:rPr>
            </w:pPr>
            <w:r w:rsidRPr="004678B6">
              <w:rPr>
                <w:sz w:val="28"/>
                <w:szCs w:val="28"/>
              </w:rPr>
              <w:t>1</w:t>
            </w:r>
          </w:p>
        </w:tc>
        <w:tc>
          <w:tcPr>
            <w:tcW w:w="729" w:type="dxa"/>
            <w:gridSpan w:val="2"/>
          </w:tcPr>
          <w:p w:rsidR="00EE021F" w:rsidRPr="004678B6" w:rsidRDefault="00EE021F" w:rsidP="004678B6">
            <w:pPr>
              <w:rPr>
                <w:sz w:val="28"/>
                <w:szCs w:val="28"/>
              </w:rPr>
            </w:pPr>
            <w:r w:rsidRPr="004678B6">
              <w:rPr>
                <w:sz w:val="28"/>
                <w:szCs w:val="28"/>
              </w:rPr>
              <w:t>1</w:t>
            </w:r>
          </w:p>
        </w:tc>
        <w:tc>
          <w:tcPr>
            <w:tcW w:w="720" w:type="dxa"/>
          </w:tcPr>
          <w:p w:rsidR="00EE021F" w:rsidRPr="004678B6" w:rsidRDefault="00EE021F" w:rsidP="004678B6">
            <w:pPr>
              <w:rPr>
                <w:sz w:val="28"/>
                <w:szCs w:val="28"/>
              </w:rPr>
            </w:pPr>
            <w:r w:rsidRPr="004678B6">
              <w:rPr>
                <w:sz w:val="28"/>
                <w:szCs w:val="28"/>
              </w:rPr>
              <w:t>1</w:t>
            </w:r>
          </w:p>
        </w:tc>
        <w:tc>
          <w:tcPr>
            <w:tcW w:w="720" w:type="dxa"/>
          </w:tcPr>
          <w:p w:rsidR="00EE021F" w:rsidRPr="004678B6" w:rsidRDefault="00EE021F" w:rsidP="004678B6">
            <w:pPr>
              <w:rPr>
                <w:sz w:val="28"/>
                <w:szCs w:val="28"/>
              </w:rPr>
            </w:pPr>
            <w:r w:rsidRPr="004678B6">
              <w:rPr>
                <w:sz w:val="28"/>
                <w:szCs w:val="28"/>
              </w:rPr>
              <w:t>3</w:t>
            </w:r>
          </w:p>
        </w:tc>
      </w:tr>
      <w:tr w:rsidR="00EE021F" w:rsidRPr="004678B6" w:rsidTr="00A652A8">
        <w:trPr>
          <w:trHeight w:hRule="exact" w:val="755"/>
        </w:trPr>
        <w:tc>
          <w:tcPr>
            <w:tcW w:w="1843" w:type="dxa"/>
            <w:gridSpan w:val="2"/>
            <w:vMerge/>
          </w:tcPr>
          <w:p w:rsidR="00EE021F" w:rsidRPr="004678B6" w:rsidRDefault="00EE021F" w:rsidP="004678B6">
            <w:pPr>
              <w:rPr>
                <w:sz w:val="28"/>
                <w:szCs w:val="28"/>
              </w:rPr>
            </w:pPr>
          </w:p>
        </w:tc>
        <w:tc>
          <w:tcPr>
            <w:tcW w:w="3377" w:type="dxa"/>
          </w:tcPr>
          <w:p w:rsidR="00EE021F" w:rsidRDefault="00EE021F" w:rsidP="004678B6">
            <w:pPr>
              <w:rPr>
                <w:sz w:val="28"/>
                <w:szCs w:val="28"/>
              </w:rPr>
            </w:pPr>
            <w:r w:rsidRPr="004678B6">
              <w:rPr>
                <w:sz w:val="28"/>
                <w:szCs w:val="28"/>
              </w:rPr>
              <w:t>Информатика</w:t>
            </w:r>
          </w:p>
          <w:p w:rsidR="00EE021F" w:rsidRDefault="00EE021F" w:rsidP="004678B6">
            <w:pPr>
              <w:rPr>
                <w:sz w:val="28"/>
                <w:szCs w:val="28"/>
              </w:rPr>
            </w:pPr>
          </w:p>
          <w:p w:rsidR="00EE021F" w:rsidRPr="004678B6" w:rsidRDefault="00EE021F" w:rsidP="004678B6">
            <w:pPr>
              <w:rPr>
                <w:sz w:val="28"/>
                <w:szCs w:val="28"/>
              </w:rPr>
            </w:pPr>
          </w:p>
        </w:tc>
        <w:tc>
          <w:tcPr>
            <w:tcW w:w="720" w:type="dxa"/>
          </w:tcPr>
          <w:p w:rsidR="00EE021F" w:rsidRPr="004678B6" w:rsidRDefault="00EE021F" w:rsidP="004678B6">
            <w:pPr>
              <w:rPr>
                <w:sz w:val="28"/>
                <w:szCs w:val="28"/>
              </w:rPr>
            </w:pPr>
          </w:p>
        </w:tc>
        <w:tc>
          <w:tcPr>
            <w:tcW w:w="720" w:type="dxa"/>
          </w:tcPr>
          <w:p w:rsidR="00EE021F" w:rsidRPr="004678B6" w:rsidRDefault="00EE021F" w:rsidP="004678B6">
            <w:pPr>
              <w:rPr>
                <w:sz w:val="28"/>
                <w:szCs w:val="28"/>
              </w:rPr>
            </w:pPr>
          </w:p>
        </w:tc>
        <w:tc>
          <w:tcPr>
            <w:tcW w:w="711" w:type="dxa"/>
          </w:tcPr>
          <w:p w:rsidR="00EE021F" w:rsidRPr="004678B6" w:rsidRDefault="00EE021F" w:rsidP="004678B6">
            <w:pPr>
              <w:rPr>
                <w:sz w:val="28"/>
                <w:szCs w:val="28"/>
              </w:rPr>
            </w:pPr>
            <w:r w:rsidRPr="004678B6">
              <w:rPr>
                <w:sz w:val="28"/>
                <w:szCs w:val="28"/>
              </w:rPr>
              <w:t>1</w:t>
            </w:r>
          </w:p>
        </w:tc>
        <w:tc>
          <w:tcPr>
            <w:tcW w:w="729" w:type="dxa"/>
            <w:gridSpan w:val="2"/>
          </w:tcPr>
          <w:p w:rsidR="00EE021F" w:rsidRPr="004678B6" w:rsidRDefault="00EE021F" w:rsidP="004678B6">
            <w:pPr>
              <w:rPr>
                <w:sz w:val="28"/>
                <w:szCs w:val="28"/>
              </w:rPr>
            </w:pPr>
            <w:r w:rsidRPr="004678B6">
              <w:rPr>
                <w:sz w:val="28"/>
                <w:szCs w:val="28"/>
              </w:rPr>
              <w:t>1</w:t>
            </w:r>
          </w:p>
        </w:tc>
        <w:tc>
          <w:tcPr>
            <w:tcW w:w="720" w:type="dxa"/>
          </w:tcPr>
          <w:p w:rsidR="00EE021F" w:rsidRPr="004678B6" w:rsidRDefault="00EE021F" w:rsidP="004678B6">
            <w:pPr>
              <w:rPr>
                <w:sz w:val="28"/>
                <w:szCs w:val="28"/>
              </w:rPr>
            </w:pPr>
            <w:r w:rsidRPr="004678B6">
              <w:rPr>
                <w:sz w:val="28"/>
                <w:szCs w:val="28"/>
              </w:rPr>
              <w:t>1</w:t>
            </w:r>
          </w:p>
        </w:tc>
        <w:tc>
          <w:tcPr>
            <w:tcW w:w="720" w:type="dxa"/>
          </w:tcPr>
          <w:p w:rsidR="00EE021F" w:rsidRPr="004678B6" w:rsidRDefault="00EE021F" w:rsidP="004678B6">
            <w:pPr>
              <w:rPr>
                <w:sz w:val="28"/>
                <w:szCs w:val="28"/>
              </w:rPr>
            </w:pPr>
            <w:r w:rsidRPr="004678B6">
              <w:rPr>
                <w:sz w:val="28"/>
                <w:szCs w:val="28"/>
              </w:rPr>
              <w:t>3</w:t>
            </w:r>
          </w:p>
        </w:tc>
      </w:tr>
      <w:tr w:rsidR="00EE021F" w:rsidRPr="004678B6" w:rsidTr="00A652A8">
        <w:trPr>
          <w:trHeight w:hRule="exact" w:val="281"/>
        </w:trPr>
        <w:tc>
          <w:tcPr>
            <w:tcW w:w="1843" w:type="dxa"/>
            <w:gridSpan w:val="2"/>
            <w:vMerge w:val="restart"/>
          </w:tcPr>
          <w:p w:rsidR="00EE021F" w:rsidRPr="004678B6" w:rsidRDefault="00EE021F" w:rsidP="004678B6">
            <w:pPr>
              <w:rPr>
                <w:sz w:val="28"/>
                <w:szCs w:val="28"/>
              </w:rPr>
            </w:pPr>
            <w:r w:rsidRPr="004678B6">
              <w:rPr>
                <w:sz w:val="28"/>
                <w:szCs w:val="28"/>
              </w:rPr>
              <w:t>Общественно-научные предметы</w:t>
            </w:r>
          </w:p>
        </w:tc>
        <w:tc>
          <w:tcPr>
            <w:tcW w:w="3377" w:type="dxa"/>
          </w:tcPr>
          <w:p w:rsidR="00EE021F" w:rsidRPr="004678B6" w:rsidRDefault="00EE021F" w:rsidP="004678B6">
            <w:pPr>
              <w:rPr>
                <w:sz w:val="28"/>
                <w:szCs w:val="28"/>
              </w:rPr>
            </w:pPr>
            <w:r w:rsidRPr="004678B6">
              <w:rPr>
                <w:sz w:val="28"/>
                <w:szCs w:val="28"/>
              </w:rPr>
              <w:t>История</w:t>
            </w:r>
          </w:p>
          <w:p w:rsidR="00EE021F" w:rsidRPr="004678B6" w:rsidRDefault="00EE021F" w:rsidP="004678B6">
            <w:pPr>
              <w:rPr>
                <w:sz w:val="28"/>
                <w:szCs w:val="28"/>
              </w:rPr>
            </w:pPr>
          </w:p>
          <w:p w:rsidR="00EE021F" w:rsidRPr="004678B6" w:rsidRDefault="00EE021F" w:rsidP="004678B6">
            <w:pPr>
              <w:rPr>
                <w:sz w:val="28"/>
                <w:szCs w:val="28"/>
              </w:rPr>
            </w:pPr>
          </w:p>
        </w:tc>
        <w:tc>
          <w:tcPr>
            <w:tcW w:w="720" w:type="dxa"/>
          </w:tcPr>
          <w:p w:rsidR="00EE021F" w:rsidRPr="004678B6" w:rsidRDefault="00EE021F" w:rsidP="004678B6">
            <w:pPr>
              <w:rPr>
                <w:sz w:val="28"/>
                <w:szCs w:val="28"/>
              </w:rPr>
            </w:pPr>
            <w:r w:rsidRPr="004678B6">
              <w:rPr>
                <w:sz w:val="28"/>
                <w:szCs w:val="28"/>
              </w:rPr>
              <w:t>2</w:t>
            </w:r>
          </w:p>
        </w:tc>
        <w:tc>
          <w:tcPr>
            <w:tcW w:w="720" w:type="dxa"/>
          </w:tcPr>
          <w:p w:rsidR="00EE021F" w:rsidRPr="004678B6" w:rsidRDefault="00EE021F" w:rsidP="004678B6">
            <w:pPr>
              <w:rPr>
                <w:sz w:val="28"/>
                <w:szCs w:val="28"/>
              </w:rPr>
            </w:pPr>
            <w:r w:rsidRPr="004678B6">
              <w:rPr>
                <w:sz w:val="28"/>
                <w:szCs w:val="28"/>
              </w:rPr>
              <w:t>2</w:t>
            </w:r>
          </w:p>
        </w:tc>
        <w:tc>
          <w:tcPr>
            <w:tcW w:w="711" w:type="dxa"/>
          </w:tcPr>
          <w:p w:rsidR="00EE021F" w:rsidRPr="004678B6" w:rsidRDefault="00EE021F" w:rsidP="004678B6">
            <w:pPr>
              <w:rPr>
                <w:sz w:val="28"/>
                <w:szCs w:val="28"/>
              </w:rPr>
            </w:pPr>
            <w:r w:rsidRPr="004678B6">
              <w:rPr>
                <w:sz w:val="28"/>
                <w:szCs w:val="28"/>
              </w:rPr>
              <w:t>2</w:t>
            </w:r>
          </w:p>
        </w:tc>
        <w:tc>
          <w:tcPr>
            <w:tcW w:w="729" w:type="dxa"/>
            <w:gridSpan w:val="2"/>
          </w:tcPr>
          <w:p w:rsidR="00EE021F" w:rsidRPr="004678B6" w:rsidRDefault="00EE021F" w:rsidP="004678B6">
            <w:pPr>
              <w:rPr>
                <w:sz w:val="28"/>
                <w:szCs w:val="28"/>
              </w:rPr>
            </w:pPr>
            <w:r w:rsidRPr="004678B6">
              <w:rPr>
                <w:sz w:val="28"/>
                <w:szCs w:val="28"/>
              </w:rPr>
              <w:t>2</w:t>
            </w:r>
          </w:p>
        </w:tc>
        <w:tc>
          <w:tcPr>
            <w:tcW w:w="720" w:type="dxa"/>
          </w:tcPr>
          <w:p w:rsidR="00EE021F" w:rsidRPr="004678B6" w:rsidRDefault="00EE021F" w:rsidP="004678B6">
            <w:pPr>
              <w:rPr>
                <w:sz w:val="28"/>
                <w:szCs w:val="28"/>
              </w:rPr>
            </w:pPr>
            <w:r>
              <w:rPr>
                <w:sz w:val="28"/>
                <w:szCs w:val="28"/>
              </w:rPr>
              <w:t>2</w:t>
            </w:r>
          </w:p>
        </w:tc>
        <w:tc>
          <w:tcPr>
            <w:tcW w:w="720" w:type="dxa"/>
          </w:tcPr>
          <w:p w:rsidR="00EE021F" w:rsidRPr="004678B6" w:rsidRDefault="00EE021F" w:rsidP="004678B6">
            <w:pPr>
              <w:rPr>
                <w:sz w:val="28"/>
                <w:szCs w:val="28"/>
              </w:rPr>
            </w:pPr>
            <w:r>
              <w:rPr>
                <w:sz w:val="28"/>
                <w:szCs w:val="28"/>
              </w:rPr>
              <w:t>10</w:t>
            </w:r>
          </w:p>
        </w:tc>
      </w:tr>
      <w:tr w:rsidR="00EE021F" w:rsidRPr="004678B6" w:rsidTr="00A652A8">
        <w:trPr>
          <w:trHeight w:hRule="exact" w:val="281"/>
        </w:trPr>
        <w:tc>
          <w:tcPr>
            <w:tcW w:w="1843" w:type="dxa"/>
            <w:gridSpan w:val="2"/>
            <w:vMerge/>
          </w:tcPr>
          <w:p w:rsidR="00EE021F" w:rsidRPr="004678B6" w:rsidRDefault="00EE021F" w:rsidP="004678B6">
            <w:pPr>
              <w:rPr>
                <w:sz w:val="28"/>
                <w:szCs w:val="28"/>
              </w:rPr>
            </w:pPr>
          </w:p>
        </w:tc>
        <w:tc>
          <w:tcPr>
            <w:tcW w:w="3377" w:type="dxa"/>
          </w:tcPr>
          <w:p w:rsidR="00EE021F" w:rsidRPr="004678B6" w:rsidRDefault="00EE021F" w:rsidP="004678B6">
            <w:pPr>
              <w:rPr>
                <w:sz w:val="28"/>
                <w:szCs w:val="28"/>
              </w:rPr>
            </w:pPr>
            <w:r w:rsidRPr="004678B6">
              <w:rPr>
                <w:sz w:val="28"/>
                <w:szCs w:val="28"/>
              </w:rPr>
              <w:t>Обществознание</w:t>
            </w:r>
          </w:p>
        </w:tc>
        <w:tc>
          <w:tcPr>
            <w:tcW w:w="720" w:type="dxa"/>
          </w:tcPr>
          <w:p w:rsidR="00EE021F" w:rsidRPr="004678B6" w:rsidRDefault="00EE021F" w:rsidP="004678B6">
            <w:pPr>
              <w:rPr>
                <w:sz w:val="28"/>
                <w:szCs w:val="28"/>
              </w:rPr>
            </w:pPr>
          </w:p>
        </w:tc>
        <w:tc>
          <w:tcPr>
            <w:tcW w:w="720" w:type="dxa"/>
          </w:tcPr>
          <w:p w:rsidR="00EE021F" w:rsidRPr="004678B6" w:rsidRDefault="00EE021F" w:rsidP="004678B6">
            <w:pPr>
              <w:rPr>
                <w:sz w:val="28"/>
                <w:szCs w:val="28"/>
              </w:rPr>
            </w:pPr>
            <w:r w:rsidRPr="004678B6">
              <w:rPr>
                <w:sz w:val="28"/>
                <w:szCs w:val="28"/>
              </w:rPr>
              <w:t>1</w:t>
            </w:r>
          </w:p>
        </w:tc>
        <w:tc>
          <w:tcPr>
            <w:tcW w:w="711" w:type="dxa"/>
          </w:tcPr>
          <w:p w:rsidR="00EE021F" w:rsidRPr="004678B6" w:rsidRDefault="00EE021F" w:rsidP="004678B6">
            <w:pPr>
              <w:rPr>
                <w:sz w:val="28"/>
                <w:szCs w:val="28"/>
              </w:rPr>
            </w:pPr>
            <w:r w:rsidRPr="004678B6">
              <w:rPr>
                <w:sz w:val="28"/>
                <w:szCs w:val="28"/>
              </w:rPr>
              <w:t>1</w:t>
            </w:r>
          </w:p>
        </w:tc>
        <w:tc>
          <w:tcPr>
            <w:tcW w:w="729" w:type="dxa"/>
            <w:gridSpan w:val="2"/>
          </w:tcPr>
          <w:p w:rsidR="00EE021F" w:rsidRPr="004678B6" w:rsidRDefault="00EE021F" w:rsidP="004678B6">
            <w:pPr>
              <w:rPr>
                <w:sz w:val="28"/>
                <w:szCs w:val="28"/>
              </w:rPr>
            </w:pPr>
            <w:r w:rsidRPr="004678B6">
              <w:rPr>
                <w:sz w:val="28"/>
                <w:szCs w:val="28"/>
              </w:rPr>
              <w:t>1</w:t>
            </w:r>
          </w:p>
        </w:tc>
        <w:tc>
          <w:tcPr>
            <w:tcW w:w="720" w:type="dxa"/>
          </w:tcPr>
          <w:p w:rsidR="00EE021F" w:rsidRPr="004678B6" w:rsidRDefault="00EE021F" w:rsidP="004678B6">
            <w:pPr>
              <w:rPr>
                <w:sz w:val="28"/>
                <w:szCs w:val="28"/>
              </w:rPr>
            </w:pPr>
            <w:r w:rsidRPr="004678B6">
              <w:rPr>
                <w:sz w:val="28"/>
                <w:szCs w:val="28"/>
              </w:rPr>
              <w:t>1</w:t>
            </w:r>
          </w:p>
        </w:tc>
        <w:tc>
          <w:tcPr>
            <w:tcW w:w="720" w:type="dxa"/>
          </w:tcPr>
          <w:p w:rsidR="00EE021F" w:rsidRPr="004678B6" w:rsidRDefault="00EE021F" w:rsidP="004678B6">
            <w:pPr>
              <w:rPr>
                <w:sz w:val="28"/>
                <w:szCs w:val="28"/>
              </w:rPr>
            </w:pPr>
            <w:r w:rsidRPr="004678B6">
              <w:rPr>
                <w:sz w:val="28"/>
                <w:szCs w:val="28"/>
              </w:rPr>
              <w:t>4</w:t>
            </w:r>
          </w:p>
        </w:tc>
      </w:tr>
      <w:tr w:rsidR="00EE021F" w:rsidRPr="004678B6" w:rsidTr="00A652A8">
        <w:trPr>
          <w:trHeight w:hRule="exact" w:val="558"/>
        </w:trPr>
        <w:tc>
          <w:tcPr>
            <w:tcW w:w="1843" w:type="dxa"/>
            <w:gridSpan w:val="2"/>
            <w:vMerge/>
          </w:tcPr>
          <w:p w:rsidR="00EE021F" w:rsidRPr="004678B6" w:rsidRDefault="00EE021F" w:rsidP="004678B6">
            <w:pPr>
              <w:rPr>
                <w:sz w:val="28"/>
                <w:szCs w:val="28"/>
              </w:rPr>
            </w:pPr>
          </w:p>
        </w:tc>
        <w:tc>
          <w:tcPr>
            <w:tcW w:w="3377" w:type="dxa"/>
          </w:tcPr>
          <w:p w:rsidR="00EE021F" w:rsidRPr="004678B6" w:rsidRDefault="00EE021F" w:rsidP="004678B6">
            <w:pPr>
              <w:rPr>
                <w:sz w:val="28"/>
                <w:szCs w:val="28"/>
              </w:rPr>
            </w:pPr>
            <w:r w:rsidRPr="004678B6">
              <w:rPr>
                <w:sz w:val="28"/>
                <w:szCs w:val="28"/>
              </w:rPr>
              <w:t>География</w:t>
            </w:r>
          </w:p>
        </w:tc>
        <w:tc>
          <w:tcPr>
            <w:tcW w:w="720" w:type="dxa"/>
          </w:tcPr>
          <w:p w:rsidR="00EE021F" w:rsidRPr="004678B6" w:rsidRDefault="00EE021F" w:rsidP="004678B6">
            <w:pPr>
              <w:rPr>
                <w:sz w:val="28"/>
                <w:szCs w:val="28"/>
              </w:rPr>
            </w:pPr>
            <w:r w:rsidRPr="004678B6">
              <w:rPr>
                <w:sz w:val="28"/>
                <w:szCs w:val="28"/>
              </w:rPr>
              <w:t>1</w:t>
            </w:r>
          </w:p>
        </w:tc>
        <w:tc>
          <w:tcPr>
            <w:tcW w:w="720" w:type="dxa"/>
          </w:tcPr>
          <w:p w:rsidR="00EE021F" w:rsidRPr="004678B6" w:rsidRDefault="00EE021F" w:rsidP="004678B6">
            <w:pPr>
              <w:rPr>
                <w:sz w:val="28"/>
                <w:szCs w:val="28"/>
              </w:rPr>
            </w:pPr>
            <w:r w:rsidRPr="004678B6">
              <w:rPr>
                <w:sz w:val="28"/>
                <w:szCs w:val="28"/>
              </w:rPr>
              <w:t>1</w:t>
            </w:r>
          </w:p>
        </w:tc>
        <w:tc>
          <w:tcPr>
            <w:tcW w:w="711" w:type="dxa"/>
          </w:tcPr>
          <w:p w:rsidR="00EE021F" w:rsidRPr="004678B6" w:rsidRDefault="00EE021F" w:rsidP="004678B6">
            <w:pPr>
              <w:rPr>
                <w:sz w:val="28"/>
                <w:szCs w:val="28"/>
              </w:rPr>
            </w:pPr>
            <w:r w:rsidRPr="004678B6">
              <w:rPr>
                <w:sz w:val="28"/>
                <w:szCs w:val="28"/>
              </w:rPr>
              <w:t>2</w:t>
            </w:r>
          </w:p>
        </w:tc>
        <w:tc>
          <w:tcPr>
            <w:tcW w:w="729" w:type="dxa"/>
            <w:gridSpan w:val="2"/>
          </w:tcPr>
          <w:p w:rsidR="00EE021F" w:rsidRPr="004678B6" w:rsidRDefault="00EE021F" w:rsidP="004678B6">
            <w:pPr>
              <w:rPr>
                <w:sz w:val="28"/>
                <w:szCs w:val="28"/>
              </w:rPr>
            </w:pPr>
            <w:r w:rsidRPr="004678B6">
              <w:rPr>
                <w:sz w:val="28"/>
                <w:szCs w:val="28"/>
              </w:rPr>
              <w:t>2</w:t>
            </w:r>
          </w:p>
        </w:tc>
        <w:tc>
          <w:tcPr>
            <w:tcW w:w="720" w:type="dxa"/>
          </w:tcPr>
          <w:p w:rsidR="00EE021F" w:rsidRPr="004678B6" w:rsidRDefault="00EE021F" w:rsidP="004678B6">
            <w:pPr>
              <w:rPr>
                <w:sz w:val="28"/>
                <w:szCs w:val="28"/>
              </w:rPr>
            </w:pPr>
            <w:r w:rsidRPr="004678B6">
              <w:rPr>
                <w:sz w:val="28"/>
                <w:szCs w:val="28"/>
              </w:rPr>
              <w:t>2</w:t>
            </w:r>
          </w:p>
        </w:tc>
        <w:tc>
          <w:tcPr>
            <w:tcW w:w="720" w:type="dxa"/>
          </w:tcPr>
          <w:p w:rsidR="00EE021F" w:rsidRPr="004678B6" w:rsidRDefault="00EE021F" w:rsidP="004678B6">
            <w:pPr>
              <w:rPr>
                <w:sz w:val="28"/>
                <w:szCs w:val="28"/>
              </w:rPr>
            </w:pPr>
            <w:r w:rsidRPr="004678B6">
              <w:rPr>
                <w:sz w:val="28"/>
                <w:szCs w:val="28"/>
              </w:rPr>
              <w:t>8</w:t>
            </w:r>
          </w:p>
        </w:tc>
      </w:tr>
      <w:tr w:rsidR="00EE021F" w:rsidRPr="004678B6" w:rsidTr="00A652A8">
        <w:trPr>
          <w:trHeight w:hRule="exact" w:val="561"/>
        </w:trPr>
        <w:tc>
          <w:tcPr>
            <w:tcW w:w="1843" w:type="dxa"/>
            <w:gridSpan w:val="2"/>
            <w:vMerge w:val="restart"/>
          </w:tcPr>
          <w:p w:rsidR="00EE021F" w:rsidRPr="004678B6" w:rsidRDefault="00EE021F" w:rsidP="004678B6">
            <w:pPr>
              <w:rPr>
                <w:sz w:val="28"/>
                <w:szCs w:val="28"/>
              </w:rPr>
            </w:pPr>
            <w:r w:rsidRPr="004678B6">
              <w:rPr>
                <w:sz w:val="28"/>
                <w:szCs w:val="28"/>
              </w:rPr>
              <w:t>Естественнонаучные предметы</w:t>
            </w:r>
          </w:p>
        </w:tc>
        <w:tc>
          <w:tcPr>
            <w:tcW w:w="3377" w:type="dxa"/>
          </w:tcPr>
          <w:p w:rsidR="00EE021F" w:rsidRPr="004678B6" w:rsidRDefault="00EE021F" w:rsidP="004678B6">
            <w:pPr>
              <w:rPr>
                <w:sz w:val="28"/>
                <w:szCs w:val="28"/>
              </w:rPr>
            </w:pPr>
            <w:r w:rsidRPr="004678B6">
              <w:rPr>
                <w:sz w:val="28"/>
                <w:szCs w:val="28"/>
              </w:rPr>
              <w:t>Физика</w:t>
            </w:r>
          </w:p>
        </w:tc>
        <w:tc>
          <w:tcPr>
            <w:tcW w:w="720" w:type="dxa"/>
          </w:tcPr>
          <w:p w:rsidR="00EE021F" w:rsidRPr="004678B6" w:rsidRDefault="00EE021F" w:rsidP="004678B6">
            <w:pPr>
              <w:rPr>
                <w:sz w:val="28"/>
                <w:szCs w:val="28"/>
              </w:rPr>
            </w:pPr>
          </w:p>
        </w:tc>
        <w:tc>
          <w:tcPr>
            <w:tcW w:w="720" w:type="dxa"/>
          </w:tcPr>
          <w:p w:rsidR="00EE021F" w:rsidRPr="004678B6" w:rsidRDefault="00EE021F" w:rsidP="004678B6">
            <w:pPr>
              <w:rPr>
                <w:sz w:val="28"/>
                <w:szCs w:val="28"/>
              </w:rPr>
            </w:pPr>
          </w:p>
        </w:tc>
        <w:tc>
          <w:tcPr>
            <w:tcW w:w="711" w:type="dxa"/>
          </w:tcPr>
          <w:p w:rsidR="00EE021F" w:rsidRPr="004678B6" w:rsidRDefault="00EE021F" w:rsidP="004678B6">
            <w:pPr>
              <w:rPr>
                <w:sz w:val="28"/>
                <w:szCs w:val="28"/>
              </w:rPr>
            </w:pPr>
            <w:r w:rsidRPr="004678B6">
              <w:rPr>
                <w:sz w:val="28"/>
                <w:szCs w:val="28"/>
              </w:rPr>
              <w:t>2</w:t>
            </w:r>
          </w:p>
        </w:tc>
        <w:tc>
          <w:tcPr>
            <w:tcW w:w="729" w:type="dxa"/>
            <w:gridSpan w:val="2"/>
          </w:tcPr>
          <w:p w:rsidR="00EE021F" w:rsidRPr="004678B6" w:rsidRDefault="00EE021F" w:rsidP="004678B6">
            <w:pPr>
              <w:rPr>
                <w:sz w:val="28"/>
                <w:szCs w:val="28"/>
              </w:rPr>
            </w:pPr>
            <w:r w:rsidRPr="004678B6">
              <w:rPr>
                <w:sz w:val="28"/>
                <w:szCs w:val="28"/>
              </w:rPr>
              <w:t>2</w:t>
            </w:r>
          </w:p>
        </w:tc>
        <w:tc>
          <w:tcPr>
            <w:tcW w:w="720" w:type="dxa"/>
          </w:tcPr>
          <w:p w:rsidR="00EE021F" w:rsidRPr="004678B6" w:rsidRDefault="00EE021F" w:rsidP="004678B6">
            <w:pPr>
              <w:rPr>
                <w:sz w:val="28"/>
                <w:szCs w:val="28"/>
              </w:rPr>
            </w:pPr>
            <w:r w:rsidRPr="004678B6">
              <w:rPr>
                <w:sz w:val="28"/>
                <w:szCs w:val="28"/>
              </w:rPr>
              <w:t>3</w:t>
            </w:r>
          </w:p>
        </w:tc>
        <w:tc>
          <w:tcPr>
            <w:tcW w:w="720" w:type="dxa"/>
          </w:tcPr>
          <w:p w:rsidR="00EE021F" w:rsidRPr="004678B6" w:rsidRDefault="00EE021F" w:rsidP="004678B6">
            <w:pPr>
              <w:rPr>
                <w:sz w:val="28"/>
                <w:szCs w:val="28"/>
              </w:rPr>
            </w:pPr>
            <w:r w:rsidRPr="004678B6">
              <w:rPr>
                <w:sz w:val="28"/>
                <w:szCs w:val="28"/>
              </w:rPr>
              <w:t>7</w:t>
            </w:r>
          </w:p>
        </w:tc>
      </w:tr>
      <w:tr w:rsidR="00EE021F" w:rsidRPr="004678B6" w:rsidTr="00A652A8">
        <w:trPr>
          <w:trHeight w:hRule="exact" w:val="281"/>
        </w:trPr>
        <w:tc>
          <w:tcPr>
            <w:tcW w:w="1843" w:type="dxa"/>
            <w:gridSpan w:val="2"/>
            <w:vMerge/>
          </w:tcPr>
          <w:p w:rsidR="00EE021F" w:rsidRPr="004678B6" w:rsidRDefault="00EE021F" w:rsidP="004678B6">
            <w:pPr>
              <w:rPr>
                <w:sz w:val="28"/>
                <w:szCs w:val="28"/>
              </w:rPr>
            </w:pPr>
          </w:p>
        </w:tc>
        <w:tc>
          <w:tcPr>
            <w:tcW w:w="3377" w:type="dxa"/>
          </w:tcPr>
          <w:p w:rsidR="00EE021F" w:rsidRPr="004678B6" w:rsidRDefault="00EE021F" w:rsidP="004678B6">
            <w:pPr>
              <w:rPr>
                <w:sz w:val="28"/>
                <w:szCs w:val="28"/>
              </w:rPr>
            </w:pPr>
            <w:r w:rsidRPr="004678B6">
              <w:rPr>
                <w:sz w:val="28"/>
                <w:szCs w:val="28"/>
              </w:rPr>
              <w:t>Химия</w:t>
            </w:r>
          </w:p>
        </w:tc>
        <w:tc>
          <w:tcPr>
            <w:tcW w:w="720" w:type="dxa"/>
          </w:tcPr>
          <w:p w:rsidR="00EE021F" w:rsidRPr="004678B6" w:rsidRDefault="00EE021F" w:rsidP="004678B6">
            <w:pPr>
              <w:rPr>
                <w:sz w:val="28"/>
                <w:szCs w:val="28"/>
              </w:rPr>
            </w:pPr>
          </w:p>
        </w:tc>
        <w:tc>
          <w:tcPr>
            <w:tcW w:w="720" w:type="dxa"/>
          </w:tcPr>
          <w:p w:rsidR="00EE021F" w:rsidRPr="004678B6" w:rsidRDefault="00EE021F" w:rsidP="004678B6">
            <w:pPr>
              <w:rPr>
                <w:sz w:val="28"/>
                <w:szCs w:val="28"/>
              </w:rPr>
            </w:pPr>
          </w:p>
        </w:tc>
        <w:tc>
          <w:tcPr>
            <w:tcW w:w="711" w:type="dxa"/>
          </w:tcPr>
          <w:p w:rsidR="00EE021F" w:rsidRPr="004678B6" w:rsidRDefault="00EE021F" w:rsidP="004678B6">
            <w:pPr>
              <w:rPr>
                <w:sz w:val="28"/>
                <w:szCs w:val="28"/>
              </w:rPr>
            </w:pPr>
          </w:p>
        </w:tc>
        <w:tc>
          <w:tcPr>
            <w:tcW w:w="729" w:type="dxa"/>
            <w:gridSpan w:val="2"/>
          </w:tcPr>
          <w:p w:rsidR="00EE021F" w:rsidRPr="004678B6" w:rsidRDefault="00EE021F" w:rsidP="004678B6">
            <w:pPr>
              <w:rPr>
                <w:sz w:val="28"/>
                <w:szCs w:val="28"/>
              </w:rPr>
            </w:pPr>
            <w:r w:rsidRPr="004678B6">
              <w:rPr>
                <w:sz w:val="28"/>
                <w:szCs w:val="28"/>
              </w:rPr>
              <w:t>2</w:t>
            </w:r>
          </w:p>
        </w:tc>
        <w:tc>
          <w:tcPr>
            <w:tcW w:w="720" w:type="dxa"/>
          </w:tcPr>
          <w:p w:rsidR="00EE021F" w:rsidRPr="004678B6" w:rsidRDefault="00EE021F" w:rsidP="004678B6">
            <w:pPr>
              <w:rPr>
                <w:sz w:val="28"/>
                <w:szCs w:val="28"/>
              </w:rPr>
            </w:pPr>
            <w:r w:rsidRPr="004678B6">
              <w:rPr>
                <w:sz w:val="28"/>
                <w:szCs w:val="28"/>
              </w:rPr>
              <w:t>2</w:t>
            </w:r>
          </w:p>
        </w:tc>
        <w:tc>
          <w:tcPr>
            <w:tcW w:w="720" w:type="dxa"/>
          </w:tcPr>
          <w:p w:rsidR="00EE021F" w:rsidRPr="004678B6" w:rsidRDefault="00EE021F" w:rsidP="004678B6">
            <w:pPr>
              <w:rPr>
                <w:sz w:val="28"/>
                <w:szCs w:val="28"/>
              </w:rPr>
            </w:pPr>
            <w:r w:rsidRPr="004678B6">
              <w:rPr>
                <w:sz w:val="28"/>
                <w:szCs w:val="28"/>
              </w:rPr>
              <w:t>4</w:t>
            </w:r>
          </w:p>
        </w:tc>
      </w:tr>
      <w:tr w:rsidR="00EE021F" w:rsidRPr="004678B6" w:rsidTr="00A652A8">
        <w:trPr>
          <w:trHeight w:hRule="exact" w:val="467"/>
        </w:trPr>
        <w:tc>
          <w:tcPr>
            <w:tcW w:w="1843" w:type="dxa"/>
            <w:gridSpan w:val="2"/>
            <w:vMerge/>
          </w:tcPr>
          <w:p w:rsidR="00EE021F" w:rsidRPr="004678B6" w:rsidRDefault="00EE021F" w:rsidP="004678B6">
            <w:pPr>
              <w:rPr>
                <w:sz w:val="28"/>
                <w:szCs w:val="28"/>
              </w:rPr>
            </w:pPr>
          </w:p>
        </w:tc>
        <w:tc>
          <w:tcPr>
            <w:tcW w:w="3377" w:type="dxa"/>
          </w:tcPr>
          <w:p w:rsidR="00EE021F" w:rsidRPr="004678B6" w:rsidRDefault="00EE021F" w:rsidP="004678B6">
            <w:pPr>
              <w:rPr>
                <w:sz w:val="28"/>
                <w:szCs w:val="28"/>
              </w:rPr>
            </w:pPr>
            <w:r w:rsidRPr="004678B6">
              <w:rPr>
                <w:sz w:val="28"/>
                <w:szCs w:val="28"/>
              </w:rPr>
              <w:t>Биология</w:t>
            </w:r>
          </w:p>
        </w:tc>
        <w:tc>
          <w:tcPr>
            <w:tcW w:w="720" w:type="dxa"/>
          </w:tcPr>
          <w:p w:rsidR="00EE021F" w:rsidRPr="004678B6" w:rsidRDefault="00EE021F" w:rsidP="004678B6">
            <w:pPr>
              <w:rPr>
                <w:sz w:val="28"/>
                <w:szCs w:val="28"/>
              </w:rPr>
            </w:pPr>
            <w:r w:rsidRPr="004678B6">
              <w:rPr>
                <w:sz w:val="28"/>
                <w:szCs w:val="28"/>
              </w:rPr>
              <w:t>1</w:t>
            </w:r>
          </w:p>
        </w:tc>
        <w:tc>
          <w:tcPr>
            <w:tcW w:w="720" w:type="dxa"/>
          </w:tcPr>
          <w:p w:rsidR="00EE021F" w:rsidRPr="004678B6" w:rsidRDefault="00EE021F" w:rsidP="004678B6">
            <w:pPr>
              <w:rPr>
                <w:sz w:val="28"/>
                <w:szCs w:val="28"/>
              </w:rPr>
            </w:pPr>
            <w:r w:rsidRPr="004678B6">
              <w:rPr>
                <w:sz w:val="28"/>
                <w:szCs w:val="28"/>
              </w:rPr>
              <w:t>1</w:t>
            </w:r>
          </w:p>
        </w:tc>
        <w:tc>
          <w:tcPr>
            <w:tcW w:w="711" w:type="dxa"/>
          </w:tcPr>
          <w:p w:rsidR="00EE021F" w:rsidRPr="004678B6" w:rsidRDefault="00EE021F" w:rsidP="004678B6">
            <w:pPr>
              <w:rPr>
                <w:sz w:val="28"/>
                <w:szCs w:val="28"/>
              </w:rPr>
            </w:pPr>
            <w:r w:rsidRPr="004678B6">
              <w:rPr>
                <w:sz w:val="28"/>
                <w:szCs w:val="28"/>
              </w:rPr>
              <w:t>1</w:t>
            </w:r>
          </w:p>
        </w:tc>
        <w:tc>
          <w:tcPr>
            <w:tcW w:w="729" w:type="dxa"/>
            <w:gridSpan w:val="2"/>
          </w:tcPr>
          <w:p w:rsidR="00EE021F" w:rsidRPr="004678B6" w:rsidRDefault="00EE021F" w:rsidP="004678B6">
            <w:pPr>
              <w:rPr>
                <w:sz w:val="28"/>
                <w:szCs w:val="28"/>
              </w:rPr>
            </w:pPr>
            <w:r w:rsidRPr="004678B6">
              <w:rPr>
                <w:sz w:val="28"/>
                <w:szCs w:val="28"/>
              </w:rPr>
              <w:t>2</w:t>
            </w:r>
          </w:p>
        </w:tc>
        <w:tc>
          <w:tcPr>
            <w:tcW w:w="720" w:type="dxa"/>
          </w:tcPr>
          <w:p w:rsidR="00EE021F" w:rsidRPr="004678B6" w:rsidRDefault="00EE021F" w:rsidP="004678B6">
            <w:pPr>
              <w:rPr>
                <w:sz w:val="28"/>
                <w:szCs w:val="28"/>
              </w:rPr>
            </w:pPr>
            <w:r w:rsidRPr="004678B6">
              <w:rPr>
                <w:sz w:val="28"/>
                <w:szCs w:val="28"/>
              </w:rPr>
              <w:t>2</w:t>
            </w:r>
          </w:p>
        </w:tc>
        <w:tc>
          <w:tcPr>
            <w:tcW w:w="720" w:type="dxa"/>
          </w:tcPr>
          <w:p w:rsidR="00EE021F" w:rsidRPr="004678B6" w:rsidRDefault="00EE021F" w:rsidP="004678B6">
            <w:pPr>
              <w:rPr>
                <w:sz w:val="28"/>
                <w:szCs w:val="28"/>
              </w:rPr>
            </w:pPr>
            <w:r w:rsidRPr="004678B6">
              <w:rPr>
                <w:sz w:val="28"/>
                <w:szCs w:val="28"/>
              </w:rPr>
              <w:t>7</w:t>
            </w:r>
          </w:p>
        </w:tc>
      </w:tr>
      <w:tr w:rsidR="00EE021F" w:rsidRPr="004678B6" w:rsidTr="00A652A8">
        <w:trPr>
          <w:trHeight w:hRule="exact" w:val="2198"/>
        </w:trPr>
        <w:tc>
          <w:tcPr>
            <w:tcW w:w="1843" w:type="dxa"/>
            <w:gridSpan w:val="2"/>
          </w:tcPr>
          <w:p w:rsidR="00EE021F" w:rsidRPr="004678B6" w:rsidRDefault="00EE021F" w:rsidP="004678B6">
            <w:pPr>
              <w:rPr>
                <w:sz w:val="28"/>
                <w:szCs w:val="28"/>
              </w:rPr>
            </w:pPr>
            <w:r w:rsidRPr="004678B6">
              <w:rPr>
                <w:sz w:val="28"/>
                <w:szCs w:val="28"/>
              </w:rPr>
              <w:t>Основы духовно-нравственной культуры народов России</w:t>
            </w:r>
          </w:p>
        </w:tc>
        <w:tc>
          <w:tcPr>
            <w:tcW w:w="3377" w:type="dxa"/>
          </w:tcPr>
          <w:p w:rsidR="00EE021F" w:rsidRPr="004678B6" w:rsidRDefault="00EE021F" w:rsidP="004678B6">
            <w:pPr>
              <w:rPr>
                <w:sz w:val="28"/>
                <w:szCs w:val="28"/>
              </w:rPr>
            </w:pPr>
            <w:r w:rsidRPr="004678B6">
              <w:rPr>
                <w:sz w:val="28"/>
                <w:szCs w:val="28"/>
              </w:rPr>
              <w:t>Основы духовно-нравственной культуры народов России</w:t>
            </w:r>
          </w:p>
        </w:tc>
        <w:tc>
          <w:tcPr>
            <w:tcW w:w="720" w:type="dxa"/>
          </w:tcPr>
          <w:p w:rsidR="00EE021F" w:rsidRPr="004678B6" w:rsidRDefault="00EE021F" w:rsidP="004678B6">
            <w:pPr>
              <w:rPr>
                <w:sz w:val="28"/>
                <w:szCs w:val="28"/>
              </w:rPr>
            </w:pPr>
            <w:r w:rsidRPr="004678B6">
              <w:rPr>
                <w:sz w:val="28"/>
                <w:szCs w:val="28"/>
              </w:rPr>
              <w:t>1</w:t>
            </w:r>
          </w:p>
        </w:tc>
        <w:tc>
          <w:tcPr>
            <w:tcW w:w="720" w:type="dxa"/>
          </w:tcPr>
          <w:p w:rsidR="00EE021F" w:rsidRPr="004678B6" w:rsidRDefault="00EE021F" w:rsidP="004678B6">
            <w:pPr>
              <w:rPr>
                <w:sz w:val="28"/>
                <w:szCs w:val="28"/>
              </w:rPr>
            </w:pPr>
            <w:r w:rsidRPr="004678B6">
              <w:rPr>
                <w:sz w:val="28"/>
                <w:szCs w:val="28"/>
              </w:rPr>
              <w:t>1</w:t>
            </w:r>
          </w:p>
        </w:tc>
        <w:tc>
          <w:tcPr>
            <w:tcW w:w="711" w:type="dxa"/>
          </w:tcPr>
          <w:p w:rsidR="00EE021F" w:rsidRPr="004678B6" w:rsidRDefault="00EE021F" w:rsidP="004678B6">
            <w:pPr>
              <w:rPr>
                <w:sz w:val="28"/>
                <w:szCs w:val="28"/>
              </w:rPr>
            </w:pPr>
          </w:p>
        </w:tc>
        <w:tc>
          <w:tcPr>
            <w:tcW w:w="729" w:type="dxa"/>
            <w:gridSpan w:val="2"/>
          </w:tcPr>
          <w:p w:rsidR="00EE021F" w:rsidRPr="004678B6" w:rsidRDefault="00EE021F" w:rsidP="004678B6">
            <w:pPr>
              <w:rPr>
                <w:sz w:val="28"/>
                <w:szCs w:val="28"/>
              </w:rPr>
            </w:pPr>
          </w:p>
        </w:tc>
        <w:tc>
          <w:tcPr>
            <w:tcW w:w="720" w:type="dxa"/>
          </w:tcPr>
          <w:p w:rsidR="00EE021F" w:rsidRPr="004678B6" w:rsidRDefault="00EE021F" w:rsidP="004678B6">
            <w:pPr>
              <w:rPr>
                <w:sz w:val="28"/>
                <w:szCs w:val="28"/>
              </w:rPr>
            </w:pPr>
          </w:p>
        </w:tc>
        <w:tc>
          <w:tcPr>
            <w:tcW w:w="720" w:type="dxa"/>
          </w:tcPr>
          <w:p w:rsidR="00EE021F" w:rsidRPr="004678B6" w:rsidRDefault="00EE021F" w:rsidP="004678B6">
            <w:pPr>
              <w:rPr>
                <w:sz w:val="28"/>
                <w:szCs w:val="28"/>
              </w:rPr>
            </w:pPr>
            <w:r w:rsidRPr="004678B6">
              <w:rPr>
                <w:sz w:val="28"/>
                <w:szCs w:val="28"/>
              </w:rPr>
              <w:t>2</w:t>
            </w:r>
          </w:p>
        </w:tc>
      </w:tr>
      <w:tr w:rsidR="00EE021F" w:rsidRPr="004678B6" w:rsidTr="00A652A8">
        <w:trPr>
          <w:trHeight w:hRule="exact" w:val="281"/>
        </w:trPr>
        <w:tc>
          <w:tcPr>
            <w:tcW w:w="1843" w:type="dxa"/>
            <w:gridSpan w:val="2"/>
            <w:vMerge w:val="restart"/>
          </w:tcPr>
          <w:p w:rsidR="00EE021F" w:rsidRPr="004678B6" w:rsidRDefault="00EE021F" w:rsidP="004678B6">
            <w:pPr>
              <w:rPr>
                <w:sz w:val="28"/>
                <w:szCs w:val="28"/>
              </w:rPr>
            </w:pPr>
            <w:r w:rsidRPr="004678B6">
              <w:rPr>
                <w:sz w:val="28"/>
                <w:szCs w:val="28"/>
              </w:rPr>
              <w:t>Искусство</w:t>
            </w:r>
          </w:p>
        </w:tc>
        <w:tc>
          <w:tcPr>
            <w:tcW w:w="3377" w:type="dxa"/>
          </w:tcPr>
          <w:p w:rsidR="00EE021F" w:rsidRPr="004678B6" w:rsidRDefault="00EE021F" w:rsidP="004678B6">
            <w:pPr>
              <w:rPr>
                <w:sz w:val="28"/>
                <w:szCs w:val="28"/>
              </w:rPr>
            </w:pPr>
            <w:r w:rsidRPr="004678B6">
              <w:rPr>
                <w:sz w:val="28"/>
                <w:szCs w:val="28"/>
              </w:rPr>
              <w:t>Изобразительное искусство</w:t>
            </w:r>
          </w:p>
        </w:tc>
        <w:tc>
          <w:tcPr>
            <w:tcW w:w="720" w:type="dxa"/>
          </w:tcPr>
          <w:p w:rsidR="00EE021F" w:rsidRPr="004678B6" w:rsidRDefault="00EE021F" w:rsidP="004678B6">
            <w:pPr>
              <w:rPr>
                <w:sz w:val="28"/>
                <w:szCs w:val="28"/>
              </w:rPr>
            </w:pPr>
            <w:r w:rsidRPr="004678B6">
              <w:rPr>
                <w:sz w:val="28"/>
                <w:szCs w:val="28"/>
              </w:rPr>
              <w:t>1</w:t>
            </w:r>
          </w:p>
        </w:tc>
        <w:tc>
          <w:tcPr>
            <w:tcW w:w="720" w:type="dxa"/>
          </w:tcPr>
          <w:p w:rsidR="00EE021F" w:rsidRPr="004678B6" w:rsidRDefault="00EE021F" w:rsidP="004678B6">
            <w:pPr>
              <w:rPr>
                <w:sz w:val="28"/>
                <w:szCs w:val="28"/>
              </w:rPr>
            </w:pPr>
            <w:r w:rsidRPr="004678B6">
              <w:rPr>
                <w:sz w:val="28"/>
                <w:szCs w:val="28"/>
              </w:rPr>
              <w:t>1</w:t>
            </w:r>
          </w:p>
        </w:tc>
        <w:tc>
          <w:tcPr>
            <w:tcW w:w="711" w:type="dxa"/>
          </w:tcPr>
          <w:p w:rsidR="00EE021F" w:rsidRPr="004678B6" w:rsidRDefault="00EE021F" w:rsidP="004678B6">
            <w:pPr>
              <w:rPr>
                <w:sz w:val="28"/>
                <w:szCs w:val="28"/>
              </w:rPr>
            </w:pPr>
            <w:r w:rsidRPr="004678B6">
              <w:rPr>
                <w:sz w:val="28"/>
                <w:szCs w:val="28"/>
              </w:rPr>
              <w:t>1</w:t>
            </w:r>
          </w:p>
        </w:tc>
        <w:tc>
          <w:tcPr>
            <w:tcW w:w="729" w:type="dxa"/>
            <w:gridSpan w:val="2"/>
          </w:tcPr>
          <w:p w:rsidR="00EE021F" w:rsidRPr="004678B6" w:rsidRDefault="00EE021F" w:rsidP="004678B6">
            <w:pPr>
              <w:rPr>
                <w:sz w:val="28"/>
                <w:szCs w:val="28"/>
              </w:rPr>
            </w:pPr>
          </w:p>
        </w:tc>
        <w:tc>
          <w:tcPr>
            <w:tcW w:w="720" w:type="dxa"/>
          </w:tcPr>
          <w:p w:rsidR="00EE021F" w:rsidRPr="004678B6" w:rsidRDefault="00EE021F" w:rsidP="004678B6">
            <w:pPr>
              <w:rPr>
                <w:sz w:val="28"/>
                <w:szCs w:val="28"/>
              </w:rPr>
            </w:pPr>
          </w:p>
        </w:tc>
        <w:tc>
          <w:tcPr>
            <w:tcW w:w="720" w:type="dxa"/>
          </w:tcPr>
          <w:p w:rsidR="00EE021F" w:rsidRPr="004678B6" w:rsidRDefault="00EE021F" w:rsidP="004678B6">
            <w:pPr>
              <w:rPr>
                <w:sz w:val="28"/>
                <w:szCs w:val="28"/>
              </w:rPr>
            </w:pPr>
            <w:r w:rsidRPr="004678B6">
              <w:rPr>
                <w:sz w:val="28"/>
                <w:szCs w:val="28"/>
              </w:rPr>
              <w:t>3</w:t>
            </w:r>
          </w:p>
        </w:tc>
      </w:tr>
      <w:tr w:rsidR="00EE021F" w:rsidRPr="004678B6" w:rsidTr="00A652A8">
        <w:trPr>
          <w:trHeight w:hRule="exact" w:val="610"/>
        </w:trPr>
        <w:tc>
          <w:tcPr>
            <w:tcW w:w="1843" w:type="dxa"/>
            <w:gridSpan w:val="2"/>
            <w:vMerge/>
          </w:tcPr>
          <w:p w:rsidR="00EE021F" w:rsidRPr="004678B6" w:rsidRDefault="00EE021F" w:rsidP="004678B6">
            <w:pPr>
              <w:rPr>
                <w:sz w:val="28"/>
                <w:szCs w:val="28"/>
              </w:rPr>
            </w:pPr>
          </w:p>
        </w:tc>
        <w:tc>
          <w:tcPr>
            <w:tcW w:w="3377" w:type="dxa"/>
          </w:tcPr>
          <w:p w:rsidR="00EE021F" w:rsidRPr="004678B6" w:rsidRDefault="00EE021F" w:rsidP="004678B6">
            <w:pPr>
              <w:rPr>
                <w:sz w:val="28"/>
                <w:szCs w:val="28"/>
              </w:rPr>
            </w:pPr>
            <w:r w:rsidRPr="004678B6">
              <w:rPr>
                <w:sz w:val="28"/>
                <w:szCs w:val="28"/>
              </w:rPr>
              <w:t>Музыка</w:t>
            </w:r>
          </w:p>
        </w:tc>
        <w:tc>
          <w:tcPr>
            <w:tcW w:w="720" w:type="dxa"/>
          </w:tcPr>
          <w:p w:rsidR="00EE021F" w:rsidRPr="004678B6" w:rsidRDefault="00EE021F" w:rsidP="004678B6">
            <w:pPr>
              <w:rPr>
                <w:sz w:val="28"/>
                <w:szCs w:val="28"/>
              </w:rPr>
            </w:pPr>
            <w:r w:rsidRPr="004678B6">
              <w:rPr>
                <w:sz w:val="28"/>
                <w:szCs w:val="28"/>
              </w:rPr>
              <w:t>1</w:t>
            </w:r>
          </w:p>
        </w:tc>
        <w:tc>
          <w:tcPr>
            <w:tcW w:w="720" w:type="dxa"/>
          </w:tcPr>
          <w:p w:rsidR="00EE021F" w:rsidRPr="004678B6" w:rsidRDefault="00EE021F" w:rsidP="004678B6">
            <w:pPr>
              <w:rPr>
                <w:sz w:val="28"/>
                <w:szCs w:val="28"/>
              </w:rPr>
            </w:pPr>
            <w:r w:rsidRPr="004678B6">
              <w:rPr>
                <w:sz w:val="28"/>
                <w:szCs w:val="28"/>
              </w:rPr>
              <w:t>1</w:t>
            </w:r>
          </w:p>
        </w:tc>
        <w:tc>
          <w:tcPr>
            <w:tcW w:w="711" w:type="dxa"/>
          </w:tcPr>
          <w:p w:rsidR="00EE021F" w:rsidRPr="004678B6" w:rsidRDefault="00EE021F" w:rsidP="004678B6">
            <w:pPr>
              <w:rPr>
                <w:sz w:val="28"/>
                <w:szCs w:val="28"/>
              </w:rPr>
            </w:pPr>
            <w:r w:rsidRPr="004678B6">
              <w:rPr>
                <w:sz w:val="28"/>
                <w:szCs w:val="28"/>
              </w:rPr>
              <w:t>1</w:t>
            </w:r>
          </w:p>
        </w:tc>
        <w:tc>
          <w:tcPr>
            <w:tcW w:w="729" w:type="dxa"/>
            <w:gridSpan w:val="2"/>
          </w:tcPr>
          <w:p w:rsidR="00EE021F" w:rsidRPr="004678B6" w:rsidRDefault="00EE021F" w:rsidP="004678B6">
            <w:pPr>
              <w:rPr>
                <w:sz w:val="28"/>
                <w:szCs w:val="28"/>
              </w:rPr>
            </w:pPr>
            <w:r w:rsidRPr="004678B6">
              <w:rPr>
                <w:sz w:val="28"/>
                <w:szCs w:val="28"/>
              </w:rPr>
              <w:t>1</w:t>
            </w:r>
          </w:p>
        </w:tc>
        <w:tc>
          <w:tcPr>
            <w:tcW w:w="720" w:type="dxa"/>
          </w:tcPr>
          <w:p w:rsidR="00EE021F" w:rsidRPr="004678B6" w:rsidRDefault="00EE021F" w:rsidP="004678B6">
            <w:pPr>
              <w:rPr>
                <w:sz w:val="28"/>
                <w:szCs w:val="28"/>
              </w:rPr>
            </w:pPr>
          </w:p>
        </w:tc>
        <w:tc>
          <w:tcPr>
            <w:tcW w:w="720" w:type="dxa"/>
          </w:tcPr>
          <w:p w:rsidR="00EE021F" w:rsidRPr="004678B6" w:rsidRDefault="00EE021F" w:rsidP="004678B6">
            <w:pPr>
              <w:rPr>
                <w:sz w:val="28"/>
                <w:szCs w:val="28"/>
              </w:rPr>
            </w:pPr>
            <w:r w:rsidRPr="004678B6">
              <w:rPr>
                <w:sz w:val="28"/>
                <w:szCs w:val="28"/>
              </w:rPr>
              <w:t>4</w:t>
            </w:r>
          </w:p>
        </w:tc>
      </w:tr>
      <w:tr w:rsidR="00EE021F" w:rsidRPr="004678B6" w:rsidTr="00A652A8">
        <w:trPr>
          <w:trHeight w:hRule="exact" w:val="893"/>
        </w:trPr>
        <w:tc>
          <w:tcPr>
            <w:tcW w:w="1843" w:type="dxa"/>
            <w:gridSpan w:val="2"/>
          </w:tcPr>
          <w:p w:rsidR="00EE021F" w:rsidRPr="004678B6" w:rsidRDefault="00EE021F" w:rsidP="004678B6">
            <w:pPr>
              <w:rPr>
                <w:sz w:val="28"/>
                <w:szCs w:val="28"/>
              </w:rPr>
            </w:pPr>
            <w:r w:rsidRPr="004678B6">
              <w:rPr>
                <w:sz w:val="28"/>
                <w:szCs w:val="28"/>
              </w:rPr>
              <w:t>Труд (технология)</w:t>
            </w:r>
          </w:p>
        </w:tc>
        <w:tc>
          <w:tcPr>
            <w:tcW w:w="3377" w:type="dxa"/>
          </w:tcPr>
          <w:p w:rsidR="00EE021F" w:rsidRPr="004678B6" w:rsidRDefault="00EE021F" w:rsidP="004678B6">
            <w:pPr>
              <w:rPr>
                <w:sz w:val="28"/>
                <w:szCs w:val="28"/>
              </w:rPr>
            </w:pPr>
            <w:r w:rsidRPr="004678B6">
              <w:rPr>
                <w:sz w:val="28"/>
                <w:szCs w:val="28"/>
              </w:rPr>
              <w:t>Труд (технология)</w:t>
            </w:r>
          </w:p>
        </w:tc>
        <w:tc>
          <w:tcPr>
            <w:tcW w:w="720" w:type="dxa"/>
          </w:tcPr>
          <w:p w:rsidR="00EE021F" w:rsidRPr="004678B6" w:rsidRDefault="00EE021F" w:rsidP="004678B6">
            <w:pPr>
              <w:rPr>
                <w:sz w:val="28"/>
                <w:szCs w:val="28"/>
              </w:rPr>
            </w:pPr>
            <w:r w:rsidRPr="004678B6">
              <w:rPr>
                <w:sz w:val="28"/>
                <w:szCs w:val="28"/>
              </w:rPr>
              <w:t>2</w:t>
            </w:r>
          </w:p>
        </w:tc>
        <w:tc>
          <w:tcPr>
            <w:tcW w:w="720" w:type="dxa"/>
          </w:tcPr>
          <w:p w:rsidR="00EE021F" w:rsidRPr="004678B6" w:rsidRDefault="00EE021F" w:rsidP="004678B6">
            <w:pPr>
              <w:rPr>
                <w:sz w:val="28"/>
                <w:szCs w:val="28"/>
              </w:rPr>
            </w:pPr>
            <w:r w:rsidRPr="004678B6">
              <w:rPr>
                <w:sz w:val="28"/>
                <w:szCs w:val="28"/>
              </w:rPr>
              <w:t>2</w:t>
            </w:r>
          </w:p>
        </w:tc>
        <w:tc>
          <w:tcPr>
            <w:tcW w:w="711" w:type="dxa"/>
          </w:tcPr>
          <w:p w:rsidR="00EE021F" w:rsidRPr="004678B6" w:rsidRDefault="00EE021F" w:rsidP="004678B6">
            <w:pPr>
              <w:rPr>
                <w:sz w:val="28"/>
                <w:szCs w:val="28"/>
              </w:rPr>
            </w:pPr>
            <w:r w:rsidRPr="004678B6">
              <w:rPr>
                <w:sz w:val="28"/>
                <w:szCs w:val="28"/>
              </w:rPr>
              <w:t>2</w:t>
            </w:r>
          </w:p>
        </w:tc>
        <w:tc>
          <w:tcPr>
            <w:tcW w:w="729" w:type="dxa"/>
            <w:gridSpan w:val="2"/>
          </w:tcPr>
          <w:p w:rsidR="00EE021F" w:rsidRPr="004678B6" w:rsidRDefault="00EE021F" w:rsidP="004678B6">
            <w:pPr>
              <w:rPr>
                <w:sz w:val="28"/>
                <w:szCs w:val="28"/>
              </w:rPr>
            </w:pPr>
            <w:r w:rsidRPr="004678B6">
              <w:rPr>
                <w:sz w:val="28"/>
                <w:szCs w:val="28"/>
              </w:rPr>
              <w:t>1</w:t>
            </w:r>
          </w:p>
        </w:tc>
        <w:tc>
          <w:tcPr>
            <w:tcW w:w="720" w:type="dxa"/>
          </w:tcPr>
          <w:p w:rsidR="00EE021F" w:rsidRPr="004678B6" w:rsidRDefault="00EE021F" w:rsidP="004678B6">
            <w:pPr>
              <w:rPr>
                <w:sz w:val="28"/>
                <w:szCs w:val="28"/>
              </w:rPr>
            </w:pPr>
            <w:r w:rsidRPr="004678B6">
              <w:rPr>
                <w:sz w:val="28"/>
                <w:szCs w:val="28"/>
              </w:rPr>
              <w:t>1</w:t>
            </w:r>
          </w:p>
        </w:tc>
        <w:tc>
          <w:tcPr>
            <w:tcW w:w="720" w:type="dxa"/>
          </w:tcPr>
          <w:p w:rsidR="00EE021F" w:rsidRPr="004678B6" w:rsidRDefault="00EE021F" w:rsidP="004678B6">
            <w:pPr>
              <w:rPr>
                <w:sz w:val="28"/>
                <w:szCs w:val="28"/>
              </w:rPr>
            </w:pPr>
            <w:r w:rsidRPr="004678B6">
              <w:rPr>
                <w:sz w:val="28"/>
                <w:szCs w:val="28"/>
              </w:rPr>
              <w:t>8</w:t>
            </w:r>
          </w:p>
        </w:tc>
      </w:tr>
      <w:tr w:rsidR="00EE021F" w:rsidRPr="004678B6" w:rsidTr="00A652A8">
        <w:trPr>
          <w:trHeight w:hRule="exact" w:val="896"/>
        </w:trPr>
        <w:tc>
          <w:tcPr>
            <w:tcW w:w="1843" w:type="dxa"/>
            <w:gridSpan w:val="2"/>
          </w:tcPr>
          <w:p w:rsidR="00EE021F" w:rsidRPr="004678B6" w:rsidRDefault="00EE021F" w:rsidP="004678B6">
            <w:pPr>
              <w:rPr>
                <w:sz w:val="28"/>
                <w:szCs w:val="28"/>
              </w:rPr>
            </w:pPr>
            <w:r w:rsidRPr="004678B6">
              <w:rPr>
                <w:sz w:val="28"/>
                <w:szCs w:val="28"/>
              </w:rPr>
              <w:t>Физическая культура</w:t>
            </w:r>
          </w:p>
        </w:tc>
        <w:tc>
          <w:tcPr>
            <w:tcW w:w="3377" w:type="dxa"/>
          </w:tcPr>
          <w:p w:rsidR="00EE021F" w:rsidRPr="004678B6" w:rsidRDefault="00EE021F" w:rsidP="004678B6">
            <w:pPr>
              <w:rPr>
                <w:sz w:val="28"/>
                <w:szCs w:val="28"/>
              </w:rPr>
            </w:pPr>
            <w:r w:rsidRPr="004678B6">
              <w:rPr>
                <w:sz w:val="28"/>
                <w:szCs w:val="28"/>
              </w:rPr>
              <w:t>Физическая культура</w:t>
            </w:r>
          </w:p>
        </w:tc>
        <w:tc>
          <w:tcPr>
            <w:tcW w:w="720" w:type="dxa"/>
          </w:tcPr>
          <w:p w:rsidR="00EE021F" w:rsidRPr="004678B6" w:rsidRDefault="00EE021F" w:rsidP="004678B6">
            <w:pPr>
              <w:rPr>
                <w:sz w:val="28"/>
                <w:szCs w:val="28"/>
              </w:rPr>
            </w:pPr>
            <w:r w:rsidRPr="004678B6">
              <w:rPr>
                <w:sz w:val="28"/>
                <w:szCs w:val="28"/>
              </w:rPr>
              <w:t>2</w:t>
            </w:r>
          </w:p>
        </w:tc>
        <w:tc>
          <w:tcPr>
            <w:tcW w:w="720" w:type="dxa"/>
          </w:tcPr>
          <w:p w:rsidR="00EE021F" w:rsidRPr="004678B6" w:rsidRDefault="00EE021F" w:rsidP="004678B6">
            <w:pPr>
              <w:rPr>
                <w:sz w:val="28"/>
                <w:szCs w:val="28"/>
              </w:rPr>
            </w:pPr>
            <w:r w:rsidRPr="004678B6">
              <w:rPr>
                <w:sz w:val="28"/>
                <w:szCs w:val="28"/>
              </w:rPr>
              <w:t>2</w:t>
            </w:r>
          </w:p>
        </w:tc>
        <w:tc>
          <w:tcPr>
            <w:tcW w:w="711" w:type="dxa"/>
          </w:tcPr>
          <w:p w:rsidR="00EE021F" w:rsidRPr="004678B6" w:rsidRDefault="00EE021F" w:rsidP="004678B6">
            <w:pPr>
              <w:rPr>
                <w:sz w:val="28"/>
                <w:szCs w:val="28"/>
              </w:rPr>
            </w:pPr>
            <w:r w:rsidRPr="004678B6">
              <w:rPr>
                <w:sz w:val="28"/>
                <w:szCs w:val="28"/>
              </w:rPr>
              <w:t>2</w:t>
            </w:r>
          </w:p>
        </w:tc>
        <w:tc>
          <w:tcPr>
            <w:tcW w:w="729" w:type="dxa"/>
            <w:gridSpan w:val="2"/>
          </w:tcPr>
          <w:p w:rsidR="00EE021F" w:rsidRPr="004678B6" w:rsidRDefault="00EE021F" w:rsidP="004678B6">
            <w:pPr>
              <w:rPr>
                <w:sz w:val="28"/>
                <w:szCs w:val="28"/>
              </w:rPr>
            </w:pPr>
            <w:r w:rsidRPr="004678B6">
              <w:rPr>
                <w:sz w:val="28"/>
                <w:szCs w:val="28"/>
              </w:rPr>
              <w:t>2</w:t>
            </w:r>
          </w:p>
        </w:tc>
        <w:tc>
          <w:tcPr>
            <w:tcW w:w="720" w:type="dxa"/>
          </w:tcPr>
          <w:p w:rsidR="00EE021F" w:rsidRPr="004678B6" w:rsidRDefault="00EE021F" w:rsidP="004678B6">
            <w:pPr>
              <w:rPr>
                <w:sz w:val="28"/>
                <w:szCs w:val="28"/>
              </w:rPr>
            </w:pPr>
            <w:r w:rsidRPr="004678B6">
              <w:rPr>
                <w:sz w:val="28"/>
                <w:szCs w:val="28"/>
              </w:rPr>
              <w:t>2</w:t>
            </w:r>
          </w:p>
        </w:tc>
        <w:tc>
          <w:tcPr>
            <w:tcW w:w="720" w:type="dxa"/>
          </w:tcPr>
          <w:p w:rsidR="00EE021F" w:rsidRPr="004678B6" w:rsidRDefault="00EE021F" w:rsidP="004678B6">
            <w:pPr>
              <w:rPr>
                <w:sz w:val="28"/>
                <w:szCs w:val="28"/>
              </w:rPr>
            </w:pPr>
            <w:r w:rsidRPr="004678B6">
              <w:rPr>
                <w:sz w:val="28"/>
                <w:szCs w:val="28"/>
              </w:rPr>
              <w:t>10</w:t>
            </w:r>
          </w:p>
        </w:tc>
      </w:tr>
      <w:tr w:rsidR="00EE021F" w:rsidRPr="004678B6" w:rsidTr="00A652A8">
        <w:trPr>
          <w:trHeight w:hRule="exact" w:val="1426"/>
        </w:trPr>
        <w:tc>
          <w:tcPr>
            <w:tcW w:w="1843" w:type="dxa"/>
            <w:gridSpan w:val="2"/>
          </w:tcPr>
          <w:p w:rsidR="00EE021F" w:rsidRPr="004678B6" w:rsidRDefault="00EE021F" w:rsidP="004678B6">
            <w:pPr>
              <w:rPr>
                <w:sz w:val="28"/>
                <w:szCs w:val="28"/>
              </w:rPr>
            </w:pPr>
            <w:r w:rsidRPr="004678B6">
              <w:rPr>
                <w:sz w:val="28"/>
                <w:szCs w:val="28"/>
              </w:rPr>
              <w:t>Основы безопасности и защиты Родины</w:t>
            </w:r>
          </w:p>
        </w:tc>
        <w:tc>
          <w:tcPr>
            <w:tcW w:w="3377" w:type="dxa"/>
          </w:tcPr>
          <w:p w:rsidR="00EE021F" w:rsidRPr="004678B6" w:rsidRDefault="00EE021F" w:rsidP="004678B6">
            <w:pPr>
              <w:rPr>
                <w:sz w:val="28"/>
                <w:szCs w:val="28"/>
              </w:rPr>
            </w:pPr>
            <w:r w:rsidRPr="004678B6">
              <w:rPr>
                <w:sz w:val="28"/>
                <w:szCs w:val="28"/>
              </w:rPr>
              <w:t xml:space="preserve">Основы безопасности и защиты Родины </w:t>
            </w:r>
          </w:p>
        </w:tc>
        <w:tc>
          <w:tcPr>
            <w:tcW w:w="720" w:type="dxa"/>
          </w:tcPr>
          <w:p w:rsidR="00EE021F" w:rsidRPr="004678B6" w:rsidRDefault="00EE021F" w:rsidP="004678B6">
            <w:pPr>
              <w:rPr>
                <w:sz w:val="28"/>
                <w:szCs w:val="28"/>
              </w:rPr>
            </w:pPr>
          </w:p>
        </w:tc>
        <w:tc>
          <w:tcPr>
            <w:tcW w:w="720" w:type="dxa"/>
          </w:tcPr>
          <w:p w:rsidR="00EE021F" w:rsidRPr="004678B6" w:rsidRDefault="00EE021F" w:rsidP="004678B6">
            <w:pPr>
              <w:rPr>
                <w:sz w:val="28"/>
                <w:szCs w:val="28"/>
              </w:rPr>
            </w:pPr>
          </w:p>
        </w:tc>
        <w:tc>
          <w:tcPr>
            <w:tcW w:w="711" w:type="dxa"/>
          </w:tcPr>
          <w:p w:rsidR="00EE021F" w:rsidRPr="004678B6" w:rsidRDefault="00EE021F" w:rsidP="004678B6">
            <w:pPr>
              <w:rPr>
                <w:sz w:val="28"/>
                <w:szCs w:val="28"/>
              </w:rPr>
            </w:pPr>
          </w:p>
        </w:tc>
        <w:tc>
          <w:tcPr>
            <w:tcW w:w="729" w:type="dxa"/>
            <w:gridSpan w:val="2"/>
          </w:tcPr>
          <w:p w:rsidR="00EE021F" w:rsidRPr="004678B6" w:rsidRDefault="00EE021F" w:rsidP="004678B6">
            <w:pPr>
              <w:rPr>
                <w:sz w:val="28"/>
                <w:szCs w:val="28"/>
              </w:rPr>
            </w:pPr>
            <w:r w:rsidRPr="004678B6">
              <w:rPr>
                <w:sz w:val="28"/>
                <w:szCs w:val="28"/>
              </w:rPr>
              <w:t>1</w:t>
            </w:r>
          </w:p>
        </w:tc>
        <w:tc>
          <w:tcPr>
            <w:tcW w:w="720" w:type="dxa"/>
          </w:tcPr>
          <w:p w:rsidR="00EE021F" w:rsidRPr="004678B6" w:rsidRDefault="00EE021F" w:rsidP="004678B6">
            <w:pPr>
              <w:rPr>
                <w:sz w:val="28"/>
                <w:szCs w:val="28"/>
              </w:rPr>
            </w:pPr>
            <w:r w:rsidRPr="004678B6">
              <w:rPr>
                <w:sz w:val="28"/>
                <w:szCs w:val="28"/>
              </w:rPr>
              <w:t>1</w:t>
            </w:r>
          </w:p>
        </w:tc>
        <w:tc>
          <w:tcPr>
            <w:tcW w:w="720" w:type="dxa"/>
          </w:tcPr>
          <w:p w:rsidR="00EE021F" w:rsidRPr="004678B6" w:rsidRDefault="00EE021F" w:rsidP="004678B6">
            <w:pPr>
              <w:rPr>
                <w:sz w:val="28"/>
                <w:szCs w:val="28"/>
              </w:rPr>
            </w:pPr>
            <w:r w:rsidRPr="004678B6">
              <w:rPr>
                <w:sz w:val="28"/>
                <w:szCs w:val="28"/>
              </w:rPr>
              <w:t>2</w:t>
            </w:r>
          </w:p>
        </w:tc>
      </w:tr>
      <w:tr w:rsidR="00EE021F" w:rsidRPr="004678B6" w:rsidTr="00A652A8">
        <w:trPr>
          <w:trHeight w:hRule="exact" w:val="281"/>
        </w:trPr>
        <w:tc>
          <w:tcPr>
            <w:tcW w:w="5220" w:type="dxa"/>
            <w:gridSpan w:val="3"/>
          </w:tcPr>
          <w:p w:rsidR="00EE021F" w:rsidRPr="004678B6" w:rsidRDefault="00EE021F" w:rsidP="004678B6">
            <w:pPr>
              <w:rPr>
                <w:sz w:val="28"/>
                <w:szCs w:val="28"/>
              </w:rPr>
            </w:pPr>
            <w:r w:rsidRPr="004678B6">
              <w:rPr>
                <w:sz w:val="28"/>
                <w:szCs w:val="28"/>
              </w:rPr>
              <w:t>Итого</w:t>
            </w:r>
          </w:p>
        </w:tc>
        <w:tc>
          <w:tcPr>
            <w:tcW w:w="720" w:type="dxa"/>
          </w:tcPr>
          <w:p w:rsidR="00EE021F" w:rsidRPr="004678B6" w:rsidRDefault="00EE021F" w:rsidP="004678B6">
            <w:pPr>
              <w:rPr>
                <w:sz w:val="28"/>
                <w:szCs w:val="28"/>
              </w:rPr>
            </w:pPr>
            <w:r>
              <w:rPr>
                <w:sz w:val="28"/>
                <w:szCs w:val="28"/>
              </w:rPr>
              <w:t>29</w:t>
            </w:r>
          </w:p>
        </w:tc>
        <w:tc>
          <w:tcPr>
            <w:tcW w:w="720" w:type="dxa"/>
          </w:tcPr>
          <w:p w:rsidR="00EE021F" w:rsidRPr="004678B6" w:rsidRDefault="00EE021F" w:rsidP="004678B6">
            <w:pPr>
              <w:rPr>
                <w:sz w:val="28"/>
                <w:szCs w:val="28"/>
              </w:rPr>
            </w:pPr>
            <w:r>
              <w:rPr>
                <w:sz w:val="28"/>
                <w:szCs w:val="28"/>
              </w:rPr>
              <w:t>30</w:t>
            </w:r>
          </w:p>
        </w:tc>
        <w:tc>
          <w:tcPr>
            <w:tcW w:w="711" w:type="dxa"/>
          </w:tcPr>
          <w:p w:rsidR="00EE021F" w:rsidRPr="004678B6" w:rsidRDefault="00EE021F" w:rsidP="004678B6">
            <w:pPr>
              <w:rPr>
                <w:sz w:val="28"/>
                <w:szCs w:val="28"/>
              </w:rPr>
            </w:pPr>
            <w:r>
              <w:rPr>
                <w:sz w:val="28"/>
                <w:szCs w:val="28"/>
              </w:rPr>
              <w:t>32</w:t>
            </w:r>
          </w:p>
        </w:tc>
        <w:tc>
          <w:tcPr>
            <w:tcW w:w="729" w:type="dxa"/>
            <w:gridSpan w:val="2"/>
          </w:tcPr>
          <w:p w:rsidR="00EE021F" w:rsidRPr="004678B6" w:rsidRDefault="00EE021F" w:rsidP="004678B6">
            <w:pPr>
              <w:rPr>
                <w:sz w:val="28"/>
                <w:szCs w:val="28"/>
              </w:rPr>
            </w:pPr>
            <w:r>
              <w:rPr>
                <w:sz w:val="28"/>
                <w:szCs w:val="28"/>
              </w:rPr>
              <w:t>33</w:t>
            </w:r>
          </w:p>
        </w:tc>
        <w:tc>
          <w:tcPr>
            <w:tcW w:w="720" w:type="dxa"/>
          </w:tcPr>
          <w:p w:rsidR="00EE021F" w:rsidRPr="004678B6" w:rsidRDefault="00EE021F" w:rsidP="004678B6">
            <w:pPr>
              <w:rPr>
                <w:sz w:val="28"/>
                <w:szCs w:val="28"/>
              </w:rPr>
            </w:pPr>
            <w:r>
              <w:rPr>
                <w:sz w:val="28"/>
                <w:szCs w:val="28"/>
              </w:rPr>
              <w:t>33</w:t>
            </w:r>
          </w:p>
        </w:tc>
        <w:tc>
          <w:tcPr>
            <w:tcW w:w="720" w:type="dxa"/>
          </w:tcPr>
          <w:p w:rsidR="00EE021F" w:rsidRPr="004678B6" w:rsidRDefault="00EE021F" w:rsidP="004678B6">
            <w:pPr>
              <w:rPr>
                <w:sz w:val="28"/>
                <w:szCs w:val="28"/>
              </w:rPr>
            </w:pPr>
            <w:r>
              <w:rPr>
                <w:sz w:val="28"/>
                <w:szCs w:val="28"/>
              </w:rPr>
              <w:t>157</w:t>
            </w:r>
          </w:p>
        </w:tc>
      </w:tr>
      <w:tr w:rsidR="00EE021F" w:rsidRPr="004678B6" w:rsidTr="00A652A8">
        <w:trPr>
          <w:trHeight w:hRule="exact" w:val="633"/>
        </w:trPr>
        <w:tc>
          <w:tcPr>
            <w:tcW w:w="5220" w:type="dxa"/>
            <w:gridSpan w:val="3"/>
          </w:tcPr>
          <w:p w:rsidR="00EE021F" w:rsidRPr="004678B6" w:rsidRDefault="00EE021F" w:rsidP="004678B6">
            <w:pPr>
              <w:rPr>
                <w:sz w:val="28"/>
                <w:szCs w:val="28"/>
              </w:rPr>
            </w:pPr>
            <w:r w:rsidRPr="004678B6">
              <w:rPr>
                <w:sz w:val="28"/>
                <w:szCs w:val="28"/>
              </w:rPr>
              <w:t>Часть, формируемая участниками образовательных отношений</w:t>
            </w:r>
          </w:p>
        </w:tc>
        <w:tc>
          <w:tcPr>
            <w:tcW w:w="720" w:type="dxa"/>
          </w:tcPr>
          <w:p w:rsidR="00EE021F" w:rsidRPr="004678B6" w:rsidRDefault="00EE021F" w:rsidP="004678B6">
            <w:pPr>
              <w:rPr>
                <w:sz w:val="28"/>
                <w:szCs w:val="28"/>
              </w:rPr>
            </w:pPr>
            <w:r>
              <w:rPr>
                <w:sz w:val="28"/>
                <w:szCs w:val="28"/>
              </w:rPr>
              <w:t>0</w:t>
            </w:r>
          </w:p>
        </w:tc>
        <w:tc>
          <w:tcPr>
            <w:tcW w:w="720" w:type="dxa"/>
          </w:tcPr>
          <w:p w:rsidR="00EE021F" w:rsidRPr="004678B6" w:rsidRDefault="00EE021F" w:rsidP="004678B6">
            <w:pPr>
              <w:rPr>
                <w:sz w:val="28"/>
                <w:szCs w:val="28"/>
              </w:rPr>
            </w:pPr>
            <w:r>
              <w:rPr>
                <w:sz w:val="28"/>
                <w:szCs w:val="28"/>
              </w:rPr>
              <w:t>0</w:t>
            </w:r>
          </w:p>
        </w:tc>
        <w:tc>
          <w:tcPr>
            <w:tcW w:w="711" w:type="dxa"/>
          </w:tcPr>
          <w:p w:rsidR="00EE021F" w:rsidRPr="004678B6" w:rsidRDefault="00EE021F" w:rsidP="004678B6">
            <w:pPr>
              <w:rPr>
                <w:sz w:val="28"/>
                <w:szCs w:val="28"/>
              </w:rPr>
            </w:pPr>
            <w:r>
              <w:rPr>
                <w:sz w:val="28"/>
                <w:szCs w:val="28"/>
              </w:rPr>
              <w:t>0</w:t>
            </w:r>
          </w:p>
        </w:tc>
        <w:tc>
          <w:tcPr>
            <w:tcW w:w="729" w:type="dxa"/>
            <w:gridSpan w:val="2"/>
          </w:tcPr>
          <w:p w:rsidR="00EE021F" w:rsidRPr="004678B6" w:rsidRDefault="00EE021F" w:rsidP="004678B6">
            <w:pPr>
              <w:rPr>
                <w:sz w:val="28"/>
                <w:szCs w:val="28"/>
              </w:rPr>
            </w:pPr>
            <w:r>
              <w:rPr>
                <w:sz w:val="28"/>
                <w:szCs w:val="28"/>
              </w:rPr>
              <w:t>0</w:t>
            </w:r>
          </w:p>
        </w:tc>
        <w:tc>
          <w:tcPr>
            <w:tcW w:w="720" w:type="dxa"/>
          </w:tcPr>
          <w:p w:rsidR="00EE021F" w:rsidRPr="004678B6" w:rsidRDefault="00EE021F" w:rsidP="004678B6">
            <w:pPr>
              <w:rPr>
                <w:sz w:val="28"/>
                <w:szCs w:val="28"/>
              </w:rPr>
            </w:pPr>
            <w:r>
              <w:rPr>
                <w:sz w:val="28"/>
                <w:szCs w:val="28"/>
              </w:rPr>
              <w:t>0</w:t>
            </w:r>
          </w:p>
        </w:tc>
        <w:tc>
          <w:tcPr>
            <w:tcW w:w="720" w:type="dxa"/>
          </w:tcPr>
          <w:p w:rsidR="00EE021F" w:rsidRPr="004678B6" w:rsidRDefault="00EE021F" w:rsidP="004678B6">
            <w:pPr>
              <w:rPr>
                <w:sz w:val="28"/>
                <w:szCs w:val="28"/>
              </w:rPr>
            </w:pPr>
            <w:r>
              <w:rPr>
                <w:sz w:val="28"/>
                <w:szCs w:val="28"/>
              </w:rPr>
              <w:t>0</w:t>
            </w:r>
          </w:p>
        </w:tc>
      </w:tr>
      <w:tr w:rsidR="00EE021F" w:rsidRPr="004678B6" w:rsidTr="00A652A8">
        <w:trPr>
          <w:trHeight w:hRule="exact" w:val="281"/>
        </w:trPr>
        <w:tc>
          <w:tcPr>
            <w:tcW w:w="5220" w:type="dxa"/>
            <w:gridSpan w:val="3"/>
          </w:tcPr>
          <w:p w:rsidR="00EE021F" w:rsidRPr="004678B6" w:rsidRDefault="00EE021F" w:rsidP="004678B6">
            <w:pPr>
              <w:rPr>
                <w:sz w:val="28"/>
                <w:szCs w:val="28"/>
              </w:rPr>
            </w:pPr>
            <w:r w:rsidRPr="004678B6">
              <w:rPr>
                <w:sz w:val="28"/>
                <w:szCs w:val="28"/>
              </w:rPr>
              <w:t>Учебные недели</w:t>
            </w:r>
          </w:p>
        </w:tc>
        <w:tc>
          <w:tcPr>
            <w:tcW w:w="720" w:type="dxa"/>
          </w:tcPr>
          <w:p w:rsidR="00EE021F" w:rsidRPr="004678B6" w:rsidRDefault="00EE021F" w:rsidP="004678B6">
            <w:pPr>
              <w:rPr>
                <w:sz w:val="28"/>
                <w:szCs w:val="28"/>
              </w:rPr>
            </w:pPr>
            <w:r w:rsidRPr="004678B6">
              <w:rPr>
                <w:sz w:val="28"/>
                <w:szCs w:val="28"/>
              </w:rPr>
              <w:t>34</w:t>
            </w:r>
          </w:p>
        </w:tc>
        <w:tc>
          <w:tcPr>
            <w:tcW w:w="720" w:type="dxa"/>
          </w:tcPr>
          <w:p w:rsidR="00EE021F" w:rsidRPr="004678B6" w:rsidRDefault="00EE021F" w:rsidP="004678B6">
            <w:pPr>
              <w:rPr>
                <w:sz w:val="28"/>
                <w:szCs w:val="28"/>
              </w:rPr>
            </w:pPr>
            <w:r w:rsidRPr="004678B6">
              <w:rPr>
                <w:sz w:val="28"/>
                <w:szCs w:val="28"/>
              </w:rPr>
              <w:t>34</w:t>
            </w:r>
          </w:p>
        </w:tc>
        <w:tc>
          <w:tcPr>
            <w:tcW w:w="711" w:type="dxa"/>
          </w:tcPr>
          <w:p w:rsidR="00EE021F" w:rsidRPr="004678B6" w:rsidRDefault="00EE021F" w:rsidP="004678B6">
            <w:pPr>
              <w:rPr>
                <w:sz w:val="28"/>
                <w:szCs w:val="28"/>
              </w:rPr>
            </w:pPr>
            <w:r w:rsidRPr="004678B6">
              <w:rPr>
                <w:sz w:val="28"/>
                <w:szCs w:val="28"/>
              </w:rPr>
              <w:t>34</w:t>
            </w:r>
          </w:p>
        </w:tc>
        <w:tc>
          <w:tcPr>
            <w:tcW w:w="729" w:type="dxa"/>
            <w:gridSpan w:val="2"/>
          </w:tcPr>
          <w:p w:rsidR="00EE021F" w:rsidRPr="004678B6" w:rsidRDefault="00EE021F" w:rsidP="004678B6">
            <w:pPr>
              <w:rPr>
                <w:sz w:val="28"/>
                <w:szCs w:val="28"/>
              </w:rPr>
            </w:pPr>
            <w:r w:rsidRPr="004678B6">
              <w:rPr>
                <w:sz w:val="28"/>
                <w:szCs w:val="28"/>
              </w:rPr>
              <w:t>34</w:t>
            </w:r>
          </w:p>
        </w:tc>
        <w:tc>
          <w:tcPr>
            <w:tcW w:w="720" w:type="dxa"/>
          </w:tcPr>
          <w:p w:rsidR="00EE021F" w:rsidRPr="004678B6" w:rsidRDefault="00EE021F" w:rsidP="004678B6">
            <w:pPr>
              <w:rPr>
                <w:sz w:val="28"/>
                <w:szCs w:val="28"/>
              </w:rPr>
            </w:pPr>
            <w:r w:rsidRPr="004678B6">
              <w:rPr>
                <w:sz w:val="28"/>
                <w:szCs w:val="28"/>
              </w:rPr>
              <w:t>34</w:t>
            </w:r>
          </w:p>
        </w:tc>
        <w:tc>
          <w:tcPr>
            <w:tcW w:w="720" w:type="dxa"/>
          </w:tcPr>
          <w:p w:rsidR="00EE021F" w:rsidRPr="004678B6" w:rsidRDefault="00EE021F" w:rsidP="004678B6">
            <w:pPr>
              <w:rPr>
                <w:sz w:val="28"/>
                <w:szCs w:val="28"/>
              </w:rPr>
            </w:pPr>
            <w:r w:rsidRPr="004678B6">
              <w:rPr>
                <w:sz w:val="28"/>
                <w:szCs w:val="28"/>
              </w:rPr>
              <w:t>34</w:t>
            </w:r>
          </w:p>
        </w:tc>
      </w:tr>
      <w:tr w:rsidR="00EE021F" w:rsidRPr="004678B6" w:rsidTr="00A652A8">
        <w:trPr>
          <w:trHeight w:hRule="exact" w:val="281"/>
        </w:trPr>
        <w:tc>
          <w:tcPr>
            <w:tcW w:w="5220" w:type="dxa"/>
            <w:gridSpan w:val="3"/>
          </w:tcPr>
          <w:p w:rsidR="00EE021F" w:rsidRPr="004678B6" w:rsidRDefault="00EE021F" w:rsidP="004678B6">
            <w:pPr>
              <w:rPr>
                <w:sz w:val="28"/>
                <w:szCs w:val="28"/>
              </w:rPr>
            </w:pPr>
            <w:r w:rsidRPr="004678B6">
              <w:rPr>
                <w:sz w:val="28"/>
                <w:szCs w:val="28"/>
              </w:rPr>
              <w:t>Всего часов</w:t>
            </w:r>
          </w:p>
        </w:tc>
        <w:tc>
          <w:tcPr>
            <w:tcW w:w="720" w:type="dxa"/>
          </w:tcPr>
          <w:p w:rsidR="00EE021F" w:rsidRPr="004678B6" w:rsidRDefault="00EE021F" w:rsidP="004678B6">
            <w:pPr>
              <w:rPr>
                <w:sz w:val="28"/>
                <w:szCs w:val="28"/>
              </w:rPr>
            </w:pPr>
            <w:r w:rsidRPr="004678B6">
              <w:rPr>
                <w:sz w:val="28"/>
                <w:szCs w:val="28"/>
              </w:rPr>
              <w:t>986</w:t>
            </w:r>
          </w:p>
        </w:tc>
        <w:tc>
          <w:tcPr>
            <w:tcW w:w="720" w:type="dxa"/>
          </w:tcPr>
          <w:p w:rsidR="00EE021F" w:rsidRPr="004678B6" w:rsidRDefault="00EE021F" w:rsidP="004678B6">
            <w:pPr>
              <w:rPr>
                <w:sz w:val="28"/>
                <w:szCs w:val="28"/>
              </w:rPr>
            </w:pPr>
            <w:r w:rsidRPr="004678B6">
              <w:rPr>
                <w:sz w:val="28"/>
                <w:szCs w:val="28"/>
              </w:rPr>
              <w:t>1020</w:t>
            </w:r>
          </w:p>
        </w:tc>
        <w:tc>
          <w:tcPr>
            <w:tcW w:w="711" w:type="dxa"/>
          </w:tcPr>
          <w:p w:rsidR="00EE021F" w:rsidRPr="004678B6" w:rsidRDefault="00EE021F" w:rsidP="004678B6">
            <w:pPr>
              <w:rPr>
                <w:sz w:val="28"/>
                <w:szCs w:val="28"/>
              </w:rPr>
            </w:pPr>
            <w:r w:rsidRPr="004678B6">
              <w:rPr>
                <w:sz w:val="28"/>
                <w:szCs w:val="28"/>
              </w:rPr>
              <w:t>1088</w:t>
            </w:r>
          </w:p>
        </w:tc>
        <w:tc>
          <w:tcPr>
            <w:tcW w:w="729" w:type="dxa"/>
            <w:gridSpan w:val="2"/>
          </w:tcPr>
          <w:p w:rsidR="00EE021F" w:rsidRPr="004678B6" w:rsidRDefault="00EE021F" w:rsidP="004678B6">
            <w:pPr>
              <w:rPr>
                <w:sz w:val="28"/>
                <w:szCs w:val="28"/>
              </w:rPr>
            </w:pPr>
            <w:r w:rsidRPr="004678B6">
              <w:rPr>
                <w:sz w:val="28"/>
                <w:szCs w:val="28"/>
              </w:rPr>
              <w:t>1122</w:t>
            </w:r>
          </w:p>
        </w:tc>
        <w:tc>
          <w:tcPr>
            <w:tcW w:w="720" w:type="dxa"/>
          </w:tcPr>
          <w:p w:rsidR="00EE021F" w:rsidRPr="004678B6" w:rsidRDefault="00EE021F" w:rsidP="004678B6">
            <w:pPr>
              <w:rPr>
                <w:sz w:val="28"/>
                <w:szCs w:val="28"/>
              </w:rPr>
            </w:pPr>
            <w:r w:rsidRPr="004678B6">
              <w:rPr>
                <w:sz w:val="28"/>
                <w:szCs w:val="28"/>
              </w:rPr>
              <w:t>1122</w:t>
            </w:r>
          </w:p>
        </w:tc>
        <w:tc>
          <w:tcPr>
            <w:tcW w:w="720" w:type="dxa"/>
          </w:tcPr>
          <w:p w:rsidR="00EE021F" w:rsidRPr="004678B6" w:rsidRDefault="00EE021F" w:rsidP="004678B6">
            <w:pPr>
              <w:rPr>
                <w:sz w:val="28"/>
                <w:szCs w:val="28"/>
              </w:rPr>
            </w:pPr>
            <w:r w:rsidRPr="004678B6">
              <w:rPr>
                <w:sz w:val="28"/>
                <w:szCs w:val="28"/>
              </w:rPr>
              <w:t>5338</w:t>
            </w:r>
          </w:p>
        </w:tc>
      </w:tr>
      <w:tr w:rsidR="00EE021F" w:rsidRPr="004678B6" w:rsidTr="00A652A8">
        <w:trPr>
          <w:trHeight w:hRule="exact" w:val="1394"/>
        </w:trPr>
        <w:tc>
          <w:tcPr>
            <w:tcW w:w="5220" w:type="dxa"/>
            <w:gridSpan w:val="3"/>
          </w:tcPr>
          <w:p w:rsidR="00EE021F" w:rsidRPr="004678B6" w:rsidRDefault="00EE021F" w:rsidP="004678B6">
            <w:pPr>
              <w:rPr>
                <w:sz w:val="28"/>
                <w:szCs w:val="28"/>
              </w:rPr>
            </w:pPr>
            <w:r w:rsidRPr="004678B6">
              <w:rPr>
                <w:sz w:val="28"/>
                <w:szCs w:val="28"/>
              </w:rPr>
              <w:t>Максимально допустимая недельная нагрузка (при 5-дневной неделе) в соответствии с санитарными правилами и нормами</w:t>
            </w:r>
          </w:p>
        </w:tc>
        <w:tc>
          <w:tcPr>
            <w:tcW w:w="720" w:type="dxa"/>
          </w:tcPr>
          <w:p w:rsidR="00EE021F" w:rsidRPr="004678B6" w:rsidRDefault="00EE021F" w:rsidP="004678B6">
            <w:pPr>
              <w:rPr>
                <w:sz w:val="28"/>
                <w:szCs w:val="28"/>
              </w:rPr>
            </w:pPr>
            <w:r w:rsidRPr="004678B6">
              <w:rPr>
                <w:sz w:val="28"/>
                <w:szCs w:val="28"/>
              </w:rPr>
              <w:t>29</w:t>
            </w:r>
          </w:p>
        </w:tc>
        <w:tc>
          <w:tcPr>
            <w:tcW w:w="720" w:type="dxa"/>
          </w:tcPr>
          <w:p w:rsidR="00EE021F" w:rsidRPr="004678B6" w:rsidRDefault="00EE021F" w:rsidP="004678B6">
            <w:pPr>
              <w:rPr>
                <w:sz w:val="28"/>
                <w:szCs w:val="28"/>
              </w:rPr>
            </w:pPr>
            <w:r w:rsidRPr="004678B6">
              <w:rPr>
                <w:sz w:val="28"/>
                <w:szCs w:val="28"/>
              </w:rPr>
              <w:t>30</w:t>
            </w:r>
          </w:p>
        </w:tc>
        <w:tc>
          <w:tcPr>
            <w:tcW w:w="711" w:type="dxa"/>
          </w:tcPr>
          <w:p w:rsidR="00EE021F" w:rsidRPr="004678B6" w:rsidRDefault="00EE021F" w:rsidP="004678B6">
            <w:pPr>
              <w:rPr>
                <w:sz w:val="28"/>
                <w:szCs w:val="28"/>
              </w:rPr>
            </w:pPr>
            <w:r w:rsidRPr="004678B6">
              <w:rPr>
                <w:sz w:val="28"/>
                <w:szCs w:val="28"/>
              </w:rPr>
              <w:t>32</w:t>
            </w:r>
          </w:p>
        </w:tc>
        <w:tc>
          <w:tcPr>
            <w:tcW w:w="729" w:type="dxa"/>
            <w:gridSpan w:val="2"/>
          </w:tcPr>
          <w:p w:rsidR="00EE021F" w:rsidRPr="004678B6" w:rsidRDefault="00EE021F" w:rsidP="004678B6">
            <w:pPr>
              <w:rPr>
                <w:sz w:val="28"/>
                <w:szCs w:val="28"/>
              </w:rPr>
            </w:pPr>
            <w:r w:rsidRPr="004678B6">
              <w:rPr>
                <w:sz w:val="28"/>
                <w:szCs w:val="28"/>
              </w:rPr>
              <w:t>33</w:t>
            </w:r>
          </w:p>
        </w:tc>
        <w:tc>
          <w:tcPr>
            <w:tcW w:w="720" w:type="dxa"/>
          </w:tcPr>
          <w:p w:rsidR="00EE021F" w:rsidRPr="004678B6" w:rsidRDefault="00EE021F" w:rsidP="004678B6">
            <w:pPr>
              <w:rPr>
                <w:sz w:val="28"/>
                <w:szCs w:val="28"/>
              </w:rPr>
            </w:pPr>
            <w:r w:rsidRPr="004678B6">
              <w:rPr>
                <w:sz w:val="28"/>
                <w:szCs w:val="28"/>
              </w:rPr>
              <w:t>33</w:t>
            </w:r>
          </w:p>
        </w:tc>
        <w:tc>
          <w:tcPr>
            <w:tcW w:w="720" w:type="dxa"/>
          </w:tcPr>
          <w:p w:rsidR="00EE021F" w:rsidRPr="004678B6" w:rsidRDefault="00EE021F" w:rsidP="004678B6">
            <w:pPr>
              <w:rPr>
                <w:sz w:val="28"/>
                <w:szCs w:val="28"/>
              </w:rPr>
            </w:pPr>
            <w:r w:rsidRPr="004678B6">
              <w:rPr>
                <w:sz w:val="28"/>
                <w:szCs w:val="28"/>
              </w:rPr>
              <w:t>157</w:t>
            </w:r>
          </w:p>
        </w:tc>
      </w:tr>
    </w:tbl>
    <w:p w:rsidR="00EE021F" w:rsidRDefault="00EE021F" w:rsidP="004678B6">
      <w:pPr>
        <w:rPr>
          <w:sz w:val="28"/>
          <w:szCs w:val="28"/>
        </w:rPr>
      </w:pPr>
    </w:p>
    <w:p w:rsidR="00EE021F" w:rsidRPr="004678B6" w:rsidRDefault="00EE021F" w:rsidP="00746F0F">
      <w:pPr>
        <w:rPr>
          <w:sz w:val="28"/>
          <w:szCs w:val="28"/>
        </w:rPr>
      </w:pPr>
      <w:r w:rsidRPr="004678B6">
        <w:rPr>
          <w:sz w:val="28"/>
          <w:szCs w:val="28"/>
        </w:rPr>
        <w:t xml:space="preserve">При реализации вариантов учебного плана количество часов на физическую культуру составляет 2, третий час реализуется за счет часов части, формируемой участниками образовательных отношений, внеурочной деятельности </w:t>
      </w:r>
      <w:r>
        <w:rPr>
          <w:sz w:val="28"/>
          <w:szCs w:val="28"/>
        </w:rPr>
        <w:t>.</w:t>
      </w:r>
    </w:p>
    <w:p w:rsidR="00EE021F" w:rsidRPr="004678B6" w:rsidRDefault="00EE021F" w:rsidP="004678B6">
      <w:pPr>
        <w:rPr>
          <w:sz w:val="28"/>
          <w:szCs w:val="28"/>
        </w:rPr>
      </w:pPr>
    </w:p>
    <w:p w:rsidR="00EE021F" w:rsidRPr="004678B6" w:rsidRDefault="00EE021F" w:rsidP="004678B6">
      <w:pPr>
        <w:rPr>
          <w:sz w:val="28"/>
          <w:szCs w:val="28"/>
        </w:rPr>
      </w:pPr>
      <w:r>
        <w:rPr>
          <w:sz w:val="28"/>
          <w:szCs w:val="28"/>
        </w:rPr>
        <w:t>3.2</w:t>
      </w:r>
      <w:r w:rsidRPr="004678B6">
        <w:rPr>
          <w:sz w:val="28"/>
          <w:szCs w:val="28"/>
        </w:rPr>
        <w:t>. План внеурочной деятельности.</w:t>
      </w:r>
    </w:p>
    <w:p w:rsidR="00EE021F" w:rsidRPr="004678B6" w:rsidRDefault="00EE021F" w:rsidP="004678B6">
      <w:pPr>
        <w:rPr>
          <w:sz w:val="28"/>
          <w:szCs w:val="28"/>
        </w:rPr>
      </w:pPr>
      <w:r w:rsidRPr="004678B6">
        <w:rPr>
          <w:sz w:val="28"/>
          <w:szCs w:val="28"/>
        </w:rPr>
        <w:t>Внеурочная деятельность направлена на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урочной.</w:t>
      </w:r>
    </w:p>
    <w:p w:rsidR="00EE021F" w:rsidRPr="004678B6" w:rsidRDefault="00EE021F" w:rsidP="004678B6">
      <w:pPr>
        <w:rPr>
          <w:sz w:val="28"/>
          <w:szCs w:val="28"/>
        </w:rPr>
      </w:pPr>
      <w:r w:rsidRPr="004678B6">
        <w:rPr>
          <w:sz w:val="28"/>
          <w:szCs w:val="28"/>
        </w:rPr>
        <w:t>Внеурочная деятельность является неотъемлемой и обязательной частью основной общеобразовательной программы.</w:t>
      </w:r>
    </w:p>
    <w:p w:rsidR="00EE021F" w:rsidRPr="004678B6" w:rsidRDefault="00EE021F" w:rsidP="004678B6">
      <w:pPr>
        <w:rPr>
          <w:sz w:val="28"/>
          <w:szCs w:val="28"/>
        </w:rPr>
      </w:pPr>
      <w:r w:rsidRPr="004678B6">
        <w:rPr>
          <w:sz w:val="28"/>
          <w:szCs w:val="28"/>
        </w:rPr>
        <w:t>Внеурочная деятельность планируется и организуется с учетом образовательных потребностей и интересов обучающихся, запросов родителей (законных представителей) несовершеннолетних обучающихся,</w:t>
      </w:r>
      <w:r>
        <w:rPr>
          <w:sz w:val="28"/>
          <w:szCs w:val="28"/>
        </w:rPr>
        <w:t xml:space="preserve"> возможностями МБОУ ООШ с.Ишля</w:t>
      </w:r>
      <w:r w:rsidRPr="004678B6">
        <w:rPr>
          <w:sz w:val="28"/>
          <w:szCs w:val="28"/>
        </w:rPr>
        <w:t>.</w:t>
      </w:r>
    </w:p>
    <w:p w:rsidR="00EE021F" w:rsidRPr="004678B6" w:rsidRDefault="00EE021F" w:rsidP="004678B6">
      <w:pPr>
        <w:rPr>
          <w:sz w:val="28"/>
          <w:szCs w:val="28"/>
        </w:rPr>
      </w:pPr>
      <w:r w:rsidRPr="004678B6">
        <w:rPr>
          <w:sz w:val="28"/>
          <w:szCs w:val="28"/>
        </w:rPr>
        <w:t>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EE021F" w:rsidRPr="004678B6" w:rsidRDefault="00EE021F" w:rsidP="004678B6">
      <w:pPr>
        <w:rPr>
          <w:sz w:val="28"/>
          <w:szCs w:val="28"/>
        </w:rPr>
      </w:pPr>
      <w:r w:rsidRPr="004678B6">
        <w:rPr>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EE021F" w:rsidRPr="004678B6" w:rsidRDefault="00EE021F" w:rsidP="004678B6">
      <w:pPr>
        <w:rPr>
          <w:sz w:val="28"/>
          <w:szCs w:val="28"/>
        </w:rPr>
      </w:pPr>
      <w:r w:rsidRPr="004678B6">
        <w:rPr>
          <w:sz w:val="28"/>
          <w:szCs w:val="28"/>
        </w:rPr>
        <w:t>План внеурочной деятельности Школы разработан на 5 лет обучения, формируется с учетом образовательных потребностей и интересов обучающихся. Для каждого класса предлагается максимальный к выбору объем часов внеурочной деятельности не более 10 часов в неделю, 1320 ч за 5 лет обучения.</w:t>
      </w:r>
    </w:p>
    <w:p w:rsidR="00EE021F" w:rsidRPr="004678B6" w:rsidRDefault="00EE021F" w:rsidP="004678B6">
      <w:pPr>
        <w:rPr>
          <w:sz w:val="28"/>
          <w:szCs w:val="28"/>
        </w:rPr>
      </w:pPr>
      <w:r w:rsidRPr="004678B6">
        <w:rPr>
          <w:sz w:val="28"/>
          <w:szCs w:val="28"/>
        </w:rPr>
        <w:t>В Школе реализуется модель плана внеурочной деятельности с преобладанием учебно-познавательной деятельности, когда наибольшее внимание уделяется внеурочной деятельности по учебным предметам и формированию функциональной грамотности.</w:t>
      </w:r>
    </w:p>
    <w:p w:rsidR="00EE021F" w:rsidRPr="004678B6" w:rsidRDefault="00EE021F" w:rsidP="004678B6">
      <w:pPr>
        <w:rPr>
          <w:sz w:val="28"/>
          <w:szCs w:val="28"/>
        </w:rPr>
      </w:pPr>
      <w:r w:rsidRPr="004678B6">
        <w:rPr>
          <w:sz w:val="28"/>
          <w:szCs w:val="28"/>
        </w:rPr>
        <w:t>Внеурочная деятельность организуется с учетом Рабочей программы воспитания и намеченных задач внеурочной деятельности по основным направлениям воспитания.</w:t>
      </w:r>
    </w:p>
    <w:p w:rsidR="00EE021F" w:rsidRPr="004678B6" w:rsidRDefault="00EE021F" w:rsidP="004678B6">
      <w:pPr>
        <w:rPr>
          <w:sz w:val="28"/>
          <w:szCs w:val="28"/>
        </w:rPr>
      </w:pPr>
      <w:r w:rsidRPr="004678B6">
        <w:rPr>
          <w:sz w:val="28"/>
          <w:szCs w:val="28"/>
        </w:rPr>
        <w:t>Направления и цели внеурочной деятельности:</w:t>
      </w:r>
    </w:p>
    <w:p w:rsidR="00EE021F" w:rsidRPr="004678B6" w:rsidRDefault="00EE021F" w:rsidP="004678B6">
      <w:pPr>
        <w:rPr>
          <w:sz w:val="28"/>
          <w:szCs w:val="28"/>
        </w:rPr>
      </w:pPr>
      <w:r w:rsidRPr="004678B6">
        <w:rPr>
          <w:sz w:val="28"/>
          <w:szCs w:val="28"/>
        </w:rPr>
        <w:t>«Разговоры о важном» (для обучающихся 5-9 классов) – информационно- просветительские занятия патриотической, нравственной и экологической направленности. Цель - развитие ценностного отношения школьников к своей Родине - России, населяющим ее людям, ее уникальной истории, богатой природе и великой культуре.</w:t>
      </w:r>
    </w:p>
    <w:p w:rsidR="00EE021F" w:rsidRPr="004678B6" w:rsidRDefault="00EE021F" w:rsidP="004678B6">
      <w:pPr>
        <w:rPr>
          <w:sz w:val="28"/>
          <w:szCs w:val="28"/>
        </w:rPr>
      </w:pPr>
      <w:r w:rsidRPr="004678B6">
        <w:rPr>
          <w:sz w:val="28"/>
          <w:szCs w:val="28"/>
        </w:rPr>
        <w:t>Формирование функциональной грамотности школьников. Цель - развитие у обучающихся способности применять приобретенные на обычных уроках знания, умения и навыки для решения жизненных задач, умений синтезировать их для решения конкретной учебной проблемы. (Учебный курс внеурочной деятельности: «Функциональная грамотность: учимся для жизни»)</w:t>
      </w:r>
    </w:p>
    <w:p w:rsidR="00EE021F" w:rsidRPr="004678B6" w:rsidRDefault="00EE021F" w:rsidP="004678B6">
      <w:pPr>
        <w:rPr>
          <w:sz w:val="28"/>
          <w:szCs w:val="28"/>
        </w:rPr>
      </w:pPr>
      <w:r w:rsidRPr="004678B6">
        <w:rPr>
          <w:sz w:val="28"/>
          <w:szCs w:val="28"/>
        </w:rPr>
        <w:t>Занятия, направленные на удовлетворение профориентационных интересов и потребностей обучающихся. Цель - формирование готовности обучающихся к успешному обучению, осознанному выбору направления продолжения своего образования и своей будущей профессии, осознание ими важности получаемых в школе знаний для дальнейшей профессиональной и непрофессиональной деятельности. (Учебные курсы внеурочной деятельности: «Россия - мои горизонты»)</w:t>
      </w:r>
    </w:p>
    <w:p w:rsidR="00EE021F" w:rsidRPr="004678B6" w:rsidRDefault="00EE021F" w:rsidP="004678B6">
      <w:pPr>
        <w:rPr>
          <w:sz w:val="28"/>
          <w:szCs w:val="28"/>
        </w:rPr>
      </w:pPr>
      <w:r w:rsidRPr="004678B6">
        <w:rPr>
          <w:sz w:val="28"/>
          <w:szCs w:val="28"/>
        </w:rPr>
        <w:t xml:space="preserve">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Цель - раскрытие творческих способностей обучающихся, формирование у них чувства вкуса и умения ценить прекрасное, формирование ценностного отношения к культуре, физическое развитие,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 </w:t>
      </w:r>
    </w:p>
    <w:p w:rsidR="00EE021F" w:rsidRPr="004678B6" w:rsidRDefault="00EE021F" w:rsidP="004678B6">
      <w:pPr>
        <w:rPr>
          <w:sz w:val="28"/>
          <w:szCs w:val="28"/>
        </w:rPr>
      </w:pPr>
      <w:r w:rsidRPr="004678B6">
        <w:rPr>
          <w:sz w:val="28"/>
          <w:szCs w:val="28"/>
        </w:rPr>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 (Комплекс воспитательных мероприятий). Цель -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в расчёт другие точки зрения. </w:t>
      </w:r>
    </w:p>
    <w:p w:rsidR="00EE021F" w:rsidRDefault="00EE021F" w:rsidP="004678B6">
      <w:pPr>
        <w:rPr>
          <w:sz w:val="28"/>
          <w:szCs w:val="28"/>
        </w:rPr>
      </w:pPr>
      <w:r w:rsidRPr="004678B6">
        <w:rPr>
          <w:sz w:val="28"/>
          <w:szCs w:val="28"/>
        </w:rPr>
        <w:t>Координирующую роль в организации внеурочной деятельности выполняет классный руководитель, который взаимодействует с педагогическими работниками и родителями (законными представителями) обучающихся,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EE021F" w:rsidRDefault="00EE021F" w:rsidP="004678B6">
      <w:pPr>
        <w:rPr>
          <w:sz w:val="28"/>
          <w:szCs w:val="28"/>
        </w:rPr>
      </w:pPr>
    </w:p>
    <w:p w:rsidR="00EE021F" w:rsidRDefault="00EE021F" w:rsidP="004678B6">
      <w:pPr>
        <w:rPr>
          <w:sz w:val="28"/>
          <w:szCs w:val="28"/>
        </w:rPr>
      </w:pPr>
    </w:p>
    <w:p w:rsidR="00EE021F" w:rsidRDefault="00EE021F" w:rsidP="004678B6">
      <w:pPr>
        <w:rPr>
          <w:sz w:val="28"/>
          <w:szCs w:val="28"/>
        </w:rPr>
      </w:pPr>
    </w:p>
    <w:p w:rsidR="00EE021F" w:rsidRDefault="00EE021F" w:rsidP="004678B6">
      <w:pPr>
        <w:rPr>
          <w:sz w:val="28"/>
          <w:szCs w:val="28"/>
        </w:rPr>
      </w:pPr>
    </w:p>
    <w:p w:rsidR="00EE021F" w:rsidRDefault="00EE021F" w:rsidP="004678B6">
      <w:pPr>
        <w:rPr>
          <w:sz w:val="28"/>
          <w:szCs w:val="28"/>
        </w:rPr>
      </w:pPr>
    </w:p>
    <w:p w:rsidR="00EE021F" w:rsidRDefault="00EE021F" w:rsidP="004678B6">
      <w:pPr>
        <w:rPr>
          <w:sz w:val="28"/>
          <w:szCs w:val="28"/>
        </w:rPr>
      </w:pPr>
    </w:p>
    <w:p w:rsidR="00EE021F" w:rsidRDefault="00EE021F" w:rsidP="004678B6">
      <w:pPr>
        <w:rPr>
          <w:sz w:val="28"/>
          <w:szCs w:val="28"/>
        </w:rPr>
      </w:pPr>
    </w:p>
    <w:p w:rsidR="00EE021F" w:rsidRDefault="00EE021F" w:rsidP="004678B6">
      <w:pPr>
        <w:rPr>
          <w:sz w:val="28"/>
          <w:szCs w:val="28"/>
        </w:rPr>
      </w:pPr>
    </w:p>
    <w:p w:rsidR="00EE021F" w:rsidRDefault="00EE021F" w:rsidP="004678B6">
      <w:pPr>
        <w:rPr>
          <w:sz w:val="28"/>
          <w:szCs w:val="28"/>
        </w:rPr>
      </w:pPr>
    </w:p>
    <w:p w:rsidR="00EE021F" w:rsidRDefault="00EE021F" w:rsidP="004678B6">
      <w:pPr>
        <w:rPr>
          <w:sz w:val="28"/>
          <w:szCs w:val="28"/>
        </w:rPr>
      </w:pPr>
    </w:p>
    <w:p w:rsidR="00EE021F" w:rsidRDefault="00EE021F" w:rsidP="004678B6">
      <w:pPr>
        <w:rPr>
          <w:sz w:val="28"/>
          <w:szCs w:val="28"/>
        </w:rPr>
      </w:pPr>
    </w:p>
    <w:p w:rsidR="00EE021F" w:rsidRPr="004678B6" w:rsidRDefault="00EE021F" w:rsidP="004678B6">
      <w:pPr>
        <w:rPr>
          <w:sz w:val="28"/>
          <w:szCs w:val="28"/>
        </w:rPr>
      </w:pPr>
    </w:p>
    <w:p w:rsidR="00EE021F" w:rsidRDefault="00EE021F" w:rsidP="004678B6">
      <w:pPr>
        <w:rPr>
          <w:sz w:val="28"/>
          <w:szCs w:val="28"/>
        </w:rPr>
      </w:pPr>
      <w:r w:rsidRPr="004678B6">
        <w:rPr>
          <w:sz w:val="28"/>
          <w:szCs w:val="28"/>
        </w:rPr>
        <w:t>ПЛАН ВНЕУРОЧНОЙ ДЕЯТЕЛЬНОСТИ НА УЧЕБНЫЙ ГОД</w:t>
      </w:r>
    </w:p>
    <w:p w:rsidR="00EE021F" w:rsidRPr="004678B6" w:rsidRDefault="00EE021F" w:rsidP="004678B6">
      <w:pPr>
        <w:rPr>
          <w:sz w:val="28"/>
          <w:szCs w:val="28"/>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53"/>
        <w:gridCol w:w="1559"/>
        <w:gridCol w:w="567"/>
        <w:gridCol w:w="567"/>
        <w:gridCol w:w="567"/>
        <w:gridCol w:w="567"/>
        <w:gridCol w:w="567"/>
        <w:gridCol w:w="567"/>
        <w:gridCol w:w="567"/>
        <w:gridCol w:w="567"/>
        <w:gridCol w:w="567"/>
        <w:gridCol w:w="567"/>
        <w:gridCol w:w="567"/>
      </w:tblGrid>
      <w:tr w:rsidR="00EE021F" w:rsidRPr="004678B6" w:rsidTr="00901278">
        <w:trPr>
          <w:trHeight w:val="84"/>
        </w:trPr>
        <w:tc>
          <w:tcPr>
            <w:tcW w:w="2553" w:type="dxa"/>
            <w:vMerge w:val="restart"/>
          </w:tcPr>
          <w:p w:rsidR="00EE021F" w:rsidRPr="004678B6" w:rsidRDefault="00EE021F" w:rsidP="004678B6">
            <w:pPr>
              <w:rPr>
                <w:sz w:val="28"/>
                <w:szCs w:val="28"/>
              </w:rPr>
            </w:pPr>
            <w:r w:rsidRPr="004678B6">
              <w:rPr>
                <w:sz w:val="28"/>
                <w:szCs w:val="28"/>
              </w:rPr>
              <w:t>Направление</w:t>
            </w:r>
          </w:p>
        </w:tc>
        <w:tc>
          <w:tcPr>
            <w:tcW w:w="1559" w:type="dxa"/>
            <w:vMerge w:val="restart"/>
          </w:tcPr>
          <w:p w:rsidR="00EE021F" w:rsidRPr="004678B6" w:rsidRDefault="00EE021F" w:rsidP="004678B6">
            <w:pPr>
              <w:rPr>
                <w:sz w:val="28"/>
                <w:szCs w:val="28"/>
              </w:rPr>
            </w:pPr>
            <w:r w:rsidRPr="004678B6">
              <w:rPr>
                <w:sz w:val="28"/>
                <w:szCs w:val="28"/>
              </w:rPr>
              <w:t>Форма организации</w:t>
            </w:r>
          </w:p>
        </w:tc>
        <w:tc>
          <w:tcPr>
            <w:tcW w:w="5670" w:type="dxa"/>
            <w:gridSpan w:val="10"/>
          </w:tcPr>
          <w:p w:rsidR="00EE021F" w:rsidRPr="004678B6" w:rsidRDefault="00EE021F" w:rsidP="004678B6">
            <w:pPr>
              <w:rPr>
                <w:sz w:val="28"/>
                <w:szCs w:val="28"/>
              </w:rPr>
            </w:pPr>
            <w:r w:rsidRPr="004678B6">
              <w:rPr>
                <w:sz w:val="28"/>
                <w:szCs w:val="28"/>
              </w:rPr>
              <w:t>Количество часов</w:t>
            </w:r>
          </w:p>
        </w:tc>
        <w:tc>
          <w:tcPr>
            <w:tcW w:w="567" w:type="dxa"/>
            <w:vMerge w:val="restart"/>
            <w:textDirection w:val="btLr"/>
            <w:vAlign w:val="center"/>
          </w:tcPr>
          <w:p w:rsidR="00EE021F" w:rsidRPr="004678B6" w:rsidRDefault="00EE021F" w:rsidP="004678B6">
            <w:pPr>
              <w:rPr>
                <w:sz w:val="28"/>
                <w:szCs w:val="28"/>
              </w:rPr>
            </w:pPr>
            <w:r w:rsidRPr="004678B6">
              <w:rPr>
                <w:sz w:val="28"/>
                <w:szCs w:val="28"/>
              </w:rPr>
              <w:t>Итого</w:t>
            </w:r>
          </w:p>
        </w:tc>
      </w:tr>
      <w:tr w:rsidR="00EE021F" w:rsidRPr="004678B6" w:rsidTr="00901278">
        <w:trPr>
          <w:trHeight w:val="84"/>
        </w:trPr>
        <w:tc>
          <w:tcPr>
            <w:tcW w:w="2553" w:type="dxa"/>
            <w:vMerge/>
            <w:vAlign w:val="center"/>
          </w:tcPr>
          <w:p w:rsidR="00EE021F" w:rsidRPr="004678B6" w:rsidRDefault="00EE021F" w:rsidP="004678B6">
            <w:pPr>
              <w:rPr>
                <w:sz w:val="28"/>
                <w:szCs w:val="28"/>
              </w:rPr>
            </w:pPr>
          </w:p>
        </w:tc>
        <w:tc>
          <w:tcPr>
            <w:tcW w:w="1559" w:type="dxa"/>
            <w:vMerge/>
            <w:vAlign w:val="center"/>
          </w:tcPr>
          <w:p w:rsidR="00EE021F" w:rsidRPr="004678B6" w:rsidRDefault="00EE021F" w:rsidP="004678B6">
            <w:pPr>
              <w:rPr>
                <w:sz w:val="28"/>
                <w:szCs w:val="28"/>
              </w:rPr>
            </w:pPr>
          </w:p>
        </w:tc>
        <w:tc>
          <w:tcPr>
            <w:tcW w:w="1134" w:type="dxa"/>
            <w:gridSpan w:val="2"/>
          </w:tcPr>
          <w:p w:rsidR="00EE021F" w:rsidRPr="004678B6" w:rsidRDefault="00EE021F" w:rsidP="004678B6">
            <w:pPr>
              <w:rPr>
                <w:sz w:val="28"/>
                <w:szCs w:val="28"/>
              </w:rPr>
            </w:pPr>
            <w:r w:rsidRPr="004678B6">
              <w:rPr>
                <w:sz w:val="28"/>
                <w:szCs w:val="28"/>
              </w:rPr>
              <w:t>5 кл</w:t>
            </w:r>
          </w:p>
        </w:tc>
        <w:tc>
          <w:tcPr>
            <w:tcW w:w="1134" w:type="dxa"/>
            <w:gridSpan w:val="2"/>
          </w:tcPr>
          <w:p w:rsidR="00EE021F" w:rsidRPr="004678B6" w:rsidRDefault="00EE021F" w:rsidP="004678B6">
            <w:pPr>
              <w:rPr>
                <w:sz w:val="28"/>
                <w:szCs w:val="28"/>
              </w:rPr>
            </w:pPr>
            <w:r w:rsidRPr="004678B6">
              <w:rPr>
                <w:sz w:val="28"/>
                <w:szCs w:val="28"/>
              </w:rPr>
              <w:t>6 кл</w:t>
            </w:r>
          </w:p>
        </w:tc>
        <w:tc>
          <w:tcPr>
            <w:tcW w:w="1134" w:type="dxa"/>
            <w:gridSpan w:val="2"/>
          </w:tcPr>
          <w:p w:rsidR="00EE021F" w:rsidRPr="004678B6" w:rsidRDefault="00EE021F" w:rsidP="004678B6">
            <w:pPr>
              <w:rPr>
                <w:sz w:val="28"/>
                <w:szCs w:val="28"/>
              </w:rPr>
            </w:pPr>
            <w:r w:rsidRPr="004678B6">
              <w:rPr>
                <w:sz w:val="28"/>
                <w:szCs w:val="28"/>
              </w:rPr>
              <w:t>7 кл</w:t>
            </w:r>
          </w:p>
        </w:tc>
        <w:tc>
          <w:tcPr>
            <w:tcW w:w="1134" w:type="dxa"/>
            <w:gridSpan w:val="2"/>
          </w:tcPr>
          <w:p w:rsidR="00EE021F" w:rsidRPr="004678B6" w:rsidRDefault="00EE021F" w:rsidP="004678B6">
            <w:pPr>
              <w:rPr>
                <w:sz w:val="28"/>
                <w:szCs w:val="28"/>
              </w:rPr>
            </w:pPr>
            <w:r w:rsidRPr="004678B6">
              <w:rPr>
                <w:sz w:val="28"/>
                <w:szCs w:val="28"/>
              </w:rPr>
              <w:t>8 кл</w:t>
            </w:r>
          </w:p>
        </w:tc>
        <w:tc>
          <w:tcPr>
            <w:tcW w:w="1134" w:type="dxa"/>
            <w:gridSpan w:val="2"/>
          </w:tcPr>
          <w:p w:rsidR="00EE021F" w:rsidRPr="004678B6" w:rsidRDefault="00EE021F" w:rsidP="004678B6">
            <w:pPr>
              <w:rPr>
                <w:sz w:val="28"/>
                <w:szCs w:val="28"/>
              </w:rPr>
            </w:pPr>
            <w:r w:rsidRPr="004678B6">
              <w:rPr>
                <w:sz w:val="28"/>
                <w:szCs w:val="28"/>
              </w:rPr>
              <w:t>9 кл</w:t>
            </w:r>
          </w:p>
        </w:tc>
        <w:tc>
          <w:tcPr>
            <w:tcW w:w="567" w:type="dxa"/>
            <w:vMerge/>
            <w:vAlign w:val="center"/>
          </w:tcPr>
          <w:p w:rsidR="00EE021F" w:rsidRPr="004678B6" w:rsidRDefault="00EE021F" w:rsidP="004678B6">
            <w:pPr>
              <w:rPr>
                <w:sz w:val="28"/>
                <w:szCs w:val="28"/>
              </w:rPr>
            </w:pPr>
          </w:p>
        </w:tc>
      </w:tr>
      <w:tr w:rsidR="00EE021F" w:rsidRPr="004678B6" w:rsidTr="00901278">
        <w:trPr>
          <w:cantSplit/>
          <w:trHeight w:val="1146"/>
        </w:trPr>
        <w:tc>
          <w:tcPr>
            <w:tcW w:w="2553" w:type="dxa"/>
            <w:vMerge/>
            <w:vAlign w:val="center"/>
          </w:tcPr>
          <w:p w:rsidR="00EE021F" w:rsidRPr="004678B6" w:rsidRDefault="00EE021F" w:rsidP="004678B6">
            <w:pPr>
              <w:rPr>
                <w:sz w:val="28"/>
                <w:szCs w:val="28"/>
              </w:rPr>
            </w:pPr>
          </w:p>
        </w:tc>
        <w:tc>
          <w:tcPr>
            <w:tcW w:w="1559" w:type="dxa"/>
            <w:vMerge/>
            <w:vAlign w:val="center"/>
          </w:tcPr>
          <w:p w:rsidR="00EE021F" w:rsidRPr="004678B6" w:rsidRDefault="00EE021F" w:rsidP="004678B6">
            <w:pPr>
              <w:rPr>
                <w:sz w:val="28"/>
                <w:szCs w:val="28"/>
              </w:rPr>
            </w:pPr>
          </w:p>
        </w:tc>
        <w:tc>
          <w:tcPr>
            <w:tcW w:w="567" w:type="dxa"/>
            <w:textDirection w:val="btLr"/>
          </w:tcPr>
          <w:p w:rsidR="00EE021F" w:rsidRPr="004678B6" w:rsidRDefault="00EE021F" w:rsidP="004678B6">
            <w:pPr>
              <w:rPr>
                <w:sz w:val="28"/>
                <w:szCs w:val="28"/>
              </w:rPr>
            </w:pPr>
            <w:r w:rsidRPr="004678B6">
              <w:rPr>
                <w:sz w:val="28"/>
                <w:szCs w:val="28"/>
              </w:rPr>
              <w:t>неделя</w:t>
            </w:r>
          </w:p>
        </w:tc>
        <w:tc>
          <w:tcPr>
            <w:tcW w:w="567" w:type="dxa"/>
            <w:textDirection w:val="btLr"/>
          </w:tcPr>
          <w:p w:rsidR="00EE021F" w:rsidRPr="004678B6" w:rsidRDefault="00EE021F" w:rsidP="004678B6">
            <w:pPr>
              <w:rPr>
                <w:sz w:val="28"/>
                <w:szCs w:val="28"/>
              </w:rPr>
            </w:pPr>
            <w:r w:rsidRPr="004678B6">
              <w:rPr>
                <w:sz w:val="28"/>
                <w:szCs w:val="28"/>
              </w:rPr>
              <w:t>год</w:t>
            </w:r>
          </w:p>
        </w:tc>
        <w:tc>
          <w:tcPr>
            <w:tcW w:w="567" w:type="dxa"/>
            <w:textDirection w:val="btLr"/>
          </w:tcPr>
          <w:p w:rsidR="00EE021F" w:rsidRPr="004678B6" w:rsidRDefault="00EE021F" w:rsidP="004678B6">
            <w:pPr>
              <w:rPr>
                <w:sz w:val="28"/>
                <w:szCs w:val="28"/>
              </w:rPr>
            </w:pPr>
            <w:r w:rsidRPr="004678B6">
              <w:rPr>
                <w:sz w:val="28"/>
                <w:szCs w:val="28"/>
              </w:rPr>
              <w:t>неделя</w:t>
            </w:r>
          </w:p>
        </w:tc>
        <w:tc>
          <w:tcPr>
            <w:tcW w:w="567" w:type="dxa"/>
            <w:textDirection w:val="btLr"/>
          </w:tcPr>
          <w:p w:rsidR="00EE021F" w:rsidRPr="004678B6" w:rsidRDefault="00EE021F" w:rsidP="004678B6">
            <w:pPr>
              <w:rPr>
                <w:sz w:val="28"/>
                <w:szCs w:val="28"/>
              </w:rPr>
            </w:pPr>
            <w:r w:rsidRPr="004678B6">
              <w:rPr>
                <w:sz w:val="28"/>
                <w:szCs w:val="28"/>
              </w:rPr>
              <w:t>год</w:t>
            </w:r>
          </w:p>
        </w:tc>
        <w:tc>
          <w:tcPr>
            <w:tcW w:w="567" w:type="dxa"/>
            <w:textDirection w:val="btLr"/>
          </w:tcPr>
          <w:p w:rsidR="00EE021F" w:rsidRPr="004678B6" w:rsidRDefault="00EE021F" w:rsidP="004678B6">
            <w:pPr>
              <w:rPr>
                <w:sz w:val="28"/>
                <w:szCs w:val="28"/>
              </w:rPr>
            </w:pPr>
            <w:r w:rsidRPr="004678B6">
              <w:rPr>
                <w:sz w:val="28"/>
                <w:szCs w:val="28"/>
              </w:rPr>
              <w:t>неделя</w:t>
            </w:r>
          </w:p>
        </w:tc>
        <w:tc>
          <w:tcPr>
            <w:tcW w:w="567" w:type="dxa"/>
            <w:textDirection w:val="btLr"/>
          </w:tcPr>
          <w:p w:rsidR="00EE021F" w:rsidRPr="004678B6" w:rsidRDefault="00EE021F" w:rsidP="004678B6">
            <w:pPr>
              <w:rPr>
                <w:sz w:val="28"/>
                <w:szCs w:val="28"/>
              </w:rPr>
            </w:pPr>
            <w:r w:rsidRPr="004678B6">
              <w:rPr>
                <w:sz w:val="28"/>
                <w:szCs w:val="28"/>
              </w:rPr>
              <w:t>год</w:t>
            </w:r>
          </w:p>
        </w:tc>
        <w:tc>
          <w:tcPr>
            <w:tcW w:w="567" w:type="dxa"/>
            <w:textDirection w:val="btLr"/>
          </w:tcPr>
          <w:p w:rsidR="00EE021F" w:rsidRPr="004678B6" w:rsidRDefault="00EE021F" w:rsidP="004678B6">
            <w:pPr>
              <w:rPr>
                <w:sz w:val="28"/>
                <w:szCs w:val="28"/>
              </w:rPr>
            </w:pPr>
            <w:r w:rsidRPr="004678B6">
              <w:rPr>
                <w:sz w:val="28"/>
                <w:szCs w:val="28"/>
              </w:rPr>
              <w:t>неделя</w:t>
            </w:r>
          </w:p>
        </w:tc>
        <w:tc>
          <w:tcPr>
            <w:tcW w:w="567" w:type="dxa"/>
            <w:textDirection w:val="btLr"/>
          </w:tcPr>
          <w:p w:rsidR="00EE021F" w:rsidRPr="004678B6" w:rsidRDefault="00EE021F" w:rsidP="004678B6">
            <w:pPr>
              <w:rPr>
                <w:sz w:val="28"/>
                <w:szCs w:val="28"/>
              </w:rPr>
            </w:pPr>
            <w:r w:rsidRPr="004678B6">
              <w:rPr>
                <w:sz w:val="28"/>
                <w:szCs w:val="28"/>
              </w:rPr>
              <w:t>год</w:t>
            </w:r>
          </w:p>
        </w:tc>
        <w:tc>
          <w:tcPr>
            <w:tcW w:w="567" w:type="dxa"/>
            <w:textDirection w:val="btLr"/>
          </w:tcPr>
          <w:p w:rsidR="00EE021F" w:rsidRPr="004678B6" w:rsidRDefault="00EE021F" w:rsidP="004678B6">
            <w:pPr>
              <w:rPr>
                <w:sz w:val="28"/>
                <w:szCs w:val="28"/>
              </w:rPr>
            </w:pPr>
            <w:r w:rsidRPr="004678B6">
              <w:rPr>
                <w:sz w:val="28"/>
                <w:szCs w:val="28"/>
              </w:rPr>
              <w:t>неделя</w:t>
            </w:r>
          </w:p>
        </w:tc>
        <w:tc>
          <w:tcPr>
            <w:tcW w:w="567" w:type="dxa"/>
            <w:textDirection w:val="btLr"/>
          </w:tcPr>
          <w:p w:rsidR="00EE021F" w:rsidRPr="004678B6" w:rsidRDefault="00EE021F" w:rsidP="004678B6">
            <w:pPr>
              <w:rPr>
                <w:sz w:val="28"/>
                <w:szCs w:val="28"/>
              </w:rPr>
            </w:pPr>
            <w:r w:rsidRPr="004678B6">
              <w:rPr>
                <w:sz w:val="28"/>
                <w:szCs w:val="28"/>
              </w:rPr>
              <w:t>год</w:t>
            </w:r>
          </w:p>
        </w:tc>
        <w:tc>
          <w:tcPr>
            <w:tcW w:w="567" w:type="dxa"/>
            <w:vMerge/>
            <w:vAlign w:val="center"/>
          </w:tcPr>
          <w:p w:rsidR="00EE021F" w:rsidRPr="004678B6" w:rsidRDefault="00EE021F" w:rsidP="004678B6">
            <w:pPr>
              <w:rPr>
                <w:sz w:val="28"/>
                <w:szCs w:val="28"/>
              </w:rPr>
            </w:pPr>
          </w:p>
        </w:tc>
      </w:tr>
      <w:tr w:rsidR="00EE021F" w:rsidRPr="004678B6" w:rsidTr="00901278">
        <w:trPr>
          <w:cantSplit/>
          <w:trHeight w:val="458"/>
        </w:trPr>
        <w:tc>
          <w:tcPr>
            <w:tcW w:w="2553" w:type="dxa"/>
          </w:tcPr>
          <w:p w:rsidR="00EE021F" w:rsidRPr="004678B6" w:rsidRDefault="00EE021F" w:rsidP="004678B6">
            <w:pPr>
              <w:rPr>
                <w:sz w:val="28"/>
                <w:szCs w:val="28"/>
              </w:rPr>
            </w:pPr>
            <w:r w:rsidRPr="004678B6">
              <w:rPr>
                <w:sz w:val="28"/>
                <w:szCs w:val="28"/>
              </w:rPr>
              <w:t>Информационно-просветительские занятия патриотической, нравственной и экологической направленности «Разговоры о важном»</w:t>
            </w:r>
          </w:p>
        </w:tc>
        <w:tc>
          <w:tcPr>
            <w:tcW w:w="1559" w:type="dxa"/>
          </w:tcPr>
          <w:p w:rsidR="00EE021F" w:rsidRPr="004678B6" w:rsidRDefault="00EE021F" w:rsidP="004678B6">
            <w:pPr>
              <w:rPr>
                <w:sz w:val="28"/>
                <w:szCs w:val="28"/>
              </w:rPr>
            </w:pPr>
            <w:r w:rsidRPr="004678B6">
              <w:rPr>
                <w:sz w:val="28"/>
                <w:szCs w:val="28"/>
              </w:rPr>
              <w:t>Программа внеурочной деятельности «Разговоры о важном»</w:t>
            </w:r>
          </w:p>
        </w:tc>
        <w:tc>
          <w:tcPr>
            <w:tcW w:w="567" w:type="dxa"/>
          </w:tcPr>
          <w:p w:rsidR="00EE021F" w:rsidRPr="004678B6" w:rsidRDefault="00EE021F" w:rsidP="004678B6">
            <w:pPr>
              <w:rPr>
                <w:sz w:val="28"/>
                <w:szCs w:val="28"/>
              </w:rPr>
            </w:pPr>
            <w:r w:rsidRPr="004678B6">
              <w:rPr>
                <w:sz w:val="28"/>
                <w:szCs w:val="28"/>
              </w:rPr>
              <w:t>1</w:t>
            </w:r>
          </w:p>
        </w:tc>
        <w:tc>
          <w:tcPr>
            <w:tcW w:w="567" w:type="dxa"/>
          </w:tcPr>
          <w:p w:rsidR="00EE021F" w:rsidRPr="004678B6" w:rsidRDefault="00EE021F" w:rsidP="004678B6">
            <w:pPr>
              <w:rPr>
                <w:sz w:val="28"/>
                <w:szCs w:val="28"/>
              </w:rPr>
            </w:pPr>
            <w:r w:rsidRPr="004678B6">
              <w:rPr>
                <w:sz w:val="28"/>
                <w:szCs w:val="28"/>
              </w:rPr>
              <w:t>34</w:t>
            </w:r>
          </w:p>
        </w:tc>
        <w:tc>
          <w:tcPr>
            <w:tcW w:w="567" w:type="dxa"/>
          </w:tcPr>
          <w:p w:rsidR="00EE021F" w:rsidRPr="004678B6" w:rsidRDefault="00EE021F" w:rsidP="004678B6">
            <w:pPr>
              <w:rPr>
                <w:sz w:val="28"/>
                <w:szCs w:val="28"/>
              </w:rPr>
            </w:pPr>
            <w:r w:rsidRPr="004678B6">
              <w:rPr>
                <w:sz w:val="28"/>
                <w:szCs w:val="28"/>
              </w:rPr>
              <w:t xml:space="preserve">1 </w:t>
            </w:r>
          </w:p>
          <w:p w:rsidR="00EE021F" w:rsidRPr="004678B6" w:rsidRDefault="00EE021F" w:rsidP="004678B6">
            <w:pPr>
              <w:rPr>
                <w:sz w:val="28"/>
                <w:szCs w:val="28"/>
              </w:rPr>
            </w:pPr>
          </w:p>
        </w:tc>
        <w:tc>
          <w:tcPr>
            <w:tcW w:w="567" w:type="dxa"/>
          </w:tcPr>
          <w:p w:rsidR="00EE021F" w:rsidRPr="004678B6" w:rsidRDefault="00EE021F" w:rsidP="004678B6">
            <w:pPr>
              <w:rPr>
                <w:sz w:val="28"/>
                <w:szCs w:val="28"/>
              </w:rPr>
            </w:pPr>
            <w:r w:rsidRPr="004678B6">
              <w:rPr>
                <w:sz w:val="28"/>
                <w:szCs w:val="28"/>
              </w:rPr>
              <w:t>34</w:t>
            </w:r>
          </w:p>
        </w:tc>
        <w:tc>
          <w:tcPr>
            <w:tcW w:w="567" w:type="dxa"/>
          </w:tcPr>
          <w:p w:rsidR="00EE021F" w:rsidRPr="004678B6" w:rsidRDefault="00EE021F" w:rsidP="004678B6">
            <w:pPr>
              <w:rPr>
                <w:sz w:val="28"/>
                <w:szCs w:val="28"/>
              </w:rPr>
            </w:pPr>
            <w:r w:rsidRPr="004678B6">
              <w:rPr>
                <w:sz w:val="28"/>
                <w:szCs w:val="28"/>
              </w:rPr>
              <w:t>1</w:t>
            </w:r>
          </w:p>
        </w:tc>
        <w:tc>
          <w:tcPr>
            <w:tcW w:w="567" w:type="dxa"/>
          </w:tcPr>
          <w:p w:rsidR="00EE021F" w:rsidRPr="004678B6" w:rsidRDefault="00EE021F" w:rsidP="004678B6">
            <w:pPr>
              <w:rPr>
                <w:sz w:val="28"/>
                <w:szCs w:val="28"/>
              </w:rPr>
            </w:pPr>
            <w:r w:rsidRPr="004678B6">
              <w:rPr>
                <w:sz w:val="28"/>
                <w:szCs w:val="28"/>
              </w:rPr>
              <w:t>34</w:t>
            </w:r>
          </w:p>
        </w:tc>
        <w:tc>
          <w:tcPr>
            <w:tcW w:w="567" w:type="dxa"/>
          </w:tcPr>
          <w:p w:rsidR="00EE021F" w:rsidRPr="004678B6" w:rsidRDefault="00EE021F" w:rsidP="004678B6">
            <w:pPr>
              <w:rPr>
                <w:sz w:val="28"/>
                <w:szCs w:val="28"/>
              </w:rPr>
            </w:pPr>
            <w:r w:rsidRPr="004678B6">
              <w:rPr>
                <w:sz w:val="28"/>
                <w:szCs w:val="28"/>
              </w:rPr>
              <w:t>1</w:t>
            </w:r>
          </w:p>
        </w:tc>
        <w:tc>
          <w:tcPr>
            <w:tcW w:w="567" w:type="dxa"/>
          </w:tcPr>
          <w:p w:rsidR="00EE021F" w:rsidRPr="004678B6" w:rsidRDefault="00EE021F" w:rsidP="004678B6">
            <w:pPr>
              <w:rPr>
                <w:sz w:val="28"/>
                <w:szCs w:val="28"/>
              </w:rPr>
            </w:pPr>
            <w:r w:rsidRPr="004678B6">
              <w:rPr>
                <w:sz w:val="28"/>
                <w:szCs w:val="28"/>
              </w:rPr>
              <w:t>34</w:t>
            </w:r>
          </w:p>
        </w:tc>
        <w:tc>
          <w:tcPr>
            <w:tcW w:w="567" w:type="dxa"/>
          </w:tcPr>
          <w:p w:rsidR="00EE021F" w:rsidRPr="004678B6" w:rsidRDefault="00EE021F" w:rsidP="004678B6">
            <w:pPr>
              <w:rPr>
                <w:sz w:val="28"/>
                <w:szCs w:val="28"/>
              </w:rPr>
            </w:pPr>
            <w:r w:rsidRPr="004678B6">
              <w:rPr>
                <w:sz w:val="28"/>
                <w:szCs w:val="28"/>
              </w:rPr>
              <w:t>1</w:t>
            </w:r>
          </w:p>
        </w:tc>
        <w:tc>
          <w:tcPr>
            <w:tcW w:w="567" w:type="dxa"/>
          </w:tcPr>
          <w:p w:rsidR="00EE021F" w:rsidRPr="004678B6" w:rsidRDefault="00EE021F" w:rsidP="004678B6">
            <w:pPr>
              <w:rPr>
                <w:sz w:val="28"/>
                <w:szCs w:val="28"/>
              </w:rPr>
            </w:pPr>
            <w:r w:rsidRPr="004678B6">
              <w:rPr>
                <w:sz w:val="28"/>
                <w:szCs w:val="28"/>
              </w:rPr>
              <w:t>33</w:t>
            </w:r>
          </w:p>
        </w:tc>
        <w:tc>
          <w:tcPr>
            <w:tcW w:w="567" w:type="dxa"/>
          </w:tcPr>
          <w:p w:rsidR="00EE021F" w:rsidRPr="004678B6" w:rsidRDefault="00EE021F" w:rsidP="004678B6">
            <w:pPr>
              <w:rPr>
                <w:sz w:val="28"/>
                <w:szCs w:val="28"/>
              </w:rPr>
            </w:pPr>
            <w:r w:rsidRPr="004678B6">
              <w:rPr>
                <w:sz w:val="28"/>
                <w:szCs w:val="28"/>
              </w:rPr>
              <w:t>169</w:t>
            </w:r>
          </w:p>
        </w:tc>
      </w:tr>
      <w:tr w:rsidR="00EE021F" w:rsidRPr="004678B6" w:rsidTr="00901278">
        <w:trPr>
          <w:cantSplit/>
          <w:trHeight w:val="1265"/>
        </w:trPr>
        <w:tc>
          <w:tcPr>
            <w:tcW w:w="2553" w:type="dxa"/>
          </w:tcPr>
          <w:p w:rsidR="00EE021F" w:rsidRPr="004678B6" w:rsidRDefault="00EE021F" w:rsidP="004678B6">
            <w:pPr>
              <w:rPr>
                <w:sz w:val="28"/>
                <w:szCs w:val="28"/>
              </w:rPr>
            </w:pPr>
            <w:r w:rsidRPr="004678B6">
              <w:rPr>
                <w:sz w:val="28"/>
                <w:szCs w:val="28"/>
              </w:rPr>
              <w:t>Занятия по формированию функциональной грамотности обучающихся</w:t>
            </w:r>
          </w:p>
        </w:tc>
        <w:tc>
          <w:tcPr>
            <w:tcW w:w="1559" w:type="dxa"/>
          </w:tcPr>
          <w:p w:rsidR="00EE021F" w:rsidRPr="004678B6" w:rsidRDefault="00EE021F" w:rsidP="004678B6">
            <w:pPr>
              <w:rPr>
                <w:sz w:val="28"/>
                <w:szCs w:val="28"/>
              </w:rPr>
            </w:pPr>
            <w:r w:rsidRPr="004678B6">
              <w:rPr>
                <w:sz w:val="28"/>
                <w:szCs w:val="28"/>
              </w:rPr>
              <w:t>Программа внеурочной деятельности «Функциональная грамотность: учимся для жизни»</w:t>
            </w:r>
          </w:p>
        </w:tc>
        <w:tc>
          <w:tcPr>
            <w:tcW w:w="567" w:type="dxa"/>
          </w:tcPr>
          <w:p w:rsidR="00EE021F" w:rsidRPr="004678B6" w:rsidRDefault="00EE021F" w:rsidP="004678B6">
            <w:pPr>
              <w:rPr>
                <w:sz w:val="28"/>
                <w:szCs w:val="28"/>
              </w:rPr>
            </w:pPr>
            <w:r w:rsidRPr="004678B6">
              <w:rPr>
                <w:sz w:val="28"/>
                <w:szCs w:val="28"/>
              </w:rPr>
              <w:t>1</w:t>
            </w:r>
          </w:p>
        </w:tc>
        <w:tc>
          <w:tcPr>
            <w:tcW w:w="567" w:type="dxa"/>
          </w:tcPr>
          <w:p w:rsidR="00EE021F" w:rsidRPr="004678B6" w:rsidRDefault="00EE021F" w:rsidP="004678B6">
            <w:pPr>
              <w:rPr>
                <w:sz w:val="28"/>
                <w:szCs w:val="28"/>
              </w:rPr>
            </w:pPr>
            <w:r w:rsidRPr="004678B6">
              <w:rPr>
                <w:sz w:val="28"/>
                <w:szCs w:val="28"/>
              </w:rPr>
              <w:t>34</w:t>
            </w:r>
          </w:p>
        </w:tc>
        <w:tc>
          <w:tcPr>
            <w:tcW w:w="567" w:type="dxa"/>
          </w:tcPr>
          <w:p w:rsidR="00EE021F" w:rsidRPr="004678B6" w:rsidRDefault="00EE021F" w:rsidP="004678B6">
            <w:pPr>
              <w:rPr>
                <w:sz w:val="28"/>
                <w:szCs w:val="28"/>
              </w:rPr>
            </w:pPr>
            <w:r w:rsidRPr="004678B6">
              <w:rPr>
                <w:sz w:val="28"/>
                <w:szCs w:val="28"/>
              </w:rPr>
              <w:t>1</w:t>
            </w:r>
          </w:p>
        </w:tc>
        <w:tc>
          <w:tcPr>
            <w:tcW w:w="567" w:type="dxa"/>
          </w:tcPr>
          <w:p w:rsidR="00EE021F" w:rsidRPr="004678B6" w:rsidRDefault="00EE021F" w:rsidP="004678B6">
            <w:pPr>
              <w:rPr>
                <w:sz w:val="28"/>
                <w:szCs w:val="28"/>
              </w:rPr>
            </w:pPr>
            <w:r w:rsidRPr="004678B6">
              <w:rPr>
                <w:sz w:val="28"/>
                <w:szCs w:val="28"/>
              </w:rPr>
              <w:t>34</w:t>
            </w:r>
          </w:p>
        </w:tc>
        <w:tc>
          <w:tcPr>
            <w:tcW w:w="567" w:type="dxa"/>
          </w:tcPr>
          <w:p w:rsidR="00EE021F" w:rsidRPr="004678B6" w:rsidRDefault="00EE021F" w:rsidP="004678B6">
            <w:pPr>
              <w:rPr>
                <w:sz w:val="28"/>
                <w:szCs w:val="28"/>
              </w:rPr>
            </w:pPr>
            <w:r w:rsidRPr="004678B6">
              <w:rPr>
                <w:sz w:val="28"/>
                <w:szCs w:val="28"/>
              </w:rPr>
              <w:t>1</w:t>
            </w:r>
          </w:p>
        </w:tc>
        <w:tc>
          <w:tcPr>
            <w:tcW w:w="567" w:type="dxa"/>
          </w:tcPr>
          <w:p w:rsidR="00EE021F" w:rsidRPr="004678B6" w:rsidRDefault="00EE021F" w:rsidP="004678B6">
            <w:pPr>
              <w:rPr>
                <w:sz w:val="28"/>
                <w:szCs w:val="28"/>
              </w:rPr>
            </w:pPr>
            <w:r w:rsidRPr="004678B6">
              <w:rPr>
                <w:sz w:val="28"/>
                <w:szCs w:val="28"/>
              </w:rPr>
              <w:t>34</w:t>
            </w:r>
          </w:p>
        </w:tc>
        <w:tc>
          <w:tcPr>
            <w:tcW w:w="567" w:type="dxa"/>
          </w:tcPr>
          <w:p w:rsidR="00EE021F" w:rsidRPr="004678B6" w:rsidRDefault="00EE021F" w:rsidP="004678B6">
            <w:pPr>
              <w:rPr>
                <w:sz w:val="28"/>
                <w:szCs w:val="28"/>
              </w:rPr>
            </w:pPr>
            <w:r w:rsidRPr="004678B6">
              <w:rPr>
                <w:sz w:val="28"/>
                <w:szCs w:val="28"/>
              </w:rPr>
              <w:t>1</w:t>
            </w:r>
          </w:p>
        </w:tc>
        <w:tc>
          <w:tcPr>
            <w:tcW w:w="567" w:type="dxa"/>
          </w:tcPr>
          <w:p w:rsidR="00EE021F" w:rsidRPr="004678B6" w:rsidRDefault="00EE021F" w:rsidP="004678B6">
            <w:pPr>
              <w:rPr>
                <w:sz w:val="28"/>
                <w:szCs w:val="28"/>
              </w:rPr>
            </w:pPr>
            <w:r w:rsidRPr="004678B6">
              <w:rPr>
                <w:sz w:val="28"/>
                <w:szCs w:val="28"/>
              </w:rPr>
              <w:t>34</w:t>
            </w:r>
          </w:p>
        </w:tc>
        <w:tc>
          <w:tcPr>
            <w:tcW w:w="567" w:type="dxa"/>
          </w:tcPr>
          <w:p w:rsidR="00EE021F" w:rsidRPr="004678B6" w:rsidRDefault="00EE021F" w:rsidP="004678B6">
            <w:pPr>
              <w:rPr>
                <w:sz w:val="28"/>
                <w:szCs w:val="28"/>
              </w:rPr>
            </w:pPr>
            <w:r w:rsidRPr="004678B6">
              <w:rPr>
                <w:sz w:val="28"/>
                <w:szCs w:val="28"/>
              </w:rPr>
              <w:t>1</w:t>
            </w:r>
          </w:p>
        </w:tc>
        <w:tc>
          <w:tcPr>
            <w:tcW w:w="567" w:type="dxa"/>
          </w:tcPr>
          <w:p w:rsidR="00EE021F" w:rsidRPr="004678B6" w:rsidRDefault="00EE021F" w:rsidP="004678B6">
            <w:pPr>
              <w:rPr>
                <w:sz w:val="28"/>
                <w:szCs w:val="28"/>
              </w:rPr>
            </w:pPr>
            <w:r w:rsidRPr="004678B6">
              <w:rPr>
                <w:sz w:val="28"/>
                <w:szCs w:val="28"/>
              </w:rPr>
              <w:t>33</w:t>
            </w:r>
          </w:p>
        </w:tc>
        <w:tc>
          <w:tcPr>
            <w:tcW w:w="567" w:type="dxa"/>
          </w:tcPr>
          <w:p w:rsidR="00EE021F" w:rsidRPr="004678B6" w:rsidRDefault="00EE021F" w:rsidP="004678B6">
            <w:pPr>
              <w:rPr>
                <w:sz w:val="28"/>
                <w:szCs w:val="28"/>
              </w:rPr>
            </w:pPr>
            <w:r w:rsidRPr="004678B6">
              <w:rPr>
                <w:sz w:val="28"/>
                <w:szCs w:val="28"/>
              </w:rPr>
              <w:t>169</w:t>
            </w:r>
          </w:p>
        </w:tc>
      </w:tr>
      <w:tr w:rsidR="00EE021F" w:rsidRPr="004678B6" w:rsidTr="00901278">
        <w:trPr>
          <w:cantSplit/>
          <w:trHeight w:val="1584"/>
        </w:trPr>
        <w:tc>
          <w:tcPr>
            <w:tcW w:w="2553" w:type="dxa"/>
            <w:vMerge w:val="restart"/>
          </w:tcPr>
          <w:p w:rsidR="00EE021F" w:rsidRPr="004678B6" w:rsidRDefault="00EE021F" w:rsidP="004678B6">
            <w:pPr>
              <w:rPr>
                <w:sz w:val="28"/>
                <w:szCs w:val="28"/>
              </w:rPr>
            </w:pPr>
            <w:r w:rsidRPr="004678B6">
              <w:rPr>
                <w:sz w:val="28"/>
                <w:szCs w:val="28"/>
              </w:rPr>
              <w:t>Занятия, направленные на удовлетворение профориентационных интересов и потребностей обучающихся</w:t>
            </w:r>
          </w:p>
        </w:tc>
        <w:tc>
          <w:tcPr>
            <w:tcW w:w="1559" w:type="dxa"/>
          </w:tcPr>
          <w:p w:rsidR="00EE021F" w:rsidRPr="004678B6" w:rsidRDefault="00EE021F" w:rsidP="004678B6">
            <w:pPr>
              <w:rPr>
                <w:sz w:val="28"/>
                <w:szCs w:val="28"/>
              </w:rPr>
            </w:pPr>
            <w:r w:rsidRPr="004678B6">
              <w:rPr>
                <w:sz w:val="28"/>
                <w:szCs w:val="28"/>
              </w:rPr>
              <w:t>Программа внеурочной деятельности Мир профессий»</w:t>
            </w:r>
          </w:p>
        </w:tc>
        <w:tc>
          <w:tcPr>
            <w:tcW w:w="567" w:type="dxa"/>
          </w:tcPr>
          <w:p w:rsidR="00EE021F" w:rsidRPr="004678B6" w:rsidRDefault="00EE021F" w:rsidP="004678B6">
            <w:pPr>
              <w:rPr>
                <w:sz w:val="28"/>
                <w:szCs w:val="28"/>
              </w:rPr>
            </w:pPr>
            <w:r>
              <w:rPr>
                <w:sz w:val="28"/>
                <w:szCs w:val="28"/>
              </w:rPr>
              <w:t>1</w:t>
            </w:r>
          </w:p>
        </w:tc>
        <w:tc>
          <w:tcPr>
            <w:tcW w:w="567" w:type="dxa"/>
          </w:tcPr>
          <w:p w:rsidR="00EE021F" w:rsidRPr="004678B6" w:rsidRDefault="00EE021F" w:rsidP="004678B6">
            <w:pPr>
              <w:rPr>
                <w:sz w:val="28"/>
                <w:szCs w:val="28"/>
              </w:rPr>
            </w:pPr>
            <w:r>
              <w:rPr>
                <w:sz w:val="28"/>
                <w:szCs w:val="28"/>
              </w:rPr>
              <w:t>34</w:t>
            </w:r>
          </w:p>
        </w:tc>
        <w:tc>
          <w:tcPr>
            <w:tcW w:w="567" w:type="dxa"/>
          </w:tcPr>
          <w:p w:rsidR="00EE021F" w:rsidRPr="004678B6" w:rsidRDefault="00EE021F" w:rsidP="004678B6">
            <w:pPr>
              <w:rPr>
                <w:sz w:val="28"/>
                <w:szCs w:val="28"/>
              </w:rPr>
            </w:pPr>
            <w:r w:rsidRPr="004678B6">
              <w:rPr>
                <w:sz w:val="28"/>
                <w:szCs w:val="28"/>
              </w:rPr>
              <w:t>1</w:t>
            </w:r>
          </w:p>
        </w:tc>
        <w:tc>
          <w:tcPr>
            <w:tcW w:w="567" w:type="dxa"/>
          </w:tcPr>
          <w:p w:rsidR="00EE021F" w:rsidRPr="004678B6" w:rsidRDefault="00EE021F" w:rsidP="004678B6">
            <w:pPr>
              <w:rPr>
                <w:sz w:val="28"/>
                <w:szCs w:val="28"/>
              </w:rPr>
            </w:pPr>
            <w:r w:rsidRPr="004678B6">
              <w:rPr>
                <w:sz w:val="28"/>
                <w:szCs w:val="28"/>
              </w:rPr>
              <w:t>34</w:t>
            </w:r>
          </w:p>
        </w:tc>
        <w:tc>
          <w:tcPr>
            <w:tcW w:w="567" w:type="dxa"/>
          </w:tcPr>
          <w:p w:rsidR="00EE021F" w:rsidRPr="004678B6" w:rsidRDefault="00EE021F" w:rsidP="004678B6">
            <w:pPr>
              <w:rPr>
                <w:sz w:val="28"/>
                <w:szCs w:val="28"/>
              </w:rPr>
            </w:pPr>
            <w:r w:rsidRPr="004678B6">
              <w:rPr>
                <w:sz w:val="28"/>
                <w:szCs w:val="28"/>
              </w:rPr>
              <w:t>1</w:t>
            </w:r>
          </w:p>
        </w:tc>
        <w:tc>
          <w:tcPr>
            <w:tcW w:w="567" w:type="dxa"/>
          </w:tcPr>
          <w:p w:rsidR="00EE021F" w:rsidRPr="004678B6" w:rsidRDefault="00EE021F" w:rsidP="004678B6">
            <w:pPr>
              <w:rPr>
                <w:sz w:val="28"/>
                <w:szCs w:val="28"/>
              </w:rPr>
            </w:pPr>
            <w:r w:rsidRPr="004678B6">
              <w:rPr>
                <w:sz w:val="28"/>
                <w:szCs w:val="28"/>
              </w:rPr>
              <w:t>34</w:t>
            </w:r>
          </w:p>
        </w:tc>
        <w:tc>
          <w:tcPr>
            <w:tcW w:w="567" w:type="dxa"/>
          </w:tcPr>
          <w:p w:rsidR="00EE021F" w:rsidRPr="004678B6" w:rsidRDefault="00EE021F" w:rsidP="004678B6">
            <w:pPr>
              <w:rPr>
                <w:sz w:val="28"/>
                <w:szCs w:val="28"/>
              </w:rPr>
            </w:pPr>
            <w:r w:rsidRPr="004678B6">
              <w:rPr>
                <w:sz w:val="28"/>
                <w:szCs w:val="28"/>
              </w:rPr>
              <w:t>1</w:t>
            </w:r>
          </w:p>
        </w:tc>
        <w:tc>
          <w:tcPr>
            <w:tcW w:w="567" w:type="dxa"/>
          </w:tcPr>
          <w:p w:rsidR="00EE021F" w:rsidRPr="004678B6" w:rsidRDefault="00EE021F" w:rsidP="004678B6">
            <w:pPr>
              <w:rPr>
                <w:sz w:val="28"/>
                <w:szCs w:val="28"/>
              </w:rPr>
            </w:pPr>
            <w:r w:rsidRPr="004678B6">
              <w:rPr>
                <w:sz w:val="28"/>
                <w:szCs w:val="28"/>
              </w:rPr>
              <w:t>34</w:t>
            </w:r>
          </w:p>
        </w:tc>
        <w:tc>
          <w:tcPr>
            <w:tcW w:w="567" w:type="dxa"/>
          </w:tcPr>
          <w:p w:rsidR="00EE021F" w:rsidRPr="004678B6" w:rsidRDefault="00EE021F" w:rsidP="004678B6">
            <w:pPr>
              <w:rPr>
                <w:sz w:val="28"/>
                <w:szCs w:val="28"/>
              </w:rPr>
            </w:pPr>
            <w:r w:rsidRPr="004678B6">
              <w:rPr>
                <w:sz w:val="28"/>
                <w:szCs w:val="28"/>
              </w:rPr>
              <w:t>1</w:t>
            </w:r>
          </w:p>
        </w:tc>
        <w:tc>
          <w:tcPr>
            <w:tcW w:w="567" w:type="dxa"/>
          </w:tcPr>
          <w:p w:rsidR="00EE021F" w:rsidRPr="004678B6" w:rsidRDefault="00EE021F" w:rsidP="004678B6">
            <w:pPr>
              <w:rPr>
                <w:sz w:val="28"/>
                <w:szCs w:val="28"/>
              </w:rPr>
            </w:pPr>
            <w:r w:rsidRPr="004678B6">
              <w:rPr>
                <w:sz w:val="28"/>
                <w:szCs w:val="28"/>
              </w:rPr>
              <w:t>33</w:t>
            </w:r>
          </w:p>
        </w:tc>
        <w:tc>
          <w:tcPr>
            <w:tcW w:w="567" w:type="dxa"/>
          </w:tcPr>
          <w:p w:rsidR="00EE021F" w:rsidRPr="004678B6" w:rsidRDefault="00EE021F" w:rsidP="004678B6">
            <w:pPr>
              <w:rPr>
                <w:sz w:val="28"/>
                <w:szCs w:val="28"/>
              </w:rPr>
            </w:pPr>
            <w:r w:rsidRPr="004678B6">
              <w:rPr>
                <w:sz w:val="28"/>
                <w:szCs w:val="28"/>
              </w:rPr>
              <w:t>169</w:t>
            </w:r>
          </w:p>
        </w:tc>
      </w:tr>
      <w:tr w:rsidR="00EE021F" w:rsidRPr="004678B6" w:rsidTr="00901278">
        <w:trPr>
          <w:cantSplit/>
          <w:trHeight w:val="828"/>
        </w:trPr>
        <w:tc>
          <w:tcPr>
            <w:tcW w:w="2553" w:type="dxa"/>
            <w:vMerge/>
          </w:tcPr>
          <w:p w:rsidR="00EE021F" w:rsidRPr="004678B6" w:rsidRDefault="00EE021F" w:rsidP="004678B6">
            <w:pPr>
              <w:rPr>
                <w:sz w:val="28"/>
                <w:szCs w:val="28"/>
              </w:rPr>
            </w:pPr>
          </w:p>
        </w:tc>
        <w:tc>
          <w:tcPr>
            <w:tcW w:w="7796" w:type="dxa"/>
            <w:gridSpan w:val="12"/>
          </w:tcPr>
          <w:p w:rsidR="00EE021F" w:rsidRPr="004678B6" w:rsidRDefault="00EE021F" w:rsidP="004678B6">
            <w:pPr>
              <w:rPr>
                <w:sz w:val="28"/>
                <w:szCs w:val="28"/>
              </w:rPr>
            </w:pPr>
          </w:p>
        </w:tc>
      </w:tr>
      <w:tr w:rsidR="00EE021F" w:rsidRPr="004678B6" w:rsidTr="003D55CB">
        <w:trPr>
          <w:cantSplit/>
          <w:trHeight w:val="5560"/>
        </w:trPr>
        <w:tc>
          <w:tcPr>
            <w:tcW w:w="2553" w:type="dxa"/>
            <w:vMerge w:val="restart"/>
          </w:tcPr>
          <w:p w:rsidR="00EE021F" w:rsidRPr="004678B6" w:rsidRDefault="00EE021F" w:rsidP="004678B6">
            <w:pPr>
              <w:rPr>
                <w:sz w:val="28"/>
                <w:szCs w:val="28"/>
              </w:rPr>
            </w:pPr>
            <w:r w:rsidRPr="004678B6">
              <w:rPr>
                <w:sz w:val="28"/>
                <w:szCs w:val="28"/>
              </w:rPr>
              <w:t>Удовлетворение интеллектуальных и социокультурных потребностей</w:t>
            </w:r>
          </w:p>
        </w:tc>
        <w:tc>
          <w:tcPr>
            <w:tcW w:w="1559" w:type="dxa"/>
          </w:tcPr>
          <w:p w:rsidR="00EE021F" w:rsidRDefault="00EE021F" w:rsidP="00F54BBA">
            <w:pPr>
              <w:rPr>
                <w:sz w:val="28"/>
                <w:szCs w:val="28"/>
              </w:rPr>
            </w:pPr>
            <w:r w:rsidRPr="004678B6">
              <w:rPr>
                <w:sz w:val="28"/>
                <w:szCs w:val="28"/>
              </w:rPr>
              <w:t xml:space="preserve">Программа внеурочной деятельности </w:t>
            </w:r>
          </w:p>
          <w:p w:rsidR="00EE021F" w:rsidRDefault="00EE021F" w:rsidP="00F54BBA">
            <w:pPr>
              <w:rPr>
                <w:sz w:val="28"/>
                <w:szCs w:val="28"/>
              </w:rPr>
            </w:pPr>
            <w:r>
              <w:rPr>
                <w:sz w:val="28"/>
                <w:szCs w:val="28"/>
              </w:rPr>
              <w:t>«Финансовая грамотность»</w:t>
            </w:r>
          </w:p>
          <w:p w:rsidR="00EE021F" w:rsidRPr="004678B6" w:rsidRDefault="00EE021F" w:rsidP="00F54BBA">
            <w:pPr>
              <w:rPr>
                <w:sz w:val="28"/>
                <w:szCs w:val="28"/>
              </w:rPr>
            </w:pPr>
          </w:p>
        </w:tc>
        <w:tc>
          <w:tcPr>
            <w:tcW w:w="567" w:type="dxa"/>
          </w:tcPr>
          <w:p w:rsidR="00EE021F" w:rsidRPr="004678B6" w:rsidRDefault="00EE021F" w:rsidP="004678B6">
            <w:pPr>
              <w:rPr>
                <w:sz w:val="28"/>
                <w:szCs w:val="28"/>
              </w:rPr>
            </w:pPr>
            <w:r w:rsidRPr="004678B6">
              <w:rPr>
                <w:sz w:val="28"/>
                <w:szCs w:val="28"/>
              </w:rPr>
              <w:t>1</w:t>
            </w:r>
          </w:p>
        </w:tc>
        <w:tc>
          <w:tcPr>
            <w:tcW w:w="567" w:type="dxa"/>
          </w:tcPr>
          <w:p w:rsidR="00EE021F" w:rsidRPr="004678B6" w:rsidRDefault="00EE021F" w:rsidP="004678B6">
            <w:pPr>
              <w:rPr>
                <w:sz w:val="28"/>
                <w:szCs w:val="28"/>
              </w:rPr>
            </w:pPr>
            <w:r w:rsidRPr="004678B6">
              <w:rPr>
                <w:sz w:val="28"/>
                <w:szCs w:val="28"/>
              </w:rPr>
              <w:t>34</w:t>
            </w:r>
          </w:p>
        </w:tc>
        <w:tc>
          <w:tcPr>
            <w:tcW w:w="567" w:type="dxa"/>
          </w:tcPr>
          <w:p w:rsidR="00EE021F" w:rsidRPr="004678B6" w:rsidRDefault="00EE021F" w:rsidP="004678B6">
            <w:pPr>
              <w:rPr>
                <w:sz w:val="28"/>
                <w:szCs w:val="28"/>
              </w:rPr>
            </w:pPr>
            <w:r w:rsidRPr="004678B6">
              <w:rPr>
                <w:sz w:val="28"/>
                <w:szCs w:val="28"/>
              </w:rPr>
              <w:t>1</w:t>
            </w:r>
          </w:p>
        </w:tc>
        <w:tc>
          <w:tcPr>
            <w:tcW w:w="567" w:type="dxa"/>
          </w:tcPr>
          <w:p w:rsidR="00EE021F" w:rsidRPr="004678B6" w:rsidRDefault="00EE021F" w:rsidP="004678B6">
            <w:pPr>
              <w:rPr>
                <w:sz w:val="28"/>
                <w:szCs w:val="28"/>
              </w:rPr>
            </w:pPr>
            <w:r w:rsidRPr="004678B6">
              <w:rPr>
                <w:sz w:val="28"/>
                <w:szCs w:val="28"/>
              </w:rPr>
              <w:t>34</w:t>
            </w:r>
          </w:p>
        </w:tc>
        <w:tc>
          <w:tcPr>
            <w:tcW w:w="567" w:type="dxa"/>
          </w:tcPr>
          <w:p w:rsidR="00EE021F" w:rsidRPr="004678B6" w:rsidRDefault="00EE021F" w:rsidP="004678B6">
            <w:pPr>
              <w:rPr>
                <w:sz w:val="28"/>
                <w:szCs w:val="28"/>
              </w:rPr>
            </w:pPr>
            <w:r w:rsidRPr="004678B6">
              <w:rPr>
                <w:sz w:val="28"/>
                <w:szCs w:val="28"/>
              </w:rPr>
              <w:t>1</w:t>
            </w:r>
          </w:p>
        </w:tc>
        <w:tc>
          <w:tcPr>
            <w:tcW w:w="567" w:type="dxa"/>
          </w:tcPr>
          <w:p w:rsidR="00EE021F" w:rsidRPr="004678B6" w:rsidRDefault="00EE021F" w:rsidP="004678B6">
            <w:pPr>
              <w:rPr>
                <w:sz w:val="28"/>
                <w:szCs w:val="28"/>
              </w:rPr>
            </w:pPr>
            <w:r w:rsidRPr="004678B6">
              <w:rPr>
                <w:sz w:val="28"/>
                <w:szCs w:val="28"/>
              </w:rPr>
              <w:t>34</w:t>
            </w:r>
          </w:p>
        </w:tc>
        <w:tc>
          <w:tcPr>
            <w:tcW w:w="567" w:type="dxa"/>
          </w:tcPr>
          <w:p w:rsidR="00EE021F" w:rsidRPr="004678B6" w:rsidRDefault="00EE021F" w:rsidP="004678B6">
            <w:pPr>
              <w:rPr>
                <w:sz w:val="28"/>
                <w:szCs w:val="28"/>
              </w:rPr>
            </w:pPr>
            <w:r w:rsidRPr="004678B6">
              <w:rPr>
                <w:sz w:val="28"/>
                <w:szCs w:val="28"/>
              </w:rPr>
              <w:t>1</w:t>
            </w:r>
          </w:p>
        </w:tc>
        <w:tc>
          <w:tcPr>
            <w:tcW w:w="567" w:type="dxa"/>
          </w:tcPr>
          <w:p w:rsidR="00EE021F" w:rsidRPr="004678B6" w:rsidRDefault="00EE021F" w:rsidP="004678B6">
            <w:pPr>
              <w:rPr>
                <w:sz w:val="28"/>
                <w:szCs w:val="28"/>
              </w:rPr>
            </w:pPr>
            <w:r w:rsidRPr="004678B6">
              <w:rPr>
                <w:sz w:val="28"/>
                <w:szCs w:val="28"/>
              </w:rPr>
              <w:t>34</w:t>
            </w:r>
          </w:p>
        </w:tc>
        <w:tc>
          <w:tcPr>
            <w:tcW w:w="567" w:type="dxa"/>
          </w:tcPr>
          <w:p w:rsidR="00EE021F" w:rsidRPr="004678B6" w:rsidRDefault="00EE021F" w:rsidP="004678B6">
            <w:pPr>
              <w:rPr>
                <w:sz w:val="28"/>
                <w:szCs w:val="28"/>
              </w:rPr>
            </w:pPr>
            <w:r w:rsidRPr="004678B6">
              <w:rPr>
                <w:sz w:val="28"/>
                <w:szCs w:val="28"/>
              </w:rPr>
              <w:t>1</w:t>
            </w:r>
          </w:p>
        </w:tc>
        <w:tc>
          <w:tcPr>
            <w:tcW w:w="567" w:type="dxa"/>
          </w:tcPr>
          <w:p w:rsidR="00EE021F" w:rsidRPr="004678B6" w:rsidRDefault="00EE021F" w:rsidP="004678B6">
            <w:pPr>
              <w:rPr>
                <w:sz w:val="28"/>
                <w:szCs w:val="28"/>
              </w:rPr>
            </w:pPr>
            <w:r w:rsidRPr="004678B6">
              <w:rPr>
                <w:sz w:val="28"/>
                <w:szCs w:val="28"/>
              </w:rPr>
              <w:t>33</w:t>
            </w:r>
          </w:p>
        </w:tc>
        <w:tc>
          <w:tcPr>
            <w:tcW w:w="567" w:type="dxa"/>
          </w:tcPr>
          <w:p w:rsidR="00EE021F" w:rsidRPr="004678B6" w:rsidRDefault="00EE021F" w:rsidP="004678B6">
            <w:pPr>
              <w:rPr>
                <w:sz w:val="28"/>
                <w:szCs w:val="28"/>
              </w:rPr>
            </w:pPr>
            <w:r w:rsidRPr="004678B6">
              <w:rPr>
                <w:sz w:val="28"/>
                <w:szCs w:val="28"/>
              </w:rPr>
              <w:t>169</w:t>
            </w:r>
          </w:p>
        </w:tc>
      </w:tr>
      <w:tr w:rsidR="00EE021F" w:rsidRPr="004678B6" w:rsidTr="003D55CB">
        <w:trPr>
          <w:cantSplit/>
          <w:trHeight w:val="535"/>
        </w:trPr>
        <w:tc>
          <w:tcPr>
            <w:tcW w:w="2553" w:type="dxa"/>
            <w:vMerge/>
          </w:tcPr>
          <w:p w:rsidR="00EE021F" w:rsidRPr="004678B6" w:rsidRDefault="00EE021F" w:rsidP="004678B6">
            <w:pPr>
              <w:rPr>
                <w:sz w:val="28"/>
                <w:szCs w:val="28"/>
              </w:rPr>
            </w:pPr>
          </w:p>
        </w:tc>
        <w:tc>
          <w:tcPr>
            <w:tcW w:w="7796" w:type="dxa"/>
            <w:gridSpan w:val="12"/>
          </w:tcPr>
          <w:p w:rsidR="00EE021F" w:rsidRPr="004678B6" w:rsidRDefault="00EE021F" w:rsidP="004678B6">
            <w:pPr>
              <w:rPr>
                <w:sz w:val="28"/>
                <w:szCs w:val="28"/>
              </w:rPr>
            </w:pPr>
          </w:p>
        </w:tc>
      </w:tr>
      <w:tr w:rsidR="00EE021F" w:rsidRPr="004678B6" w:rsidTr="00901278">
        <w:trPr>
          <w:cantSplit/>
          <w:trHeight w:val="4211"/>
        </w:trPr>
        <w:tc>
          <w:tcPr>
            <w:tcW w:w="2553" w:type="dxa"/>
            <w:vMerge w:val="restart"/>
            <w:vAlign w:val="center"/>
          </w:tcPr>
          <w:p w:rsidR="00EE021F" w:rsidRPr="004678B6" w:rsidRDefault="00EE021F" w:rsidP="004678B6">
            <w:pPr>
              <w:rPr>
                <w:sz w:val="28"/>
                <w:szCs w:val="28"/>
              </w:rPr>
            </w:pPr>
            <w:r w:rsidRPr="004678B6">
              <w:rPr>
                <w:sz w:val="28"/>
                <w:szCs w:val="28"/>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559" w:type="dxa"/>
          </w:tcPr>
          <w:p w:rsidR="00EE021F" w:rsidRPr="004678B6" w:rsidRDefault="00EE021F" w:rsidP="00F54BBA">
            <w:pPr>
              <w:rPr>
                <w:sz w:val="28"/>
                <w:szCs w:val="28"/>
              </w:rPr>
            </w:pPr>
            <w:r w:rsidRPr="004678B6">
              <w:rPr>
                <w:sz w:val="28"/>
                <w:szCs w:val="28"/>
              </w:rPr>
              <w:t xml:space="preserve">Программа внеурочной деятельности </w:t>
            </w:r>
            <w:r>
              <w:rPr>
                <w:sz w:val="28"/>
                <w:szCs w:val="28"/>
              </w:rPr>
              <w:t>«Эрудит»</w:t>
            </w:r>
          </w:p>
        </w:tc>
        <w:tc>
          <w:tcPr>
            <w:tcW w:w="567" w:type="dxa"/>
          </w:tcPr>
          <w:p w:rsidR="00EE021F" w:rsidRPr="004678B6" w:rsidRDefault="00EE021F" w:rsidP="004678B6">
            <w:pPr>
              <w:rPr>
                <w:sz w:val="28"/>
                <w:szCs w:val="28"/>
              </w:rPr>
            </w:pPr>
            <w:r w:rsidRPr="004678B6">
              <w:rPr>
                <w:sz w:val="28"/>
                <w:szCs w:val="28"/>
              </w:rPr>
              <w:t>1</w:t>
            </w:r>
          </w:p>
        </w:tc>
        <w:tc>
          <w:tcPr>
            <w:tcW w:w="567" w:type="dxa"/>
          </w:tcPr>
          <w:p w:rsidR="00EE021F" w:rsidRPr="004678B6" w:rsidRDefault="00EE021F" w:rsidP="004678B6">
            <w:pPr>
              <w:rPr>
                <w:sz w:val="28"/>
                <w:szCs w:val="28"/>
              </w:rPr>
            </w:pPr>
            <w:r w:rsidRPr="004678B6">
              <w:rPr>
                <w:sz w:val="28"/>
                <w:szCs w:val="28"/>
              </w:rPr>
              <w:t>34</w:t>
            </w:r>
          </w:p>
        </w:tc>
        <w:tc>
          <w:tcPr>
            <w:tcW w:w="567" w:type="dxa"/>
          </w:tcPr>
          <w:p w:rsidR="00EE021F" w:rsidRPr="004678B6" w:rsidRDefault="00EE021F" w:rsidP="004678B6">
            <w:pPr>
              <w:rPr>
                <w:sz w:val="28"/>
                <w:szCs w:val="28"/>
              </w:rPr>
            </w:pPr>
            <w:r w:rsidRPr="004678B6">
              <w:rPr>
                <w:sz w:val="28"/>
                <w:szCs w:val="28"/>
              </w:rPr>
              <w:t>1</w:t>
            </w:r>
          </w:p>
        </w:tc>
        <w:tc>
          <w:tcPr>
            <w:tcW w:w="567" w:type="dxa"/>
          </w:tcPr>
          <w:p w:rsidR="00EE021F" w:rsidRPr="004678B6" w:rsidRDefault="00EE021F" w:rsidP="004678B6">
            <w:pPr>
              <w:rPr>
                <w:sz w:val="28"/>
                <w:szCs w:val="28"/>
              </w:rPr>
            </w:pPr>
            <w:r w:rsidRPr="004678B6">
              <w:rPr>
                <w:sz w:val="28"/>
                <w:szCs w:val="28"/>
              </w:rPr>
              <w:t>34</w:t>
            </w:r>
          </w:p>
        </w:tc>
        <w:tc>
          <w:tcPr>
            <w:tcW w:w="567" w:type="dxa"/>
          </w:tcPr>
          <w:p w:rsidR="00EE021F" w:rsidRPr="004678B6" w:rsidRDefault="00EE021F" w:rsidP="004678B6">
            <w:pPr>
              <w:rPr>
                <w:sz w:val="28"/>
                <w:szCs w:val="28"/>
              </w:rPr>
            </w:pPr>
            <w:r w:rsidRPr="004678B6">
              <w:rPr>
                <w:sz w:val="28"/>
                <w:szCs w:val="28"/>
              </w:rPr>
              <w:t>1</w:t>
            </w:r>
          </w:p>
        </w:tc>
        <w:tc>
          <w:tcPr>
            <w:tcW w:w="567" w:type="dxa"/>
          </w:tcPr>
          <w:p w:rsidR="00EE021F" w:rsidRPr="004678B6" w:rsidRDefault="00EE021F" w:rsidP="004678B6">
            <w:pPr>
              <w:rPr>
                <w:sz w:val="28"/>
                <w:szCs w:val="28"/>
              </w:rPr>
            </w:pPr>
            <w:r w:rsidRPr="004678B6">
              <w:rPr>
                <w:sz w:val="28"/>
                <w:szCs w:val="28"/>
              </w:rPr>
              <w:t>34</w:t>
            </w:r>
          </w:p>
        </w:tc>
        <w:tc>
          <w:tcPr>
            <w:tcW w:w="567" w:type="dxa"/>
          </w:tcPr>
          <w:p w:rsidR="00EE021F" w:rsidRPr="004678B6" w:rsidRDefault="00EE021F" w:rsidP="004678B6">
            <w:pPr>
              <w:rPr>
                <w:sz w:val="28"/>
                <w:szCs w:val="28"/>
              </w:rPr>
            </w:pPr>
            <w:r w:rsidRPr="004678B6">
              <w:rPr>
                <w:sz w:val="28"/>
                <w:szCs w:val="28"/>
              </w:rPr>
              <w:t>1</w:t>
            </w:r>
          </w:p>
        </w:tc>
        <w:tc>
          <w:tcPr>
            <w:tcW w:w="567" w:type="dxa"/>
          </w:tcPr>
          <w:p w:rsidR="00EE021F" w:rsidRPr="004678B6" w:rsidRDefault="00EE021F" w:rsidP="004678B6">
            <w:pPr>
              <w:rPr>
                <w:sz w:val="28"/>
                <w:szCs w:val="28"/>
              </w:rPr>
            </w:pPr>
            <w:r w:rsidRPr="004678B6">
              <w:rPr>
                <w:sz w:val="28"/>
                <w:szCs w:val="28"/>
              </w:rPr>
              <w:t>34</w:t>
            </w:r>
          </w:p>
        </w:tc>
        <w:tc>
          <w:tcPr>
            <w:tcW w:w="567" w:type="dxa"/>
          </w:tcPr>
          <w:p w:rsidR="00EE021F" w:rsidRPr="004678B6" w:rsidRDefault="00EE021F" w:rsidP="004678B6">
            <w:pPr>
              <w:rPr>
                <w:sz w:val="28"/>
                <w:szCs w:val="28"/>
              </w:rPr>
            </w:pPr>
            <w:r w:rsidRPr="004678B6">
              <w:rPr>
                <w:sz w:val="28"/>
                <w:szCs w:val="28"/>
              </w:rPr>
              <w:t>1</w:t>
            </w:r>
          </w:p>
        </w:tc>
        <w:tc>
          <w:tcPr>
            <w:tcW w:w="567" w:type="dxa"/>
          </w:tcPr>
          <w:p w:rsidR="00EE021F" w:rsidRPr="004678B6" w:rsidRDefault="00EE021F" w:rsidP="004678B6">
            <w:pPr>
              <w:rPr>
                <w:sz w:val="28"/>
                <w:szCs w:val="28"/>
              </w:rPr>
            </w:pPr>
            <w:r w:rsidRPr="004678B6">
              <w:rPr>
                <w:sz w:val="28"/>
                <w:szCs w:val="28"/>
              </w:rPr>
              <w:t>33</w:t>
            </w:r>
          </w:p>
        </w:tc>
        <w:tc>
          <w:tcPr>
            <w:tcW w:w="567" w:type="dxa"/>
          </w:tcPr>
          <w:p w:rsidR="00EE021F" w:rsidRPr="004678B6" w:rsidRDefault="00EE021F" w:rsidP="004678B6">
            <w:pPr>
              <w:rPr>
                <w:sz w:val="28"/>
                <w:szCs w:val="28"/>
              </w:rPr>
            </w:pPr>
            <w:r w:rsidRPr="004678B6">
              <w:rPr>
                <w:sz w:val="28"/>
                <w:szCs w:val="28"/>
              </w:rPr>
              <w:t>169</w:t>
            </w:r>
          </w:p>
        </w:tc>
      </w:tr>
      <w:tr w:rsidR="00EE021F" w:rsidRPr="004678B6" w:rsidTr="00901278">
        <w:trPr>
          <w:cantSplit/>
          <w:trHeight w:val="584"/>
        </w:trPr>
        <w:tc>
          <w:tcPr>
            <w:tcW w:w="2553" w:type="dxa"/>
            <w:vMerge/>
            <w:vAlign w:val="center"/>
          </w:tcPr>
          <w:p w:rsidR="00EE021F" w:rsidRPr="004678B6" w:rsidRDefault="00EE021F" w:rsidP="004678B6">
            <w:pPr>
              <w:rPr>
                <w:sz w:val="28"/>
                <w:szCs w:val="28"/>
              </w:rPr>
            </w:pPr>
          </w:p>
        </w:tc>
        <w:tc>
          <w:tcPr>
            <w:tcW w:w="7796" w:type="dxa"/>
            <w:gridSpan w:val="12"/>
          </w:tcPr>
          <w:p w:rsidR="00EE021F" w:rsidRPr="004678B6" w:rsidRDefault="00EE021F" w:rsidP="004678B6">
            <w:pPr>
              <w:rPr>
                <w:sz w:val="28"/>
                <w:szCs w:val="28"/>
              </w:rPr>
            </w:pPr>
          </w:p>
        </w:tc>
      </w:tr>
      <w:tr w:rsidR="00EE021F" w:rsidRPr="004678B6" w:rsidTr="00901278">
        <w:trPr>
          <w:cantSplit/>
          <w:trHeight w:val="1434"/>
        </w:trPr>
        <w:tc>
          <w:tcPr>
            <w:tcW w:w="2553" w:type="dxa"/>
            <w:vAlign w:val="center"/>
          </w:tcPr>
          <w:p w:rsidR="00EE021F" w:rsidRPr="004678B6" w:rsidRDefault="00EE021F" w:rsidP="004678B6">
            <w:pPr>
              <w:rPr>
                <w:sz w:val="28"/>
                <w:szCs w:val="28"/>
              </w:rPr>
            </w:pPr>
          </w:p>
        </w:tc>
        <w:tc>
          <w:tcPr>
            <w:tcW w:w="1559" w:type="dxa"/>
          </w:tcPr>
          <w:p w:rsidR="00EE021F" w:rsidRPr="004678B6" w:rsidRDefault="00EE021F" w:rsidP="004678B6">
            <w:pPr>
              <w:rPr>
                <w:sz w:val="28"/>
                <w:szCs w:val="28"/>
              </w:rPr>
            </w:pPr>
          </w:p>
        </w:tc>
        <w:tc>
          <w:tcPr>
            <w:tcW w:w="567" w:type="dxa"/>
          </w:tcPr>
          <w:p w:rsidR="00EE021F" w:rsidRPr="004678B6" w:rsidRDefault="00EE021F" w:rsidP="004678B6">
            <w:pPr>
              <w:rPr>
                <w:sz w:val="28"/>
                <w:szCs w:val="28"/>
              </w:rPr>
            </w:pPr>
          </w:p>
        </w:tc>
        <w:tc>
          <w:tcPr>
            <w:tcW w:w="567" w:type="dxa"/>
          </w:tcPr>
          <w:p w:rsidR="00EE021F" w:rsidRPr="004678B6" w:rsidRDefault="00EE021F" w:rsidP="004678B6">
            <w:pPr>
              <w:rPr>
                <w:sz w:val="28"/>
                <w:szCs w:val="28"/>
              </w:rPr>
            </w:pPr>
          </w:p>
        </w:tc>
        <w:tc>
          <w:tcPr>
            <w:tcW w:w="567" w:type="dxa"/>
          </w:tcPr>
          <w:p w:rsidR="00EE021F" w:rsidRPr="004678B6" w:rsidRDefault="00EE021F" w:rsidP="004678B6">
            <w:pPr>
              <w:rPr>
                <w:sz w:val="28"/>
                <w:szCs w:val="28"/>
              </w:rPr>
            </w:pPr>
          </w:p>
        </w:tc>
        <w:tc>
          <w:tcPr>
            <w:tcW w:w="567" w:type="dxa"/>
          </w:tcPr>
          <w:p w:rsidR="00EE021F" w:rsidRPr="004678B6" w:rsidRDefault="00EE021F" w:rsidP="004678B6">
            <w:pPr>
              <w:rPr>
                <w:sz w:val="28"/>
                <w:szCs w:val="28"/>
              </w:rPr>
            </w:pPr>
          </w:p>
        </w:tc>
        <w:tc>
          <w:tcPr>
            <w:tcW w:w="567" w:type="dxa"/>
          </w:tcPr>
          <w:p w:rsidR="00EE021F" w:rsidRPr="004678B6" w:rsidRDefault="00EE021F" w:rsidP="004678B6">
            <w:pPr>
              <w:rPr>
                <w:sz w:val="28"/>
                <w:szCs w:val="28"/>
              </w:rPr>
            </w:pPr>
          </w:p>
        </w:tc>
        <w:tc>
          <w:tcPr>
            <w:tcW w:w="567" w:type="dxa"/>
          </w:tcPr>
          <w:p w:rsidR="00EE021F" w:rsidRPr="004678B6" w:rsidRDefault="00EE021F" w:rsidP="004678B6">
            <w:pPr>
              <w:rPr>
                <w:sz w:val="28"/>
                <w:szCs w:val="28"/>
              </w:rPr>
            </w:pPr>
          </w:p>
        </w:tc>
        <w:tc>
          <w:tcPr>
            <w:tcW w:w="567" w:type="dxa"/>
          </w:tcPr>
          <w:p w:rsidR="00EE021F" w:rsidRPr="004678B6" w:rsidRDefault="00EE021F" w:rsidP="004678B6">
            <w:pPr>
              <w:rPr>
                <w:sz w:val="28"/>
                <w:szCs w:val="28"/>
              </w:rPr>
            </w:pPr>
          </w:p>
        </w:tc>
        <w:tc>
          <w:tcPr>
            <w:tcW w:w="567" w:type="dxa"/>
          </w:tcPr>
          <w:p w:rsidR="00EE021F" w:rsidRPr="004678B6" w:rsidRDefault="00EE021F" w:rsidP="004678B6">
            <w:pPr>
              <w:rPr>
                <w:sz w:val="28"/>
                <w:szCs w:val="28"/>
              </w:rPr>
            </w:pPr>
          </w:p>
        </w:tc>
        <w:tc>
          <w:tcPr>
            <w:tcW w:w="567" w:type="dxa"/>
          </w:tcPr>
          <w:p w:rsidR="00EE021F" w:rsidRPr="004678B6" w:rsidRDefault="00EE021F" w:rsidP="004678B6">
            <w:pPr>
              <w:rPr>
                <w:sz w:val="28"/>
                <w:szCs w:val="28"/>
              </w:rPr>
            </w:pPr>
          </w:p>
        </w:tc>
        <w:tc>
          <w:tcPr>
            <w:tcW w:w="567" w:type="dxa"/>
          </w:tcPr>
          <w:p w:rsidR="00EE021F" w:rsidRPr="004678B6" w:rsidRDefault="00EE021F" w:rsidP="004678B6">
            <w:pPr>
              <w:rPr>
                <w:sz w:val="28"/>
                <w:szCs w:val="28"/>
              </w:rPr>
            </w:pPr>
          </w:p>
        </w:tc>
        <w:tc>
          <w:tcPr>
            <w:tcW w:w="567" w:type="dxa"/>
          </w:tcPr>
          <w:p w:rsidR="00EE021F" w:rsidRPr="004678B6" w:rsidRDefault="00EE021F" w:rsidP="004678B6">
            <w:pPr>
              <w:rPr>
                <w:sz w:val="28"/>
                <w:szCs w:val="28"/>
              </w:rPr>
            </w:pPr>
          </w:p>
        </w:tc>
      </w:tr>
      <w:tr w:rsidR="00EE021F" w:rsidRPr="004678B6" w:rsidTr="00206B8A">
        <w:trPr>
          <w:cantSplit/>
          <w:trHeight w:val="254"/>
        </w:trPr>
        <w:tc>
          <w:tcPr>
            <w:tcW w:w="4112" w:type="dxa"/>
            <w:gridSpan w:val="2"/>
            <w:vAlign w:val="center"/>
          </w:tcPr>
          <w:p w:rsidR="00EE021F" w:rsidRPr="004678B6" w:rsidRDefault="00EE021F" w:rsidP="004678B6">
            <w:pPr>
              <w:rPr>
                <w:sz w:val="28"/>
                <w:szCs w:val="28"/>
              </w:rPr>
            </w:pPr>
          </w:p>
        </w:tc>
        <w:tc>
          <w:tcPr>
            <w:tcW w:w="1134" w:type="dxa"/>
            <w:gridSpan w:val="2"/>
          </w:tcPr>
          <w:p w:rsidR="00EE021F" w:rsidRPr="004678B6" w:rsidRDefault="00EE021F" w:rsidP="004678B6">
            <w:pPr>
              <w:rPr>
                <w:sz w:val="28"/>
                <w:szCs w:val="28"/>
              </w:rPr>
            </w:pPr>
            <w:r w:rsidRPr="004678B6">
              <w:rPr>
                <w:sz w:val="28"/>
                <w:szCs w:val="28"/>
              </w:rPr>
              <w:t>3-10</w:t>
            </w:r>
          </w:p>
        </w:tc>
        <w:tc>
          <w:tcPr>
            <w:tcW w:w="1134" w:type="dxa"/>
            <w:gridSpan w:val="2"/>
          </w:tcPr>
          <w:p w:rsidR="00EE021F" w:rsidRPr="004678B6" w:rsidRDefault="00EE021F" w:rsidP="004678B6">
            <w:pPr>
              <w:rPr>
                <w:sz w:val="28"/>
                <w:szCs w:val="28"/>
              </w:rPr>
            </w:pPr>
            <w:r w:rsidRPr="004678B6">
              <w:rPr>
                <w:sz w:val="28"/>
                <w:szCs w:val="28"/>
              </w:rPr>
              <w:t>3-10</w:t>
            </w:r>
          </w:p>
        </w:tc>
        <w:tc>
          <w:tcPr>
            <w:tcW w:w="1134" w:type="dxa"/>
            <w:gridSpan w:val="2"/>
          </w:tcPr>
          <w:p w:rsidR="00EE021F" w:rsidRPr="004678B6" w:rsidRDefault="00EE021F" w:rsidP="004678B6">
            <w:pPr>
              <w:rPr>
                <w:sz w:val="28"/>
                <w:szCs w:val="28"/>
              </w:rPr>
            </w:pPr>
            <w:r w:rsidRPr="004678B6">
              <w:rPr>
                <w:sz w:val="28"/>
                <w:szCs w:val="28"/>
              </w:rPr>
              <w:t>3-10</w:t>
            </w:r>
          </w:p>
        </w:tc>
        <w:tc>
          <w:tcPr>
            <w:tcW w:w="1134" w:type="dxa"/>
            <w:gridSpan w:val="2"/>
          </w:tcPr>
          <w:p w:rsidR="00EE021F" w:rsidRPr="004678B6" w:rsidRDefault="00EE021F" w:rsidP="004678B6">
            <w:pPr>
              <w:rPr>
                <w:sz w:val="28"/>
                <w:szCs w:val="28"/>
              </w:rPr>
            </w:pPr>
            <w:r w:rsidRPr="004678B6">
              <w:rPr>
                <w:sz w:val="28"/>
                <w:szCs w:val="28"/>
              </w:rPr>
              <w:t>3-10</w:t>
            </w:r>
          </w:p>
        </w:tc>
        <w:tc>
          <w:tcPr>
            <w:tcW w:w="1134" w:type="dxa"/>
            <w:gridSpan w:val="2"/>
          </w:tcPr>
          <w:p w:rsidR="00EE021F" w:rsidRPr="004678B6" w:rsidRDefault="00EE021F" w:rsidP="004678B6">
            <w:pPr>
              <w:rPr>
                <w:sz w:val="28"/>
                <w:szCs w:val="28"/>
              </w:rPr>
            </w:pPr>
            <w:r w:rsidRPr="004678B6">
              <w:rPr>
                <w:sz w:val="28"/>
                <w:szCs w:val="28"/>
              </w:rPr>
              <w:t>3-10</w:t>
            </w:r>
          </w:p>
        </w:tc>
        <w:tc>
          <w:tcPr>
            <w:tcW w:w="567" w:type="dxa"/>
          </w:tcPr>
          <w:p w:rsidR="00EE021F" w:rsidRPr="004678B6" w:rsidRDefault="00EE021F" w:rsidP="004678B6">
            <w:pPr>
              <w:rPr>
                <w:sz w:val="28"/>
                <w:szCs w:val="28"/>
              </w:rPr>
            </w:pPr>
          </w:p>
        </w:tc>
      </w:tr>
      <w:tr w:rsidR="00EE021F" w:rsidRPr="004678B6" w:rsidTr="00206B8A">
        <w:trPr>
          <w:cantSplit/>
          <w:trHeight w:val="254"/>
        </w:trPr>
        <w:tc>
          <w:tcPr>
            <w:tcW w:w="4112" w:type="dxa"/>
            <w:gridSpan w:val="2"/>
            <w:vAlign w:val="center"/>
          </w:tcPr>
          <w:p w:rsidR="00EE021F" w:rsidRPr="004678B6" w:rsidRDefault="00EE021F" w:rsidP="004678B6">
            <w:pPr>
              <w:rPr>
                <w:sz w:val="28"/>
                <w:szCs w:val="28"/>
              </w:rPr>
            </w:pPr>
            <w:r w:rsidRPr="004678B6">
              <w:rPr>
                <w:sz w:val="28"/>
                <w:szCs w:val="28"/>
              </w:rPr>
              <w:t>ИТОГО</w:t>
            </w:r>
          </w:p>
        </w:tc>
        <w:tc>
          <w:tcPr>
            <w:tcW w:w="6237" w:type="dxa"/>
            <w:gridSpan w:val="11"/>
          </w:tcPr>
          <w:p w:rsidR="00EE021F" w:rsidRPr="004678B6" w:rsidRDefault="00EE021F" w:rsidP="004678B6">
            <w:pPr>
              <w:rPr>
                <w:sz w:val="28"/>
                <w:szCs w:val="28"/>
              </w:rPr>
            </w:pPr>
            <w:r w:rsidRPr="004678B6">
              <w:rPr>
                <w:sz w:val="28"/>
                <w:szCs w:val="28"/>
              </w:rPr>
              <w:t>По выбору родителей (законных представителей) обучающихся – не более 1320 часов за 5 лет обучения</w:t>
            </w:r>
          </w:p>
        </w:tc>
      </w:tr>
    </w:tbl>
    <w:p w:rsidR="00EE021F" w:rsidRDefault="00EE021F" w:rsidP="004678B6">
      <w:pPr>
        <w:rPr>
          <w:sz w:val="28"/>
          <w:szCs w:val="28"/>
        </w:rPr>
      </w:pPr>
    </w:p>
    <w:p w:rsidR="00EE021F" w:rsidRPr="004678B6" w:rsidRDefault="00EE021F" w:rsidP="004678B6">
      <w:pPr>
        <w:rPr>
          <w:sz w:val="28"/>
          <w:szCs w:val="28"/>
        </w:rPr>
      </w:pPr>
    </w:p>
    <w:p w:rsidR="00EE021F" w:rsidRDefault="00EE021F" w:rsidP="004678B6">
      <w:pPr>
        <w:rPr>
          <w:sz w:val="28"/>
          <w:szCs w:val="28"/>
        </w:rPr>
      </w:pPr>
      <w:r>
        <w:rPr>
          <w:sz w:val="28"/>
          <w:szCs w:val="28"/>
        </w:rPr>
        <w:t xml:space="preserve">3.3 </w:t>
      </w:r>
      <w:r w:rsidRPr="004678B6">
        <w:rPr>
          <w:sz w:val="28"/>
          <w:szCs w:val="28"/>
        </w:rPr>
        <w:t xml:space="preserve"> Календарный учебный график.</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 xml:space="preserve">Организация образовательной деятельности осуществляется по учебным четвертям. Режим работы - 5-дневная учебная неделя </w:t>
      </w:r>
    </w:p>
    <w:p w:rsidR="00EE021F" w:rsidRPr="004678B6" w:rsidRDefault="00EE021F" w:rsidP="004678B6">
      <w:pPr>
        <w:rPr>
          <w:sz w:val="28"/>
          <w:szCs w:val="28"/>
        </w:rPr>
      </w:pPr>
      <w:r w:rsidRPr="004678B6">
        <w:rPr>
          <w:sz w:val="28"/>
          <w:szCs w:val="28"/>
        </w:rPr>
        <w:t>Продолжительность учебного года при получении основного общего образования составляет 34 недели.</w:t>
      </w:r>
    </w:p>
    <w:p w:rsidR="00EE021F" w:rsidRPr="004678B6" w:rsidRDefault="00EE021F" w:rsidP="004678B6">
      <w:pPr>
        <w:rPr>
          <w:sz w:val="28"/>
          <w:szCs w:val="28"/>
        </w:rPr>
      </w:pPr>
      <w:r w:rsidRPr="004678B6">
        <w:rPr>
          <w:sz w:val="28"/>
          <w:szCs w:val="28"/>
        </w:rPr>
        <w:t>Учебный год в Школе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EE021F" w:rsidRPr="004678B6" w:rsidRDefault="00EE021F" w:rsidP="004678B6">
      <w:pPr>
        <w:rPr>
          <w:sz w:val="28"/>
          <w:szCs w:val="28"/>
        </w:rPr>
      </w:pPr>
      <w:r w:rsidRPr="004678B6">
        <w:rPr>
          <w:sz w:val="28"/>
          <w:szCs w:val="28"/>
        </w:rPr>
        <w:t>Учебный год в Школе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EE021F" w:rsidRPr="004678B6" w:rsidRDefault="00EE021F" w:rsidP="004678B6">
      <w:pPr>
        <w:rPr>
          <w:sz w:val="28"/>
          <w:szCs w:val="28"/>
        </w:rPr>
      </w:pPr>
      <w:r w:rsidRPr="004678B6">
        <w:rPr>
          <w:sz w:val="28"/>
          <w:szCs w:val="28"/>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EE021F" w:rsidRPr="004678B6" w:rsidRDefault="00EE021F" w:rsidP="004678B6">
      <w:pPr>
        <w:rPr>
          <w:sz w:val="28"/>
          <w:szCs w:val="28"/>
        </w:rPr>
      </w:pPr>
      <w:r w:rsidRPr="004678B6">
        <w:rPr>
          <w:sz w:val="28"/>
          <w:szCs w:val="28"/>
        </w:rPr>
        <w:t>Продолжительность учебных четвертей составляет: I четверть – 8 учебных недель (для 5–9 классов), II четверть – 8 учебных недель (для 5–9 классов), III четверть – 11 учебных недель (для 5–9 классов), IV четверть – 7 учебных недель (для 5–9 классов).</w:t>
      </w:r>
    </w:p>
    <w:p w:rsidR="00EE021F" w:rsidRPr="004678B6" w:rsidRDefault="00EE021F" w:rsidP="004678B6">
      <w:pPr>
        <w:rPr>
          <w:sz w:val="28"/>
          <w:szCs w:val="28"/>
        </w:rPr>
      </w:pPr>
      <w:r w:rsidRPr="004678B6">
        <w:rPr>
          <w:sz w:val="28"/>
          <w:szCs w:val="28"/>
        </w:rPr>
        <w:t xml:space="preserve">Продолжительность каникул составляет: </w:t>
      </w:r>
    </w:p>
    <w:p w:rsidR="00EE021F" w:rsidRPr="004678B6" w:rsidRDefault="00EE021F" w:rsidP="004678B6">
      <w:pPr>
        <w:rPr>
          <w:sz w:val="28"/>
          <w:szCs w:val="28"/>
        </w:rPr>
      </w:pPr>
      <w:r w:rsidRPr="004678B6">
        <w:rPr>
          <w:sz w:val="28"/>
          <w:szCs w:val="28"/>
        </w:rPr>
        <w:t xml:space="preserve">- по окончании I четверти (осенние каникулы) – 9 календарных дней (для 5–9 классов); </w:t>
      </w:r>
    </w:p>
    <w:p w:rsidR="00EE021F" w:rsidRPr="004678B6" w:rsidRDefault="00EE021F" w:rsidP="004678B6">
      <w:pPr>
        <w:rPr>
          <w:sz w:val="28"/>
          <w:szCs w:val="28"/>
        </w:rPr>
      </w:pPr>
      <w:r w:rsidRPr="004678B6">
        <w:rPr>
          <w:sz w:val="28"/>
          <w:szCs w:val="28"/>
        </w:rPr>
        <w:t xml:space="preserve">- по окончании II четверти (зимние каникулы) – 9 календарных дней (для 5–9 классов); </w:t>
      </w:r>
    </w:p>
    <w:p w:rsidR="00EE021F" w:rsidRPr="004678B6" w:rsidRDefault="00EE021F" w:rsidP="004678B6">
      <w:pPr>
        <w:rPr>
          <w:sz w:val="28"/>
          <w:szCs w:val="28"/>
        </w:rPr>
      </w:pPr>
      <w:r w:rsidRPr="004678B6">
        <w:rPr>
          <w:sz w:val="28"/>
          <w:szCs w:val="28"/>
        </w:rPr>
        <w:t xml:space="preserve">- по окончании III четверти (весенние каникулы) – 9 календарных дней (для 5–9 классов); </w:t>
      </w:r>
    </w:p>
    <w:p w:rsidR="00EE021F" w:rsidRPr="004678B6" w:rsidRDefault="00EE021F" w:rsidP="004678B6">
      <w:pPr>
        <w:rPr>
          <w:sz w:val="28"/>
          <w:szCs w:val="28"/>
        </w:rPr>
      </w:pPr>
      <w:r w:rsidRPr="004678B6">
        <w:rPr>
          <w:sz w:val="28"/>
          <w:szCs w:val="28"/>
        </w:rPr>
        <w:t>- по окончании учебного года (летние каникулы) – не менее 8 недель.</w:t>
      </w:r>
    </w:p>
    <w:p w:rsidR="00EE021F" w:rsidRPr="004678B6" w:rsidRDefault="00EE021F" w:rsidP="004678B6">
      <w:pPr>
        <w:rPr>
          <w:sz w:val="28"/>
          <w:szCs w:val="28"/>
        </w:rPr>
      </w:pPr>
      <w:r w:rsidRPr="004678B6">
        <w:rPr>
          <w:sz w:val="28"/>
          <w:szCs w:val="28"/>
        </w:rPr>
        <w:t>Продолжительно</w:t>
      </w:r>
      <w:r>
        <w:rPr>
          <w:sz w:val="28"/>
          <w:szCs w:val="28"/>
        </w:rPr>
        <w:t>сть урока не должна превышать 40</w:t>
      </w:r>
      <w:r w:rsidRPr="004678B6">
        <w:rPr>
          <w:sz w:val="28"/>
          <w:szCs w:val="28"/>
        </w:rPr>
        <w:t xml:space="preserve"> минут.</w:t>
      </w:r>
    </w:p>
    <w:p w:rsidR="00EE021F" w:rsidRPr="004678B6" w:rsidRDefault="00EE021F" w:rsidP="004678B6">
      <w:pPr>
        <w:rPr>
          <w:sz w:val="28"/>
          <w:szCs w:val="28"/>
        </w:rPr>
      </w:pPr>
      <w:r w:rsidRPr="004678B6">
        <w:rPr>
          <w:sz w:val="28"/>
          <w:szCs w:val="28"/>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EE021F" w:rsidRPr="004678B6" w:rsidRDefault="00EE021F" w:rsidP="004678B6">
      <w:pPr>
        <w:rPr>
          <w:sz w:val="28"/>
          <w:szCs w:val="28"/>
        </w:rPr>
      </w:pPr>
      <w:r w:rsidRPr="004678B6">
        <w:rPr>
          <w:sz w:val="28"/>
          <w:szCs w:val="28"/>
        </w:rPr>
        <w:t>Продолжительность перемены между урочной и внеурочной деятельностью должна составлять не менее 20-30 минут, за исключением обучающихся с ОВЗ, обучение которых осуществляется по специальной индивидуальной программе развития.</w:t>
      </w:r>
    </w:p>
    <w:p w:rsidR="00EE021F" w:rsidRPr="004678B6" w:rsidRDefault="00EE021F" w:rsidP="004678B6">
      <w:pPr>
        <w:rPr>
          <w:sz w:val="28"/>
          <w:szCs w:val="28"/>
        </w:rPr>
      </w:pPr>
      <w:r w:rsidRPr="004678B6">
        <w:rPr>
          <w:sz w:val="28"/>
          <w:szCs w:val="28"/>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EE021F" w:rsidRPr="004678B6" w:rsidRDefault="00EE021F" w:rsidP="004678B6">
      <w:pPr>
        <w:rPr>
          <w:sz w:val="28"/>
          <w:szCs w:val="28"/>
        </w:rPr>
      </w:pPr>
      <w:r w:rsidRPr="004678B6">
        <w:rPr>
          <w:sz w:val="28"/>
          <w:szCs w:val="28"/>
        </w:rP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rsidR="00EE021F" w:rsidRPr="004678B6" w:rsidRDefault="00EE021F" w:rsidP="004678B6">
      <w:pPr>
        <w:rPr>
          <w:sz w:val="28"/>
          <w:szCs w:val="28"/>
        </w:rPr>
      </w:pPr>
      <w:r w:rsidRPr="004678B6">
        <w:rPr>
          <w:sz w:val="28"/>
          <w:szCs w:val="28"/>
        </w:rPr>
        <w:t>- для обучающихся 5 и 6 классов – не более 6 уроков, для обучающихся 7-9 классов – не более 7 уроков.</w:t>
      </w:r>
    </w:p>
    <w:p w:rsidR="00EE021F" w:rsidRPr="004678B6" w:rsidRDefault="00EE021F" w:rsidP="004678B6">
      <w:pPr>
        <w:rPr>
          <w:sz w:val="28"/>
          <w:szCs w:val="28"/>
        </w:rPr>
      </w:pPr>
      <w:r w:rsidRPr="004678B6">
        <w:rPr>
          <w:sz w:val="28"/>
          <w:szCs w:val="28"/>
        </w:rPr>
        <w:t xml:space="preserve">Занятия начинаются не ранее 8 часов утра и заканчиваются не позднее 19 часов. </w:t>
      </w:r>
    </w:p>
    <w:p w:rsidR="00EE021F" w:rsidRPr="004678B6" w:rsidRDefault="00EE021F" w:rsidP="004678B6">
      <w:pPr>
        <w:rPr>
          <w:sz w:val="28"/>
          <w:szCs w:val="28"/>
        </w:rPr>
      </w:pPr>
      <w:r w:rsidRPr="004678B6">
        <w:rPr>
          <w:sz w:val="28"/>
          <w:szCs w:val="28"/>
        </w:rPr>
        <w:t>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EE021F" w:rsidRPr="004678B6" w:rsidRDefault="00EE021F" w:rsidP="004678B6">
      <w:pPr>
        <w:rPr>
          <w:sz w:val="28"/>
          <w:szCs w:val="28"/>
        </w:rPr>
      </w:pPr>
      <w:r w:rsidRPr="004678B6">
        <w:rPr>
          <w:sz w:val="28"/>
          <w:szCs w:val="28"/>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EE021F" w:rsidRPr="004678B6" w:rsidRDefault="00EE021F" w:rsidP="004678B6">
      <w:pPr>
        <w:rPr>
          <w:sz w:val="28"/>
          <w:szCs w:val="28"/>
        </w:rPr>
      </w:pPr>
      <w:r w:rsidRPr="004678B6">
        <w:rPr>
          <w:sz w:val="28"/>
          <w:szCs w:val="28"/>
        </w:rPr>
        <w:t>При составлении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каникулами.</w:t>
      </w:r>
    </w:p>
    <w:p w:rsidR="00EE021F" w:rsidRPr="004678B6" w:rsidRDefault="00EE021F" w:rsidP="004678B6">
      <w:pPr>
        <w:rPr>
          <w:sz w:val="28"/>
          <w:szCs w:val="28"/>
        </w:rPr>
      </w:pPr>
      <w:r w:rsidRPr="004678B6">
        <w:rPr>
          <w:sz w:val="28"/>
          <w:szCs w:val="28"/>
        </w:rPr>
        <w:t>Сроки проведения промежуточной аттестации</w:t>
      </w:r>
    </w:p>
    <w:p w:rsidR="00EE021F" w:rsidRPr="004678B6" w:rsidRDefault="00EE021F" w:rsidP="004678B6">
      <w:pPr>
        <w:rPr>
          <w:sz w:val="28"/>
          <w:szCs w:val="28"/>
        </w:rPr>
      </w:pPr>
      <w:r w:rsidRPr="004678B6">
        <w:rPr>
          <w:sz w:val="28"/>
          <w:szCs w:val="28"/>
        </w:rPr>
        <w:t>Промежуточная аттестация проводится в соответствии с локальным нормативным актом «Положение о формах, периодичности и о порядке текущего контроля успеваемости и промежуточной аттестац</w:t>
      </w:r>
      <w:r>
        <w:rPr>
          <w:sz w:val="28"/>
          <w:szCs w:val="28"/>
        </w:rPr>
        <w:t>ии обучающихся МБОУ ООШ с.Ишля».</w:t>
      </w:r>
    </w:p>
    <w:p w:rsidR="00EE021F" w:rsidRPr="004678B6" w:rsidRDefault="00EE021F" w:rsidP="004678B6">
      <w:pPr>
        <w:rPr>
          <w:sz w:val="28"/>
          <w:szCs w:val="28"/>
        </w:rPr>
      </w:pPr>
      <w:r w:rsidRPr="004678B6">
        <w:rPr>
          <w:sz w:val="28"/>
          <w:szCs w:val="28"/>
        </w:rPr>
        <w:t>Календарный учебный график актуализируется ежегодно приказом директора Школы как изменения в ООП ООО на конкретный учебный год.</w:t>
      </w:r>
    </w:p>
    <w:p w:rsidR="00EE021F" w:rsidRPr="004678B6" w:rsidRDefault="00EE021F" w:rsidP="004678B6">
      <w:pPr>
        <w:rPr>
          <w:sz w:val="28"/>
          <w:szCs w:val="28"/>
        </w:rPr>
      </w:pPr>
    </w:p>
    <w:p w:rsidR="00EE021F" w:rsidRDefault="00EE021F" w:rsidP="004678B6">
      <w:pPr>
        <w:rPr>
          <w:sz w:val="28"/>
          <w:szCs w:val="28"/>
        </w:rPr>
      </w:pPr>
      <w:r>
        <w:rPr>
          <w:sz w:val="28"/>
          <w:szCs w:val="28"/>
        </w:rPr>
        <w:t>3</w:t>
      </w:r>
      <w:r w:rsidRPr="004678B6">
        <w:rPr>
          <w:sz w:val="28"/>
          <w:szCs w:val="28"/>
        </w:rPr>
        <w:t>.4. КАЛЕНДАРНЫЙ ПЛАН ВОСПИТАТЕЛЬНОЙ РАБОТЫ</w:t>
      </w:r>
    </w:p>
    <w:p w:rsidR="00EE021F" w:rsidRPr="004678B6" w:rsidRDefault="00EE021F" w:rsidP="004678B6">
      <w:pPr>
        <w:rPr>
          <w:sz w:val="28"/>
          <w:szCs w:val="28"/>
        </w:rPr>
      </w:pPr>
    </w:p>
    <w:tbl>
      <w:tblPr>
        <w:tblW w:w="18080" w:type="dxa"/>
        <w:tblInd w:w="-80" w:type="dxa"/>
        <w:tblLayout w:type="fixed"/>
        <w:tblCellMar>
          <w:top w:w="15" w:type="dxa"/>
          <w:left w:w="15" w:type="dxa"/>
          <w:bottom w:w="15" w:type="dxa"/>
          <w:right w:w="15" w:type="dxa"/>
        </w:tblCellMar>
        <w:tblLook w:val="00A0"/>
      </w:tblPr>
      <w:tblGrid>
        <w:gridCol w:w="5395"/>
        <w:gridCol w:w="734"/>
        <w:gridCol w:w="529"/>
        <w:gridCol w:w="1336"/>
        <w:gridCol w:w="466"/>
        <w:gridCol w:w="1331"/>
        <w:gridCol w:w="2318"/>
        <w:gridCol w:w="519"/>
        <w:gridCol w:w="6"/>
        <w:gridCol w:w="1252"/>
        <w:gridCol w:w="8"/>
        <w:gridCol w:w="88"/>
        <w:gridCol w:w="315"/>
        <w:gridCol w:w="18"/>
        <w:gridCol w:w="1442"/>
        <w:gridCol w:w="24"/>
        <w:gridCol w:w="292"/>
        <w:gridCol w:w="242"/>
        <w:gridCol w:w="36"/>
        <w:gridCol w:w="1400"/>
        <w:gridCol w:w="35"/>
        <w:gridCol w:w="294"/>
      </w:tblGrid>
      <w:tr w:rsidR="00EE021F" w:rsidRPr="004678B6" w:rsidTr="00687C0E">
        <w:trPr>
          <w:gridAfter w:val="15"/>
          <w:wAfter w:w="5971" w:type="dxa"/>
          <w:trHeight w:val="439"/>
        </w:trPr>
        <w:tc>
          <w:tcPr>
            <w:tcW w:w="12109" w:type="dxa"/>
            <w:gridSpan w:val="7"/>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УРОЧНАЯ ДЕЯТЕЛЬНОСТЬ</w:t>
            </w:r>
          </w:p>
        </w:tc>
      </w:tr>
      <w:tr w:rsidR="00EE021F" w:rsidRPr="004678B6" w:rsidTr="00687C0E">
        <w:trPr>
          <w:gridAfter w:val="15"/>
          <w:wAfter w:w="5971" w:type="dxa"/>
          <w:trHeight w:val="790"/>
        </w:trPr>
        <w:tc>
          <w:tcPr>
            <w:tcW w:w="5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Дела</w:t>
            </w:r>
          </w:p>
        </w:tc>
        <w:tc>
          <w:tcPr>
            <w:tcW w:w="126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Классы</w:t>
            </w:r>
          </w:p>
        </w:tc>
        <w:tc>
          <w:tcPr>
            <w:tcW w:w="180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Дата</w:t>
            </w:r>
          </w:p>
          <w:p w:rsidR="00EE021F" w:rsidRPr="004678B6" w:rsidRDefault="00EE021F" w:rsidP="004678B6">
            <w:pPr>
              <w:rPr>
                <w:sz w:val="28"/>
                <w:szCs w:val="28"/>
              </w:rPr>
            </w:pPr>
            <w:r w:rsidRPr="004678B6">
              <w:rPr>
                <w:sz w:val="28"/>
                <w:szCs w:val="28"/>
              </w:rPr>
              <w:t>проведения</w:t>
            </w:r>
          </w:p>
        </w:tc>
        <w:tc>
          <w:tcPr>
            <w:tcW w:w="36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Ответственные</w:t>
            </w:r>
          </w:p>
        </w:tc>
      </w:tr>
      <w:tr w:rsidR="00EE021F" w:rsidRPr="004678B6" w:rsidTr="00687C0E">
        <w:trPr>
          <w:gridAfter w:val="15"/>
          <w:wAfter w:w="5971" w:type="dxa"/>
          <w:trHeight w:val="697"/>
        </w:trPr>
        <w:tc>
          <w:tcPr>
            <w:tcW w:w="5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Тематический урок, посвящённый безопасности жизнедеятельности</w:t>
            </w:r>
          </w:p>
        </w:tc>
        <w:tc>
          <w:tcPr>
            <w:tcW w:w="126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1 Сентября</w:t>
            </w:r>
          </w:p>
        </w:tc>
        <w:tc>
          <w:tcPr>
            <w:tcW w:w="36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Default="00EE021F" w:rsidP="004678B6">
            <w:pPr>
              <w:rPr>
                <w:sz w:val="28"/>
                <w:szCs w:val="28"/>
              </w:rPr>
            </w:pPr>
            <w:r w:rsidRPr="004678B6">
              <w:rPr>
                <w:sz w:val="28"/>
                <w:szCs w:val="28"/>
              </w:rPr>
              <w:t xml:space="preserve">классные </w:t>
            </w:r>
          </w:p>
          <w:p w:rsidR="00EE021F" w:rsidRPr="004678B6" w:rsidRDefault="00EE021F" w:rsidP="004678B6">
            <w:pPr>
              <w:rPr>
                <w:sz w:val="28"/>
                <w:szCs w:val="28"/>
              </w:rPr>
            </w:pPr>
            <w:r w:rsidRPr="004678B6">
              <w:rPr>
                <w:sz w:val="28"/>
                <w:szCs w:val="28"/>
              </w:rPr>
              <w:t>руководители</w:t>
            </w:r>
          </w:p>
        </w:tc>
      </w:tr>
      <w:tr w:rsidR="00EE021F" w:rsidRPr="004678B6" w:rsidTr="00687C0E">
        <w:trPr>
          <w:gridAfter w:val="15"/>
          <w:wAfter w:w="5971" w:type="dxa"/>
          <w:trHeight w:val="825"/>
        </w:trPr>
        <w:tc>
          <w:tcPr>
            <w:tcW w:w="5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Урок Памяти "Город маленьких ангелов", посвященный 18-й годовщине трагедии в Беслане</w:t>
            </w:r>
          </w:p>
        </w:tc>
        <w:tc>
          <w:tcPr>
            <w:tcW w:w="126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3 Сентября</w:t>
            </w:r>
          </w:p>
        </w:tc>
        <w:tc>
          <w:tcPr>
            <w:tcW w:w="36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Default="00EE021F" w:rsidP="004678B6">
            <w:pPr>
              <w:rPr>
                <w:sz w:val="28"/>
                <w:szCs w:val="28"/>
              </w:rPr>
            </w:pPr>
            <w:r w:rsidRPr="004678B6">
              <w:rPr>
                <w:sz w:val="28"/>
                <w:szCs w:val="28"/>
              </w:rPr>
              <w:t>Классные</w:t>
            </w:r>
          </w:p>
          <w:p w:rsidR="00EE021F" w:rsidRPr="004678B6" w:rsidRDefault="00EE021F" w:rsidP="004678B6">
            <w:pPr>
              <w:rPr>
                <w:sz w:val="28"/>
                <w:szCs w:val="28"/>
              </w:rPr>
            </w:pPr>
            <w:r w:rsidRPr="004678B6">
              <w:rPr>
                <w:sz w:val="28"/>
                <w:szCs w:val="28"/>
              </w:rPr>
              <w:t xml:space="preserve"> руководители</w:t>
            </w:r>
          </w:p>
        </w:tc>
      </w:tr>
      <w:tr w:rsidR="00EE021F" w:rsidRPr="004678B6" w:rsidTr="00687C0E">
        <w:trPr>
          <w:gridAfter w:val="15"/>
          <w:wAfter w:w="5971" w:type="dxa"/>
          <w:trHeight w:val="517"/>
        </w:trPr>
        <w:tc>
          <w:tcPr>
            <w:tcW w:w="5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Единый урок безопасности жизнедеятельности</w:t>
            </w:r>
          </w:p>
        </w:tc>
        <w:tc>
          <w:tcPr>
            <w:tcW w:w="126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сентябрь, май</w:t>
            </w:r>
          </w:p>
        </w:tc>
        <w:tc>
          <w:tcPr>
            <w:tcW w:w="36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Default="00EE021F" w:rsidP="004678B6">
            <w:pPr>
              <w:rPr>
                <w:sz w:val="28"/>
                <w:szCs w:val="28"/>
              </w:rPr>
            </w:pPr>
            <w:r w:rsidRPr="004678B6">
              <w:rPr>
                <w:sz w:val="28"/>
                <w:szCs w:val="28"/>
              </w:rPr>
              <w:t>Классные</w:t>
            </w:r>
          </w:p>
          <w:p w:rsidR="00EE021F" w:rsidRPr="004678B6" w:rsidRDefault="00EE021F" w:rsidP="004678B6">
            <w:pPr>
              <w:rPr>
                <w:sz w:val="28"/>
                <w:szCs w:val="28"/>
              </w:rPr>
            </w:pPr>
            <w:r w:rsidRPr="004678B6">
              <w:rPr>
                <w:sz w:val="28"/>
                <w:szCs w:val="28"/>
              </w:rPr>
              <w:t xml:space="preserve"> руководители</w:t>
            </w:r>
          </w:p>
        </w:tc>
      </w:tr>
      <w:tr w:rsidR="00EE021F" w:rsidRPr="004678B6" w:rsidTr="00687C0E">
        <w:trPr>
          <w:gridAfter w:val="15"/>
          <w:wAfter w:w="5971" w:type="dxa"/>
          <w:trHeight w:val="659"/>
        </w:trPr>
        <w:tc>
          <w:tcPr>
            <w:tcW w:w="5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Уроки по Календарю знаменательных событий и дат</w:t>
            </w:r>
          </w:p>
        </w:tc>
        <w:tc>
          <w:tcPr>
            <w:tcW w:w="126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в течение года</w:t>
            </w:r>
          </w:p>
        </w:tc>
        <w:tc>
          <w:tcPr>
            <w:tcW w:w="36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Default="00EE021F" w:rsidP="004678B6">
            <w:pPr>
              <w:rPr>
                <w:sz w:val="28"/>
                <w:szCs w:val="28"/>
              </w:rPr>
            </w:pPr>
            <w:r w:rsidRPr="004678B6">
              <w:rPr>
                <w:sz w:val="28"/>
                <w:szCs w:val="28"/>
              </w:rPr>
              <w:t>учителя-</w:t>
            </w:r>
          </w:p>
          <w:p w:rsidR="00EE021F" w:rsidRPr="004678B6" w:rsidRDefault="00EE021F" w:rsidP="004678B6">
            <w:pPr>
              <w:rPr>
                <w:sz w:val="28"/>
                <w:szCs w:val="28"/>
              </w:rPr>
            </w:pPr>
            <w:r w:rsidRPr="004678B6">
              <w:rPr>
                <w:sz w:val="28"/>
                <w:szCs w:val="28"/>
              </w:rPr>
              <w:t>предметники</w:t>
            </w:r>
          </w:p>
        </w:tc>
      </w:tr>
      <w:tr w:rsidR="00EE021F" w:rsidRPr="004678B6" w:rsidTr="00687C0E">
        <w:trPr>
          <w:gridAfter w:val="15"/>
          <w:wAfter w:w="5971" w:type="dxa"/>
          <w:trHeight w:val="644"/>
        </w:trPr>
        <w:tc>
          <w:tcPr>
            <w:tcW w:w="5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Интегрированные уроки по пропаганде и обучению основам здорового питания</w:t>
            </w:r>
          </w:p>
        </w:tc>
        <w:tc>
          <w:tcPr>
            <w:tcW w:w="126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в течение года</w:t>
            </w:r>
          </w:p>
        </w:tc>
        <w:tc>
          <w:tcPr>
            <w:tcW w:w="3649"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классные руководители</w:t>
            </w:r>
          </w:p>
        </w:tc>
      </w:tr>
      <w:tr w:rsidR="00EE021F" w:rsidRPr="004678B6" w:rsidTr="00687C0E">
        <w:trPr>
          <w:gridAfter w:val="15"/>
          <w:wAfter w:w="5971" w:type="dxa"/>
          <w:trHeight w:val="928"/>
        </w:trPr>
        <w:tc>
          <w:tcPr>
            <w:tcW w:w="5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Всероссийский урок безопасности обучающихся в сети Интернет</w:t>
            </w:r>
          </w:p>
        </w:tc>
        <w:tc>
          <w:tcPr>
            <w:tcW w:w="126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сентябрь, май</w:t>
            </w:r>
          </w:p>
        </w:tc>
        <w:tc>
          <w:tcPr>
            <w:tcW w:w="36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Default="00EE021F" w:rsidP="004678B6">
            <w:pPr>
              <w:rPr>
                <w:sz w:val="28"/>
                <w:szCs w:val="28"/>
              </w:rPr>
            </w:pPr>
            <w:r w:rsidRPr="004678B6">
              <w:rPr>
                <w:sz w:val="28"/>
                <w:szCs w:val="28"/>
              </w:rPr>
              <w:t>Классные</w:t>
            </w:r>
          </w:p>
          <w:p w:rsidR="00EE021F" w:rsidRPr="004678B6" w:rsidRDefault="00EE021F" w:rsidP="004678B6">
            <w:pPr>
              <w:rPr>
                <w:sz w:val="28"/>
                <w:szCs w:val="28"/>
              </w:rPr>
            </w:pPr>
            <w:r w:rsidRPr="004678B6">
              <w:rPr>
                <w:sz w:val="28"/>
                <w:szCs w:val="28"/>
              </w:rPr>
              <w:t xml:space="preserve"> руководители</w:t>
            </w:r>
          </w:p>
        </w:tc>
      </w:tr>
      <w:tr w:rsidR="00EE021F" w:rsidRPr="004678B6" w:rsidTr="00687C0E">
        <w:trPr>
          <w:gridAfter w:val="15"/>
          <w:wAfter w:w="5971" w:type="dxa"/>
          <w:trHeight w:val="606"/>
        </w:trPr>
        <w:tc>
          <w:tcPr>
            <w:tcW w:w="5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Всероссийский «Урок Цифры»</w:t>
            </w:r>
          </w:p>
        </w:tc>
        <w:tc>
          <w:tcPr>
            <w:tcW w:w="126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в течение года</w:t>
            </w:r>
          </w:p>
        </w:tc>
        <w:tc>
          <w:tcPr>
            <w:tcW w:w="36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Default="00EE021F" w:rsidP="004678B6">
            <w:pPr>
              <w:rPr>
                <w:sz w:val="28"/>
                <w:szCs w:val="28"/>
              </w:rPr>
            </w:pPr>
            <w:r w:rsidRPr="004678B6">
              <w:rPr>
                <w:sz w:val="28"/>
                <w:szCs w:val="28"/>
              </w:rPr>
              <w:t>Учитель</w:t>
            </w:r>
          </w:p>
          <w:p w:rsidR="00EE021F" w:rsidRPr="004678B6" w:rsidRDefault="00EE021F" w:rsidP="004678B6">
            <w:pPr>
              <w:rPr>
                <w:sz w:val="28"/>
                <w:szCs w:val="28"/>
              </w:rPr>
            </w:pPr>
            <w:r w:rsidRPr="004678B6">
              <w:rPr>
                <w:sz w:val="28"/>
                <w:szCs w:val="28"/>
              </w:rPr>
              <w:t xml:space="preserve"> информатики</w:t>
            </w:r>
          </w:p>
        </w:tc>
      </w:tr>
      <w:tr w:rsidR="00EE021F" w:rsidRPr="004678B6" w:rsidTr="00687C0E">
        <w:trPr>
          <w:gridAfter w:val="15"/>
          <w:wAfter w:w="5971" w:type="dxa"/>
          <w:trHeight w:val="606"/>
        </w:trPr>
        <w:tc>
          <w:tcPr>
            <w:tcW w:w="5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Урок национальной культуры «Мы разные, но мы вместе»</w:t>
            </w:r>
          </w:p>
        </w:tc>
        <w:tc>
          <w:tcPr>
            <w:tcW w:w="126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ноябрь</w:t>
            </w:r>
          </w:p>
        </w:tc>
        <w:tc>
          <w:tcPr>
            <w:tcW w:w="36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Default="00EE021F" w:rsidP="004678B6">
            <w:pPr>
              <w:rPr>
                <w:sz w:val="28"/>
                <w:szCs w:val="28"/>
              </w:rPr>
            </w:pPr>
            <w:r w:rsidRPr="004678B6">
              <w:rPr>
                <w:sz w:val="28"/>
                <w:szCs w:val="28"/>
              </w:rPr>
              <w:t xml:space="preserve">классные </w:t>
            </w:r>
          </w:p>
          <w:p w:rsidR="00EE021F" w:rsidRPr="004678B6" w:rsidRDefault="00EE021F" w:rsidP="004678B6">
            <w:pPr>
              <w:rPr>
                <w:sz w:val="28"/>
                <w:szCs w:val="28"/>
              </w:rPr>
            </w:pPr>
            <w:r w:rsidRPr="004678B6">
              <w:rPr>
                <w:sz w:val="28"/>
                <w:szCs w:val="28"/>
              </w:rPr>
              <w:t>руководители</w:t>
            </w:r>
          </w:p>
        </w:tc>
      </w:tr>
      <w:tr w:rsidR="00EE021F" w:rsidRPr="004678B6" w:rsidTr="00687C0E">
        <w:trPr>
          <w:gridAfter w:val="15"/>
          <w:wAfter w:w="5971" w:type="dxa"/>
          <w:trHeight w:val="800"/>
        </w:trPr>
        <w:tc>
          <w:tcPr>
            <w:tcW w:w="5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Урок памяти, посвящённый Дню неизвестного солдата</w:t>
            </w:r>
          </w:p>
        </w:tc>
        <w:tc>
          <w:tcPr>
            <w:tcW w:w="126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03.12.</w:t>
            </w:r>
          </w:p>
        </w:tc>
        <w:tc>
          <w:tcPr>
            <w:tcW w:w="36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Default="00EE021F" w:rsidP="004678B6">
            <w:pPr>
              <w:rPr>
                <w:sz w:val="28"/>
                <w:szCs w:val="28"/>
              </w:rPr>
            </w:pPr>
            <w:r w:rsidRPr="004678B6">
              <w:rPr>
                <w:sz w:val="28"/>
                <w:szCs w:val="28"/>
              </w:rPr>
              <w:t>Классные</w:t>
            </w:r>
          </w:p>
          <w:p w:rsidR="00EE021F" w:rsidRPr="004678B6" w:rsidRDefault="00EE021F" w:rsidP="004678B6">
            <w:pPr>
              <w:rPr>
                <w:sz w:val="28"/>
                <w:szCs w:val="28"/>
              </w:rPr>
            </w:pPr>
            <w:r w:rsidRPr="004678B6">
              <w:rPr>
                <w:sz w:val="28"/>
                <w:szCs w:val="28"/>
              </w:rPr>
              <w:t xml:space="preserve"> руководители</w:t>
            </w:r>
          </w:p>
        </w:tc>
      </w:tr>
      <w:tr w:rsidR="00EE021F" w:rsidRPr="004678B6" w:rsidTr="00687C0E">
        <w:trPr>
          <w:gridAfter w:val="15"/>
          <w:wAfter w:w="5971" w:type="dxa"/>
          <w:trHeight w:val="786"/>
        </w:trPr>
        <w:tc>
          <w:tcPr>
            <w:tcW w:w="5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Урок мужества, посвящённый Дню Героев Отечества</w:t>
            </w:r>
          </w:p>
        </w:tc>
        <w:tc>
          <w:tcPr>
            <w:tcW w:w="126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09.12</w:t>
            </w:r>
          </w:p>
        </w:tc>
        <w:tc>
          <w:tcPr>
            <w:tcW w:w="36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Default="00EE021F" w:rsidP="004678B6">
            <w:pPr>
              <w:rPr>
                <w:sz w:val="28"/>
                <w:szCs w:val="28"/>
              </w:rPr>
            </w:pPr>
            <w:r w:rsidRPr="004678B6">
              <w:rPr>
                <w:sz w:val="28"/>
                <w:szCs w:val="28"/>
              </w:rPr>
              <w:t xml:space="preserve">заместитель </w:t>
            </w:r>
          </w:p>
          <w:p w:rsidR="00EE021F" w:rsidRPr="004678B6" w:rsidRDefault="00EE021F" w:rsidP="004678B6">
            <w:pPr>
              <w:rPr>
                <w:sz w:val="28"/>
                <w:szCs w:val="28"/>
              </w:rPr>
            </w:pPr>
            <w:r w:rsidRPr="004678B6">
              <w:rPr>
                <w:sz w:val="28"/>
                <w:szCs w:val="28"/>
              </w:rPr>
              <w:t xml:space="preserve">директора, </w:t>
            </w:r>
            <w:r>
              <w:rPr>
                <w:sz w:val="28"/>
                <w:szCs w:val="28"/>
              </w:rPr>
              <w:t xml:space="preserve"> </w:t>
            </w:r>
          </w:p>
        </w:tc>
      </w:tr>
      <w:tr w:rsidR="00EE021F" w:rsidRPr="004678B6" w:rsidTr="00687C0E">
        <w:trPr>
          <w:gridAfter w:val="15"/>
          <w:wAfter w:w="5971" w:type="dxa"/>
          <w:trHeight w:val="800"/>
        </w:trPr>
        <w:tc>
          <w:tcPr>
            <w:tcW w:w="5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Урок правовой культуры «Имею право знать»</w:t>
            </w:r>
          </w:p>
        </w:tc>
        <w:tc>
          <w:tcPr>
            <w:tcW w:w="126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февраль</w:t>
            </w:r>
          </w:p>
        </w:tc>
        <w:tc>
          <w:tcPr>
            <w:tcW w:w="36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Default="00EE021F" w:rsidP="00F455DD">
            <w:pPr>
              <w:rPr>
                <w:sz w:val="28"/>
                <w:szCs w:val="28"/>
              </w:rPr>
            </w:pPr>
            <w:r w:rsidRPr="004678B6">
              <w:rPr>
                <w:sz w:val="28"/>
                <w:szCs w:val="28"/>
              </w:rPr>
              <w:t> Классные</w:t>
            </w:r>
          </w:p>
          <w:p w:rsidR="00EE021F" w:rsidRPr="004678B6" w:rsidRDefault="00EE021F" w:rsidP="00F455DD">
            <w:pPr>
              <w:rPr>
                <w:sz w:val="28"/>
                <w:szCs w:val="28"/>
              </w:rPr>
            </w:pPr>
            <w:r w:rsidRPr="004678B6">
              <w:rPr>
                <w:sz w:val="28"/>
                <w:szCs w:val="28"/>
              </w:rPr>
              <w:t xml:space="preserve"> руководители</w:t>
            </w:r>
          </w:p>
        </w:tc>
      </w:tr>
      <w:tr w:rsidR="00EE021F" w:rsidRPr="004678B6" w:rsidTr="00687C0E">
        <w:trPr>
          <w:gridAfter w:val="15"/>
          <w:wAfter w:w="5971" w:type="dxa"/>
          <w:trHeight w:val="632"/>
        </w:trPr>
        <w:tc>
          <w:tcPr>
            <w:tcW w:w="5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Урок здоровья, посвящённый Всемирному Дню здоровья</w:t>
            </w:r>
          </w:p>
        </w:tc>
        <w:tc>
          <w:tcPr>
            <w:tcW w:w="126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07.04</w:t>
            </w:r>
          </w:p>
        </w:tc>
        <w:tc>
          <w:tcPr>
            <w:tcW w:w="36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Default="00EE021F" w:rsidP="003A23FE">
            <w:pPr>
              <w:rPr>
                <w:sz w:val="28"/>
                <w:szCs w:val="28"/>
              </w:rPr>
            </w:pPr>
            <w:r w:rsidRPr="004678B6">
              <w:rPr>
                <w:sz w:val="28"/>
                <w:szCs w:val="28"/>
              </w:rPr>
              <w:t>Классные</w:t>
            </w:r>
          </w:p>
          <w:p w:rsidR="00EE021F" w:rsidRPr="004678B6" w:rsidRDefault="00EE021F" w:rsidP="003A23FE">
            <w:pPr>
              <w:rPr>
                <w:sz w:val="28"/>
                <w:szCs w:val="28"/>
              </w:rPr>
            </w:pPr>
            <w:r w:rsidRPr="004678B6">
              <w:rPr>
                <w:sz w:val="28"/>
                <w:szCs w:val="28"/>
              </w:rPr>
              <w:t xml:space="preserve"> руководители</w:t>
            </w:r>
          </w:p>
        </w:tc>
      </w:tr>
      <w:tr w:rsidR="00EE021F" w:rsidRPr="004678B6" w:rsidTr="00687C0E">
        <w:trPr>
          <w:gridAfter w:val="15"/>
          <w:wAfter w:w="5971" w:type="dxa"/>
          <w:trHeight w:val="774"/>
        </w:trPr>
        <w:tc>
          <w:tcPr>
            <w:tcW w:w="5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Гагаринский урок «Космос и Мы»</w:t>
            </w:r>
          </w:p>
        </w:tc>
        <w:tc>
          <w:tcPr>
            <w:tcW w:w="126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12.04</w:t>
            </w:r>
          </w:p>
        </w:tc>
        <w:tc>
          <w:tcPr>
            <w:tcW w:w="36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E021F" w:rsidRDefault="00EE021F" w:rsidP="0053141F">
            <w:pPr>
              <w:rPr>
                <w:sz w:val="28"/>
                <w:szCs w:val="28"/>
              </w:rPr>
            </w:pPr>
            <w:r w:rsidRPr="004678B6">
              <w:rPr>
                <w:sz w:val="28"/>
                <w:szCs w:val="28"/>
              </w:rPr>
              <w:t>Классные</w:t>
            </w:r>
          </w:p>
          <w:p w:rsidR="00EE021F" w:rsidRPr="004678B6" w:rsidRDefault="00EE021F" w:rsidP="0053141F">
            <w:pPr>
              <w:rPr>
                <w:sz w:val="28"/>
                <w:szCs w:val="28"/>
              </w:rPr>
            </w:pPr>
            <w:r w:rsidRPr="004678B6">
              <w:rPr>
                <w:sz w:val="28"/>
                <w:szCs w:val="28"/>
              </w:rPr>
              <w:t xml:space="preserve"> руководители</w:t>
            </w:r>
          </w:p>
        </w:tc>
      </w:tr>
      <w:tr w:rsidR="00EE021F" w:rsidRPr="004678B6" w:rsidTr="00687C0E">
        <w:trPr>
          <w:gridAfter w:val="15"/>
          <w:wAfter w:w="5971" w:type="dxa"/>
          <w:trHeight w:val="409"/>
        </w:trPr>
        <w:tc>
          <w:tcPr>
            <w:tcW w:w="12109" w:type="dxa"/>
            <w:gridSpan w:val="7"/>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КЛАССНОЕ РУКОВОДСТВО</w:t>
            </w:r>
          </w:p>
        </w:tc>
      </w:tr>
      <w:tr w:rsidR="00EE021F" w:rsidRPr="004678B6" w:rsidTr="00687C0E">
        <w:trPr>
          <w:trHeight w:val="359"/>
        </w:trPr>
        <w:tc>
          <w:tcPr>
            <w:tcW w:w="12109" w:type="dxa"/>
            <w:gridSpan w:val="7"/>
            <w:tcBorders>
              <w:top w:val="nil"/>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EE021F" w:rsidRPr="004678B6" w:rsidRDefault="00EE021F" w:rsidP="004678B6">
            <w:pPr>
              <w:rPr>
                <w:sz w:val="28"/>
                <w:szCs w:val="28"/>
              </w:rPr>
            </w:pPr>
            <w:r w:rsidRPr="004678B6">
              <w:rPr>
                <w:sz w:val="28"/>
                <w:szCs w:val="28"/>
              </w:rPr>
              <w:t>Составление планов ВР, социальный паспорт</w:t>
            </w:r>
          </w:p>
        </w:tc>
        <w:tc>
          <w:tcPr>
            <w:tcW w:w="1873" w:type="dxa"/>
            <w:gridSpan w:val="5"/>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2091" w:type="dxa"/>
            <w:gridSpan w:val="5"/>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1-2 неделя сентября</w:t>
            </w:r>
          </w:p>
        </w:tc>
        <w:tc>
          <w:tcPr>
            <w:tcW w:w="2007" w:type="dxa"/>
            <w:gridSpan w:val="5"/>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Классные руководители</w:t>
            </w:r>
          </w:p>
        </w:tc>
      </w:tr>
      <w:tr w:rsidR="00EE021F" w:rsidRPr="004678B6" w:rsidTr="00687C0E">
        <w:tblPrEx>
          <w:tblCellMar>
            <w:top w:w="0" w:type="dxa"/>
            <w:left w:w="108" w:type="dxa"/>
            <w:bottom w:w="0" w:type="dxa"/>
            <w:right w:w="108" w:type="dxa"/>
          </w:tblCellMar>
        </w:tblPrEx>
        <w:trPr>
          <w:gridAfter w:val="15"/>
          <w:wAfter w:w="5971" w:type="dxa"/>
          <w:trHeight w:val="900"/>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Сбор информации по обновле</w:t>
            </w:r>
            <w:r>
              <w:rPr>
                <w:sz w:val="28"/>
                <w:szCs w:val="28"/>
              </w:rPr>
              <w:t>нию банка данных: ВШК</w:t>
            </w:r>
            <w:r w:rsidRPr="004678B6">
              <w:rPr>
                <w:sz w:val="28"/>
                <w:szCs w:val="28"/>
              </w:rPr>
              <w:t>, группы «риска»</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По мере</w:t>
            </w:r>
            <w:r w:rsidRPr="004678B6">
              <w:rPr>
                <w:sz w:val="28"/>
                <w:szCs w:val="28"/>
              </w:rPr>
              <w:br/>
              <w:t>необходимости</w:t>
            </w:r>
          </w:p>
        </w:tc>
        <w:tc>
          <w:tcPr>
            <w:tcW w:w="3649" w:type="dxa"/>
            <w:gridSpan w:val="2"/>
            <w:tcBorders>
              <w:top w:val="nil"/>
              <w:left w:val="nil"/>
              <w:bottom w:val="single" w:sz="4" w:space="0" w:color="000000"/>
              <w:right w:val="single" w:sz="4" w:space="0" w:color="000000"/>
            </w:tcBorders>
            <w:shd w:val="clear" w:color="FFFFFF" w:fill="FFFFFF"/>
            <w:vAlign w:val="center"/>
          </w:tcPr>
          <w:p w:rsidR="00EE021F" w:rsidRDefault="00EE021F" w:rsidP="004678B6">
            <w:pPr>
              <w:rPr>
                <w:sz w:val="28"/>
                <w:szCs w:val="28"/>
              </w:rPr>
            </w:pPr>
            <w:r w:rsidRPr="004678B6">
              <w:rPr>
                <w:sz w:val="28"/>
                <w:szCs w:val="28"/>
              </w:rPr>
              <w:t xml:space="preserve"> классные </w:t>
            </w:r>
          </w:p>
          <w:p w:rsidR="00EE021F" w:rsidRPr="004678B6" w:rsidRDefault="00EE021F" w:rsidP="004678B6">
            <w:pPr>
              <w:rPr>
                <w:sz w:val="28"/>
                <w:szCs w:val="28"/>
              </w:rPr>
            </w:pPr>
            <w:r w:rsidRPr="004678B6">
              <w:rPr>
                <w:sz w:val="28"/>
                <w:szCs w:val="28"/>
              </w:rPr>
              <w:t>руководители</w:t>
            </w:r>
          </w:p>
        </w:tc>
      </w:tr>
      <w:tr w:rsidR="00EE021F" w:rsidRPr="004678B6" w:rsidTr="00687C0E">
        <w:tblPrEx>
          <w:tblCellMar>
            <w:top w:w="0" w:type="dxa"/>
            <w:left w:w="108" w:type="dxa"/>
            <w:bottom w:w="0" w:type="dxa"/>
            <w:right w:w="108" w:type="dxa"/>
          </w:tblCellMar>
        </w:tblPrEx>
        <w:trPr>
          <w:gridAfter w:val="15"/>
          <w:wAfter w:w="5971" w:type="dxa"/>
          <w:trHeight w:val="1200"/>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Акция "Сто дорог - одна твоя"</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сентябрь</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 xml:space="preserve">Классные </w:t>
            </w:r>
          </w:p>
          <w:p w:rsidR="00EE021F" w:rsidRPr="004678B6" w:rsidRDefault="00EE021F" w:rsidP="004678B6">
            <w:pPr>
              <w:rPr>
                <w:sz w:val="28"/>
                <w:szCs w:val="28"/>
              </w:rPr>
            </w:pPr>
            <w:r w:rsidRPr="004678B6">
              <w:rPr>
                <w:sz w:val="28"/>
                <w:szCs w:val="28"/>
              </w:rPr>
              <w:t xml:space="preserve">руководители, </w:t>
            </w:r>
          </w:p>
        </w:tc>
      </w:tr>
      <w:tr w:rsidR="00EE021F" w:rsidRPr="004678B6" w:rsidTr="00687C0E">
        <w:tblPrEx>
          <w:tblCellMar>
            <w:top w:w="0" w:type="dxa"/>
            <w:left w:w="108" w:type="dxa"/>
            <w:bottom w:w="0" w:type="dxa"/>
            <w:right w:w="108" w:type="dxa"/>
          </w:tblCellMar>
        </w:tblPrEx>
        <w:trPr>
          <w:gridAfter w:val="15"/>
          <w:wAfter w:w="5971" w:type="dxa"/>
          <w:trHeight w:val="1800"/>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Регистрация детей в Навигаторе дополнительного образования"</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сентябрь</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Заместитель</w:t>
            </w:r>
          </w:p>
          <w:p w:rsidR="00EE021F" w:rsidRDefault="00EE021F" w:rsidP="004678B6">
            <w:pPr>
              <w:rPr>
                <w:sz w:val="28"/>
                <w:szCs w:val="28"/>
              </w:rPr>
            </w:pPr>
            <w:r w:rsidRPr="004678B6">
              <w:rPr>
                <w:sz w:val="28"/>
                <w:szCs w:val="28"/>
              </w:rPr>
              <w:t xml:space="preserve"> директора,</w:t>
            </w:r>
          </w:p>
          <w:p w:rsidR="00EE021F" w:rsidRDefault="00EE021F" w:rsidP="004678B6">
            <w:pPr>
              <w:rPr>
                <w:sz w:val="28"/>
                <w:szCs w:val="28"/>
              </w:rPr>
            </w:pPr>
            <w:r w:rsidRPr="004678B6">
              <w:rPr>
                <w:sz w:val="28"/>
                <w:szCs w:val="28"/>
              </w:rPr>
              <w:t xml:space="preserve"> классные </w:t>
            </w:r>
          </w:p>
          <w:p w:rsidR="00EE021F" w:rsidRPr="004678B6" w:rsidRDefault="00EE021F" w:rsidP="004678B6">
            <w:pPr>
              <w:rPr>
                <w:sz w:val="28"/>
                <w:szCs w:val="28"/>
              </w:rPr>
            </w:pPr>
            <w:r w:rsidRPr="004678B6">
              <w:rPr>
                <w:sz w:val="28"/>
                <w:szCs w:val="28"/>
              </w:rPr>
              <w:t>руководители</w:t>
            </w:r>
          </w:p>
        </w:tc>
      </w:tr>
      <w:tr w:rsidR="00EE021F" w:rsidRPr="004678B6" w:rsidTr="00687C0E">
        <w:tblPrEx>
          <w:tblCellMar>
            <w:top w:w="0" w:type="dxa"/>
            <w:left w:w="108" w:type="dxa"/>
            <w:bottom w:w="0" w:type="dxa"/>
            <w:right w:w="108" w:type="dxa"/>
          </w:tblCellMar>
        </w:tblPrEx>
        <w:trPr>
          <w:gridAfter w:val="15"/>
          <w:wAfter w:w="5971" w:type="dxa"/>
          <w:trHeight w:val="1200"/>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Составление индивидуальных маршрутов по программе "Наставничество"</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tcPr>
          <w:p w:rsidR="00EE021F" w:rsidRPr="004678B6" w:rsidRDefault="00EE021F" w:rsidP="004678B6">
            <w:pPr>
              <w:rPr>
                <w:sz w:val="28"/>
                <w:szCs w:val="28"/>
              </w:rPr>
            </w:pPr>
            <w:r w:rsidRPr="004678B6">
              <w:rPr>
                <w:sz w:val="28"/>
                <w:szCs w:val="28"/>
              </w:rPr>
              <w:t>сентябрь</w:t>
            </w:r>
          </w:p>
        </w:tc>
        <w:tc>
          <w:tcPr>
            <w:tcW w:w="3649" w:type="dxa"/>
            <w:gridSpan w:val="2"/>
            <w:tcBorders>
              <w:top w:val="nil"/>
              <w:left w:val="nil"/>
              <w:bottom w:val="single" w:sz="4" w:space="0" w:color="000000"/>
              <w:right w:val="single" w:sz="4" w:space="0" w:color="000000"/>
            </w:tcBorders>
          </w:tcPr>
          <w:p w:rsidR="00EE021F" w:rsidRDefault="00EE021F" w:rsidP="004678B6">
            <w:pPr>
              <w:rPr>
                <w:sz w:val="28"/>
                <w:szCs w:val="28"/>
              </w:rPr>
            </w:pPr>
            <w:r w:rsidRPr="004678B6">
              <w:rPr>
                <w:sz w:val="28"/>
                <w:szCs w:val="28"/>
              </w:rPr>
              <w:t xml:space="preserve">Заместитель </w:t>
            </w:r>
          </w:p>
          <w:p w:rsidR="00EE021F" w:rsidRDefault="00EE021F" w:rsidP="004678B6">
            <w:pPr>
              <w:rPr>
                <w:sz w:val="28"/>
                <w:szCs w:val="28"/>
              </w:rPr>
            </w:pPr>
            <w:r w:rsidRPr="004678B6">
              <w:rPr>
                <w:sz w:val="28"/>
                <w:szCs w:val="28"/>
              </w:rPr>
              <w:t>директора,</w:t>
            </w:r>
          </w:p>
          <w:p w:rsidR="00EE021F" w:rsidRDefault="00EE021F" w:rsidP="004678B6">
            <w:pPr>
              <w:rPr>
                <w:sz w:val="28"/>
                <w:szCs w:val="28"/>
              </w:rPr>
            </w:pPr>
            <w:r w:rsidRPr="004678B6">
              <w:rPr>
                <w:sz w:val="28"/>
                <w:szCs w:val="28"/>
              </w:rPr>
              <w:t xml:space="preserve"> классные</w:t>
            </w:r>
          </w:p>
          <w:p w:rsidR="00EE021F" w:rsidRPr="004678B6" w:rsidRDefault="00EE021F" w:rsidP="004678B6">
            <w:pPr>
              <w:rPr>
                <w:sz w:val="28"/>
                <w:szCs w:val="28"/>
              </w:rPr>
            </w:pPr>
            <w:r w:rsidRPr="004678B6">
              <w:rPr>
                <w:sz w:val="28"/>
                <w:szCs w:val="28"/>
              </w:rPr>
              <w:t xml:space="preserve"> руководители</w:t>
            </w:r>
          </w:p>
        </w:tc>
      </w:tr>
      <w:tr w:rsidR="00EE021F" w:rsidRPr="004678B6" w:rsidTr="00687C0E">
        <w:tblPrEx>
          <w:tblCellMar>
            <w:top w:w="0" w:type="dxa"/>
            <w:left w:w="108" w:type="dxa"/>
            <w:bottom w:w="0" w:type="dxa"/>
            <w:right w:w="108" w:type="dxa"/>
          </w:tblCellMar>
        </w:tblPrEx>
        <w:trPr>
          <w:gridAfter w:val="15"/>
          <w:wAfter w:w="5971" w:type="dxa"/>
          <w:trHeight w:val="2100"/>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Составление маршрута "Школа-дом"</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сентябрь</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 xml:space="preserve">Классные </w:t>
            </w:r>
          </w:p>
          <w:p w:rsidR="00EE021F" w:rsidRPr="004678B6" w:rsidRDefault="00EE021F" w:rsidP="004678B6">
            <w:pPr>
              <w:rPr>
                <w:sz w:val="28"/>
                <w:szCs w:val="28"/>
              </w:rPr>
            </w:pPr>
            <w:r w:rsidRPr="004678B6">
              <w:rPr>
                <w:sz w:val="28"/>
                <w:szCs w:val="28"/>
              </w:rPr>
              <w:t>руководители</w:t>
            </w:r>
          </w:p>
        </w:tc>
      </w:tr>
      <w:tr w:rsidR="00EE021F" w:rsidRPr="004678B6" w:rsidTr="00687C0E">
        <w:tblPrEx>
          <w:tblCellMar>
            <w:top w:w="0" w:type="dxa"/>
            <w:left w:w="108" w:type="dxa"/>
            <w:bottom w:w="0" w:type="dxa"/>
            <w:right w:w="108" w:type="dxa"/>
          </w:tblCellMar>
        </w:tblPrEx>
        <w:trPr>
          <w:gridAfter w:val="15"/>
          <w:wAfter w:w="5971" w:type="dxa"/>
          <w:trHeight w:val="900"/>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 xml:space="preserve">Учебно- тренировочная эвакуация </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сентябрь</w:t>
            </w:r>
          </w:p>
        </w:tc>
        <w:tc>
          <w:tcPr>
            <w:tcW w:w="3649" w:type="dxa"/>
            <w:gridSpan w:val="2"/>
            <w:tcBorders>
              <w:top w:val="nil"/>
              <w:left w:val="nil"/>
              <w:bottom w:val="single" w:sz="4" w:space="0" w:color="000000"/>
              <w:right w:val="single" w:sz="4" w:space="0" w:color="000000"/>
            </w:tcBorders>
            <w:shd w:val="clear" w:color="FFFFFF" w:fill="FFFFFF"/>
            <w:vAlign w:val="center"/>
          </w:tcPr>
          <w:p w:rsidR="00EE021F" w:rsidRPr="004678B6" w:rsidRDefault="00EE021F" w:rsidP="004678B6">
            <w:pPr>
              <w:rPr>
                <w:sz w:val="28"/>
                <w:szCs w:val="28"/>
              </w:rPr>
            </w:pPr>
            <w:r w:rsidRPr="004678B6">
              <w:rPr>
                <w:sz w:val="28"/>
                <w:szCs w:val="28"/>
              </w:rPr>
              <w:t xml:space="preserve">Учитель ОБЖ, классные </w:t>
            </w:r>
          </w:p>
        </w:tc>
      </w:tr>
      <w:tr w:rsidR="00EE021F" w:rsidRPr="004678B6" w:rsidTr="00687C0E">
        <w:tblPrEx>
          <w:tblCellMar>
            <w:top w:w="0" w:type="dxa"/>
            <w:left w:w="108" w:type="dxa"/>
            <w:bottom w:w="0" w:type="dxa"/>
            <w:right w:w="108" w:type="dxa"/>
          </w:tblCellMar>
        </w:tblPrEx>
        <w:trPr>
          <w:gridAfter w:val="15"/>
          <w:wAfter w:w="5971" w:type="dxa"/>
          <w:trHeight w:val="945"/>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Инструктажи по технике безопасности</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 xml:space="preserve">в течение года  </w:t>
            </w:r>
          </w:p>
        </w:tc>
        <w:tc>
          <w:tcPr>
            <w:tcW w:w="3649" w:type="dxa"/>
            <w:gridSpan w:val="2"/>
            <w:tcBorders>
              <w:top w:val="nil"/>
              <w:left w:val="nil"/>
              <w:bottom w:val="single" w:sz="4" w:space="0" w:color="000000"/>
              <w:right w:val="single" w:sz="4" w:space="0" w:color="000000"/>
            </w:tcBorders>
            <w:shd w:val="clear" w:color="FFFFFF" w:fill="FFFFFF"/>
            <w:vAlign w:val="center"/>
          </w:tcPr>
          <w:p w:rsidR="00EE021F" w:rsidRDefault="00EE021F" w:rsidP="004678B6">
            <w:pPr>
              <w:rPr>
                <w:sz w:val="28"/>
                <w:szCs w:val="28"/>
              </w:rPr>
            </w:pPr>
            <w:r w:rsidRPr="004678B6">
              <w:rPr>
                <w:sz w:val="28"/>
                <w:szCs w:val="28"/>
              </w:rPr>
              <w:t>Заместитель</w:t>
            </w:r>
          </w:p>
          <w:p w:rsidR="00EE021F" w:rsidRDefault="00EE021F" w:rsidP="004678B6">
            <w:pPr>
              <w:rPr>
                <w:sz w:val="28"/>
                <w:szCs w:val="28"/>
              </w:rPr>
            </w:pPr>
            <w:r w:rsidRPr="004678B6">
              <w:rPr>
                <w:sz w:val="28"/>
                <w:szCs w:val="28"/>
              </w:rPr>
              <w:t xml:space="preserve"> директора, </w:t>
            </w:r>
          </w:p>
          <w:p w:rsidR="00EE021F" w:rsidRDefault="00EE021F" w:rsidP="004678B6">
            <w:pPr>
              <w:rPr>
                <w:sz w:val="28"/>
                <w:szCs w:val="28"/>
              </w:rPr>
            </w:pPr>
            <w:r w:rsidRPr="004678B6">
              <w:rPr>
                <w:sz w:val="28"/>
                <w:szCs w:val="28"/>
              </w:rPr>
              <w:t>классные</w:t>
            </w:r>
          </w:p>
          <w:p w:rsidR="00EE021F" w:rsidRPr="004678B6" w:rsidRDefault="00EE021F" w:rsidP="004678B6">
            <w:pPr>
              <w:rPr>
                <w:sz w:val="28"/>
                <w:szCs w:val="28"/>
              </w:rPr>
            </w:pPr>
            <w:r w:rsidRPr="004678B6">
              <w:rPr>
                <w:sz w:val="28"/>
                <w:szCs w:val="28"/>
              </w:rPr>
              <w:t xml:space="preserve"> руководители</w:t>
            </w:r>
          </w:p>
        </w:tc>
      </w:tr>
      <w:tr w:rsidR="00EE021F" w:rsidRPr="004678B6" w:rsidTr="00687C0E">
        <w:tblPrEx>
          <w:tblCellMar>
            <w:top w:w="0" w:type="dxa"/>
            <w:left w:w="108" w:type="dxa"/>
            <w:bottom w:w="0" w:type="dxa"/>
            <w:right w:w="108" w:type="dxa"/>
          </w:tblCellMar>
        </w:tblPrEx>
        <w:trPr>
          <w:gridAfter w:val="15"/>
          <w:wAfter w:w="5971" w:type="dxa"/>
          <w:trHeight w:val="945"/>
        </w:trPr>
        <w:tc>
          <w:tcPr>
            <w:tcW w:w="5395" w:type="dxa"/>
            <w:tcBorders>
              <w:top w:val="nil"/>
              <w:left w:val="single" w:sz="4" w:space="0" w:color="000000"/>
              <w:bottom w:val="single" w:sz="4" w:space="0" w:color="000000"/>
              <w:right w:val="single" w:sz="4" w:space="0" w:color="000000"/>
            </w:tcBorders>
          </w:tcPr>
          <w:p w:rsidR="00EE021F" w:rsidRPr="004678B6" w:rsidRDefault="00EE021F" w:rsidP="004678B6">
            <w:pPr>
              <w:rPr>
                <w:sz w:val="28"/>
                <w:szCs w:val="28"/>
              </w:rPr>
            </w:pPr>
            <w:r w:rsidRPr="004678B6">
              <w:rPr>
                <w:sz w:val="28"/>
                <w:szCs w:val="28"/>
              </w:rPr>
              <w:t>Социально-психологическое тестирование</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7-11</w:t>
            </w:r>
          </w:p>
        </w:tc>
        <w:tc>
          <w:tcPr>
            <w:tcW w:w="1802" w:type="dxa"/>
            <w:gridSpan w:val="2"/>
            <w:tcBorders>
              <w:top w:val="nil"/>
              <w:left w:val="nil"/>
              <w:bottom w:val="single" w:sz="4" w:space="0" w:color="000000"/>
              <w:right w:val="single" w:sz="4" w:space="0" w:color="000000"/>
            </w:tcBorders>
          </w:tcPr>
          <w:p w:rsidR="00EE021F" w:rsidRPr="004678B6" w:rsidRDefault="00EE021F" w:rsidP="004678B6">
            <w:pPr>
              <w:rPr>
                <w:sz w:val="28"/>
                <w:szCs w:val="28"/>
              </w:rPr>
            </w:pPr>
            <w:r w:rsidRPr="004678B6">
              <w:rPr>
                <w:sz w:val="28"/>
                <w:szCs w:val="28"/>
              </w:rPr>
              <w:t>октябрь</w:t>
            </w:r>
          </w:p>
        </w:tc>
        <w:tc>
          <w:tcPr>
            <w:tcW w:w="3649" w:type="dxa"/>
            <w:gridSpan w:val="2"/>
            <w:tcBorders>
              <w:top w:val="nil"/>
              <w:left w:val="nil"/>
              <w:bottom w:val="single" w:sz="4" w:space="0" w:color="000000"/>
              <w:right w:val="single" w:sz="4" w:space="0" w:color="000000"/>
            </w:tcBorders>
            <w:shd w:val="clear" w:color="FFFFFF" w:fill="FFFFFF"/>
          </w:tcPr>
          <w:p w:rsidR="00EE021F" w:rsidRDefault="00EE021F" w:rsidP="004678B6">
            <w:pPr>
              <w:rPr>
                <w:sz w:val="28"/>
                <w:szCs w:val="28"/>
              </w:rPr>
            </w:pPr>
            <w:r>
              <w:rPr>
                <w:sz w:val="28"/>
                <w:szCs w:val="28"/>
              </w:rPr>
              <w:t>Классные</w:t>
            </w:r>
          </w:p>
          <w:p w:rsidR="00EE021F" w:rsidRPr="004678B6" w:rsidRDefault="00EE021F" w:rsidP="004678B6">
            <w:pPr>
              <w:rPr>
                <w:sz w:val="28"/>
                <w:szCs w:val="28"/>
              </w:rPr>
            </w:pPr>
            <w:r w:rsidRPr="004678B6">
              <w:rPr>
                <w:sz w:val="28"/>
                <w:szCs w:val="28"/>
              </w:rPr>
              <w:t>руководители</w:t>
            </w:r>
          </w:p>
        </w:tc>
      </w:tr>
      <w:tr w:rsidR="00EE021F" w:rsidRPr="004678B6" w:rsidTr="00687C0E">
        <w:tblPrEx>
          <w:tblCellMar>
            <w:top w:w="0" w:type="dxa"/>
            <w:left w:w="108" w:type="dxa"/>
            <w:bottom w:w="0" w:type="dxa"/>
            <w:right w:w="108" w:type="dxa"/>
          </w:tblCellMar>
        </w:tblPrEx>
        <w:trPr>
          <w:gridAfter w:val="15"/>
          <w:wAfter w:w="5971" w:type="dxa"/>
          <w:trHeight w:val="945"/>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Фоточеллендж "Поздравительная открытка для мамы"</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ноябрь</w:t>
            </w:r>
          </w:p>
        </w:tc>
        <w:tc>
          <w:tcPr>
            <w:tcW w:w="3649" w:type="dxa"/>
            <w:gridSpan w:val="2"/>
            <w:tcBorders>
              <w:top w:val="nil"/>
              <w:left w:val="nil"/>
              <w:bottom w:val="single" w:sz="4" w:space="0" w:color="000000"/>
              <w:right w:val="single" w:sz="4" w:space="0" w:color="000000"/>
            </w:tcBorders>
            <w:shd w:val="clear" w:color="FFFFFF" w:fill="FFFFFF"/>
            <w:vAlign w:val="center"/>
          </w:tcPr>
          <w:p w:rsidR="00EE021F" w:rsidRDefault="00EE021F" w:rsidP="004678B6">
            <w:pPr>
              <w:rPr>
                <w:sz w:val="28"/>
                <w:szCs w:val="28"/>
              </w:rPr>
            </w:pPr>
            <w:r w:rsidRPr="004678B6">
              <w:rPr>
                <w:sz w:val="28"/>
                <w:szCs w:val="28"/>
              </w:rPr>
              <w:t>Заместитель</w:t>
            </w:r>
          </w:p>
          <w:p w:rsidR="00EE021F" w:rsidRDefault="00EE021F" w:rsidP="004678B6">
            <w:pPr>
              <w:rPr>
                <w:sz w:val="28"/>
                <w:szCs w:val="28"/>
              </w:rPr>
            </w:pPr>
            <w:r w:rsidRPr="004678B6">
              <w:rPr>
                <w:sz w:val="28"/>
                <w:szCs w:val="28"/>
              </w:rPr>
              <w:t xml:space="preserve"> директора,</w:t>
            </w:r>
          </w:p>
          <w:p w:rsidR="00EE021F" w:rsidRDefault="00EE021F" w:rsidP="004678B6">
            <w:pPr>
              <w:rPr>
                <w:sz w:val="28"/>
                <w:szCs w:val="28"/>
              </w:rPr>
            </w:pPr>
            <w:r w:rsidRPr="004678B6">
              <w:rPr>
                <w:sz w:val="28"/>
                <w:szCs w:val="28"/>
              </w:rPr>
              <w:t xml:space="preserve"> классные </w:t>
            </w:r>
          </w:p>
          <w:p w:rsidR="00EE021F" w:rsidRPr="004678B6" w:rsidRDefault="00EE021F" w:rsidP="004678B6">
            <w:pPr>
              <w:rPr>
                <w:sz w:val="28"/>
                <w:szCs w:val="28"/>
              </w:rPr>
            </w:pPr>
            <w:r w:rsidRPr="004678B6">
              <w:rPr>
                <w:sz w:val="28"/>
                <w:szCs w:val="28"/>
              </w:rPr>
              <w:t>руководители</w:t>
            </w:r>
          </w:p>
        </w:tc>
      </w:tr>
      <w:tr w:rsidR="00EE021F" w:rsidRPr="004678B6" w:rsidTr="00687C0E">
        <w:tblPrEx>
          <w:tblCellMar>
            <w:top w:w="0" w:type="dxa"/>
            <w:left w:w="108" w:type="dxa"/>
            <w:bottom w:w="0" w:type="dxa"/>
            <w:right w:w="108" w:type="dxa"/>
          </w:tblCellMar>
        </w:tblPrEx>
        <w:trPr>
          <w:gridAfter w:val="15"/>
          <w:wAfter w:w="5971" w:type="dxa"/>
          <w:trHeight w:val="1260"/>
        </w:trPr>
        <w:tc>
          <w:tcPr>
            <w:tcW w:w="5395" w:type="dxa"/>
            <w:tcBorders>
              <w:top w:val="nil"/>
              <w:left w:val="single" w:sz="4" w:space="0" w:color="000000"/>
              <w:bottom w:val="single" w:sz="4" w:space="0" w:color="000000"/>
              <w:right w:val="single" w:sz="4" w:space="0" w:color="000000"/>
            </w:tcBorders>
          </w:tcPr>
          <w:p w:rsidR="00EE021F" w:rsidRPr="004678B6" w:rsidRDefault="00EE021F" w:rsidP="004678B6">
            <w:pPr>
              <w:rPr>
                <w:sz w:val="28"/>
                <w:szCs w:val="28"/>
              </w:rPr>
            </w:pPr>
            <w:r w:rsidRPr="004678B6">
              <w:rPr>
                <w:sz w:val="28"/>
                <w:szCs w:val="28"/>
              </w:rPr>
              <w:t>Встреча с участковым инспектором «Проступок и правонарушение</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По мере необходимости</w:t>
            </w:r>
          </w:p>
        </w:tc>
        <w:tc>
          <w:tcPr>
            <w:tcW w:w="3649" w:type="dxa"/>
            <w:gridSpan w:val="2"/>
            <w:tcBorders>
              <w:top w:val="nil"/>
              <w:left w:val="nil"/>
              <w:bottom w:val="single" w:sz="4" w:space="0" w:color="000000"/>
              <w:right w:val="single" w:sz="4" w:space="0" w:color="000000"/>
            </w:tcBorders>
            <w:shd w:val="clear" w:color="FFFFFF" w:fill="FFFFFF"/>
            <w:vAlign w:val="center"/>
          </w:tcPr>
          <w:p w:rsidR="00EE021F" w:rsidRDefault="00EE021F" w:rsidP="004678B6">
            <w:pPr>
              <w:rPr>
                <w:sz w:val="28"/>
                <w:szCs w:val="28"/>
              </w:rPr>
            </w:pPr>
            <w:r w:rsidRPr="004678B6">
              <w:rPr>
                <w:sz w:val="28"/>
                <w:szCs w:val="28"/>
              </w:rPr>
              <w:t>Классные</w:t>
            </w:r>
          </w:p>
          <w:p w:rsidR="00EE021F" w:rsidRPr="004678B6" w:rsidRDefault="00EE021F" w:rsidP="004678B6">
            <w:pPr>
              <w:rPr>
                <w:sz w:val="28"/>
                <w:szCs w:val="28"/>
              </w:rPr>
            </w:pPr>
            <w:r w:rsidRPr="004678B6">
              <w:rPr>
                <w:sz w:val="28"/>
                <w:szCs w:val="28"/>
              </w:rPr>
              <w:t xml:space="preserve"> руководители, участковый</w:t>
            </w:r>
          </w:p>
        </w:tc>
      </w:tr>
      <w:tr w:rsidR="00EE021F" w:rsidRPr="004678B6" w:rsidTr="00687C0E">
        <w:tblPrEx>
          <w:tblCellMar>
            <w:top w:w="0" w:type="dxa"/>
            <w:left w:w="108" w:type="dxa"/>
            <w:bottom w:w="0" w:type="dxa"/>
            <w:right w:w="108" w:type="dxa"/>
          </w:tblCellMar>
        </w:tblPrEx>
        <w:trPr>
          <w:gridAfter w:val="15"/>
          <w:wAfter w:w="5971" w:type="dxa"/>
          <w:trHeight w:val="1260"/>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 xml:space="preserve">Фестиваль видеороликов «Страницы школьной жизни», </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декабрь</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 xml:space="preserve">Заместитель </w:t>
            </w:r>
          </w:p>
          <w:p w:rsidR="00EE021F" w:rsidRDefault="00EE021F" w:rsidP="004678B6">
            <w:pPr>
              <w:rPr>
                <w:sz w:val="28"/>
                <w:szCs w:val="28"/>
              </w:rPr>
            </w:pPr>
            <w:r w:rsidRPr="004678B6">
              <w:rPr>
                <w:sz w:val="28"/>
                <w:szCs w:val="28"/>
              </w:rPr>
              <w:t>директора ,</w:t>
            </w:r>
          </w:p>
          <w:p w:rsidR="00EE021F" w:rsidRDefault="00EE021F" w:rsidP="004678B6">
            <w:pPr>
              <w:rPr>
                <w:sz w:val="28"/>
                <w:szCs w:val="28"/>
              </w:rPr>
            </w:pPr>
            <w:r w:rsidRPr="004678B6">
              <w:rPr>
                <w:sz w:val="28"/>
                <w:szCs w:val="28"/>
              </w:rPr>
              <w:t xml:space="preserve"> классные</w:t>
            </w:r>
          </w:p>
          <w:p w:rsidR="00EE021F" w:rsidRPr="004678B6" w:rsidRDefault="00EE021F" w:rsidP="004678B6">
            <w:pPr>
              <w:rPr>
                <w:sz w:val="28"/>
                <w:szCs w:val="28"/>
              </w:rPr>
            </w:pPr>
            <w:r w:rsidRPr="004678B6">
              <w:rPr>
                <w:sz w:val="28"/>
                <w:szCs w:val="28"/>
              </w:rPr>
              <w:t xml:space="preserve"> руководители</w:t>
            </w:r>
          </w:p>
        </w:tc>
      </w:tr>
      <w:tr w:rsidR="00EE021F" w:rsidRPr="004678B6" w:rsidTr="00687C0E">
        <w:tblPrEx>
          <w:tblCellMar>
            <w:top w:w="0" w:type="dxa"/>
            <w:left w:w="108" w:type="dxa"/>
            <w:bottom w:w="0" w:type="dxa"/>
            <w:right w:w="108" w:type="dxa"/>
          </w:tblCellMar>
        </w:tblPrEx>
        <w:trPr>
          <w:gridAfter w:val="15"/>
          <w:wAfter w:w="5971" w:type="dxa"/>
          <w:trHeight w:val="1500"/>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Классный час «Профессия моих родителей»</w:t>
            </w:r>
          </w:p>
        </w:tc>
        <w:tc>
          <w:tcPr>
            <w:tcW w:w="1263" w:type="dxa"/>
            <w:gridSpan w:val="2"/>
            <w:tcBorders>
              <w:top w:val="double" w:sz="6" w:space="0" w:color="000000"/>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double" w:sz="6" w:space="0" w:color="000000"/>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март</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 xml:space="preserve">Классные </w:t>
            </w:r>
          </w:p>
          <w:p w:rsidR="00EE021F" w:rsidRPr="004678B6" w:rsidRDefault="00EE021F" w:rsidP="004678B6">
            <w:pPr>
              <w:rPr>
                <w:sz w:val="28"/>
                <w:szCs w:val="28"/>
              </w:rPr>
            </w:pPr>
            <w:r w:rsidRPr="004678B6">
              <w:rPr>
                <w:sz w:val="28"/>
                <w:szCs w:val="28"/>
              </w:rPr>
              <w:t>руководители</w:t>
            </w:r>
          </w:p>
        </w:tc>
      </w:tr>
      <w:tr w:rsidR="00EE021F" w:rsidRPr="004678B6" w:rsidTr="00687C0E">
        <w:tblPrEx>
          <w:tblCellMar>
            <w:top w:w="0" w:type="dxa"/>
            <w:left w:w="108" w:type="dxa"/>
            <w:bottom w:w="0" w:type="dxa"/>
            <w:right w:w="108" w:type="dxa"/>
          </w:tblCellMar>
        </w:tblPrEx>
        <w:trPr>
          <w:gridAfter w:val="15"/>
          <w:wAfter w:w="5971" w:type="dxa"/>
          <w:trHeight w:val="900"/>
        </w:trPr>
        <w:tc>
          <w:tcPr>
            <w:tcW w:w="5395" w:type="dxa"/>
            <w:tcBorders>
              <w:top w:val="nil"/>
              <w:left w:val="single" w:sz="4" w:space="0" w:color="000000"/>
              <w:bottom w:val="single" w:sz="4" w:space="0" w:color="auto"/>
              <w:right w:val="single" w:sz="4" w:space="0" w:color="000000"/>
            </w:tcBorders>
            <w:noWrap/>
            <w:vAlign w:val="center"/>
          </w:tcPr>
          <w:p w:rsidR="00EE021F" w:rsidRPr="004678B6" w:rsidRDefault="00EE021F" w:rsidP="004678B6">
            <w:pPr>
              <w:rPr>
                <w:sz w:val="28"/>
                <w:szCs w:val="28"/>
              </w:rPr>
            </w:pPr>
            <w:r w:rsidRPr="004678B6">
              <w:rPr>
                <w:sz w:val="28"/>
                <w:szCs w:val="28"/>
              </w:rPr>
              <w:t>Проведение бесед и тематических классных часов по формированию здорового образа жизни:</w:t>
            </w:r>
          </w:p>
        </w:tc>
        <w:tc>
          <w:tcPr>
            <w:tcW w:w="1263" w:type="dxa"/>
            <w:gridSpan w:val="2"/>
            <w:tcBorders>
              <w:top w:val="double" w:sz="6" w:space="0" w:color="000000"/>
              <w:left w:val="nil"/>
              <w:bottom w:val="single" w:sz="4" w:space="0" w:color="auto"/>
              <w:right w:val="single" w:sz="4" w:space="0" w:color="000000"/>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auto"/>
              <w:right w:val="single" w:sz="4" w:space="0" w:color="000000"/>
            </w:tcBorders>
            <w:vAlign w:val="center"/>
          </w:tcPr>
          <w:p w:rsidR="00EE021F" w:rsidRPr="004678B6" w:rsidRDefault="00EE021F" w:rsidP="004678B6">
            <w:pPr>
              <w:rPr>
                <w:sz w:val="28"/>
                <w:szCs w:val="28"/>
              </w:rPr>
            </w:pPr>
            <w:r w:rsidRPr="004678B6">
              <w:rPr>
                <w:sz w:val="28"/>
                <w:szCs w:val="28"/>
              </w:rPr>
              <w:t>апрель</w:t>
            </w:r>
          </w:p>
        </w:tc>
        <w:tc>
          <w:tcPr>
            <w:tcW w:w="3649" w:type="dxa"/>
            <w:gridSpan w:val="2"/>
            <w:tcBorders>
              <w:top w:val="nil"/>
              <w:left w:val="nil"/>
              <w:bottom w:val="single" w:sz="4" w:space="0" w:color="auto"/>
              <w:right w:val="single" w:sz="4" w:space="0" w:color="000000"/>
            </w:tcBorders>
            <w:vAlign w:val="center"/>
          </w:tcPr>
          <w:p w:rsidR="00EE021F" w:rsidRDefault="00EE021F" w:rsidP="004678B6">
            <w:pPr>
              <w:rPr>
                <w:sz w:val="28"/>
                <w:szCs w:val="28"/>
              </w:rPr>
            </w:pPr>
            <w:r w:rsidRPr="004678B6">
              <w:rPr>
                <w:sz w:val="28"/>
                <w:szCs w:val="28"/>
              </w:rPr>
              <w:t xml:space="preserve">Классные </w:t>
            </w:r>
          </w:p>
          <w:p w:rsidR="00EE021F" w:rsidRPr="004678B6" w:rsidRDefault="00EE021F" w:rsidP="004678B6">
            <w:pPr>
              <w:rPr>
                <w:sz w:val="28"/>
                <w:szCs w:val="28"/>
              </w:rPr>
            </w:pPr>
            <w:r w:rsidRPr="004678B6">
              <w:rPr>
                <w:sz w:val="28"/>
                <w:szCs w:val="28"/>
              </w:rPr>
              <w:t>руководители</w:t>
            </w:r>
          </w:p>
        </w:tc>
      </w:tr>
      <w:tr w:rsidR="00EE021F" w:rsidRPr="004678B6" w:rsidTr="00687C0E">
        <w:tblPrEx>
          <w:tblCellMar>
            <w:top w:w="0" w:type="dxa"/>
            <w:left w:w="108" w:type="dxa"/>
            <w:bottom w:w="0" w:type="dxa"/>
            <w:right w:w="108" w:type="dxa"/>
          </w:tblCellMar>
        </w:tblPrEx>
        <w:trPr>
          <w:gridAfter w:val="15"/>
          <w:wAfter w:w="5971" w:type="dxa"/>
          <w:trHeight w:val="900"/>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Определение уровня воспитанности и социализации учащихся</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май</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Классны</w:t>
            </w:r>
            <w:r>
              <w:rPr>
                <w:sz w:val="28"/>
                <w:szCs w:val="28"/>
              </w:rPr>
              <w:t>е</w:t>
            </w:r>
          </w:p>
          <w:p w:rsidR="00EE021F" w:rsidRPr="004678B6" w:rsidRDefault="00EE021F" w:rsidP="004678B6">
            <w:pPr>
              <w:rPr>
                <w:sz w:val="28"/>
                <w:szCs w:val="28"/>
              </w:rPr>
            </w:pPr>
            <w:r w:rsidRPr="004678B6">
              <w:rPr>
                <w:sz w:val="28"/>
                <w:szCs w:val="28"/>
              </w:rPr>
              <w:t>руководители</w:t>
            </w:r>
          </w:p>
        </w:tc>
      </w:tr>
      <w:tr w:rsidR="00EE021F" w:rsidRPr="004678B6" w:rsidTr="00687C0E">
        <w:tblPrEx>
          <w:tblCellMar>
            <w:top w:w="0" w:type="dxa"/>
            <w:left w:w="108" w:type="dxa"/>
            <w:bottom w:w="0" w:type="dxa"/>
            <w:right w:w="108" w:type="dxa"/>
          </w:tblCellMar>
        </w:tblPrEx>
        <w:trPr>
          <w:gridAfter w:val="15"/>
          <w:wAfter w:w="5971" w:type="dxa"/>
          <w:trHeight w:val="900"/>
        </w:trPr>
        <w:tc>
          <w:tcPr>
            <w:tcW w:w="12109" w:type="dxa"/>
            <w:gridSpan w:val="7"/>
            <w:tcBorders>
              <w:top w:val="single" w:sz="4" w:space="0" w:color="auto"/>
              <w:left w:val="single" w:sz="4" w:space="0" w:color="auto"/>
              <w:bottom w:val="single" w:sz="4" w:space="0" w:color="auto"/>
              <w:right w:val="single" w:sz="4" w:space="0" w:color="000000"/>
            </w:tcBorders>
            <w:shd w:val="clear" w:color="auto" w:fill="FFFFFF"/>
            <w:vAlign w:val="bottom"/>
          </w:tcPr>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ОСНОВНЫЕ ШКОЛЬНЫЕ ДЕЛА</w:t>
            </w:r>
          </w:p>
        </w:tc>
      </w:tr>
      <w:tr w:rsidR="00EE021F" w:rsidRPr="004678B6" w:rsidTr="00687C0E">
        <w:tblPrEx>
          <w:tblCellMar>
            <w:top w:w="0" w:type="dxa"/>
            <w:left w:w="108" w:type="dxa"/>
            <w:bottom w:w="0" w:type="dxa"/>
            <w:right w:w="108" w:type="dxa"/>
          </w:tblCellMar>
        </w:tblPrEx>
        <w:trPr>
          <w:gridAfter w:val="15"/>
          <w:wAfter w:w="5971" w:type="dxa"/>
          <w:trHeight w:val="900"/>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Праздник «Все начинается со школьного звонка!»</w:t>
            </w:r>
          </w:p>
        </w:tc>
        <w:tc>
          <w:tcPr>
            <w:tcW w:w="1263"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01.09.</w:t>
            </w:r>
          </w:p>
        </w:tc>
        <w:tc>
          <w:tcPr>
            <w:tcW w:w="3649" w:type="dxa"/>
            <w:gridSpan w:val="2"/>
            <w:tcBorders>
              <w:top w:val="nil"/>
              <w:left w:val="nil"/>
              <w:bottom w:val="single" w:sz="4" w:space="0" w:color="000000"/>
              <w:right w:val="single" w:sz="4" w:space="0" w:color="000000"/>
            </w:tcBorders>
            <w:noWrap/>
            <w:vAlign w:val="center"/>
          </w:tcPr>
          <w:p w:rsidR="00EE021F" w:rsidRDefault="00EE021F" w:rsidP="004678B6">
            <w:pPr>
              <w:rPr>
                <w:sz w:val="28"/>
                <w:szCs w:val="28"/>
              </w:rPr>
            </w:pPr>
            <w:r w:rsidRPr="004678B6">
              <w:rPr>
                <w:sz w:val="28"/>
                <w:szCs w:val="28"/>
              </w:rPr>
              <w:t xml:space="preserve">Заместитель </w:t>
            </w:r>
          </w:p>
          <w:p w:rsidR="00EE021F" w:rsidRDefault="00EE021F" w:rsidP="004678B6">
            <w:pPr>
              <w:rPr>
                <w:sz w:val="28"/>
                <w:szCs w:val="28"/>
              </w:rPr>
            </w:pPr>
            <w:r w:rsidRPr="004678B6">
              <w:rPr>
                <w:sz w:val="28"/>
                <w:szCs w:val="28"/>
              </w:rPr>
              <w:t xml:space="preserve">директора </w:t>
            </w:r>
          </w:p>
          <w:p w:rsidR="00EE021F" w:rsidRPr="004678B6" w:rsidRDefault="00EE021F" w:rsidP="004678B6">
            <w:pPr>
              <w:rPr>
                <w:sz w:val="28"/>
                <w:szCs w:val="28"/>
              </w:rPr>
            </w:pPr>
            <w:r w:rsidRPr="004678B6">
              <w:rPr>
                <w:sz w:val="28"/>
                <w:szCs w:val="28"/>
              </w:rPr>
              <w:t>по ВР</w:t>
            </w:r>
          </w:p>
        </w:tc>
      </w:tr>
      <w:tr w:rsidR="00EE021F" w:rsidRPr="004678B6" w:rsidTr="00687C0E">
        <w:tblPrEx>
          <w:tblCellMar>
            <w:top w:w="0" w:type="dxa"/>
            <w:left w:w="108" w:type="dxa"/>
            <w:bottom w:w="0" w:type="dxa"/>
            <w:right w:w="108" w:type="dxa"/>
          </w:tblCellMar>
        </w:tblPrEx>
        <w:trPr>
          <w:gridAfter w:val="15"/>
          <w:wAfter w:w="5971" w:type="dxa"/>
          <w:trHeight w:val="600"/>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 xml:space="preserve">День солидарности в борьбе с терроризмом с демонстрацией </w:t>
            </w:r>
            <w:r w:rsidRPr="004678B6">
              <w:rPr>
                <w:sz w:val="28"/>
                <w:szCs w:val="28"/>
              </w:rPr>
              <w:br/>
              <w:t>и видеофильмов</w:t>
            </w:r>
          </w:p>
        </w:tc>
        <w:tc>
          <w:tcPr>
            <w:tcW w:w="1263"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03.09.</w:t>
            </w:r>
          </w:p>
        </w:tc>
        <w:tc>
          <w:tcPr>
            <w:tcW w:w="3649" w:type="dxa"/>
            <w:gridSpan w:val="2"/>
            <w:tcBorders>
              <w:top w:val="nil"/>
              <w:left w:val="nil"/>
              <w:bottom w:val="single" w:sz="4" w:space="0" w:color="000000"/>
              <w:right w:val="single" w:sz="4" w:space="0" w:color="000000"/>
            </w:tcBorders>
            <w:noWrap/>
            <w:vAlign w:val="center"/>
          </w:tcPr>
          <w:p w:rsidR="00EE021F" w:rsidRDefault="00EE021F" w:rsidP="004678B6">
            <w:pPr>
              <w:rPr>
                <w:sz w:val="28"/>
                <w:szCs w:val="28"/>
              </w:rPr>
            </w:pPr>
            <w:r w:rsidRPr="004678B6">
              <w:rPr>
                <w:sz w:val="28"/>
                <w:szCs w:val="28"/>
              </w:rPr>
              <w:t xml:space="preserve">Заместитель </w:t>
            </w:r>
          </w:p>
          <w:p w:rsidR="00EE021F" w:rsidRDefault="00EE021F" w:rsidP="004678B6">
            <w:pPr>
              <w:rPr>
                <w:sz w:val="28"/>
                <w:szCs w:val="28"/>
              </w:rPr>
            </w:pPr>
            <w:r w:rsidRPr="004678B6">
              <w:rPr>
                <w:sz w:val="28"/>
                <w:szCs w:val="28"/>
              </w:rPr>
              <w:t>директора по</w:t>
            </w:r>
          </w:p>
          <w:p w:rsidR="00EE021F" w:rsidRPr="004678B6" w:rsidRDefault="00EE021F" w:rsidP="004678B6">
            <w:pPr>
              <w:rPr>
                <w:sz w:val="28"/>
                <w:szCs w:val="28"/>
              </w:rPr>
            </w:pPr>
            <w:r w:rsidRPr="004678B6">
              <w:rPr>
                <w:sz w:val="28"/>
                <w:szCs w:val="28"/>
              </w:rPr>
              <w:t xml:space="preserve"> ВР, </w:t>
            </w:r>
          </w:p>
        </w:tc>
      </w:tr>
      <w:tr w:rsidR="00EE021F" w:rsidRPr="004678B6" w:rsidTr="00687C0E">
        <w:tblPrEx>
          <w:tblCellMar>
            <w:top w:w="0" w:type="dxa"/>
            <w:left w:w="108" w:type="dxa"/>
            <w:bottom w:w="0" w:type="dxa"/>
            <w:right w:w="108" w:type="dxa"/>
          </w:tblCellMar>
        </w:tblPrEx>
        <w:trPr>
          <w:gridAfter w:val="15"/>
          <w:wAfter w:w="5971" w:type="dxa"/>
          <w:trHeight w:val="813"/>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Месячник безопасности детей</w:t>
            </w:r>
          </w:p>
        </w:tc>
        <w:tc>
          <w:tcPr>
            <w:tcW w:w="1263"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сентябрь</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 xml:space="preserve">классные </w:t>
            </w:r>
          </w:p>
          <w:p w:rsidR="00EE021F" w:rsidRPr="004678B6" w:rsidRDefault="00EE021F" w:rsidP="004678B6">
            <w:pPr>
              <w:rPr>
                <w:sz w:val="28"/>
                <w:szCs w:val="28"/>
              </w:rPr>
            </w:pPr>
            <w:r w:rsidRPr="004678B6">
              <w:rPr>
                <w:sz w:val="28"/>
                <w:szCs w:val="28"/>
              </w:rPr>
              <w:t>руководители</w:t>
            </w:r>
          </w:p>
        </w:tc>
      </w:tr>
      <w:tr w:rsidR="00EE021F" w:rsidRPr="004678B6" w:rsidTr="00687C0E">
        <w:tblPrEx>
          <w:tblCellMar>
            <w:top w:w="0" w:type="dxa"/>
            <w:left w:w="108" w:type="dxa"/>
            <w:bottom w:w="0" w:type="dxa"/>
            <w:right w:w="108" w:type="dxa"/>
          </w:tblCellMar>
        </w:tblPrEx>
        <w:trPr>
          <w:gridAfter w:val="15"/>
          <w:wAfter w:w="5971" w:type="dxa"/>
          <w:trHeight w:val="830"/>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Общешкольный день здоровья. Эстафета ГТО</w:t>
            </w:r>
          </w:p>
        </w:tc>
        <w:tc>
          <w:tcPr>
            <w:tcW w:w="1263"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сентябрь, май</w:t>
            </w:r>
          </w:p>
        </w:tc>
        <w:tc>
          <w:tcPr>
            <w:tcW w:w="3649" w:type="dxa"/>
            <w:gridSpan w:val="2"/>
            <w:tcBorders>
              <w:top w:val="nil"/>
              <w:left w:val="nil"/>
              <w:bottom w:val="single" w:sz="4" w:space="0" w:color="000000"/>
              <w:right w:val="single" w:sz="4" w:space="0" w:color="000000"/>
            </w:tcBorders>
            <w:noWrap/>
            <w:vAlign w:val="center"/>
          </w:tcPr>
          <w:p w:rsidR="00EE021F" w:rsidRDefault="00EE021F" w:rsidP="004678B6">
            <w:pPr>
              <w:rPr>
                <w:sz w:val="28"/>
                <w:szCs w:val="28"/>
              </w:rPr>
            </w:pPr>
            <w:r w:rsidRPr="004678B6">
              <w:rPr>
                <w:sz w:val="28"/>
                <w:szCs w:val="28"/>
              </w:rPr>
              <w:t>Учителя</w:t>
            </w:r>
          </w:p>
          <w:p w:rsidR="00EE021F" w:rsidRDefault="00EE021F" w:rsidP="004678B6">
            <w:pPr>
              <w:rPr>
                <w:sz w:val="28"/>
                <w:szCs w:val="28"/>
              </w:rPr>
            </w:pPr>
            <w:r w:rsidRPr="004678B6">
              <w:rPr>
                <w:sz w:val="28"/>
                <w:szCs w:val="28"/>
              </w:rPr>
              <w:t xml:space="preserve"> физической </w:t>
            </w:r>
          </w:p>
          <w:p w:rsidR="00EE021F" w:rsidRPr="004678B6" w:rsidRDefault="00EE021F" w:rsidP="004678B6">
            <w:pPr>
              <w:rPr>
                <w:sz w:val="28"/>
                <w:szCs w:val="28"/>
              </w:rPr>
            </w:pPr>
            <w:r w:rsidRPr="004678B6">
              <w:rPr>
                <w:sz w:val="28"/>
                <w:szCs w:val="28"/>
              </w:rPr>
              <w:t>культуры</w:t>
            </w:r>
          </w:p>
        </w:tc>
      </w:tr>
      <w:tr w:rsidR="00EE021F" w:rsidRPr="004678B6" w:rsidTr="00687C0E">
        <w:tblPrEx>
          <w:tblCellMar>
            <w:top w:w="0" w:type="dxa"/>
            <w:left w:w="108" w:type="dxa"/>
            <w:bottom w:w="0" w:type="dxa"/>
            <w:right w:w="108" w:type="dxa"/>
          </w:tblCellMar>
        </w:tblPrEx>
        <w:trPr>
          <w:gridAfter w:val="15"/>
          <w:wAfter w:w="5971" w:type="dxa"/>
          <w:trHeight w:val="611"/>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День учителя.  День школьного самоуправления. КТД «Поздравление» учителей- ветеранов педагогического труда</w:t>
            </w:r>
          </w:p>
        </w:tc>
        <w:tc>
          <w:tcPr>
            <w:tcW w:w="1263"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05.10.</w:t>
            </w:r>
          </w:p>
        </w:tc>
        <w:tc>
          <w:tcPr>
            <w:tcW w:w="3649" w:type="dxa"/>
            <w:gridSpan w:val="2"/>
            <w:tcBorders>
              <w:top w:val="nil"/>
              <w:left w:val="nil"/>
              <w:bottom w:val="single" w:sz="4" w:space="0" w:color="000000"/>
              <w:right w:val="single" w:sz="4" w:space="0" w:color="000000"/>
            </w:tcBorders>
            <w:noWrap/>
            <w:vAlign w:val="center"/>
          </w:tcPr>
          <w:p w:rsidR="00EE021F" w:rsidRDefault="00EE021F" w:rsidP="004678B6">
            <w:pPr>
              <w:rPr>
                <w:sz w:val="28"/>
                <w:szCs w:val="28"/>
              </w:rPr>
            </w:pPr>
            <w:r w:rsidRPr="004678B6">
              <w:rPr>
                <w:sz w:val="28"/>
                <w:szCs w:val="28"/>
              </w:rPr>
              <w:t xml:space="preserve">Заместитель </w:t>
            </w:r>
          </w:p>
          <w:p w:rsidR="00EE021F" w:rsidRDefault="00EE021F" w:rsidP="004678B6">
            <w:pPr>
              <w:rPr>
                <w:sz w:val="28"/>
                <w:szCs w:val="28"/>
              </w:rPr>
            </w:pPr>
            <w:r w:rsidRPr="004678B6">
              <w:rPr>
                <w:sz w:val="28"/>
                <w:szCs w:val="28"/>
              </w:rPr>
              <w:t>Директора</w:t>
            </w:r>
          </w:p>
          <w:p w:rsidR="00EE021F" w:rsidRPr="004678B6" w:rsidRDefault="00EE021F" w:rsidP="004678B6">
            <w:pPr>
              <w:rPr>
                <w:sz w:val="28"/>
                <w:szCs w:val="28"/>
              </w:rPr>
            </w:pPr>
            <w:r w:rsidRPr="004678B6">
              <w:rPr>
                <w:sz w:val="28"/>
                <w:szCs w:val="28"/>
              </w:rPr>
              <w:t xml:space="preserve"> по ВР</w:t>
            </w:r>
          </w:p>
        </w:tc>
      </w:tr>
      <w:tr w:rsidR="00EE021F" w:rsidRPr="004678B6" w:rsidTr="00687C0E">
        <w:tblPrEx>
          <w:tblCellMar>
            <w:top w:w="0" w:type="dxa"/>
            <w:left w:w="108" w:type="dxa"/>
            <w:bottom w:w="0" w:type="dxa"/>
            <w:right w:w="108" w:type="dxa"/>
          </w:tblCellMar>
        </w:tblPrEx>
        <w:trPr>
          <w:gridAfter w:val="1"/>
          <w:wAfter w:w="294" w:type="dxa"/>
          <w:trHeight w:val="431"/>
        </w:trPr>
        <w:tc>
          <w:tcPr>
            <w:tcW w:w="12109" w:type="dxa"/>
            <w:gridSpan w:val="7"/>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Декада пожилого человека. Акция «К людям с добром!»</w:t>
            </w:r>
          </w:p>
        </w:tc>
        <w:tc>
          <w:tcPr>
            <w:tcW w:w="1785" w:type="dxa"/>
            <w:gridSpan w:val="4"/>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87" w:type="dxa"/>
            <w:gridSpan w:val="5"/>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1-7 октября</w:t>
            </w:r>
          </w:p>
        </w:tc>
        <w:tc>
          <w:tcPr>
            <w:tcW w:w="2005" w:type="dxa"/>
            <w:gridSpan w:val="5"/>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Классные руководители</w:t>
            </w:r>
          </w:p>
        </w:tc>
      </w:tr>
      <w:tr w:rsidR="00EE021F" w:rsidRPr="004678B6" w:rsidTr="00687C0E">
        <w:tblPrEx>
          <w:tblCellMar>
            <w:top w:w="0" w:type="dxa"/>
            <w:left w:w="108" w:type="dxa"/>
            <w:bottom w:w="0" w:type="dxa"/>
            <w:right w:w="108" w:type="dxa"/>
          </w:tblCellMar>
        </w:tblPrEx>
        <w:trPr>
          <w:gridAfter w:val="15"/>
          <w:wAfter w:w="5971" w:type="dxa"/>
          <w:trHeight w:val="900"/>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Неделя правовых знаний «Высокая ответственность»</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2-ая неделя октябрь</w:t>
            </w:r>
          </w:p>
        </w:tc>
        <w:tc>
          <w:tcPr>
            <w:tcW w:w="3649" w:type="dxa"/>
            <w:gridSpan w:val="2"/>
            <w:tcBorders>
              <w:top w:val="nil"/>
              <w:left w:val="nil"/>
              <w:bottom w:val="single" w:sz="4" w:space="0" w:color="000000"/>
              <w:right w:val="single" w:sz="4" w:space="0" w:color="000000"/>
            </w:tcBorders>
            <w:vAlign w:val="center"/>
          </w:tcPr>
          <w:p w:rsidR="00EE021F" w:rsidRDefault="00EE021F" w:rsidP="00CF2932">
            <w:pPr>
              <w:rPr>
                <w:sz w:val="28"/>
                <w:szCs w:val="28"/>
              </w:rPr>
            </w:pPr>
            <w:r w:rsidRPr="004678B6">
              <w:rPr>
                <w:sz w:val="28"/>
                <w:szCs w:val="28"/>
              </w:rPr>
              <w:t xml:space="preserve">Заместитель </w:t>
            </w:r>
          </w:p>
          <w:p w:rsidR="00EE021F" w:rsidRDefault="00EE021F" w:rsidP="00CF2932">
            <w:pPr>
              <w:rPr>
                <w:sz w:val="28"/>
                <w:szCs w:val="28"/>
              </w:rPr>
            </w:pPr>
            <w:r w:rsidRPr="004678B6">
              <w:rPr>
                <w:sz w:val="28"/>
                <w:szCs w:val="28"/>
              </w:rPr>
              <w:t>Директора</w:t>
            </w:r>
          </w:p>
          <w:p w:rsidR="00EE021F" w:rsidRPr="004678B6" w:rsidRDefault="00EE021F" w:rsidP="00CF2932">
            <w:pPr>
              <w:rPr>
                <w:sz w:val="28"/>
                <w:szCs w:val="28"/>
              </w:rPr>
            </w:pPr>
            <w:r w:rsidRPr="004678B6">
              <w:rPr>
                <w:sz w:val="28"/>
                <w:szCs w:val="28"/>
              </w:rPr>
              <w:t xml:space="preserve"> по ВР</w:t>
            </w:r>
          </w:p>
        </w:tc>
      </w:tr>
      <w:tr w:rsidR="00EE021F" w:rsidRPr="004678B6" w:rsidTr="00687C0E">
        <w:tblPrEx>
          <w:tblCellMar>
            <w:top w:w="0" w:type="dxa"/>
            <w:left w:w="108" w:type="dxa"/>
            <w:bottom w:w="0" w:type="dxa"/>
            <w:right w:w="108" w:type="dxa"/>
          </w:tblCellMar>
        </w:tblPrEx>
        <w:trPr>
          <w:gridAfter w:val="15"/>
          <w:wAfter w:w="5971" w:type="dxa"/>
          <w:trHeight w:val="1031"/>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Декада против жестокого обращения и суицида. Классные часы «Вся правда о суициде»</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19 - 28</w:t>
            </w:r>
            <w:r w:rsidRPr="004678B6">
              <w:rPr>
                <w:sz w:val="28"/>
                <w:szCs w:val="28"/>
              </w:rPr>
              <w:br/>
              <w:t>ноября</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Классные</w:t>
            </w:r>
          </w:p>
          <w:p w:rsidR="00EE021F" w:rsidRPr="004678B6" w:rsidRDefault="00EE021F" w:rsidP="004678B6">
            <w:pPr>
              <w:rPr>
                <w:sz w:val="28"/>
                <w:szCs w:val="28"/>
              </w:rPr>
            </w:pPr>
            <w:r w:rsidRPr="004678B6">
              <w:rPr>
                <w:sz w:val="28"/>
                <w:szCs w:val="28"/>
              </w:rPr>
              <w:t xml:space="preserve"> руководители</w:t>
            </w:r>
          </w:p>
        </w:tc>
      </w:tr>
      <w:tr w:rsidR="00EE021F" w:rsidRPr="004678B6" w:rsidTr="00687C0E">
        <w:tblPrEx>
          <w:tblCellMar>
            <w:top w:w="0" w:type="dxa"/>
            <w:left w:w="108" w:type="dxa"/>
            <w:bottom w:w="0" w:type="dxa"/>
            <w:right w:w="108" w:type="dxa"/>
          </w:tblCellMar>
        </w:tblPrEx>
        <w:trPr>
          <w:gridAfter w:val="15"/>
          <w:wAfter w:w="5971" w:type="dxa"/>
          <w:trHeight w:val="1131"/>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День Матери</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26.11</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 xml:space="preserve">Заместитель </w:t>
            </w:r>
          </w:p>
          <w:p w:rsidR="00EE021F" w:rsidRDefault="00EE021F" w:rsidP="004678B6">
            <w:pPr>
              <w:rPr>
                <w:sz w:val="28"/>
                <w:szCs w:val="28"/>
              </w:rPr>
            </w:pPr>
            <w:r w:rsidRPr="004678B6">
              <w:rPr>
                <w:sz w:val="28"/>
                <w:szCs w:val="28"/>
              </w:rPr>
              <w:t xml:space="preserve">директора </w:t>
            </w:r>
          </w:p>
          <w:p w:rsidR="00EE021F" w:rsidRPr="004678B6" w:rsidRDefault="00EE021F" w:rsidP="004678B6">
            <w:pPr>
              <w:rPr>
                <w:sz w:val="28"/>
                <w:szCs w:val="28"/>
              </w:rPr>
            </w:pPr>
            <w:r w:rsidRPr="004678B6">
              <w:rPr>
                <w:sz w:val="28"/>
                <w:szCs w:val="28"/>
              </w:rPr>
              <w:t>по ВР</w:t>
            </w:r>
          </w:p>
        </w:tc>
      </w:tr>
      <w:tr w:rsidR="00EE021F" w:rsidRPr="004678B6" w:rsidTr="00687C0E">
        <w:tblPrEx>
          <w:tblCellMar>
            <w:top w:w="0" w:type="dxa"/>
            <w:left w:w="108" w:type="dxa"/>
            <w:bottom w:w="0" w:type="dxa"/>
            <w:right w:w="108" w:type="dxa"/>
          </w:tblCellMar>
        </w:tblPrEx>
        <w:trPr>
          <w:gridAfter w:val="15"/>
          <w:wAfter w:w="5971" w:type="dxa"/>
          <w:trHeight w:val="900"/>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День борьбы со СПИДОМ</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8-9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01.12.</w:t>
            </w:r>
          </w:p>
        </w:tc>
        <w:tc>
          <w:tcPr>
            <w:tcW w:w="3649" w:type="dxa"/>
            <w:gridSpan w:val="2"/>
            <w:tcBorders>
              <w:top w:val="nil"/>
              <w:left w:val="nil"/>
              <w:bottom w:val="single" w:sz="4" w:space="0" w:color="000000"/>
              <w:right w:val="single" w:sz="4" w:space="0" w:color="000000"/>
            </w:tcBorders>
            <w:vAlign w:val="center"/>
          </w:tcPr>
          <w:p w:rsidR="00EE021F" w:rsidRDefault="00EE021F" w:rsidP="0019648F">
            <w:pPr>
              <w:rPr>
                <w:sz w:val="28"/>
                <w:szCs w:val="28"/>
              </w:rPr>
            </w:pPr>
            <w:r w:rsidRPr="004678B6">
              <w:rPr>
                <w:sz w:val="28"/>
                <w:szCs w:val="28"/>
              </w:rPr>
              <w:t>Классные</w:t>
            </w:r>
          </w:p>
          <w:p w:rsidR="00EE021F" w:rsidRPr="004678B6" w:rsidRDefault="00EE021F" w:rsidP="0019648F">
            <w:pPr>
              <w:rPr>
                <w:sz w:val="28"/>
                <w:szCs w:val="28"/>
              </w:rPr>
            </w:pPr>
            <w:r w:rsidRPr="004678B6">
              <w:rPr>
                <w:sz w:val="28"/>
                <w:szCs w:val="28"/>
              </w:rPr>
              <w:t xml:space="preserve"> руководители</w:t>
            </w:r>
          </w:p>
        </w:tc>
      </w:tr>
      <w:tr w:rsidR="00EE021F" w:rsidRPr="004678B6" w:rsidTr="00687C0E">
        <w:tblPrEx>
          <w:tblCellMar>
            <w:top w:w="0" w:type="dxa"/>
            <w:left w:w="108" w:type="dxa"/>
            <w:bottom w:w="0" w:type="dxa"/>
            <w:right w:w="108" w:type="dxa"/>
          </w:tblCellMar>
        </w:tblPrEx>
        <w:trPr>
          <w:gridAfter w:val="15"/>
          <w:wAfter w:w="5971" w:type="dxa"/>
          <w:trHeight w:val="1275"/>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День неизвестного солдата</w:t>
            </w:r>
          </w:p>
        </w:tc>
        <w:tc>
          <w:tcPr>
            <w:tcW w:w="1263" w:type="dxa"/>
            <w:gridSpan w:val="2"/>
            <w:tcBorders>
              <w:top w:val="nil"/>
              <w:left w:val="nil"/>
              <w:bottom w:val="single" w:sz="4" w:space="0" w:color="000000"/>
              <w:right w:val="single" w:sz="4" w:space="0" w:color="000000"/>
            </w:tcBorders>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03.12</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Классные</w:t>
            </w:r>
          </w:p>
          <w:p w:rsidR="00EE021F" w:rsidRPr="004678B6" w:rsidRDefault="00EE021F" w:rsidP="004678B6">
            <w:pPr>
              <w:rPr>
                <w:sz w:val="28"/>
                <w:szCs w:val="28"/>
              </w:rPr>
            </w:pPr>
            <w:r w:rsidRPr="004678B6">
              <w:rPr>
                <w:sz w:val="28"/>
                <w:szCs w:val="28"/>
              </w:rPr>
              <w:t xml:space="preserve"> руководители</w:t>
            </w:r>
          </w:p>
        </w:tc>
      </w:tr>
      <w:tr w:rsidR="00EE021F" w:rsidRPr="004678B6" w:rsidTr="00687C0E">
        <w:tblPrEx>
          <w:tblCellMar>
            <w:top w:w="0" w:type="dxa"/>
            <w:left w:w="108" w:type="dxa"/>
            <w:bottom w:w="0" w:type="dxa"/>
            <w:right w:w="108" w:type="dxa"/>
          </w:tblCellMar>
        </w:tblPrEx>
        <w:trPr>
          <w:gridAfter w:val="15"/>
          <w:wAfter w:w="5971" w:type="dxa"/>
          <w:trHeight w:val="1200"/>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День Героев Отечества</w:t>
            </w:r>
          </w:p>
        </w:tc>
        <w:tc>
          <w:tcPr>
            <w:tcW w:w="1263" w:type="dxa"/>
            <w:gridSpan w:val="2"/>
            <w:tcBorders>
              <w:top w:val="nil"/>
              <w:left w:val="nil"/>
              <w:bottom w:val="single" w:sz="4" w:space="0" w:color="000000"/>
              <w:right w:val="single" w:sz="4" w:space="0" w:color="000000"/>
            </w:tcBorders>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09.12</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Классные</w:t>
            </w:r>
          </w:p>
          <w:p w:rsidR="00EE021F" w:rsidRPr="004678B6" w:rsidRDefault="00EE021F" w:rsidP="004678B6">
            <w:pPr>
              <w:rPr>
                <w:sz w:val="28"/>
                <w:szCs w:val="28"/>
              </w:rPr>
            </w:pPr>
            <w:r w:rsidRPr="004678B6">
              <w:rPr>
                <w:sz w:val="28"/>
                <w:szCs w:val="28"/>
              </w:rPr>
              <w:t xml:space="preserve"> руководители</w:t>
            </w:r>
          </w:p>
        </w:tc>
      </w:tr>
      <w:tr w:rsidR="00EE021F" w:rsidRPr="004678B6" w:rsidTr="00687C0E">
        <w:tblPrEx>
          <w:tblCellMar>
            <w:top w:w="0" w:type="dxa"/>
            <w:left w:w="108" w:type="dxa"/>
            <w:bottom w:w="0" w:type="dxa"/>
            <w:right w:w="108" w:type="dxa"/>
          </w:tblCellMar>
        </w:tblPrEx>
        <w:trPr>
          <w:gridAfter w:val="15"/>
          <w:wAfter w:w="5971" w:type="dxa"/>
          <w:trHeight w:val="600"/>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День Конституции</w:t>
            </w:r>
          </w:p>
        </w:tc>
        <w:tc>
          <w:tcPr>
            <w:tcW w:w="1263" w:type="dxa"/>
            <w:gridSpan w:val="2"/>
            <w:tcBorders>
              <w:top w:val="nil"/>
              <w:left w:val="nil"/>
              <w:bottom w:val="single" w:sz="4" w:space="0" w:color="000000"/>
              <w:right w:val="single" w:sz="4" w:space="0" w:color="000000"/>
            </w:tcBorders>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12.12</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Классные</w:t>
            </w:r>
          </w:p>
          <w:p w:rsidR="00EE021F" w:rsidRPr="004678B6" w:rsidRDefault="00EE021F" w:rsidP="004678B6">
            <w:pPr>
              <w:rPr>
                <w:sz w:val="28"/>
                <w:szCs w:val="28"/>
              </w:rPr>
            </w:pPr>
            <w:r w:rsidRPr="004678B6">
              <w:rPr>
                <w:sz w:val="28"/>
                <w:szCs w:val="28"/>
              </w:rPr>
              <w:t xml:space="preserve"> руководители</w:t>
            </w:r>
          </w:p>
        </w:tc>
      </w:tr>
      <w:tr w:rsidR="00EE021F" w:rsidRPr="004678B6" w:rsidTr="00687C0E">
        <w:tblPrEx>
          <w:tblCellMar>
            <w:top w:w="0" w:type="dxa"/>
            <w:left w:w="108" w:type="dxa"/>
            <w:bottom w:w="0" w:type="dxa"/>
            <w:right w:w="108" w:type="dxa"/>
          </w:tblCellMar>
        </w:tblPrEx>
        <w:trPr>
          <w:gridAfter w:val="15"/>
          <w:wAfter w:w="5971" w:type="dxa"/>
          <w:trHeight w:val="600"/>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Участие во Всероссийской акции «Спорт, как альтернатива пагубным привычкам»</w:t>
            </w:r>
          </w:p>
        </w:tc>
        <w:tc>
          <w:tcPr>
            <w:tcW w:w="1263" w:type="dxa"/>
            <w:gridSpan w:val="2"/>
            <w:tcBorders>
              <w:top w:val="nil"/>
              <w:left w:val="nil"/>
              <w:bottom w:val="single" w:sz="4" w:space="0" w:color="000000"/>
              <w:right w:val="single" w:sz="4" w:space="0" w:color="000000"/>
            </w:tcBorders>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декабрь</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Учителя</w:t>
            </w:r>
          </w:p>
          <w:p w:rsidR="00EE021F" w:rsidRDefault="00EE021F" w:rsidP="004678B6">
            <w:pPr>
              <w:rPr>
                <w:sz w:val="28"/>
                <w:szCs w:val="28"/>
              </w:rPr>
            </w:pPr>
            <w:r w:rsidRPr="004678B6">
              <w:rPr>
                <w:sz w:val="28"/>
                <w:szCs w:val="28"/>
              </w:rPr>
              <w:t xml:space="preserve"> Физической</w:t>
            </w:r>
          </w:p>
          <w:p w:rsidR="00EE021F" w:rsidRPr="004678B6" w:rsidRDefault="00EE021F" w:rsidP="004678B6">
            <w:pPr>
              <w:rPr>
                <w:sz w:val="28"/>
                <w:szCs w:val="28"/>
              </w:rPr>
            </w:pPr>
            <w:r w:rsidRPr="004678B6">
              <w:rPr>
                <w:sz w:val="28"/>
                <w:szCs w:val="28"/>
              </w:rPr>
              <w:t xml:space="preserve"> культуры</w:t>
            </w:r>
          </w:p>
        </w:tc>
      </w:tr>
      <w:tr w:rsidR="00EE021F" w:rsidRPr="004678B6" w:rsidTr="00687C0E">
        <w:tblPrEx>
          <w:tblCellMar>
            <w:top w:w="0" w:type="dxa"/>
            <w:left w:w="108" w:type="dxa"/>
            <w:bottom w:w="0" w:type="dxa"/>
            <w:right w:w="108" w:type="dxa"/>
          </w:tblCellMar>
        </w:tblPrEx>
        <w:trPr>
          <w:gridAfter w:val="15"/>
          <w:wAfter w:w="5971" w:type="dxa"/>
          <w:trHeight w:val="1020"/>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Pr>
                <w:sz w:val="28"/>
                <w:szCs w:val="28"/>
              </w:rPr>
              <w:t xml:space="preserve">Первенство школы по волейболу </w:t>
            </w:r>
          </w:p>
        </w:tc>
        <w:tc>
          <w:tcPr>
            <w:tcW w:w="1263" w:type="dxa"/>
            <w:gridSpan w:val="2"/>
            <w:tcBorders>
              <w:top w:val="nil"/>
              <w:left w:val="nil"/>
              <w:bottom w:val="single" w:sz="4" w:space="0" w:color="000000"/>
              <w:right w:val="single" w:sz="4" w:space="0" w:color="000000"/>
            </w:tcBorders>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декабрь, март</w:t>
            </w:r>
          </w:p>
        </w:tc>
        <w:tc>
          <w:tcPr>
            <w:tcW w:w="3649" w:type="dxa"/>
            <w:gridSpan w:val="2"/>
            <w:tcBorders>
              <w:top w:val="nil"/>
              <w:left w:val="nil"/>
              <w:bottom w:val="single" w:sz="4" w:space="0" w:color="000000"/>
              <w:right w:val="single" w:sz="4" w:space="0" w:color="000000"/>
            </w:tcBorders>
          </w:tcPr>
          <w:p w:rsidR="00EE021F" w:rsidRDefault="00EE021F" w:rsidP="004678B6">
            <w:pPr>
              <w:rPr>
                <w:sz w:val="28"/>
                <w:szCs w:val="28"/>
              </w:rPr>
            </w:pPr>
            <w:r w:rsidRPr="004678B6">
              <w:rPr>
                <w:sz w:val="28"/>
                <w:szCs w:val="28"/>
              </w:rPr>
              <w:t>Учителя</w:t>
            </w:r>
          </w:p>
          <w:p w:rsidR="00EE021F" w:rsidRDefault="00EE021F" w:rsidP="004678B6">
            <w:pPr>
              <w:rPr>
                <w:sz w:val="28"/>
                <w:szCs w:val="28"/>
              </w:rPr>
            </w:pPr>
            <w:r w:rsidRPr="004678B6">
              <w:rPr>
                <w:sz w:val="28"/>
                <w:szCs w:val="28"/>
              </w:rPr>
              <w:t xml:space="preserve"> Физической</w:t>
            </w:r>
          </w:p>
          <w:p w:rsidR="00EE021F" w:rsidRPr="004678B6" w:rsidRDefault="00EE021F" w:rsidP="004678B6">
            <w:pPr>
              <w:rPr>
                <w:sz w:val="28"/>
                <w:szCs w:val="28"/>
              </w:rPr>
            </w:pPr>
            <w:r w:rsidRPr="004678B6">
              <w:rPr>
                <w:sz w:val="28"/>
                <w:szCs w:val="28"/>
              </w:rPr>
              <w:t xml:space="preserve"> культуры</w:t>
            </w:r>
          </w:p>
        </w:tc>
      </w:tr>
      <w:tr w:rsidR="00EE021F" w:rsidRPr="004678B6" w:rsidTr="00687C0E">
        <w:tblPrEx>
          <w:tblCellMar>
            <w:top w:w="0" w:type="dxa"/>
            <w:left w:w="108" w:type="dxa"/>
            <w:bottom w:w="0" w:type="dxa"/>
            <w:right w:w="108" w:type="dxa"/>
          </w:tblCellMar>
        </w:tblPrEx>
        <w:trPr>
          <w:gridAfter w:val="15"/>
          <w:wAfter w:w="5971" w:type="dxa"/>
          <w:trHeight w:val="600"/>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Творческий конкурс «Мастерская Деда Мороза»</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декабрь</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Классные</w:t>
            </w:r>
          </w:p>
          <w:p w:rsidR="00EE021F" w:rsidRPr="004678B6" w:rsidRDefault="00EE021F" w:rsidP="004678B6">
            <w:pPr>
              <w:rPr>
                <w:sz w:val="28"/>
                <w:szCs w:val="28"/>
              </w:rPr>
            </w:pPr>
            <w:r w:rsidRPr="004678B6">
              <w:rPr>
                <w:sz w:val="28"/>
                <w:szCs w:val="28"/>
              </w:rPr>
              <w:t xml:space="preserve"> руководители</w:t>
            </w:r>
          </w:p>
        </w:tc>
      </w:tr>
      <w:tr w:rsidR="00EE021F" w:rsidRPr="004678B6" w:rsidTr="00687C0E">
        <w:tblPrEx>
          <w:tblCellMar>
            <w:top w:w="0" w:type="dxa"/>
            <w:left w:w="108" w:type="dxa"/>
            <w:bottom w:w="0" w:type="dxa"/>
            <w:right w:w="108" w:type="dxa"/>
          </w:tblCellMar>
        </w:tblPrEx>
        <w:trPr>
          <w:gridAfter w:val="15"/>
          <w:wAfter w:w="5971" w:type="dxa"/>
          <w:trHeight w:val="1260"/>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День полного освобождения Ленинграда от фашистской блокады. Акция "Блокадный хлеб"</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20.01-27.01</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Классные</w:t>
            </w:r>
          </w:p>
          <w:p w:rsidR="00EE021F" w:rsidRPr="004678B6" w:rsidRDefault="00EE021F" w:rsidP="004678B6">
            <w:pPr>
              <w:rPr>
                <w:sz w:val="28"/>
                <w:szCs w:val="28"/>
              </w:rPr>
            </w:pPr>
            <w:r w:rsidRPr="004678B6">
              <w:rPr>
                <w:sz w:val="28"/>
                <w:szCs w:val="28"/>
              </w:rPr>
              <w:t xml:space="preserve"> руководители, </w:t>
            </w:r>
          </w:p>
        </w:tc>
      </w:tr>
      <w:tr w:rsidR="00EE021F" w:rsidRPr="004678B6" w:rsidTr="00687C0E">
        <w:tblPrEx>
          <w:tblCellMar>
            <w:top w:w="0" w:type="dxa"/>
            <w:left w:w="108" w:type="dxa"/>
            <w:bottom w:w="0" w:type="dxa"/>
            <w:right w:w="108" w:type="dxa"/>
          </w:tblCellMar>
        </w:tblPrEx>
        <w:trPr>
          <w:gridAfter w:val="15"/>
          <w:wAfter w:w="5971" w:type="dxa"/>
          <w:trHeight w:val="1020"/>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Акция - буккросинг«Дарите книги с любовью»</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14.02</w:t>
            </w:r>
          </w:p>
        </w:tc>
        <w:tc>
          <w:tcPr>
            <w:tcW w:w="3649" w:type="dxa"/>
            <w:gridSpan w:val="2"/>
            <w:tcBorders>
              <w:top w:val="nil"/>
              <w:left w:val="nil"/>
              <w:bottom w:val="single" w:sz="4" w:space="0" w:color="000000"/>
              <w:right w:val="single" w:sz="4" w:space="0" w:color="000000"/>
            </w:tcBorders>
            <w:shd w:val="clear" w:color="FFFFFF" w:fill="FFFFFF"/>
            <w:vAlign w:val="center"/>
          </w:tcPr>
          <w:p w:rsidR="00EE021F" w:rsidRDefault="00EE021F" w:rsidP="004678B6">
            <w:pPr>
              <w:rPr>
                <w:sz w:val="28"/>
                <w:szCs w:val="28"/>
              </w:rPr>
            </w:pPr>
            <w:r w:rsidRPr="004678B6">
              <w:rPr>
                <w:sz w:val="28"/>
                <w:szCs w:val="28"/>
              </w:rPr>
              <w:t>Библиотекарь,</w:t>
            </w:r>
          </w:p>
          <w:p w:rsidR="00EE021F" w:rsidRDefault="00EE021F" w:rsidP="004678B6">
            <w:pPr>
              <w:rPr>
                <w:sz w:val="28"/>
                <w:szCs w:val="28"/>
              </w:rPr>
            </w:pPr>
            <w:r w:rsidRPr="004678B6">
              <w:rPr>
                <w:sz w:val="28"/>
                <w:szCs w:val="28"/>
              </w:rPr>
              <w:t xml:space="preserve"> классные </w:t>
            </w:r>
          </w:p>
          <w:p w:rsidR="00EE021F" w:rsidRPr="004678B6" w:rsidRDefault="00EE021F" w:rsidP="004678B6">
            <w:pPr>
              <w:rPr>
                <w:sz w:val="28"/>
                <w:szCs w:val="28"/>
              </w:rPr>
            </w:pPr>
            <w:r w:rsidRPr="004678B6">
              <w:rPr>
                <w:sz w:val="28"/>
                <w:szCs w:val="28"/>
              </w:rPr>
              <w:t>руководители</w:t>
            </w:r>
          </w:p>
        </w:tc>
      </w:tr>
      <w:tr w:rsidR="00EE021F" w:rsidRPr="004678B6" w:rsidTr="00687C0E">
        <w:tblPrEx>
          <w:tblCellMar>
            <w:top w:w="0" w:type="dxa"/>
            <w:left w:w="108" w:type="dxa"/>
            <w:bottom w:w="0" w:type="dxa"/>
            <w:right w:w="108" w:type="dxa"/>
          </w:tblCellMar>
        </w:tblPrEx>
        <w:trPr>
          <w:gridAfter w:val="15"/>
          <w:wAfter w:w="5971" w:type="dxa"/>
          <w:trHeight w:val="1020"/>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Общешкольный конкурс «Смотр строя и пес</w:t>
            </w:r>
            <w:r>
              <w:rPr>
                <w:sz w:val="28"/>
                <w:szCs w:val="28"/>
              </w:rPr>
              <w:t xml:space="preserve">ни» </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23.02</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 xml:space="preserve">Заместитель </w:t>
            </w:r>
          </w:p>
          <w:p w:rsidR="00EE021F" w:rsidRDefault="00EE021F" w:rsidP="004678B6">
            <w:pPr>
              <w:rPr>
                <w:sz w:val="28"/>
                <w:szCs w:val="28"/>
              </w:rPr>
            </w:pPr>
            <w:r w:rsidRPr="004678B6">
              <w:rPr>
                <w:sz w:val="28"/>
                <w:szCs w:val="28"/>
              </w:rPr>
              <w:t>директора,</w:t>
            </w:r>
          </w:p>
          <w:p w:rsidR="00EE021F" w:rsidRDefault="00EE021F" w:rsidP="004678B6">
            <w:pPr>
              <w:rPr>
                <w:sz w:val="28"/>
                <w:szCs w:val="28"/>
              </w:rPr>
            </w:pPr>
            <w:r w:rsidRPr="004678B6">
              <w:rPr>
                <w:sz w:val="28"/>
                <w:szCs w:val="28"/>
              </w:rPr>
              <w:t xml:space="preserve"> учителя </w:t>
            </w:r>
          </w:p>
          <w:p w:rsidR="00EE021F" w:rsidRDefault="00EE021F" w:rsidP="004678B6">
            <w:pPr>
              <w:rPr>
                <w:sz w:val="28"/>
                <w:szCs w:val="28"/>
              </w:rPr>
            </w:pPr>
            <w:r w:rsidRPr="004678B6">
              <w:rPr>
                <w:sz w:val="28"/>
                <w:szCs w:val="28"/>
              </w:rPr>
              <w:t>физической</w:t>
            </w:r>
          </w:p>
          <w:p w:rsidR="00EE021F" w:rsidRPr="004678B6" w:rsidRDefault="00EE021F" w:rsidP="004678B6">
            <w:pPr>
              <w:rPr>
                <w:sz w:val="28"/>
                <w:szCs w:val="28"/>
              </w:rPr>
            </w:pPr>
            <w:r w:rsidRPr="004678B6">
              <w:rPr>
                <w:sz w:val="28"/>
                <w:szCs w:val="28"/>
              </w:rPr>
              <w:t xml:space="preserve"> культуры</w:t>
            </w:r>
          </w:p>
        </w:tc>
      </w:tr>
      <w:tr w:rsidR="00EE021F" w:rsidRPr="004678B6" w:rsidTr="00687C0E">
        <w:tblPrEx>
          <w:tblCellMar>
            <w:top w:w="0" w:type="dxa"/>
            <w:left w:w="108" w:type="dxa"/>
            <w:bottom w:w="0" w:type="dxa"/>
            <w:right w:w="108" w:type="dxa"/>
          </w:tblCellMar>
        </w:tblPrEx>
        <w:trPr>
          <w:gridAfter w:val="15"/>
          <w:wAfter w:w="5971" w:type="dxa"/>
          <w:trHeight w:val="510"/>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 xml:space="preserve">Мероприятия в честь Международного женского дня </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08.03</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Заместитель</w:t>
            </w:r>
          </w:p>
          <w:p w:rsidR="00EE021F" w:rsidRPr="004678B6" w:rsidRDefault="00EE021F" w:rsidP="004678B6">
            <w:pPr>
              <w:rPr>
                <w:sz w:val="28"/>
                <w:szCs w:val="28"/>
              </w:rPr>
            </w:pPr>
            <w:r w:rsidRPr="004678B6">
              <w:rPr>
                <w:sz w:val="28"/>
                <w:szCs w:val="28"/>
              </w:rPr>
              <w:t xml:space="preserve"> директора, </w:t>
            </w:r>
          </w:p>
        </w:tc>
      </w:tr>
      <w:tr w:rsidR="00EE021F" w:rsidRPr="004678B6" w:rsidTr="00687C0E">
        <w:tblPrEx>
          <w:tblCellMar>
            <w:top w:w="0" w:type="dxa"/>
            <w:left w:w="108" w:type="dxa"/>
            <w:bottom w:w="0" w:type="dxa"/>
            <w:right w:w="108" w:type="dxa"/>
          </w:tblCellMar>
        </w:tblPrEx>
        <w:trPr>
          <w:gridAfter w:val="15"/>
          <w:wAfter w:w="5971" w:type="dxa"/>
          <w:trHeight w:val="510"/>
        </w:trPr>
        <w:tc>
          <w:tcPr>
            <w:tcW w:w="5395" w:type="dxa"/>
            <w:tcBorders>
              <w:top w:val="nil"/>
              <w:left w:val="single" w:sz="4" w:space="0" w:color="000000"/>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Акция «Зеленый росток». Посадка семян цветов в классах для школьных клумб</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апрель</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 xml:space="preserve">Классные </w:t>
            </w:r>
          </w:p>
          <w:p w:rsidR="00EE021F" w:rsidRPr="004678B6" w:rsidRDefault="00EE021F" w:rsidP="004678B6">
            <w:pPr>
              <w:rPr>
                <w:sz w:val="28"/>
                <w:szCs w:val="28"/>
              </w:rPr>
            </w:pPr>
            <w:r w:rsidRPr="004678B6">
              <w:rPr>
                <w:sz w:val="28"/>
                <w:szCs w:val="28"/>
              </w:rPr>
              <w:t xml:space="preserve">руководители </w:t>
            </w:r>
          </w:p>
        </w:tc>
      </w:tr>
      <w:tr w:rsidR="00EE021F" w:rsidRPr="004678B6" w:rsidTr="00687C0E">
        <w:tblPrEx>
          <w:tblCellMar>
            <w:top w:w="0" w:type="dxa"/>
            <w:left w:w="108" w:type="dxa"/>
            <w:bottom w:w="0" w:type="dxa"/>
            <w:right w:w="108" w:type="dxa"/>
          </w:tblCellMar>
        </w:tblPrEx>
        <w:trPr>
          <w:gridAfter w:val="15"/>
          <w:wAfter w:w="5971" w:type="dxa"/>
          <w:trHeight w:val="510"/>
        </w:trPr>
        <w:tc>
          <w:tcPr>
            <w:tcW w:w="5395" w:type="dxa"/>
            <w:tcBorders>
              <w:top w:val="nil"/>
              <w:left w:val="single" w:sz="4" w:space="0" w:color="000000"/>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День космонавтики. Гагаринский урок</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12.04</w:t>
            </w:r>
          </w:p>
        </w:tc>
        <w:tc>
          <w:tcPr>
            <w:tcW w:w="3649" w:type="dxa"/>
            <w:gridSpan w:val="2"/>
            <w:tcBorders>
              <w:top w:val="nil"/>
              <w:left w:val="nil"/>
              <w:bottom w:val="single" w:sz="4" w:space="0" w:color="000000"/>
              <w:right w:val="single" w:sz="4" w:space="0" w:color="000000"/>
            </w:tcBorders>
            <w:vAlign w:val="center"/>
          </w:tcPr>
          <w:p w:rsidR="00EE021F" w:rsidRDefault="00EE021F" w:rsidP="00AF308D">
            <w:pPr>
              <w:rPr>
                <w:sz w:val="28"/>
                <w:szCs w:val="28"/>
              </w:rPr>
            </w:pPr>
            <w:r w:rsidRPr="004678B6">
              <w:rPr>
                <w:sz w:val="28"/>
                <w:szCs w:val="28"/>
              </w:rPr>
              <w:t xml:space="preserve">Классные </w:t>
            </w:r>
          </w:p>
          <w:p w:rsidR="00EE021F" w:rsidRPr="004678B6" w:rsidRDefault="00EE021F" w:rsidP="00AF308D">
            <w:pPr>
              <w:rPr>
                <w:sz w:val="28"/>
                <w:szCs w:val="28"/>
              </w:rPr>
            </w:pPr>
            <w:r w:rsidRPr="004678B6">
              <w:rPr>
                <w:sz w:val="28"/>
                <w:szCs w:val="28"/>
              </w:rPr>
              <w:t>руководители</w:t>
            </w:r>
          </w:p>
        </w:tc>
      </w:tr>
      <w:tr w:rsidR="00EE021F" w:rsidRPr="004678B6" w:rsidTr="00687C0E">
        <w:tblPrEx>
          <w:tblCellMar>
            <w:top w:w="0" w:type="dxa"/>
            <w:left w:w="108" w:type="dxa"/>
            <w:bottom w:w="0" w:type="dxa"/>
            <w:right w:w="108" w:type="dxa"/>
          </w:tblCellMar>
        </w:tblPrEx>
        <w:trPr>
          <w:gridAfter w:val="15"/>
          <w:wAfter w:w="5971" w:type="dxa"/>
          <w:trHeight w:val="900"/>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Творческий отчет кружков</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 апрель</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Руководитель</w:t>
            </w:r>
          </w:p>
          <w:p w:rsidR="00EE021F" w:rsidRPr="004678B6" w:rsidRDefault="00EE021F" w:rsidP="004678B6">
            <w:pPr>
              <w:rPr>
                <w:sz w:val="28"/>
                <w:szCs w:val="28"/>
              </w:rPr>
            </w:pPr>
            <w:r w:rsidRPr="004678B6">
              <w:rPr>
                <w:sz w:val="28"/>
                <w:szCs w:val="28"/>
              </w:rPr>
              <w:t xml:space="preserve"> кружков</w:t>
            </w:r>
          </w:p>
        </w:tc>
      </w:tr>
      <w:tr w:rsidR="00EE021F" w:rsidRPr="004678B6" w:rsidTr="00687C0E">
        <w:tblPrEx>
          <w:tblCellMar>
            <w:top w:w="0" w:type="dxa"/>
            <w:left w:w="108" w:type="dxa"/>
            <w:bottom w:w="0" w:type="dxa"/>
            <w:right w:w="108" w:type="dxa"/>
          </w:tblCellMar>
        </w:tblPrEx>
        <w:trPr>
          <w:gridAfter w:val="15"/>
          <w:wAfter w:w="5971" w:type="dxa"/>
          <w:trHeight w:val="900"/>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Экологический субботник «Зеленая планета»</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 22 апреля</w:t>
            </w:r>
          </w:p>
        </w:tc>
        <w:tc>
          <w:tcPr>
            <w:tcW w:w="3649" w:type="dxa"/>
            <w:gridSpan w:val="2"/>
            <w:tcBorders>
              <w:top w:val="nil"/>
              <w:left w:val="nil"/>
              <w:bottom w:val="single" w:sz="4" w:space="0" w:color="000000"/>
              <w:right w:val="single" w:sz="4" w:space="0" w:color="000000"/>
            </w:tcBorders>
            <w:shd w:val="clear" w:color="FFFFFF" w:fill="FFFFFF"/>
            <w:vAlign w:val="center"/>
          </w:tcPr>
          <w:p w:rsidR="00EE021F" w:rsidRDefault="00EE021F" w:rsidP="004678B6">
            <w:pPr>
              <w:rPr>
                <w:sz w:val="28"/>
                <w:szCs w:val="28"/>
              </w:rPr>
            </w:pPr>
            <w:r w:rsidRPr="004678B6">
              <w:rPr>
                <w:sz w:val="28"/>
                <w:szCs w:val="28"/>
              </w:rPr>
              <w:t>Классные</w:t>
            </w:r>
          </w:p>
          <w:p w:rsidR="00EE021F" w:rsidRPr="004678B6" w:rsidRDefault="00EE021F" w:rsidP="004678B6">
            <w:pPr>
              <w:rPr>
                <w:sz w:val="28"/>
                <w:szCs w:val="28"/>
              </w:rPr>
            </w:pPr>
            <w:r w:rsidRPr="004678B6">
              <w:rPr>
                <w:sz w:val="28"/>
                <w:szCs w:val="28"/>
              </w:rPr>
              <w:t xml:space="preserve"> руководители 1-</w:t>
            </w:r>
          </w:p>
        </w:tc>
      </w:tr>
      <w:tr w:rsidR="00EE021F" w:rsidRPr="004678B6" w:rsidTr="00687C0E">
        <w:tblPrEx>
          <w:tblCellMar>
            <w:top w:w="0" w:type="dxa"/>
            <w:left w:w="108" w:type="dxa"/>
            <w:bottom w:w="0" w:type="dxa"/>
            <w:right w:w="108" w:type="dxa"/>
          </w:tblCellMar>
        </w:tblPrEx>
        <w:trPr>
          <w:gridAfter w:val="15"/>
          <w:wAfter w:w="5971" w:type="dxa"/>
          <w:trHeight w:val="600"/>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Акция «Окна ПОБЕДЫ»</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с 25.04 по 9.05</w:t>
            </w:r>
          </w:p>
        </w:tc>
        <w:tc>
          <w:tcPr>
            <w:tcW w:w="3649" w:type="dxa"/>
            <w:gridSpan w:val="2"/>
            <w:tcBorders>
              <w:top w:val="nil"/>
              <w:left w:val="nil"/>
              <w:bottom w:val="single" w:sz="4" w:space="0" w:color="000000"/>
              <w:right w:val="single" w:sz="4" w:space="0" w:color="000000"/>
            </w:tcBorders>
            <w:shd w:val="clear" w:color="FFFFFF" w:fill="FFFFFF"/>
            <w:vAlign w:val="center"/>
          </w:tcPr>
          <w:p w:rsidR="00EE021F" w:rsidRDefault="00EE021F" w:rsidP="004678B6">
            <w:pPr>
              <w:rPr>
                <w:sz w:val="28"/>
                <w:szCs w:val="28"/>
              </w:rPr>
            </w:pPr>
            <w:r w:rsidRPr="004678B6">
              <w:rPr>
                <w:sz w:val="28"/>
                <w:szCs w:val="28"/>
              </w:rPr>
              <w:t>Классные</w:t>
            </w:r>
          </w:p>
          <w:p w:rsidR="00EE021F" w:rsidRPr="004678B6" w:rsidRDefault="00EE021F" w:rsidP="004678B6">
            <w:pPr>
              <w:rPr>
                <w:sz w:val="28"/>
                <w:szCs w:val="28"/>
              </w:rPr>
            </w:pPr>
            <w:r w:rsidRPr="004678B6">
              <w:rPr>
                <w:sz w:val="28"/>
                <w:szCs w:val="28"/>
              </w:rPr>
              <w:t xml:space="preserve"> руководители 1-</w:t>
            </w:r>
          </w:p>
        </w:tc>
      </w:tr>
      <w:tr w:rsidR="00EE021F" w:rsidRPr="004678B6" w:rsidTr="00687C0E">
        <w:tblPrEx>
          <w:tblCellMar>
            <w:top w:w="0" w:type="dxa"/>
            <w:left w:w="108" w:type="dxa"/>
            <w:bottom w:w="0" w:type="dxa"/>
            <w:right w:w="108" w:type="dxa"/>
          </w:tblCellMar>
        </w:tblPrEx>
        <w:trPr>
          <w:gridAfter w:val="15"/>
          <w:wAfter w:w="5971" w:type="dxa"/>
          <w:trHeight w:val="1275"/>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Всероссийская акция: «Георгиевская</w:t>
            </w:r>
            <w:r w:rsidRPr="004678B6">
              <w:rPr>
                <w:sz w:val="28"/>
                <w:szCs w:val="28"/>
              </w:rPr>
              <w:br/>
              <w:t>ленточка»</w:t>
            </w:r>
          </w:p>
        </w:tc>
        <w:tc>
          <w:tcPr>
            <w:tcW w:w="1263"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май</w:t>
            </w:r>
          </w:p>
        </w:tc>
        <w:tc>
          <w:tcPr>
            <w:tcW w:w="3649" w:type="dxa"/>
            <w:gridSpan w:val="2"/>
            <w:tcBorders>
              <w:top w:val="nil"/>
              <w:left w:val="nil"/>
              <w:bottom w:val="single" w:sz="4" w:space="0" w:color="000000"/>
              <w:right w:val="single" w:sz="4" w:space="0" w:color="000000"/>
            </w:tcBorders>
            <w:shd w:val="clear" w:color="FFFFFF" w:fill="FFFFFF"/>
            <w:vAlign w:val="center"/>
          </w:tcPr>
          <w:p w:rsidR="00EE021F" w:rsidRDefault="00EE021F" w:rsidP="004678B6">
            <w:pPr>
              <w:rPr>
                <w:sz w:val="28"/>
                <w:szCs w:val="28"/>
              </w:rPr>
            </w:pPr>
            <w:r w:rsidRPr="004678B6">
              <w:rPr>
                <w:sz w:val="28"/>
                <w:szCs w:val="28"/>
              </w:rPr>
              <w:t>Классные</w:t>
            </w:r>
          </w:p>
          <w:p w:rsidR="00EE021F" w:rsidRDefault="00EE021F" w:rsidP="004678B6">
            <w:pPr>
              <w:rPr>
                <w:sz w:val="28"/>
                <w:szCs w:val="28"/>
              </w:rPr>
            </w:pPr>
            <w:r w:rsidRPr="004678B6">
              <w:rPr>
                <w:sz w:val="28"/>
                <w:szCs w:val="28"/>
              </w:rPr>
              <w:t xml:space="preserve"> Руководители</w:t>
            </w:r>
          </w:p>
          <w:p w:rsidR="00EE021F" w:rsidRPr="004678B6" w:rsidRDefault="00EE021F" w:rsidP="004678B6">
            <w:pPr>
              <w:rPr>
                <w:sz w:val="28"/>
                <w:szCs w:val="28"/>
              </w:rPr>
            </w:pPr>
          </w:p>
        </w:tc>
      </w:tr>
      <w:tr w:rsidR="00EE021F" w:rsidRPr="004678B6" w:rsidTr="00687C0E">
        <w:tblPrEx>
          <w:tblCellMar>
            <w:top w:w="0" w:type="dxa"/>
            <w:left w:w="108" w:type="dxa"/>
            <w:bottom w:w="0" w:type="dxa"/>
            <w:right w:w="108" w:type="dxa"/>
          </w:tblCellMar>
        </w:tblPrEx>
        <w:trPr>
          <w:gridAfter w:val="15"/>
          <w:wAfter w:w="5971" w:type="dxa"/>
          <w:trHeight w:val="765"/>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Pr>
                <w:sz w:val="28"/>
                <w:szCs w:val="28"/>
              </w:rPr>
              <w:t xml:space="preserve">Мероприятия, посвященные </w:t>
            </w:r>
            <w:r w:rsidRPr="004678B6">
              <w:rPr>
                <w:sz w:val="28"/>
                <w:szCs w:val="28"/>
              </w:rPr>
              <w:t>годовщине Великой Победы</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май</w:t>
            </w:r>
          </w:p>
        </w:tc>
        <w:tc>
          <w:tcPr>
            <w:tcW w:w="3649" w:type="dxa"/>
            <w:gridSpan w:val="2"/>
            <w:tcBorders>
              <w:top w:val="nil"/>
              <w:left w:val="nil"/>
              <w:bottom w:val="single" w:sz="4" w:space="0" w:color="000000"/>
              <w:right w:val="single" w:sz="4" w:space="0" w:color="000000"/>
            </w:tcBorders>
            <w:shd w:val="clear" w:color="FFFFFF" w:fill="FFFFFF"/>
            <w:vAlign w:val="center"/>
          </w:tcPr>
          <w:p w:rsidR="00EE021F" w:rsidRDefault="00EE021F" w:rsidP="004678B6">
            <w:pPr>
              <w:rPr>
                <w:sz w:val="28"/>
                <w:szCs w:val="28"/>
              </w:rPr>
            </w:pPr>
            <w:r w:rsidRPr="004678B6">
              <w:rPr>
                <w:sz w:val="28"/>
                <w:szCs w:val="28"/>
              </w:rPr>
              <w:t xml:space="preserve">Классные </w:t>
            </w:r>
          </w:p>
          <w:p w:rsidR="00EE021F" w:rsidRDefault="00EE021F" w:rsidP="004678B6">
            <w:pPr>
              <w:rPr>
                <w:sz w:val="28"/>
                <w:szCs w:val="28"/>
              </w:rPr>
            </w:pPr>
            <w:r w:rsidRPr="004678B6">
              <w:rPr>
                <w:sz w:val="28"/>
                <w:szCs w:val="28"/>
              </w:rPr>
              <w:t>Руководители</w:t>
            </w:r>
          </w:p>
          <w:p w:rsidR="00EE021F" w:rsidRPr="004678B6" w:rsidRDefault="00EE021F" w:rsidP="004678B6">
            <w:pPr>
              <w:rPr>
                <w:sz w:val="28"/>
                <w:szCs w:val="28"/>
              </w:rPr>
            </w:pPr>
          </w:p>
        </w:tc>
      </w:tr>
      <w:tr w:rsidR="00EE021F" w:rsidRPr="004678B6" w:rsidTr="00687C0E">
        <w:tblPrEx>
          <w:tblCellMar>
            <w:top w:w="0" w:type="dxa"/>
            <w:left w:w="108" w:type="dxa"/>
            <w:bottom w:w="0" w:type="dxa"/>
            <w:right w:w="108" w:type="dxa"/>
          </w:tblCellMar>
        </w:tblPrEx>
        <w:trPr>
          <w:gridAfter w:val="15"/>
          <w:wAfter w:w="5971" w:type="dxa"/>
          <w:trHeight w:val="600"/>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Патриотический проект «Бессмертный полк»</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май</w:t>
            </w:r>
          </w:p>
        </w:tc>
        <w:tc>
          <w:tcPr>
            <w:tcW w:w="3649" w:type="dxa"/>
            <w:gridSpan w:val="2"/>
            <w:tcBorders>
              <w:top w:val="nil"/>
              <w:left w:val="nil"/>
              <w:bottom w:val="single" w:sz="4" w:space="0" w:color="000000"/>
              <w:right w:val="single" w:sz="4" w:space="0" w:color="000000"/>
            </w:tcBorders>
            <w:vAlign w:val="center"/>
          </w:tcPr>
          <w:p w:rsidR="00EE021F" w:rsidRDefault="00EE021F" w:rsidP="008B0AE1">
            <w:pPr>
              <w:rPr>
                <w:sz w:val="28"/>
                <w:szCs w:val="28"/>
              </w:rPr>
            </w:pPr>
            <w:r w:rsidRPr="004678B6">
              <w:rPr>
                <w:sz w:val="28"/>
                <w:szCs w:val="28"/>
              </w:rPr>
              <w:t xml:space="preserve">Классные </w:t>
            </w:r>
          </w:p>
          <w:p w:rsidR="00EE021F" w:rsidRDefault="00EE021F" w:rsidP="008B0AE1">
            <w:pPr>
              <w:rPr>
                <w:sz w:val="28"/>
                <w:szCs w:val="28"/>
              </w:rPr>
            </w:pPr>
            <w:r w:rsidRPr="004678B6">
              <w:rPr>
                <w:sz w:val="28"/>
                <w:szCs w:val="28"/>
              </w:rPr>
              <w:t>Руководители</w:t>
            </w:r>
          </w:p>
          <w:p w:rsidR="00EE021F" w:rsidRPr="004678B6" w:rsidRDefault="00EE021F" w:rsidP="004678B6">
            <w:pPr>
              <w:rPr>
                <w:sz w:val="28"/>
                <w:szCs w:val="28"/>
              </w:rPr>
            </w:pPr>
          </w:p>
        </w:tc>
      </w:tr>
      <w:tr w:rsidR="00EE021F" w:rsidRPr="004678B6" w:rsidTr="00687C0E">
        <w:tblPrEx>
          <w:tblCellMar>
            <w:top w:w="0" w:type="dxa"/>
            <w:left w:w="108" w:type="dxa"/>
            <w:bottom w:w="0" w:type="dxa"/>
            <w:right w:w="108" w:type="dxa"/>
          </w:tblCellMar>
        </w:tblPrEx>
        <w:trPr>
          <w:gridAfter w:val="15"/>
          <w:wAfter w:w="5971" w:type="dxa"/>
          <w:trHeight w:val="765"/>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 xml:space="preserve">Торжественная линейка «До свидания, школа!» </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30 Май</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Заместитель</w:t>
            </w:r>
          </w:p>
          <w:p w:rsidR="00EE021F" w:rsidRDefault="00EE021F" w:rsidP="004678B6">
            <w:pPr>
              <w:rPr>
                <w:sz w:val="28"/>
                <w:szCs w:val="28"/>
              </w:rPr>
            </w:pPr>
            <w:r w:rsidRPr="004678B6">
              <w:rPr>
                <w:sz w:val="28"/>
                <w:szCs w:val="28"/>
              </w:rPr>
              <w:t xml:space="preserve"> директора </w:t>
            </w:r>
          </w:p>
          <w:p w:rsidR="00EE021F" w:rsidRDefault="00EE021F" w:rsidP="004678B6">
            <w:pPr>
              <w:rPr>
                <w:sz w:val="28"/>
                <w:szCs w:val="28"/>
              </w:rPr>
            </w:pPr>
            <w:r w:rsidRPr="004678B6">
              <w:rPr>
                <w:sz w:val="28"/>
                <w:szCs w:val="28"/>
              </w:rPr>
              <w:t xml:space="preserve">по ВР, </w:t>
            </w:r>
          </w:p>
          <w:p w:rsidR="00EE021F" w:rsidRDefault="00EE021F" w:rsidP="004678B6">
            <w:pPr>
              <w:rPr>
                <w:sz w:val="28"/>
                <w:szCs w:val="28"/>
              </w:rPr>
            </w:pPr>
            <w:r w:rsidRPr="004678B6">
              <w:rPr>
                <w:sz w:val="28"/>
                <w:szCs w:val="28"/>
              </w:rPr>
              <w:t>Классные</w:t>
            </w:r>
          </w:p>
          <w:p w:rsidR="00EE021F" w:rsidRPr="004678B6" w:rsidRDefault="00EE021F" w:rsidP="004678B6">
            <w:pPr>
              <w:rPr>
                <w:sz w:val="28"/>
                <w:szCs w:val="28"/>
              </w:rPr>
            </w:pPr>
            <w:r w:rsidRPr="004678B6">
              <w:rPr>
                <w:sz w:val="28"/>
                <w:szCs w:val="28"/>
              </w:rPr>
              <w:t xml:space="preserve"> руководители</w:t>
            </w:r>
            <w:r w:rsidRPr="004678B6">
              <w:rPr>
                <w:sz w:val="28"/>
                <w:szCs w:val="28"/>
              </w:rPr>
              <w:br/>
            </w:r>
          </w:p>
        </w:tc>
      </w:tr>
      <w:tr w:rsidR="00EE021F" w:rsidRPr="004678B6" w:rsidTr="00687C0E">
        <w:tblPrEx>
          <w:tblCellMar>
            <w:top w:w="0" w:type="dxa"/>
            <w:left w:w="108" w:type="dxa"/>
            <w:bottom w:w="0" w:type="dxa"/>
            <w:right w:w="108" w:type="dxa"/>
          </w:tblCellMar>
        </w:tblPrEx>
        <w:trPr>
          <w:gridAfter w:val="15"/>
          <w:wAfter w:w="5971" w:type="dxa"/>
          <w:trHeight w:val="900"/>
        </w:trPr>
        <w:tc>
          <w:tcPr>
            <w:tcW w:w="5395" w:type="dxa"/>
            <w:tcBorders>
              <w:top w:val="nil"/>
              <w:left w:val="single" w:sz="4" w:space="0" w:color="000000"/>
              <w:bottom w:val="single" w:sz="4" w:space="0" w:color="auto"/>
              <w:right w:val="single" w:sz="4" w:space="0" w:color="000000"/>
            </w:tcBorders>
            <w:vAlign w:val="center"/>
          </w:tcPr>
          <w:p w:rsidR="00EE021F" w:rsidRPr="004678B6" w:rsidRDefault="00EE021F" w:rsidP="004678B6">
            <w:pPr>
              <w:rPr>
                <w:sz w:val="28"/>
                <w:szCs w:val="28"/>
              </w:rPr>
            </w:pPr>
            <w:r w:rsidRPr="004678B6">
              <w:rPr>
                <w:sz w:val="28"/>
                <w:szCs w:val="28"/>
              </w:rPr>
              <w:t>Праздник, посвященный Дню защиты детей «Мы маленькие дети»</w:t>
            </w:r>
          </w:p>
        </w:tc>
        <w:tc>
          <w:tcPr>
            <w:tcW w:w="1263" w:type="dxa"/>
            <w:gridSpan w:val="2"/>
            <w:tcBorders>
              <w:top w:val="nil"/>
              <w:left w:val="nil"/>
              <w:bottom w:val="single" w:sz="4" w:space="0" w:color="auto"/>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auto"/>
              <w:right w:val="single" w:sz="4" w:space="0" w:color="000000"/>
            </w:tcBorders>
            <w:vAlign w:val="center"/>
          </w:tcPr>
          <w:p w:rsidR="00EE021F" w:rsidRPr="004678B6" w:rsidRDefault="00EE021F" w:rsidP="004678B6">
            <w:pPr>
              <w:rPr>
                <w:sz w:val="28"/>
                <w:szCs w:val="28"/>
              </w:rPr>
            </w:pPr>
            <w:r w:rsidRPr="004678B6">
              <w:rPr>
                <w:sz w:val="28"/>
                <w:szCs w:val="28"/>
              </w:rPr>
              <w:t>01.06</w:t>
            </w:r>
          </w:p>
        </w:tc>
        <w:tc>
          <w:tcPr>
            <w:tcW w:w="3649" w:type="dxa"/>
            <w:gridSpan w:val="2"/>
            <w:tcBorders>
              <w:top w:val="nil"/>
              <w:left w:val="nil"/>
              <w:bottom w:val="single" w:sz="4" w:space="0" w:color="auto"/>
              <w:right w:val="single" w:sz="4" w:space="0" w:color="000000"/>
            </w:tcBorders>
            <w:vAlign w:val="center"/>
          </w:tcPr>
          <w:p w:rsidR="00EE021F" w:rsidRDefault="00EE021F" w:rsidP="008B0AE1">
            <w:pPr>
              <w:rPr>
                <w:sz w:val="28"/>
                <w:szCs w:val="28"/>
              </w:rPr>
            </w:pPr>
            <w:r w:rsidRPr="004678B6">
              <w:rPr>
                <w:sz w:val="28"/>
                <w:szCs w:val="28"/>
              </w:rPr>
              <w:t>Заместитель</w:t>
            </w:r>
          </w:p>
          <w:p w:rsidR="00EE021F" w:rsidRDefault="00EE021F" w:rsidP="008B0AE1">
            <w:pPr>
              <w:rPr>
                <w:sz w:val="28"/>
                <w:szCs w:val="28"/>
              </w:rPr>
            </w:pPr>
            <w:r w:rsidRPr="004678B6">
              <w:rPr>
                <w:sz w:val="28"/>
                <w:szCs w:val="28"/>
              </w:rPr>
              <w:t xml:space="preserve"> директора </w:t>
            </w:r>
          </w:p>
          <w:p w:rsidR="00EE021F" w:rsidRDefault="00EE021F" w:rsidP="008B0AE1">
            <w:pPr>
              <w:rPr>
                <w:sz w:val="28"/>
                <w:szCs w:val="28"/>
              </w:rPr>
            </w:pPr>
            <w:r w:rsidRPr="004678B6">
              <w:rPr>
                <w:sz w:val="28"/>
                <w:szCs w:val="28"/>
              </w:rPr>
              <w:t xml:space="preserve">по ВР, </w:t>
            </w:r>
          </w:p>
          <w:p w:rsidR="00EE021F" w:rsidRDefault="00EE021F" w:rsidP="008B0AE1">
            <w:pPr>
              <w:rPr>
                <w:sz w:val="28"/>
                <w:szCs w:val="28"/>
              </w:rPr>
            </w:pPr>
            <w:r w:rsidRPr="004678B6">
              <w:rPr>
                <w:sz w:val="28"/>
                <w:szCs w:val="28"/>
              </w:rPr>
              <w:t>Классные</w:t>
            </w:r>
          </w:p>
          <w:p w:rsidR="00EE021F" w:rsidRPr="004678B6" w:rsidRDefault="00EE021F" w:rsidP="008B0AE1">
            <w:pPr>
              <w:rPr>
                <w:sz w:val="28"/>
                <w:szCs w:val="28"/>
              </w:rPr>
            </w:pPr>
            <w:r w:rsidRPr="004678B6">
              <w:rPr>
                <w:sz w:val="28"/>
                <w:szCs w:val="28"/>
              </w:rPr>
              <w:t xml:space="preserve"> руководители</w:t>
            </w:r>
            <w:r w:rsidRPr="004678B6">
              <w:rPr>
                <w:sz w:val="28"/>
                <w:szCs w:val="28"/>
              </w:rPr>
              <w:br/>
            </w:r>
          </w:p>
        </w:tc>
      </w:tr>
      <w:tr w:rsidR="00EE021F" w:rsidRPr="004678B6" w:rsidTr="00687C0E">
        <w:tblPrEx>
          <w:tblCellMar>
            <w:top w:w="0" w:type="dxa"/>
            <w:left w:w="108" w:type="dxa"/>
            <w:bottom w:w="0" w:type="dxa"/>
            <w:right w:w="108" w:type="dxa"/>
          </w:tblCellMar>
        </w:tblPrEx>
        <w:trPr>
          <w:gridAfter w:val="15"/>
          <w:wAfter w:w="5971" w:type="dxa"/>
          <w:trHeight w:val="1275"/>
        </w:trPr>
        <w:tc>
          <w:tcPr>
            <w:tcW w:w="12109" w:type="dxa"/>
            <w:gridSpan w:val="7"/>
            <w:tcBorders>
              <w:top w:val="single" w:sz="4" w:space="0" w:color="auto"/>
              <w:left w:val="single" w:sz="4" w:space="0" w:color="auto"/>
              <w:bottom w:val="single" w:sz="4" w:space="0" w:color="auto"/>
              <w:right w:val="single" w:sz="4" w:space="0" w:color="000000"/>
            </w:tcBorders>
            <w:shd w:val="clear" w:color="auto" w:fill="FFFFFF"/>
            <w:vAlign w:val="center"/>
          </w:tcPr>
          <w:p w:rsidR="00EE021F" w:rsidRPr="004678B6" w:rsidRDefault="00EE021F" w:rsidP="004678B6">
            <w:pPr>
              <w:rPr>
                <w:sz w:val="28"/>
                <w:szCs w:val="28"/>
              </w:rPr>
            </w:pPr>
            <w:r w:rsidRPr="004678B6">
              <w:rPr>
                <w:sz w:val="28"/>
                <w:szCs w:val="28"/>
              </w:rPr>
              <w:t>ВНЕУРОЧНАЯ ДЕЯТЕЛЬНОСТЬ</w:t>
            </w:r>
          </w:p>
        </w:tc>
      </w:tr>
      <w:tr w:rsidR="00EE021F" w:rsidRPr="004678B6" w:rsidTr="00687C0E">
        <w:tblPrEx>
          <w:tblCellMar>
            <w:top w:w="0" w:type="dxa"/>
            <w:left w:w="108" w:type="dxa"/>
            <w:bottom w:w="0" w:type="dxa"/>
            <w:right w:w="108" w:type="dxa"/>
          </w:tblCellMar>
        </w:tblPrEx>
        <w:trPr>
          <w:gridAfter w:val="15"/>
          <w:wAfter w:w="5971" w:type="dxa"/>
          <w:trHeight w:val="70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Цикл занятий «Разговоры о важном»</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В течение года</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Pr>
                <w:sz w:val="28"/>
                <w:szCs w:val="28"/>
              </w:rPr>
              <w:t>Учитель</w:t>
            </w:r>
          </w:p>
        </w:tc>
      </w:tr>
      <w:tr w:rsidR="00EE021F" w:rsidRPr="004678B6" w:rsidTr="00687C0E">
        <w:tblPrEx>
          <w:tblCellMar>
            <w:top w:w="0" w:type="dxa"/>
            <w:left w:w="108" w:type="dxa"/>
            <w:bottom w:w="0" w:type="dxa"/>
            <w:right w:w="108" w:type="dxa"/>
          </w:tblCellMar>
        </w:tblPrEx>
        <w:trPr>
          <w:gridAfter w:val="15"/>
          <w:wAfter w:w="5971" w:type="dxa"/>
          <w:trHeight w:val="600"/>
        </w:trPr>
        <w:tc>
          <w:tcPr>
            <w:tcW w:w="5395" w:type="dxa"/>
            <w:tcBorders>
              <w:top w:val="single" w:sz="4" w:space="0" w:color="auto"/>
              <w:left w:val="single" w:sz="4" w:space="0" w:color="auto"/>
              <w:bottom w:val="single" w:sz="4" w:space="0" w:color="auto"/>
              <w:right w:val="single" w:sz="4" w:space="0" w:color="auto"/>
            </w:tcBorders>
            <w:vAlign w:val="bottom"/>
          </w:tcPr>
          <w:p w:rsidR="00EE021F" w:rsidRPr="004678B6" w:rsidRDefault="00EE021F" w:rsidP="004678B6">
            <w:pPr>
              <w:rPr>
                <w:sz w:val="28"/>
                <w:szCs w:val="28"/>
              </w:rPr>
            </w:pPr>
            <w:r w:rsidRPr="004678B6">
              <w:rPr>
                <w:sz w:val="28"/>
                <w:szCs w:val="28"/>
              </w:rPr>
              <w:t>Основы функциональной грамотности</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В течение года</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Pr>
                <w:sz w:val="28"/>
                <w:szCs w:val="28"/>
              </w:rPr>
              <w:t>Учитель</w:t>
            </w:r>
          </w:p>
        </w:tc>
      </w:tr>
      <w:tr w:rsidR="00EE021F" w:rsidRPr="004678B6" w:rsidTr="00687C0E">
        <w:tblPrEx>
          <w:tblCellMar>
            <w:top w:w="0" w:type="dxa"/>
            <w:left w:w="108" w:type="dxa"/>
            <w:bottom w:w="0" w:type="dxa"/>
            <w:right w:w="108" w:type="dxa"/>
          </w:tblCellMar>
        </w:tblPrEx>
        <w:trPr>
          <w:gridAfter w:val="15"/>
          <w:wAfter w:w="5971" w:type="dxa"/>
          <w:trHeight w:val="510"/>
        </w:trPr>
        <w:tc>
          <w:tcPr>
            <w:tcW w:w="5395" w:type="dxa"/>
            <w:tcBorders>
              <w:top w:val="single" w:sz="4" w:space="0" w:color="auto"/>
              <w:left w:val="single" w:sz="4" w:space="0" w:color="auto"/>
              <w:bottom w:val="single" w:sz="4" w:space="0" w:color="auto"/>
              <w:right w:val="single" w:sz="4" w:space="0" w:color="auto"/>
            </w:tcBorders>
            <w:vAlign w:val="bottom"/>
          </w:tcPr>
          <w:p w:rsidR="00EE021F" w:rsidRPr="004678B6" w:rsidRDefault="00EE021F" w:rsidP="004678B6">
            <w:pPr>
              <w:rPr>
                <w:sz w:val="28"/>
                <w:szCs w:val="28"/>
              </w:rPr>
            </w:pPr>
            <w:r>
              <w:rPr>
                <w:sz w:val="28"/>
                <w:szCs w:val="28"/>
              </w:rPr>
              <w:t>«Эрудит»</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В течение года</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Pr>
                <w:sz w:val="28"/>
                <w:szCs w:val="28"/>
              </w:rPr>
              <w:t>Учитель</w:t>
            </w:r>
          </w:p>
        </w:tc>
      </w:tr>
      <w:tr w:rsidR="00EE021F" w:rsidRPr="004678B6" w:rsidTr="00687C0E">
        <w:tblPrEx>
          <w:tblCellMar>
            <w:top w:w="0" w:type="dxa"/>
            <w:left w:w="108" w:type="dxa"/>
            <w:bottom w:w="0" w:type="dxa"/>
            <w:right w:w="108" w:type="dxa"/>
          </w:tblCellMar>
        </w:tblPrEx>
        <w:trPr>
          <w:gridAfter w:val="15"/>
          <w:wAfter w:w="5971" w:type="dxa"/>
          <w:trHeight w:val="765"/>
        </w:trPr>
        <w:tc>
          <w:tcPr>
            <w:tcW w:w="5395" w:type="dxa"/>
            <w:tcBorders>
              <w:top w:val="single" w:sz="4" w:space="0" w:color="auto"/>
              <w:left w:val="single" w:sz="4" w:space="0" w:color="auto"/>
              <w:bottom w:val="single" w:sz="4" w:space="0" w:color="auto"/>
              <w:right w:val="single" w:sz="4" w:space="0" w:color="auto"/>
            </w:tcBorders>
            <w:vAlign w:val="bottom"/>
          </w:tcPr>
          <w:p w:rsidR="00EE021F" w:rsidRPr="004678B6" w:rsidRDefault="00EE021F" w:rsidP="004678B6">
            <w:pPr>
              <w:rPr>
                <w:sz w:val="28"/>
                <w:szCs w:val="28"/>
              </w:rPr>
            </w:pPr>
            <w:r>
              <w:rPr>
                <w:sz w:val="28"/>
                <w:szCs w:val="28"/>
              </w:rPr>
              <w:t>Финансовая грамотность</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В течение года</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Заместитель директора по ВР</w:t>
            </w:r>
          </w:p>
        </w:tc>
      </w:tr>
      <w:tr w:rsidR="00EE021F" w:rsidRPr="004678B6" w:rsidTr="00687C0E">
        <w:tblPrEx>
          <w:tblCellMar>
            <w:top w:w="0" w:type="dxa"/>
            <w:left w:w="108" w:type="dxa"/>
            <w:bottom w:w="0" w:type="dxa"/>
            <w:right w:w="108" w:type="dxa"/>
          </w:tblCellMar>
        </w:tblPrEx>
        <w:trPr>
          <w:gridAfter w:val="15"/>
          <w:wAfter w:w="5971" w:type="dxa"/>
          <w:trHeight w:val="765"/>
        </w:trPr>
        <w:tc>
          <w:tcPr>
            <w:tcW w:w="5395" w:type="dxa"/>
            <w:tcBorders>
              <w:top w:val="single" w:sz="4" w:space="0" w:color="auto"/>
              <w:left w:val="single" w:sz="4" w:space="0" w:color="auto"/>
              <w:bottom w:val="single" w:sz="4" w:space="0" w:color="auto"/>
              <w:right w:val="single" w:sz="4" w:space="0" w:color="auto"/>
            </w:tcBorders>
            <w:vAlign w:val="bottom"/>
          </w:tcPr>
          <w:p w:rsidR="00EE021F" w:rsidRPr="004678B6" w:rsidRDefault="00EE021F" w:rsidP="004678B6">
            <w:pPr>
              <w:rPr>
                <w:sz w:val="28"/>
                <w:szCs w:val="28"/>
              </w:rPr>
            </w:pPr>
            <w:r>
              <w:rPr>
                <w:sz w:val="28"/>
                <w:szCs w:val="28"/>
              </w:rPr>
              <w:t>«Россия- мои горизонты»</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В течение года</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Учитель физической культуры</w:t>
            </w:r>
          </w:p>
        </w:tc>
      </w:tr>
      <w:tr w:rsidR="00EE021F" w:rsidRPr="004678B6" w:rsidTr="00687C0E">
        <w:tblPrEx>
          <w:tblCellMar>
            <w:top w:w="0" w:type="dxa"/>
            <w:left w:w="108" w:type="dxa"/>
            <w:bottom w:w="0" w:type="dxa"/>
            <w:right w:w="108" w:type="dxa"/>
          </w:tblCellMar>
        </w:tblPrEx>
        <w:trPr>
          <w:gridAfter w:val="15"/>
          <w:wAfter w:w="5971" w:type="dxa"/>
          <w:trHeight w:val="900"/>
        </w:trPr>
        <w:tc>
          <w:tcPr>
            <w:tcW w:w="12109" w:type="dxa"/>
            <w:gridSpan w:val="7"/>
            <w:tcBorders>
              <w:top w:val="single" w:sz="4" w:space="0" w:color="auto"/>
              <w:left w:val="single" w:sz="4" w:space="0" w:color="auto"/>
              <w:bottom w:val="single" w:sz="4" w:space="0" w:color="auto"/>
            </w:tcBorders>
            <w:shd w:val="clear" w:color="auto" w:fill="FFFFFF"/>
            <w:noWrap/>
            <w:vAlign w:val="center"/>
          </w:tcPr>
          <w:p w:rsidR="00EE021F" w:rsidRPr="008C5ED8" w:rsidRDefault="00EE021F" w:rsidP="004678B6">
            <w:pPr>
              <w:rPr>
                <w:sz w:val="28"/>
                <w:szCs w:val="28"/>
              </w:rPr>
            </w:pPr>
            <w:r w:rsidRPr="008C5ED8">
              <w:rPr>
                <w:sz w:val="28"/>
                <w:szCs w:val="28"/>
              </w:rPr>
              <w:t>ОРГАНИЗАЦИЯ ПРЕДМЕТНО-ПРОСТРАНСТВЕНОЙ СРЕДЫ</w:t>
            </w:r>
          </w:p>
        </w:tc>
      </w:tr>
      <w:tr w:rsidR="00EE021F" w:rsidRPr="004678B6" w:rsidTr="00687C0E">
        <w:tblPrEx>
          <w:tblCellMar>
            <w:top w:w="0" w:type="dxa"/>
            <w:left w:w="108" w:type="dxa"/>
            <w:bottom w:w="0" w:type="dxa"/>
            <w:right w:w="108" w:type="dxa"/>
          </w:tblCellMar>
        </w:tblPrEx>
        <w:trPr>
          <w:gridAfter w:val="15"/>
          <w:wAfter w:w="5971" w:type="dxa"/>
          <w:trHeight w:val="900"/>
        </w:trPr>
        <w:tc>
          <w:tcPr>
            <w:tcW w:w="5395" w:type="dxa"/>
            <w:tcBorders>
              <w:top w:val="single" w:sz="4" w:space="0" w:color="auto"/>
              <w:left w:val="single" w:sz="4" w:space="0" w:color="auto"/>
              <w:bottom w:val="single" w:sz="4" w:space="0" w:color="auto"/>
              <w:right w:val="single" w:sz="4" w:space="0" w:color="auto"/>
            </w:tcBorders>
            <w:noWrap/>
            <w:vAlign w:val="center"/>
          </w:tcPr>
          <w:p w:rsidR="00EE021F" w:rsidRPr="008C5ED8" w:rsidRDefault="00EE021F" w:rsidP="004678B6">
            <w:pPr>
              <w:rPr>
                <w:sz w:val="28"/>
                <w:szCs w:val="28"/>
              </w:rPr>
            </w:pPr>
            <w:r w:rsidRPr="008C5ED8">
              <w:rPr>
                <w:sz w:val="28"/>
                <w:szCs w:val="28"/>
              </w:rPr>
              <w:t>Оформление пространства школьных коридоров для проведения тематических школьных событий</w:t>
            </w:r>
          </w:p>
        </w:tc>
        <w:tc>
          <w:tcPr>
            <w:tcW w:w="1263" w:type="dxa"/>
            <w:gridSpan w:val="2"/>
            <w:tcBorders>
              <w:top w:val="single" w:sz="4" w:space="0" w:color="auto"/>
              <w:left w:val="single" w:sz="4" w:space="0" w:color="auto"/>
              <w:bottom w:val="single" w:sz="4" w:space="0" w:color="auto"/>
              <w:right w:val="single" w:sz="4" w:space="0" w:color="auto"/>
            </w:tcBorders>
            <w:noWrap/>
            <w:vAlign w:val="center"/>
          </w:tcPr>
          <w:p w:rsidR="00EE021F" w:rsidRPr="008C5ED8" w:rsidRDefault="00EE021F" w:rsidP="004678B6">
            <w:pPr>
              <w:rPr>
                <w:sz w:val="28"/>
                <w:szCs w:val="28"/>
              </w:rPr>
            </w:pPr>
            <w:r w:rsidRPr="008C5ED8">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В течение года</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Заместител</w:t>
            </w:r>
            <w:r>
              <w:rPr>
                <w:sz w:val="28"/>
                <w:szCs w:val="28"/>
              </w:rPr>
              <w:t>ь</w:t>
            </w:r>
          </w:p>
          <w:p w:rsidR="00EE021F" w:rsidRPr="004678B6" w:rsidRDefault="00EE021F" w:rsidP="004678B6">
            <w:pPr>
              <w:rPr>
                <w:sz w:val="28"/>
                <w:szCs w:val="28"/>
              </w:rPr>
            </w:pPr>
            <w:r w:rsidRPr="004678B6">
              <w:rPr>
                <w:sz w:val="28"/>
                <w:szCs w:val="28"/>
              </w:rPr>
              <w:t xml:space="preserve"> директора, </w:t>
            </w:r>
          </w:p>
        </w:tc>
      </w:tr>
      <w:tr w:rsidR="00EE021F" w:rsidRPr="004678B6" w:rsidTr="00687C0E">
        <w:tblPrEx>
          <w:tblCellMar>
            <w:top w:w="0" w:type="dxa"/>
            <w:left w:w="108" w:type="dxa"/>
            <w:bottom w:w="0" w:type="dxa"/>
            <w:right w:w="108" w:type="dxa"/>
          </w:tblCellMar>
        </w:tblPrEx>
        <w:trPr>
          <w:gridAfter w:val="15"/>
          <w:wAfter w:w="5971" w:type="dxa"/>
          <w:trHeight w:val="900"/>
        </w:trPr>
        <w:tc>
          <w:tcPr>
            <w:tcW w:w="5395" w:type="dxa"/>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 xml:space="preserve">Оформление классов к школьным календарным событиям </w:t>
            </w:r>
          </w:p>
        </w:tc>
        <w:tc>
          <w:tcPr>
            <w:tcW w:w="1263" w:type="dxa"/>
            <w:gridSpan w:val="2"/>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В течение года</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Классные</w:t>
            </w:r>
          </w:p>
          <w:p w:rsidR="00EE021F" w:rsidRPr="004678B6" w:rsidRDefault="00EE021F" w:rsidP="004678B6">
            <w:pPr>
              <w:rPr>
                <w:sz w:val="28"/>
                <w:szCs w:val="28"/>
              </w:rPr>
            </w:pPr>
            <w:r w:rsidRPr="004678B6">
              <w:rPr>
                <w:sz w:val="28"/>
                <w:szCs w:val="28"/>
              </w:rPr>
              <w:t xml:space="preserve"> руководители</w:t>
            </w:r>
          </w:p>
        </w:tc>
      </w:tr>
      <w:tr w:rsidR="00EE021F" w:rsidRPr="004678B6" w:rsidTr="00687C0E">
        <w:tblPrEx>
          <w:tblCellMar>
            <w:top w:w="0" w:type="dxa"/>
            <w:left w:w="108" w:type="dxa"/>
            <w:bottom w:w="0" w:type="dxa"/>
            <w:right w:w="108" w:type="dxa"/>
          </w:tblCellMar>
        </w:tblPrEx>
        <w:trPr>
          <w:gridAfter w:val="15"/>
          <w:wAfter w:w="5971" w:type="dxa"/>
          <w:trHeight w:val="900"/>
        </w:trPr>
        <w:tc>
          <w:tcPr>
            <w:tcW w:w="5395" w:type="dxa"/>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Выставки рисунков, фотографий творческих работ, посвященных событиям и памятным датам</w:t>
            </w:r>
          </w:p>
        </w:tc>
        <w:tc>
          <w:tcPr>
            <w:tcW w:w="1263" w:type="dxa"/>
            <w:gridSpan w:val="2"/>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В течение года</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 xml:space="preserve">Классные </w:t>
            </w:r>
          </w:p>
          <w:p w:rsidR="00EE021F" w:rsidRPr="004678B6" w:rsidRDefault="00EE021F" w:rsidP="004678B6">
            <w:pPr>
              <w:rPr>
                <w:sz w:val="28"/>
                <w:szCs w:val="28"/>
              </w:rPr>
            </w:pPr>
            <w:r w:rsidRPr="004678B6">
              <w:rPr>
                <w:sz w:val="28"/>
                <w:szCs w:val="28"/>
              </w:rPr>
              <w:t>руководители</w:t>
            </w:r>
          </w:p>
        </w:tc>
      </w:tr>
      <w:tr w:rsidR="00EE021F" w:rsidRPr="004678B6" w:rsidTr="00687C0E">
        <w:tblPrEx>
          <w:tblCellMar>
            <w:top w:w="0" w:type="dxa"/>
            <w:left w:w="108" w:type="dxa"/>
            <w:bottom w:w="0" w:type="dxa"/>
            <w:right w:w="108" w:type="dxa"/>
          </w:tblCellMar>
        </w:tblPrEx>
        <w:trPr>
          <w:gridAfter w:val="15"/>
          <w:wAfter w:w="5971" w:type="dxa"/>
          <w:trHeight w:val="900"/>
        </w:trPr>
        <w:tc>
          <w:tcPr>
            <w:tcW w:w="5395" w:type="dxa"/>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Операция "Класс!" .Смотр-конкурс на лучшее эстетическое оформление классного кабинета.</w:t>
            </w:r>
          </w:p>
        </w:tc>
        <w:tc>
          <w:tcPr>
            <w:tcW w:w="1263" w:type="dxa"/>
            <w:gridSpan w:val="2"/>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ноябрь</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 xml:space="preserve">Заместитель </w:t>
            </w:r>
          </w:p>
          <w:p w:rsidR="00EE021F" w:rsidRPr="004678B6" w:rsidRDefault="00EE021F" w:rsidP="004678B6">
            <w:pPr>
              <w:rPr>
                <w:sz w:val="28"/>
                <w:szCs w:val="28"/>
              </w:rPr>
            </w:pPr>
            <w:r>
              <w:rPr>
                <w:sz w:val="28"/>
                <w:szCs w:val="28"/>
              </w:rPr>
              <w:t>директора</w:t>
            </w:r>
            <w:r w:rsidRPr="004678B6">
              <w:rPr>
                <w:sz w:val="28"/>
                <w:szCs w:val="28"/>
              </w:rPr>
              <w:t xml:space="preserve"> </w:t>
            </w:r>
          </w:p>
        </w:tc>
      </w:tr>
      <w:tr w:rsidR="00EE021F" w:rsidRPr="004678B6" w:rsidTr="00687C0E">
        <w:tblPrEx>
          <w:tblCellMar>
            <w:top w:w="0" w:type="dxa"/>
            <w:left w:w="108" w:type="dxa"/>
            <w:bottom w:w="0" w:type="dxa"/>
            <w:right w:w="108" w:type="dxa"/>
          </w:tblCellMar>
        </w:tblPrEx>
        <w:trPr>
          <w:gridAfter w:val="15"/>
          <w:wAfter w:w="5971" w:type="dxa"/>
          <w:trHeight w:val="900"/>
        </w:trPr>
        <w:tc>
          <w:tcPr>
            <w:tcW w:w="5395" w:type="dxa"/>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Оформление классных уголков, уголков здоровья, уголков ПДД, профориентация</w:t>
            </w:r>
          </w:p>
        </w:tc>
        <w:tc>
          <w:tcPr>
            <w:tcW w:w="1263" w:type="dxa"/>
            <w:gridSpan w:val="2"/>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В течение года</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Классные</w:t>
            </w:r>
          </w:p>
          <w:p w:rsidR="00EE021F" w:rsidRPr="004678B6" w:rsidRDefault="00EE021F" w:rsidP="004678B6">
            <w:pPr>
              <w:rPr>
                <w:sz w:val="28"/>
                <w:szCs w:val="28"/>
              </w:rPr>
            </w:pPr>
            <w:r w:rsidRPr="004678B6">
              <w:rPr>
                <w:sz w:val="28"/>
                <w:szCs w:val="28"/>
              </w:rPr>
              <w:t xml:space="preserve"> руководители</w:t>
            </w:r>
          </w:p>
        </w:tc>
      </w:tr>
      <w:tr w:rsidR="00EE021F" w:rsidRPr="004678B6" w:rsidTr="00687C0E">
        <w:tblPrEx>
          <w:tblCellMar>
            <w:top w:w="0" w:type="dxa"/>
            <w:left w:w="108" w:type="dxa"/>
            <w:bottom w:w="0" w:type="dxa"/>
            <w:right w:w="108" w:type="dxa"/>
          </w:tblCellMar>
        </w:tblPrEx>
        <w:trPr>
          <w:gridAfter w:val="15"/>
          <w:wAfter w:w="5971" w:type="dxa"/>
          <w:trHeight w:val="900"/>
        </w:trPr>
        <w:tc>
          <w:tcPr>
            <w:tcW w:w="5395" w:type="dxa"/>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Смотр-конкурс "Самое новогоднее настроение"</w:t>
            </w:r>
          </w:p>
        </w:tc>
        <w:tc>
          <w:tcPr>
            <w:tcW w:w="1263" w:type="dxa"/>
            <w:gridSpan w:val="2"/>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декабрь</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 xml:space="preserve">Классные </w:t>
            </w:r>
          </w:p>
          <w:p w:rsidR="00EE021F" w:rsidRPr="004678B6" w:rsidRDefault="00EE021F" w:rsidP="004678B6">
            <w:pPr>
              <w:rPr>
                <w:sz w:val="28"/>
                <w:szCs w:val="28"/>
              </w:rPr>
            </w:pPr>
            <w:r w:rsidRPr="004678B6">
              <w:rPr>
                <w:sz w:val="28"/>
                <w:szCs w:val="28"/>
              </w:rPr>
              <w:t>руководители</w:t>
            </w:r>
          </w:p>
        </w:tc>
      </w:tr>
      <w:tr w:rsidR="00EE021F" w:rsidRPr="004678B6" w:rsidTr="00687C0E">
        <w:tblPrEx>
          <w:tblCellMar>
            <w:top w:w="0" w:type="dxa"/>
            <w:left w:w="108" w:type="dxa"/>
            <w:bottom w:w="0" w:type="dxa"/>
            <w:right w:w="108" w:type="dxa"/>
          </w:tblCellMar>
        </w:tblPrEx>
        <w:trPr>
          <w:gridAfter w:val="15"/>
          <w:wAfter w:w="5971" w:type="dxa"/>
          <w:trHeight w:val="900"/>
        </w:trPr>
        <w:tc>
          <w:tcPr>
            <w:tcW w:w="5395" w:type="dxa"/>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Конкурс по благоустройству территории пришкольного участка «Лучшая клумба»</w:t>
            </w:r>
          </w:p>
        </w:tc>
        <w:tc>
          <w:tcPr>
            <w:tcW w:w="1263" w:type="dxa"/>
            <w:gridSpan w:val="2"/>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май</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Заместитель</w:t>
            </w:r>
          </w:p>
          <w:p w:rsidR="00EE021F" w:rsidRPr="004678B6" w:rsidRDefault="00EE021F" w:rsidP="004678B6">
            <w:pPr>
              <w:rPr>
                <w:sz w:val="28"/>
                <w:szCs w:val="28"/>
              </w:rPr>
            </w:pPr>
            <w:r w:rsidRPr="004678B6">
              <w:rPr>
                <w:sz w:val="28"/>
                <w:szCs w:val="28"/>
              </w:rPr>
              <w:t xml:space="preserve"> директора, </w:t>
            </w:r>
          </w:p>
        </w:tc>
      </w:tr>
      <w:tr w:rsidR="00EE021F" w:rsidRPr="004678B6" w:rsidTr="00687C0E">
        <w:tblPrEx>
          <w:tblCellMar>
            <w:top w:w="0" w:type="dxa"/>
            <w:left w:w="108" w:type="dxa"/>
            <w:bottom w:w="0" w:type="dxa"/>
            <w:right w:w="108" w:type="dxa"/>
          </w:tblCellMar>
        </w:tblPrEx>
        <w:trPr>
          <w:gridAfter w:val="15"/>
          <w:wAfter w:w="5971" w:type="dxa"/>
          <w:trHeight w:val="900"/>
        </w:trPr>
        <w:tc>
          <w:tcPr>
            <w:tcW w:w="5395" w:type="dxa"/>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Создание фотозоны к традиционным школьным праздникам</w:t>
            </w:r>
          </w:p>
        </w:tc>
        <w:tc>
          <w:tcPr>
            <w:tcW w:w="1263" w:type="dxa"/>
            <w:gridSpan w:val="2"/>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В течение года</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 xml:space="preserve">Заместитель </w:t>
            </w:r>
          </w:p>
          <w:p w:rsidR="00EE021F" w:rsidRPr="004678B6" w:rsidRDefault="00EE021F" w:rsidP="004678B6">
            <w:pPr>
              <w:rPr>
                <w:sz w:val="28"/>
                <w:szCs w:val="28"/>
              </w:rPr>
            </w:pPr>
            <w:r w:rsidRPr="004678B6">
              <w:rPr>
                <w:sz w:val="28"/>
                <w:szCs w:val="28"/>
              </w:rPr>
              <w:t xml:space="preserve">директора, </w:t>
            </w:r>
          </w:p>
        </w:tc>
      </w:tr>
      <w:tr w:rsidR="00EE021F" w:rsidRPr="004678B6" w:rsidTr="00687C0E">
        <w:tblPrEx>
          <w:tblCellMar>
            <w:top w:w="0" w:type="dxa"/>
            <w:left w:w="108" w:type="dxa"/>
            <w:bottom w:w="0" w:type="dxa"/>
            <w:right w:w="108" w:type="dxa"/>
          </w:tblCellMar>
        </w:tblPrEx>
        <w:trPr>
          <w:gridAfter w:val="15"/>
          <w:wAfter w:w="5971" w:type="dxa"/>
          <w:trHeight w:val="900"/>
        </w:trPr>
        <w:tc>
          <w:tcPr>
            <w:tcW w:w="5395" w:type="dxa"/>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Акция "Трудовой десант"</w:t>
            </w:r>
          </w:p>
        </w:tc>
        <w:tc>
          <w:tcPr>
            <w:tcW w:w="1263" w:type="dxa"/>
            <w:gridSpan w:val="2"/>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Октябрь, декабрь, март, май</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Классные</w:t>
            </w:r>
          </w:p>
          <w:p w:rsidR="00EE021F" w:rsidRPr="004678B6" w:rsidRDefault="00EE021F" w:rsidP="004678B6">
            <w:pPr>
              <w:rPr>
                <w:sz w:val="28"/>
                <w:szCs w:val="28"/>
              </w:rPr>
            </w:pPr>
            <w:r w:rsidRPr="004678B6">
              <w:rPr>
                <w:sz w:val="28"/>
                <w:szCs w:val="28"/>
              </w:rPr>
              <w:t xml:space="preserve"> руководители</w:t>
            </w:r>
          </w:p>
        </w:tc>
      </w:tr>
      <w:tr w:rsidR="00EE021F" w:rsidRPr="004678B6" w:rsidTr="00687C0E">
        <w:tblPrEx>
          <w:tblCellMar>
            <w:top w:w="0" w:type="dxa"/>
            <w:left w:w="108" w:type="dxa"/>
            <w:bottom w:w="0" w:type="dxa"/>
            <w:right w:w="108" w:type="dxa"/>
          </w:tblCellMar>
        </w:tblPrEx>
        <w:trPr>
          <w:gridAfter w:val="1"/>
          <w:wAfter w:w="294" w:type="dxa"/>
          <w:trHeight w:val="619"/>
        </w:trPr>
        <w:tc>
          <w:tcPr>
            <w:tcW w:w="12109" w:type="dxa"/>
            <w:gridSpan w:val="7"/>
            <w:tcBorders>
              <w:top w:val="single" w:sz="4" w:space="0" w:color="auto"/>
              <w:left w:val="single" w:sz="4" w:space="0" w:color="auto"/>
              <w:bottom w:val="single" w:sz="4" w:space="0" w:color="auto"/>
              <w:right w:val="single" w:sz="4" w:space="0" w:color="auto"/>
            </w:tcBorders>
            <w:shd w:val="clear" w:color="auto" w:fill="FFFFFF"/>
            <w:noWrap/>
            <w:vAlign w:val="center"/>
          </w:tcPr>
          <w:p w:rsidR="00EE021F" w:rsidRPr="004678B6" w:rsidRDefault="00EE021F" w:rsidP="004678B6">
            <w:pPr>
              <w:rPr>
                <w:sz w:val="28"/>
                <w:szCs w:val="28"/>
              </w:rPr>
            </w:pPr>
            <w:r w:rsidRPr="004678B6">
              <w:rPr>
                <w:sz w:val="28"/>
                <w:szCs w:val="28"/>
              </w:rPr>
              <w:t>ВЗАИМОДЕЙСТВИЕ С РОДИТЕЛЯМИ (ЗАКОННЫМИ ПРЕДСТАВИТЕЯМИ)</w:t>
            </w:r>
          </w:p>
        </w:tc>
        <w:tc>
          <w:tcPr>
            <w:tcW w:w="1785" w:type="dxa"/>
            <w:gridSpan w:val="4"/>
          </w:tcPr>
          <w:p w:rsidR="00EE021F" w:rsidRPr="004678B6" w:rsidRDefault="00EE021F" w:rsidP="004678B6">
            <w:pPr>
              <w:rPr>
                <w:sz w:val="28"/>
                <w:szCs w:val="28"/>
              </w:rPr>
            </w:pPr>
          </w:p>
        </w:tc>
        <w:tc>
          <w:tcPr>
            <w:tcW w:w="1887" w:type="dxa"/>
            <w:gridSpan w:val="5"/>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p>
        </w:tc>
        <w:tc>
          <w:tcPr>
            <w:tcW w:w="2005" w:type="dxa"/>
            <w:gridSpan w:val="5"/>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p>
        </w:tc>
      </w:tr>
      <w:tr w:rsidR="00EE021F" w:rsidRPr="004678B6" w:rsidTr="00687C0E">
        <w:tblPrEx>
          <w:tblCellMar>
            <w:top w:w="0" w:type="dxa"/>
            <w:left w:w="108" w:type="dxa"/>
            <w:bottom w:w="0" w:type="dxa"/>
            <w:right w:w="108" w:type="dxa"/>
          </w:tblCellMar>
        </w:tblPrEx>
        <w:trPr>
          <w:gridAfter w:val="15"/>
          <w:wAfter w:w="5971" w:type="dxa"/>
          <w:trHeight w:val="900"/>
        </w:trPr>
        <w:tc>
          <w:tcPr>
            <w:tcW w:w="5395" w:type="dxa"/>
            <w:tcBorders>
              <w:top w:val="nil"/>
              <w:left w:val="single" w:sz="4" w:space="0" w:color="000000"/>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Общешкольное родительское собрание "Семья и школа: взгляд в одном направлении". Результативность работы школы за прошедший учебный год, основные направления деятельности в новом учебном году</w:t>
            </w:r>
          </w:p>
        </w:tc>
        <w:tc>
          <w:tcPr>
            <w:tcW w:w="1263"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сентябрь</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 xml:space="preserve">Заместитель </w:t>
            </w:r>
          </w:p>
          <w:p w:rsidR="00EE021F" w:rsidRDefault="00EE021F" w:rsidP="004678B6">
            <w:pPr>
              <w:rPr>
                <w:sz w:val="28"/>
                <w:szCs w:val="28"/>
              </w:rPr>
            </w:pPr>
            <w:r w:rsidRPr="004678B6">
              <w:rPr>
                <w:sz w:val="28"/>
                <w:szCs w:val="28"/>
              </w:rPr>
              <w:t>Директора</w:t>
            </w:r>
          </w:p>
          <w:p w:rsidR="00EE021F" w:rsidRPr="004678B6" w:rsidRDefault="00EE021F" w:rsidP="004678B6">
            <w:pPr>
              <w:rPr>
                <w:sz w:val="28"/>
                <w:szCs w:val="28"/>
              </w:rPr>
            </w:pPr>
            <w:r w:rsidRPr="004678B6">
              <w:rPr>
                <w:sz w:val="28"/>
                <w:szCs w:val="28"/>
              </w:rPr>
              <w:t xml:space="preserve"> по ВР</w:t>
            </w:r>
          </w:p>
        </w:tc>
      </w:tr>
      <w:tr w:rsidR="00EE021F" w:rsidRPr="004678B6" w:rsidTr="00687C0E">
        <w:tblPrEx>
          <w:tblCellMar>
            <w:top w:w="0" w:type="dxa"/>
            <w:left w:w="108" w:type="dxa"/>
            <w:bottom w:w="0" w:type="dxa"/>
            <w:right w:w="108" w:type="dxa"/>
          </w:tblCellMar>
        </w:tblPrEx>
        <w:trPr>
          <w:gridAfter w:val="15"/>
          <w:wAfter w:w="5971" w:type="dxa"/>
          <w:trHeight w:val="900"/>
        </w:trPr>
        <w:tc>
          <w:tcPr>
            <w:tcW w:w="5395" w:type="dxa"/>
            <w:tcBorders>
              <w:top w:val="nil"/>
              <w:left w:val="single" w:sz="4" w:space="0" w:color="000000"/>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Онлайн консультация "Безопасность обучающихся. Детский дорожно-транспортный травматизм и его профилактика"</w:t>
            </w:r>
          </w:p>
        </w:tc>
        <w:tc>
          <w:tcPr>
            <w:tcW w:w="1263"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октябрь</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Ответствен</w:t>
            </w:r>
          </w:p>
          <w:p w:rsidR="00EE021F" w:rsidRDefault="00EE021F" w:rsidP="004678B6">
            <w:pPr>
              <w:rPr>
                <w:sz w:val="28"/>
                <w:szCs w:val="28"/>
              </w:rPr>
            </w:pPr>
            <w:r w:rsidRPr="004678B6">
              <w:rPr>
                <w:sz w:val="28"/>
                <w:szCs w:val="28"/>
              </w:rPr>
              <w:t xml:space="preserve">ный за </w:t>
            </w:r>
          </w:p>
          <w:p w:rsidR="00EE021F" w:rsidRPr="004678B6" w:rsidRDefault="00EE021F" w:rsidP="004678B6">
            <w:pPr>
              <w:rPr>
                <w:sz w:val="28"/>
                <w:szCs w:val="28"/>
              </w:rPr>
            </w:pPr>
            <w:r w:rsidRPr="004678B6">
              <w:rPr>
                <w:sz w:val="28"/>
                <w:szCs w:val="28"/>
              </w:rPr>
              <w:t xml:space="preserve">профилактику </w:t>
            </w:r>
          </w:p>
        </w:tc>
      </w:tr>
      <w:tr w:rsidR="00EE021F" w:rsidRPr="004678B6" w:rsidTr="00687C0E">
        <w:tblPrEx>
          <w:tblCellMar>
            <w:top w:w="0" w:type="dxa"/>
            <w:left w:w="108" w:type="dxa"/>
            <w:bottom w:w="0" w:type="dxa"/>
            <w:right w:w="108" w:type="dxa"/>
          </w:tblCellMar>
        </w:tblPrEx>
        <w:trPr>
          <w:gridAfter w:val="15"/>
          <w:wAfter w:w="5971" w:type="dxa"/>
          <w:trHeight w:val="900"/>
        </w:trPr>
        <w:tc>
          <w:tcPr>
            <w:tcW w:w="5395" w:type="dxa"/>
            <w:tcBorders>
              <w:top w:val="nil"/>
              <w:left w:val="single" w:sz="4" w:space="0" w:color="000000"/>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Конкурсная программа "Мама года"</w:t>
            </w:r>
          </w:p>
        </w:tc>
        <w:tc>
          <w:tcPr>
            <w:tcW w:w="1263"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ноябрь</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 xml:space="preserve">Заместитель </w:t>
            </w:r>
          </w:p>
          <w:p w:rsidR="00EE021F" w:rsidRDefault="00EE021F" w:rsidP="004678B6">
            <w:pPr>
              <w:rPr>
                <w:sz w:val="28"/>
                <w:szCs w:val="28"/>
              </w:rPr>
            </w:pPr>
            <w:r w:rsidRPr="004678B6">
              <w:rPr>
                <w:sz w:val="28"/>
                <w:szCs w:val="28"/>
              </w:rPr>
              <w:t xml:space="preserve">директора по </w:t>
            </w:r>
          </w:p>
          <w:p w:rsidR="00EE021F" w:rsidRPr="004678B6" w:rsidRDefault="00EE021F" w:rsidP="004678B6">
            <w:pPr>
              <w:rPr>
                <w:sz w:val="28"/>
                <w:szCs w:val="28"/>
              </w:rPr>
            </w:pPr>
            <w:r w:rsidRPr="004678B6">
              <w:rPr>
                <w:sz w:val="28"/>
                <w:szCs w:val="28"/>
              </w:rPr>
              <w:t>ВР</w:t>
            </w:r>
          </w:p>
        </w:tc>
      </w:tr>
      <w:tr w:rsidR="00EE021F" w:rsidRPr="004678B6" w:rsidTr="00687C0E">
        <w:tblPrEx>
          <w:tblCellMar>
            <w:top w:w="0" w:type="dxa"/>
            <w:left w:w="108" w:type="dxa"/>
            <w:bottom w:w="0" w:type="dxa"/>
            <w:right w:w="108" w:type="dxa"/>
          </w:tblCellMar>
        </w:tblPrEx>
        <w:trPr>
          <w:gridAfter w:val="15"/>
          <w:wAfter w:w="5971" w:type="dxa"/>
          <w:trHeight w:val="900"/>
        </w:trPr>
        <w:tc>
          <w:tcPr>
            <w:tcW w:w="5395" w:type="dxa"/>
            <w:tcBorders>
              <w:top w:val="nil"/>
              <w:left w:val="single" w:sz="4" w:space="0" w:color="000000"/>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Лекторий "Семейное чтение. Так ли оно важно?"</w:t>
            </w:r>
          </w:p>
        </w:tc>
        <w:tc>
          <w:tcPr>
            <w:tcW w:w="1263"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5-7</w:t>
            </w:r>
          </w:p>
        </w:tc>
        <w:tc>
          <w:tcPr>
            <w:tcW w:w="1802"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декабрь</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Учитель</w:t>
            </w:r>
          </w:p>
          <w:p w:rsidR="00EE021F" w:rsidRDefault="00EE021F" w:rsidP="004678B6">
            <w:pPr>
              <w:rPr>
                <w:sz w:val="28"/>
                <w:szCs w:val="28"/>
              </w:rPr>
            </w:pPr>
            <w:r w:rsidRPr="004678B6">
              <w:rPr>
                <w:sz w:val="28"/>
                <w:szCs w:val="28"/>
              </w:rPr>
              <w:t xml:space="preserve"> Начальных</w:t>
            </w:r>
          </w:p>
          <w:p w:rsidR="00EE021F" w:rsidRPr="004678B6" w:rsidRDefault="00EE021F" w:rsidP="004678B6">
            <w:pPr>
              <w:rPr>
                <w:sz w:val="28"/>
                <w:szCs w:val="28"/>
              </w:rPr>
            </w:pPr>
            <w:r w:rsidRPr="004678B6">
              <w:rPr>
                <w:sz w:val="28"/>
                <w:szCs w:val="28"/>
              </w:rPr>
              <w:t xml:space="preserve"> классов </w:t>
            </w:r>
          </w:p>
        </w:tc>
      </w:tr>
      <w:tr w:rsidR="00EE021F" w:rsidRPr="004678B6" w:rsidTr="00687C0E">
        <w:tblPrEx>
          <w:tblCellMar>
            <w:top w:w="0" w:type="dxa"/>
            <w:left w:w="108" w:type="dxa"/>
            <w:bottom w:w="0" w:type="dxa"/>
            <w:right w:w="108" w:type="dxa"/>
          </w:tblCellMar>
        </w:tblPrEx>
        <w:trPr>
          <w:gridAfter w:val="15"/>
          <w:wAfter w:w="5971" w:type="dxa"/>
          <w:trHeight w:val="900"/>
        </w:trPr>
        <w:tc>
          <w:tcPr>
            <w:tcW w:w="5395" w:type="dxa"/>
            <w:tcBorders>
              <w:top w:val="nil"/>
              <w:left w:val="single" w:sz="4" w:space="0" w:color="000000"/>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Лекторий "Трудный диалог. Общение старшеклассников с родителями"</w:t>
            </w:r>
          </w:p>
        </w:tc>
        <w:tc>
          <w:tcPr>
            <w:tcW w:w="1263"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8-9</w:t>
            </w:r>
          </w:p>
        </w:tc>
        <w:tc>
          <w:tcPr>
            <w:tcW w:w="1802"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декабрь</w:t>
            </w:r>
          </w:p>
        </w:tc>
        <w:tc>
          <w:tcPr>
            <w:tcW w:w="3649" w:type="dxa"/>
            <w:gridSpan w:val="2"/>
            <w:tcBorders>
              <w:top w:val="nil"/>
              <w:left w:val="nil"/>
              <w:bottom w:val="single" w:sz="4" w:space="0" w:color="000000"/>
              <w:right w:val="single" w:sz="4" w:space="0" w:color="000000"/>
            </w:tcBorders>
          </w:tcPr>
          <w:p w:rsidR="00EE021F" w:rsidRDefault="00EE021F" w:rsidP="00511D46">
            <w:pPr>
              <w:rPr>
                <w:sz w:val="28"/>
                <w:szCs w:val="28"/>
              </w:rPr>
            </w:pPr>
            <w:r w:rsidRPr="004678B6">
              <w:rPr>
                <w:sz w:val="28"/>
                <w:szCs w:val="28"/>
              </w:rPr>
              <w:t xml:space="preserve">Заместитель </w:t>
            </w:r>
          </w:p>
          <w:p w:rsidR="00EE021F" w:rsidRDefault="00EE021F" w:rsidP="00511D46">
            <w:pPr>
              <w:rPr>
                <w:sz w:val="28"/>
                <w:szCs w:val="28"/>
              </w:rPr>
            </w:pPr>
            <w:r w:rsidRPr="004678B6">
              <w:rPr>
                <w:sz w:val="28"/>
                <w:szCs w:val="28"/>
              </w:rPr>
              <w:t xml:space="preserve">директора по </w:t>
            </w:r>
          </w:p>
          <w:p w:rsidR="00EE021F" w:rsidRPr="004678B6" w:rsidRDefault="00EE021F" w:rsidP="00511D46">
            <w:pPr>
              <w:rPr>
                <w:sz w:val="28"/>
                <w:szCs w:val="28"/>
              </w:rPr>
            </w:pPr>
            <w:r w:rsidRPr="004678B6">
              <w:rPr>
                <w:sz w:val="28"/>
                <w:szCs w:val="28"/>
              </w:rPr>
              <w:t>ВР</w:t>
            </w:r>
          </w:p>
        </w:tc>
      </w:tr>
      <w:tr w:rsidR="00EE021F" w:rsidRPr="004678B6" w:rsidTr="00687C0E">
        <w:tblPrEx>
          <w:tblCellMar>
            <w:top w:w="0" w:type="dxa"/>
            <w:left w:w="108" w:type="dxa"/>
            <w:bottom w:w="0" w:type="dxa"/>
            <w:right w:w="108" w:type="dxa"/>
          </w:tblCellMar>
        </w:tblPrEx>
        <w:trPr>
          <w:gridAfter w:val="15"/>
          <w:wAfter w:w="5971" w:type="dxa"/>
          <w:trHeight w:val="900"/>
        </w:trPr>
        <w:tc>
          <w:tcPr>
            <w:tcW w:w="5395" w:type="dxa"/>
            <w:tcBorders>
              <w:top w:val="nil"/>
              <w:left w:val="single" w:sz="4" w:space="0" w:color="000000"/>
              <w:bottom w:val="single" w:sz="4" w:space="0" w:color="000000"/>
              <w:right w:val="single" w:sz="4" w:space="0" w:color="000000"/>
            </w:tcBorders>
            <w:noWrap/>
            <w:vAlign w:val="center"/>
          </w:tcPr>
          <w:p w:rsidR="00EE021F" w:rsidRPr="004678B6" w:rsidRDefault="00EE021F" w:rsidP="004678B6">
            <w:pPr>
              <w:rPr>
                <w:sz w:val="28"/>
                <w:szCs w:val="28"/>
              </w:rPr>
            </w:pPr>
            <w:r>
              <w:rPr>
                <w:sz w:val="28"/>
                <w:szCs w:val="28"/>
              </w:rPr>
              <w:t>Турнир</w:t>
            </w:r>
            <w:r w:rsidRPr="004678B6">
              <w:rPr>
                <w:sz w:val="28"/>
                <w:szCs w:val="28"/>
              </w:rPr>
              <w:t xml:space="preserve">  «Отцы и дети»,</w:t>
            </w:r>
          </w:p>
        </w:tc>
        <w:tc>
          <w:tcPr>
            <w:tcW w:w="1263"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5 января</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 xml:space="preserve">Учителя </w:t>
            </w:r>
          </w:p>
          <w:p w:rsidR="00EE021F" w:rsidRDefault="00EE021F" w:rsidP="004678B6">
            <w:pPr>
              <w:rPr>
                <w:sz w:val="28"/>
                <w:szCs w:val="28"/>
              </w:rPr>
            </w:pPr>
            <w:r w:rsidRPr="004678B6">
              <w:rPr>
                <w:sz w:val="28"/>
                <w:szCs w:val="28"/>
              </w:rPr>
              <w:t xml:space="preserve">физической </w:t>
            </w:r>
          </w:p>
          <w:p w:rsidR="00EE021F" w:rsidRPr="004678B6" w:rsidRDefault="00EE021F" w:rsidP="004678B6">
            <w:pPr>
              <w:rPr>
                <w:sz w:val="28"/>
                <w:szCs w:val="28"/>
              </w:rPr>
            </w:pPr>
            <w:r w:rsidRPr="004678B6">
              <w:rPr>
                <w:sz w:val="28"/>
                <w:szCs w:val="28"/>
              </w:rPr>
              <w:t>культуры</w:t>
            </w:r>
          </w:p>
        </w:tc>
      </w:tr>
      <w:tr w:rsidR="00EE021F" w:rsidRPr="004678B6" w:rsidTr="00687C0E">
        <w:tblPrEx>
          <w:tblCellMar>
            <w:top w:w="0" w:type="dxa"/>
            <w:left w:w="108" w:type="dxa"/>
            <w:bottom w:w="0" w:type="dxa"/>
            <w:right w:w="108" w:type="dxa"/>
          </w:tblCellMar>
        </w:tblPrEx>
        <w:trPr>
          <w:gridAfter w:val="15"/>
          <w:wAfter w:w="5971" w:type="dxa"/>
          <w:trHeight w:val="900"/>
        </w:trPr>
        <w:tc>
          <w:tcPr>
            <w:tcW w:w="5395" w:type="dxa"/>
            <w:tcBorders>
              <w:top w:val="nil"/>
              <w:left w:val="single" w:sz="4" w:space="0" w:color="000000"/>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Изучени</w:t>
            </w:r>
            <w:r>
              <w:rPr>
                <w:sz w:val="28"/>
                <w:szCs w:val="28"/>
              </w:rPr>
              <w:t>е удовлетворенности родителей школьным питанием</w:t>
            </w:r>
          </w:p>
        </w:tc>
        <w:tc>
          <w:tcPr>
            <w:tcW w:w="1263"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Pr>
                <w:sz w:val="28"/>
                <w:szCs w:val="28"/>
              </w:rPr>
              <w:t>регулярно</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Заместитель</w:t>
            </w:r>
          </w:p>
          <w:p w:rsidR="00EE021F" w:rsidRDefault="00EE021F" w:rsidP="004678B6">
            <w:pPr>
              <w:rPr>
                <w:sz w:val="28"/>
                <w:szCs w:val="28"/>
              </w:rPr>
            </w:pPr>
            <w:r w:rsidRPr="004678B6">
              <w:rPr>
                <w:sz w:val="28"/>
                <w:szCs w:val="28"/>
              </w:rPr>
              <w:t xml:space="preserve"> Директора</w:t>
            </w:r>
          </w:p>
          <w:p w:rsidR="00EE021F" w:rsidRDefault="00EE021F" w:rsidP="004678B6">
            <w:pPr>
              <w:rPr>
                <w:sz w:val="28"/>
                <w:szCs w:val="28"/>
              </w:rPr>
            </w:pPr>
            <w:r w:rsidRPr="004678B6">
              <w:rPr>
                <w:sz w:val="28"/>
                <w:szCs w:val="28"/>
              </w:rPr>
              <w:t xml:space="preserve"> по ВР,</w:t>
            </w:r>
          </w:p>
          <w:p w:rsidR="00EE021F" w:rsidRDefault="00EE021F" w:rsidP="004678B6">
            <w:pPr>
              <w:rPr>
                <w:sz w:val="28"/>
                <w:szCs w:val="28"/>
              </w:rPr>
            </w:pPr>
            <w:r w:rsidRPr="004678B6">
              <w:rPr>
                <w:sz w:val="28"/>
                <w:szCs w:val="28"/>
              </w:rPr>
              <w:t xml:space="preserve"> классные</w:t>
            </w:r>
          </w:p>
          <w:p w:rsidR="00EE021F" w:rsidRPr="004678B6" w:rsidRDefault="00EE021F" w:rsidP="004678B6">
            <w:pPr>
              <w:rPr>
                <w:sz w:val="28"/>
                <w:szCs w:val="28"/>
              </w:rPr>
            </w:pPr>
            <w:r w:rsidRPr="004678B6">
              <w:rPr>
                <w:sz w:val="28"/>
                <w:szCs w:val="28"/>
              </w:rPr>
              <w:t xml:space="preserve"> руководители</w:t>
            </w:r>
          </w:p>
        </w:tc>
      </w:tr>
      <w:tr w:rsidR="00EE021F" w:rsidRPr="004678B6" w:rsidTr="00687C0E">
        <w:tblPrEx>
          <w:tblCellMar>
            <w:top w:w="0" w:type="dxa"/>
            <w:left w:w="108" w:type="dxa"/>
            <w:bottom w:w="0" w:type="dxa"/>
            <w:right w:w="108" w:type="dxa"/>
          </w:tblCellMar>
        </w:tblPrEx>
        <w:trPr>
          <w:gridAfter w:val="15"/>
          <w:wAfter w:w="5971" w:type="dxa"/>
          <w:trHeight w:val="900"/>
        </w:trPr>
        <w:tc>
          <w:tcPr>
            <w:tcW w:w="5395" w:type="dxa"/>
            <w:tcBorders>
              <w:top w:val="nil"/>
              <w:left w:val="single" w:sz="4" w:space="0" w:color="000000"/>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Общешкольное родительское собрание "Организация летнего отдыха и досуга детей в семье"</w:t>
            </w:r>
          </w:p>
        </w:tc>
        <w:tc>
          <w:tcPr>
            <w:tcW w:w="1263"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май</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Заместитель</w:t>
            </w:r>
          </w:p>
          <w:p w:rsidR="00EE021F" w:rsidRPr="004678B6" w:rsidRDefault="00EE021F" w:rsidP="004678B6">
            <w:pPr>
              <w:rPr>
                <w:sz w:val="28"/>
                <w:szCs w:val="28"/>
              </w:rPr>
            </w:pPr>
            <w:r w:rsidRPr="004678B6">
              <w:rPr>
                <w:sz w:val="28"/>
                <w:szCs w:val="28"/>
              </w:rPr>
              <w:t xml:space="preserve"> директора, </w:t>
            </w:r>
          </w:p>
        </w:tc>
      </w:tr>
      <w:tr w:rsidR="00EE021F" w:rsidRPr="004678B6" w:rsidTr="00687C0E">
        <w:tblPrEx>
          <w:tblCellMar>
            <w:top w:w="0" w:type="dxa"/>
            <w:left w:w="108" w:type="dxa"/>
            <w:bottom w:w="0" w:type="dxa"/>
            <w:right w:w="108" w:type="dxa"/>
          </w:tblCellMar>
        </w:tblPrEx>
        <w:trPr>
          <w:gridAfter w:val="15"/>
          <w:wAfter w:w="5971" w:type="dxa"/>
          <w:trHeight w:val="900"/>
        </w:trPr>
        <w:tc>
          <w:tcPr>
            <w:tcW w:w="5395" w:type="dxa"/>
            <w:tcBorders>
              <w:top w:val="nil"/>
              <w:left w:val="single" w:sz="4" w:space="0" w:color="000000"/>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«Родительский патруль»</w:t>
            </w:r>
          </w:p>
        </w:tc>
        <w:tc>
          <w:tcPr>
            <w:tcW w:w="1263"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В течение года</w:t>
            </w:r>
          </w:p>
        </w:tc>
        <w:tc>
          <w:tcPr>
            <w:tcW w:w="3649" w:type="dxa"/>
            <w:gridSpan w:val="2"/>
            <w:tcBorders>
              <w:top w:val="nil"/>
              <w:left w:val="nil"/>
              <w:bottom w:val="single" w:sz="4" w:space="0" w:color="000000"/>
              <w:right w:val="single" w:sz="4" w:space="0" w:color="000000"/>
            </w:tcBorders>
            <w:vAlign w:val="center"/>
          </w:tcPr>
          <w:p w:rsidR="00EE021F" w:rsidRDefault="00EE021F" w:rsidP="00571D46">
            <w:pPr>
              <w:rPr>
                <w:sz w:val="28"/>
                <w:szCs w:val="28"/>
              </w:rPr>
            </w:pPr>
            <w:r w:rsidRPr="004678B6">
              <w:rPr>
                <w:sz w:val="28"/>
                <w:szCs w:val="28"/>
              </w:rPr>
              <w:t>Заместитель</w:t>
            </w:r>
          </w:p>
          <w:p w:rsidR="00EE021F" w:rsidRPr="004678B6" w:rsidRDefault="00EE021F" w:rsidP="00571D46">
            <w:pPr>
              <w:rPr>
                <w:sz w:val="28"/>
                <w:szCs w:val="28"/>
              </w:rPr>
            </w:pPr>
            <w:r w:rsidRPr="004678B6">
              <w:rPr>
                <w:sz w:val="28"/>
                <w:szCs w:val="28"/>
              </w:rPr>
              <w:t xml:space="preserve"> директора</w:t>
            </w:r>
          </w:p>
        </w:tc>
      </w:tr>
      <w:tr w:rsidR="00EE021F" w:rsidRPr="004678B6" w:rsidTr="00687C0E">
        <w:tblPrEx>
          <w:tblCellMar>
            <w:top w:w="0" w:type="dxa"/>
            <w:left w:w="108" w:type="dxa"/>
            <w:bottom w:w="0" w:type="dxa"/>
            <w:right w:w="108" w:type="dxa"/>
          </w:tblCellMar>
        </w:tblPrEx>
        <w:trPr>
          <w:gridAfter w:val="15"/>
          <w:wAfter w:w="5971" w:type="dxa"/>
          <w:trHeight w:val="900"/>
        </w:trPr>
        <w:tc>
          <w:tcPr>
            <w:tcW w:w="5395" w:type="dxa"/>
            <w:tcBorders>
              <w:top w:val="nil"/>
              <w:left w:val="single" w:sz="4" w:space="0" w:color="000000"/>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Индивидуальные консультации по вопросам обучения и воспитания</w:t>
            </w:r>
          </w:p>
        </w:tc>
        <w:tc>
          <w:tcPr>
            <w:tcW w:w="1263"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По мере</w:t>
            </w:r>
            <w:r w:rsidRPr="004678B6">
              <w:rPr>
                <w:sz w:val="28"/>
                <w:szCs w:val="28"/>
              </w:rPr>
              <w:br/>
              <w:t xml:space="preserve"> необходимости</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Администра</w:t>
            </w:r>
          </w:p>
          <w:p w:rsidR="00EE021F" w:rsidRDefault="00EE021F" w:rsidP="004678B6">
            <w:pPr>
              <w:rPr>
                <w:sz w:val="28"/>
                <w:szCs w:val="28"/>
              </w:rPr>
            </w:pPr>
            <w:r w:rsidRPr="004678B6">
              <w:rPr>
                <w:sz w:val="28"/>
                <w:szCs w:val="28"/>
              </w:rPr>
              <w:t>ция школы, ,</w:t>
            </w:r>
          </w:p>
          <w:p w:rsidR="00EE021F" w:rsidRDefault="00EE021F" w:rsidP="004678B6">
            <w:pPr>
              <w:rPr>
                <w:sz w:val="28"/>
                <w:szCs w:val="28"/>
              </w:rPr>
            </w:pPr>
            <w:r w:rsidRPr="004678B6">
              <w:rPr>
                <w:sz w:val="28"/>
                <w:szCs w:val="28"/>
              </w:rPr>
              <w:t>классные</w:t>
            </w:r>
          </w:p>
          <w:p w:rsidR="00EE021F" w:rsidRPr="004678B6" w:rsidRDefault="00EE021F" w:rsidP="004678B6">
            <w:pPr>
              <w:rPr>
                <w:sz w:val="28"/>
                <w:szCs w:val="28"/>
              </w:rPr>
            </w:pPr>
            <w:r w:rsidRPr="004678B6">
              <w:rPr>
                <w:sz w:val="28"/>
                <w:szCs w:val="28"/>
              </w:rPr>
              <w:t xml:space="preserve"> руководители</w:t>
            </w:r>
          </w:p>
        </w:tc>
      </w:tr>
      <w:tr w:rsidR="00EE021F" w:rsidRPr="004678B6" w:rsidTr="00687C0E">
        <w:tblPrEx>
          <w:tblCellMar>
            <w:top w:w="0" w:type="dxa"/>
            <w:left w:w="108" w:type="dxa"/>
            <w:bottom w:w="0" w:type="dxa"/>
            <w:right w:w="108" w:type="dxa"/>
          </w:tblCellMar>
        </w:tblPrEx>
        <w:trPr>
          <w:gridAfter w:val="1"/>
          <w:wAfter w:w="294" w:type="dxa"/>
          <w:trHeight w:val="745"/>
        </w:trPr>
        <w:tc>
          <w:tcPr>
            <w:tcW w:w="12109" w:type="dxa"/>
            <w:gridSpan w:val="7"/>
            <w:tcBorders>
              <w:top w:val="nil"/>
              <w:left w:val="single" w:sz="4" w:space="0" w:color="000000"/>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Беседы с родителями по профилактике ДТП на классных родительских собраниях</w:t>
            </w:r>
          </w:p>
        </w:tc>
        <w:tc>
          <w:tcPr>
            <w:tcW w:w="1785" w:type="dxa"/>
            <w:gridSpan w:val="4"/>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87" w:type="dxa"/>
            <w:gridSpan w:val="5"/>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В течение года</w:t>
            </w:r>
          </w:p>
        </w:tc>
        <w:tc>
          <w:tcPr>
            <w:tcW w:w="2005" w:type="dxa"/>
            <w:gridSpan w:val="5"/>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Классные</w:t>
            </w:r>
            <w:r w:rsidRPr="004678B6">
              <w:rPr>
                <w:sz w:val="28"/>
                <w:szCs w:val="28"/>
              </w:rPr>
              <w:br/>
              <w:t xml:space="preserve"> руководители 1-11 кл.</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nil"/>
              <w:left w:val="single" w:sz="4" w:space="0" w:color="000000"/>
              <w:bottom w:val="single" w:sz="4" w:space="0" w:color="auto"/>
              <w:right w:val="single" w:sz="4" w:space="0" w:color="000000"/>
            </w:tcBorders>
            <w:vAlign w:val="center"/>
          </w:tcPr>
          <w:p w:rsidR="00EE021F" w:rsidRPr="004678B6" w:rsidRDefault="00EE021F" w:rsidP="004678B6">
            <w:pPr>
              <w:rPr>
                <w:sz w:val="28"/>
                <w:szCs w:val="28"/>
              </w:rPr>
            </w:pPr>
            <w:r w:rsidRPr="004678B6">
              <w:rPr>
                <w:sz w:val="28"/>
                <w:szCs w:val="28"/>
              </w:rPr>
              <w:t>Родительский контроль питания</w:t>
            </w:r>
          </w:p>
        </w:tc>
        <w:tc>
          <w:tcPr>
            <w:tcW w:w="1263" w:type="dxa"/>
            <w:gridSpan w:val="2"/>
            <w:tcBorders>
              <w:top w:val="nil"/>
              <w:left w:val="nil"/>
              <w:bottom w:val="single" w:sz="4" w:space="0" w:color="auto"/>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auto"/>
              <w:right w:val="single" w:sz="4" w:space="0" w:color="000000"/>
            </w:tcBorders>
            <w:vAlign w:val="center"/>
          </w:tcPr>
          <w:p w:rsidR="00EE021F" w:rsidRPr="004678B6" w:rsidRDefault="00EE021F" w:rsidP="004678B6">
            <w:pPr>
              <w:rPr>
                <w:sz w:val="28"/>
                <w:szCs w:val="28"/>
              </w:rPr>
            </w:pPr>
            <w:r w:rsidRPr="004678B6">
              <w:rPr>
                <w:sz w:val="28"/>
                <w:szCs w:val="28"/>
              </w:rPr>
              <w:t>В течение года</w:t>
            </w:r>
          </w:p>
        </w:tc>
        <w:tc>
          <w:tcPr>
            <w:tcW w:w="3649" w:type="dxa"/>
            <w:gridSpan w:val="2"/>
            <w:tcBorders>
              <w:top w:val="nil"/>
              <w:left w:val="nil"/>
              <w:bottom w:val="single" w:sz="4" w:space="0" w:color="auto"/>
              <w:right w:val="single" w:sz="4" w:space="0" w:color="000000"/>
            </w:tcBorders>
            <w:vAlign w:val="center"/>
          </w:tcPr>
          <w:p w:rsidR="00EE021F" w:rsidRPr="004678B6" w:rsidRDefault="00EE021F" w:rsidP="004678B6">
            <w:pPr>
              <w:rPr>
                <w:sz w:val="28"/>
                <w:szCs w:val="28"/>
              </w:rPr>
            </w:pPr>
            <w:r w:rsidRPr="004678B6">
              <w:rPr>
                <w:sz w:val="28"/>
                <w:szCs w:val="28"/>
              </w:rPr>
              <w:t>Председатель Родительского комитета</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Организация встреч учащихся с родителями-представителями различных профессий</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В течение года</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Классные</w:t>
            </w:r>
          </w:p>
          <w:p w:rsidR="00EE021F" w:rsidRPr="004678B6" w:rsidRDefault="00EE021F" w:rsidP="004678B6">
            <w:pPr>
              <w:rPr>
                <w:sz w:val="28"/>
                <w:szCs w:val="28"/>
              </w:rPr>
            </w:pPr>
            <w:r w:rsidRPr="004678B6">
              <w:rPr>
                <w:sz w:val="28"/>
                <w:szCs w:val="28"/>
              </w:rPr>
              <w:t xml:space="preserve"> руководители</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12109" w:type="dxa"/>
            <w:gridSpan w:val="7"/>
            <w:tcBorders>
              <w:top w:val="single" w:sz="4" w:space="0" w:color="auto"/>
              <w:left w:val="single" w:sz="4" w:space="0" w:color="auto"/>
              <w:bottom w:val="single" w:sz="4" w:space="0" w:color="auto"/>
              <w:right w:val="single" w:sz="4" w:space="0" w:color="000000"/>
            </w:tcBorders>
            <w:shd w:val="clear" w:color="auto" w:fill="FFFFFF"/>
          </w:tcPr>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САМОУПРАВЛЕНИЕ</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 Время выбрало нас" Выборы лидеров, активов классов,</w:t>
            </w:r>
            <w:r w:rsidRPr="004678B6">
              <w:rPr>
                <w:sz w:val="28"/>
                <w:szCs w:val="28"/>
              </w:rPr>
              <w:br/>
              <w:t xml:space="preserve"> распределение обязанностей.</w:t>
            </w:r>
          </w:p>
        </w:tc>
        <w:tc>
          <w:tcPr>
            <w:tcW w:w="1263" w:type="dxa"/>
            <w:gridSpan w:val="2"/>
            <w:tcBorders>
              <w:top w:val="single" w:sz="4" w:space="0" w:color="000000"/>
              <w:left w:val="single" w:sz="4" w:space="0" w:color="auto"/>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000000"/>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1-ая неделя сентября</w:t>
            </w:r>
          </w:p>
        </w:tc>
        <w:tc>
          <w:tcPr>
            <w:tcW w:w="3649" w:type="dxa"/>
            <w:gridSpan w:val="2"/>
            <w:tcBorders>
              <w:top w:val="single" w:sz="4" w:space="0" w:color="000000"/>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 xml:space="preserve">Классные </w:t>
            </w:r>
          </w:p>
          <w:p w:rsidR="00EE021F" w:rsidRPr="004678B6" w:rsidRDefault="00EE021F" w:rsidP="004678B6">
            <w:pPr>
              <w:rPr>
                <w:sz w:val="28"/>
                <w:szCs w:val="28"/>
              </w:rPr>
            </w:pPr>
            <w:r w:rsidRPr="004678B6">
              <w:rPr>
                <w:sz w:val="28"/>
                <w:szCs w:val="28"/>
              </w:rPr>
              <w:t>руководители</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 xml:space="preserve">Круглый стол, планирование работы совета лидеров школы на новый учебный год:     </w:t>
            </w:r>
          </w:p>
        </w:tc>
        <w:tc>
          <w:tcPr>
            <w:tcW w:w="1263" w:type="dxa"/>
            <w:gridSpan w:val="2"/>
            <w:tcBorders>
              <w:top w:val="single" w:sz="4" w:space="0" w:color="000000"/>
              <w:left w:val="single" w:sz="4" w:space="0" w:color="auto"/>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000000"/>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2 неделя</w:t>
            </w:r>
          </w:p>
        </w:tc>
        <w:tc>
          <w:tcPr>
            <w:tcW w:w="3649" w:type="dxa"/>
            <w:gridSpan w:val="2"/>
            <w:tcBorders>
              <w:top w:val="single" w:sz="4" w:space="0" w:color="000000"/>
              <w:left w:val="nil"/>
              <w:bottom w:val="single" w:sz="4" w:space="0" w:color="000000"/>
              <w:right w:val="single" w:sz="4" w:space="0" w:color="000000"/>
            </w:tcBorders>
          </w:tcPr>
          <w:p w:rsidR="00EE021F" w:rsidRDefault="00EE021F" w:rsidP="00F133A1">
            <w:pPr>
              <w:rPr>
                <w:sz w:val="28"/>
                <w:szCs w:val="28"/>
              </w:rPr>
            </w:pPr>
            <w:r w:rsidRPr="004678B6">
              <w:rPr>
                <w:sz w:val="28"/>
                <w:szCs w:val="28"/>
              </w:rPr>
              <w:t>Заместитель</w:t>
            </w:r>
          </w:p>
          <w:p w:rsidR="00EE021F" w:rsidRPr="004678B6" w:rsidRDefault="00EE021F" w:rsidP="00F133A1">
            <w:pPr>
              <w:rPr>
                <w:sz w:val="28"/>
                <w:szCs w:val="28"/>
              </w:rPr>
            </w:pPr>
            <w:r w:rsidRPr="004678B6">
              <w:rPr>
                <w:sz w:val="28"/>
                <w:szCs w:val="28"/>
              </w:rPr>
              <w:t xml:space="preserve"> директора</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Разработка критериев конкурса "Класс года"</w:t>
            </w:r>
          </w:p>
        </w:tc>
        <w:tc>
          <w:tcPr>
            <w:tcW w:w="1263"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сентябрь</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Заместитель</w:t>
            </w:r>
          </w:p>
          <w:p w:rsidR="00EE021F" w:rsidRPr="004678B6" w:rsidRDefault="00EE021F" w:rsidP="004678B6">
            <w:pPr>
              <w:rPr>
                <w:sz w:val="28"/>
                <w:szCs w:val="28"/>
              </w:rPr>
            </w:pPr>
            <w:r w:rsidRPr="004678B6">
              <w:rPr>
                <w:sz w:val="28"/>
                <w:szCs w:val="28"/>
              </w:rPr>
              <w:t xml:space="preserve"> директора, </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000000"/>
              <w:bottom w:val="single" w:sz="4" w:space="0" w:color="000000"/>
              <w:right w:val="single" w:sz="4" w:space="0" w:color="000000"/>
            </w:tcBorders>
            <w:noWrap/>
            <w:vAlign w:val="center"/>
          </w:tcPr>
          <w:p w:rsidR="00EE021F" w:rsidRDefault="00EE021F" w:rsidP="004678B6">
            <w:pPr>
              <w:rPr>
                <w:sz w:val="28"/>
                <w:szCs w:val="28"/>
              </w:rPr>
            </w:pPr>
            <w:r w:rsidRPr="004678B6">
              <w:rPr>
                <w:sz w:val="28"/>
                <w:szCs w:val="28"/>
              </w:rPr>
              <w:t>Заседания советов органов детского самоуправления</w:t>
            </w:r>
          </w:p>
          <w:p w:rsidR="00EE021F" w:rsidRPr="004678B6" w:rsidRDefault="00EE021F" w:rsidP="004678B6">
            <w:pPr>
              <w:rPr>
                <w:sz w:val="28"/>
                <w:szCs w:val="28"/>
              </w:rPr>
            </w:pP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2 неделя</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Заместитель</w:t>
            </w:r>
          </w:p>
          <w:p w:rsidR="00EE021F" w:rsidRPr="004678B6" w:rsidRDefault="00EE021F" w:rsidP="004678B6">
            <w:pPr>
              <w:rPr>
                <w:sz w:val="28"/>
                <w:szCs w:val="28"/>
              </w:rPr>
            </w:pPr>
            <w:r w:rsidRPr="004678B6">
              <w:rPr>
                <w:sz w:val="28"/>
                <w:szCs w:val="28"/>
              </w:rPr>
              <w:t xml:space="preserve"> директора, </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Челлендж «Лидер-творчество-развитие»</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декабрь</w:t>
            </w:r>
          </w:p>
        </w:tc>
        <w:tc>
          <w:tcPr>
            <w:tcW w:w="3649" w:type="dxa"/>
            <w:gridSpan w:val="2"/>
            <w:tcBorders>
              <w:top w:val="nil"/>
              <w:left w:val="nil"/>
              <w:bottom w:val="single" w:sz="4" w:space="0" w:color="000000"/>
              <w:right w:val="single" w:sz="4" w:space="0" w:color="000000"/>
            </w:tcBorders>
            <w:vAlign w:val="center"/>
          </w:tcPr>
          <w:p w:rsidR="00EE021F" w:rsidRDefault="00EE021F" w:rsidP="00097696">
            <w:pPr>
              <w:rPr>
                <w:sz w:val="28"/>
                <w:szCs w:val="28"/>
              </w:rPr>
            </w:pPr>
            <w:r w:rsidRPr="004678B6">
              <w:rPr>
                <w:sz w:val="28"/>
                <w:szCs w:val="28"/>
              </w:rPr>
              <w:t>Заместитель</w:t>
            </w:r>
          </w:p>
          <w:p w:rsidR="00EE021F" w:rsidRPr="004678B6" w:rsidRDefault="00EE021F" w:rsidP="00097696">
            <w:pPr>
              <w:rPr>
                <w:sz w:val="28"/>
                <w:szCs w:val="28"/>
              </w:rPr>
            </w:pPr>
            <w:r w:rsidRPr="004678B6">
              <w:rPr>
                <w:sz w:val="28"/>
                <w:szCs w:val="28"/>
              </w:rPr>
              <w:t xml:space="preserve"> директора,</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Образовательные практики "Дети-детям"</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сентябрь-май</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Заместитель</w:t>
            </w:r>
          </w:p>
          <w:p w:rsidR="00EE021F" w:rsidRPr="004678B6" w:rsidRDefault="00EE021F" w:rsidP="004678B6">
            <w:pPr>
              <w:rPr>
                <w:sz w:val="28"/>
                <w:szCs w:val="28"/>
              </w:rPr>
            </w:pPr>
            <w:r w:rsidRPr="004678B6">
              <w:rPr>
                <w:sz w:val="28"/>
                <w:szCs w:val="28"/>
              </w:rPr>
              <w:t xml:space="preserve"> директора, </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Операция «Уголок» (проверка классных уголков, их функционирование)</w:t>
            </w:r>
          </w:p>
        </w:tc>
        <w:tc>
          <w:tcPr>
            <w:tcW w:w="1263"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Ежемесячно</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 xml:space="preserve">Заместитель </w:t>
            </w:r>
          </w:p>
          <w:p w:rsidR="00EE021F" w:rsidRDefault="00EE021F" w:rsidP="004678B6">
            <w:pPr>
              <w:rPr>
                <w:sz w:val="28"/>
                <w:szCs w:val="28"/>
              </w:rPr>
            </w:pPr>
            <w:r w:rsidRPr="004678B6">
              <w:rPr>
                <w:sz w:val="28"/>
                <w:szCs w:val="28"/>
              </w:rPr>
              <w:t xml:space="preserve">директора, </w:t>
            </w:r>
          </w:p>
          <w:p w:rsidR="00EE021F" w:rsidRDefault="00EE021F" w:rsidP="004678B6">
            <w:pPr>
              <w:rPr>
                <w:sz w:val="28"/>
                <w:szCs w:val="28"/>
              </w:rPr>
            </w:pPr>
            <w:r>
              <w:rPr>
                <w:sz w:val="28"/>
                <w:szCs w:val="28"/>
              </w:rPr>
              <w:t xml:space="preserve">Совет </w:t>
            </w:r>
          </w:p>
          <w:p w:rsidR="00EE021F" w:rsidRPr="004678B6" w:rsidRDefault="00EE021F" w:rsidP="004678B6">
            <w:pPr>
              <w:rPr>
                <w:sz w:val="28"/>
                <w:szCs w:val="28"/>
              </w:rPr>
            </w:pPr>
            <w:r>
              <w:rPr>
                <w:sz w:val="28"/>
                <w:szCs w:val="28"/>
              </w:rPr>
              <w:t>о</w:t>
            </w:r>
            <w:r w:rsidRPr="004678B6">
              <w:rPr>
                <w:sz w:val="28"/>
                <w:szCs w:val="28"/>
              </w:rPr>
              <w:t>бучающихся</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p>
        </w:tc>
        <w:tc>
          <w:tcPr>
            <w:tcW w:w="3649"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nil"/>
              <w:left w:val="single" w:sz="4" w:space="0" w:color="000000"/>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Операция «Уголок» (проверка классных уголков, их функционирование)</w:t>
            </w:r>
          </w:p>
        </w:tc>
        <w:tc>
          <w:tcPr>
            <w:tcW w:w="1263" w:type="dxa"/>
            <w:gridSpan w:val="2"/>
            <w:tcBorders>
              <w:top w:val="nil"/>
              <w:left w:val="nil"/>
              <w:bottom w:val="single" w:sz="4" w:space="0" w:color="000000"/>
              <w:right w:val="single" w:sz="4" w:space="0" w:color="000000"/>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В течение года</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Заместитель</w:t>
            </w:r>
          </w:p>
          <w:p w:rsidR="00EE021F" w:rsidRDefault="00EE021F" w:rsidP="004678B6">
            <w:pPr>
              <w:rPr>
                <w:sz w:val="28"/>
                <w:szCs w:val="28"/>
              </w:rPr>
            </w:pPr>
            <w:r w:rsidRPr="004678B6">
              <w:rPr>
                <w:sz w:val="28"/>
                <w:szCs w:val="28"/>
              </w:rPr>
              <w:t xml:space="preserve"> директора,</w:t>
            </w:r>
          </w:p>
          <w:p w:rsidR="00EE021F" w:rsidRDefault="00EE021F" w:rsidP="004678B6">
            <w:pPr>
              <w:rPr>
                <w:sz w:val="28"/>
                <w:szCs w:val="28"/>
              </w:rPr>
            </w:pPr>
            <w:r w:rsidRPr="004678B6">
              <w:rPr>
                <w:sz w:val="28"/>
                <w:szCs w:val="28"/>
              </w:rPr>
              <w:t xml:space="preserve"> Совет</w:t>
            </w:r>
          </w:p>
          <w:p w:rsidR="00EE021F" w:rsidRPr="004678B6" w:rsidRDefault="00EE021F" w:rsidP="004678B6">
            <w:pPr>
              <w:rPr>
                <w:sz w:val="28"/>
                <w:szCs w:val="28"/>
              </w:rPr>
            </w:pPr>
            <w:r w:rsidRPr="004678B6">
              <w:rPr>
                <w:sz w:val="28"/>
                <w:szCs w:val="28"/>
              </w:rPr>
              <w:t xml:space="preserve"> обучающихся</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Рейд по проверке внешнего вида учащихся</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В течение года</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Заместитель</w:t>
            </w:r>
          </w:p>
          <w:p w:rsidR="00EE021F" w:rsidRDefault="00EE021F" w:rsidP="004678B6">
            <w:pPr>
              <w:rPr>
                <w:sz w:val="28"/>
                <w:szCs w:val="28"/>
              </w:rPr>
            </w:pPr>
            <w:r w:rsidRPr="004678B6">
              <w:rPr>
                <w:sz w:val="28"/>
                <w:szCs w:val="28"/>
              </w:rPr>
              <w:t xml:space="preserve"> директора, </w:t>
            </w:r>
          </w:p>
          <w:p w:rsidR="00EE021F" w:rsidRDefault="00EE021F" w:rsidP="004678B6">
            <w:pPr>
              <w:rPr>
                <w:sz w:val="28"/>
                <w:szCs w:val="28"/>
              </w:rPr>
            </w:pPr>
            <w:r>
              <w:rPr>
                <w:sz w:val="28"/>
                <w:szCs w:val="28"/>
              </w:rPr>
              <w:t xml:space="preserve">Совет </w:t>
            </w:r>
          </w:p>
          <w:p w:rsidR="00EE021F" w:rsidRPr="004678B6" w:rsidRDefault="00EE021F" w:rsidP="004678B6">
            <w:pPr>
              <w:rPr>
                <w:sz w:val="28"/>
                <w:szCs w:val="28"/>
              </w:rPr>
            </w:pPr>
            <w:r>
              <w:rPr>
                <w:sz w:val="28"/>
                <w:szCs w:val="28"/>
              </w:rPr>
              <w:t>о</w:t>
            </w:r>
            <w:r w:rsidRPr="004678B6">
              <w:rPr>
                <w:sz w:val="28"/>
                <w:szCs w:val="28"/>
              </w:rPr>
              <w:t>бучающихся</w:t>
            </w:r>
          </w:p>
        </w:tc>
      </w:tr>
      <w:tr w:rsidR="00EE021F" w:rsidRPr="004678B6" w:rsidTr="00687C0E">
        <w:tblPrEx>
          <w:tblCellMar>
            <w:top w:w="0" w:type="dxa"/>
            <w:left w:w="108" w:type="dxa"/>
            <w:bottom w:w="0" w:type="dxa"/>
            <w:right w:w="108" w:type="dxa"/>
          </w:tblCellMar>
        </w:tblPrEx>
        <w:trPr>
          <w:gridAfter w:val="1"/>
          <w:wAfter w:w="294" w:type="dxa"/>
          <w:trHeight w:val="569"/>
        </w:trPr>
        <w:tc>
          <w:tcPr>
            <w:tcW w:w="12109" w:type="dxa"/>
            <w:gridSpan w:val="7"/>
            <w:tcBorders>
              <w:top w:val="nil"/>
              <w:left w:val="single" w:sz="4" w:space="0" w:color="000000"/>
              <w:bottom w:val="single" w:sz="4" w:space="0" w:color="auto"/>
              <w:right w:val="single" w:sz="4" w:space="0" w:color="000000"/>
            </w:tcBorders>
            <w:vAlign w:val="center"/>
          </w:tcPr>
          <w:p w:rsidR="00EE021F" w:rsidRPr="004678B6" w:rsidRDefault="00EE021F" w:rsidP="004678B6">
            <w:pPr>
              <w:rPr>
                <w:sz w:val="28"/>
                <w:szCs w:val="28"/>
              </w:rPr>
            </w:pPr>
            <w:r w:rsidRPr="004678B6">
              <w:rPr>
                <w:sz w:val="28"/>
                <w:szCs w:val="28"/>
              </w:rPr>
              <w:t>Работа учащихся в соответствии с обязанностями</w:t>
            </w:r>
          </w:p>
        </w:tc>
        <w:tc>
          <w:tcPr>
            <w:tcW w:w="1785" w:type="dxa"/>
            <w:gridSpan w:val="4"/>
            <w:tcBorders>
              <w:top w:val="nil"/>
              <w:left w:val="nil"/>
              <w:bottom w:val="single" w:sz="4" w:space="0" w:color="auto"/>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87" w:type="dxa"/>
            <w:gridSpan w:val="5"/>
            <w:tcBorders>
              <w:top w:val="nil"/>
              <w:left w:val="nil"/>
              <w:bottom w:val="single" w:sz="4" w:space="0" w:color="auto"/>
              <w:right w:val="single" w:sz="4" w:space="0" w:color="000000"/>
            </w:tcBorders>
            <w:vAlign w:val="center"/>
          </w:tcPr>
          <w:p w:rsidR="00EE021F" w:rsidRPr="004678B6" w:rsidRDefault="00EE021F" w:rsidP="004678B6">
            <w:pPr>
              <w:rPr>
                <w:sz w:val="28"/>
                <w:szCs w:val="28"/>
              </w:rPr>
            </w:pPr>
            <w:r w:rsidRPr="004678B6">
              <w:rPr>
                <w:sz w:val="28"/>
                <w:szCs w:val="28"/>
              </w:rPr>
              <w:t>ежемесячно</w:t>
            </w:r>
          </w:p>
        </w:tc>
        <w:tc>
          <w:tcPr>
            <w:tcW w:w="2005" w:type="dxa"/>
            <w:gridSpan w:val="5"/>
            <w:tcBorders>
              <w:top w:val="nil"/>
              <w:left w:val="nil"/>
              <w:bottom w:val="single" w:sz="4" w:space="0" w:color="auto"/>
              <w:right w:val="single" w:sz="4" w:space="0" w:color="000000"/>
            </w:tcBorders>
            <w:vAlign w:val="center"/>
          </w:tcPr>
          <w:p w:rsidR="00EE021F" w:rsidRPr="004678B6" w:rsidRDefault="00EE021F" w:rsidP="004678B6">
            <w:pPr>
              <w:rPr>
                <w:sz w:val="28"/>
                <w:szCs w:val="28"/>
              </w:rPr>
            </w:pPr>
            <w:r w:rsidRPr="004678B6">
              <w:rPr>
                <w:sz w:val="28"/>
                <w:szCs w:val="28"/>
              </w:rPr>
              <w:t>Совет обучающихся</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nil"/>
              <w:left w:val="single" w:sz="4" w:space="0" w:color="000000"/>
              <w:bottom w:val="single" w:sz="4" w:space="0" w:color="auto"/>
              <w:right w:val="single" w:sz="4" w:space="0" w:color="000000"/>
            </w:tcBorders>
          </w:tcPr>
          <w:p w:rsidR="00EE021F" w:rsidRPr="004678B6" w:rsidRDefault="00EE021F" w:rsidP="004678B6">
            <w:pPr>
              <w:rPr>
                <w:sz w:val="28"/>
                <w:szCs w:val="28"/>
              </w:rPr>
            </w:pPr>
            <w:r w:rsidRPr="004678B6">
              <w:rPr>
                <w:sz w:val="28"/>
                <w:szCs w:val="28"/>
              </w:rPr>
              <w:t>Конференция "Итоги года"</w:t>
            </w:r>
          </w:p>
        </w:tc>
        <w:tc>
          <w:tcPr>
            <w:tcW w:w="1263" w:type="dxa"/>
            <w:gridSpan w:val="2"/>
            <w:tcBorders>
              <w:top w:val="nil"/>
              <w:left w:val="nil"/>
              <w:bottom w:val="single" w:sz="4" w:space="0" w:color="auto"/>
              <w:right w:val="single" w:sz="4" w:space="0" w:color="000000"/>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auto"/>
              <w:right w:val="single" w:sz="4" w:space="0" w:color="000000"/>
            </w:tcBorders>
            <w:vAlign w:val="center"/>
          </w:tcPr>
          <w:p w:rsidR="00EE021F" w:rsidRPr="004678B6" w:rsidRDefault="00EE021F" w:rsidP="004678B6">
            <w:pPr>
              <w:rPr>
                <w:sz w:val="28"/>
                <w:szCs w:val="28"/>
              </w:rPr>
            </w:pPr>
            <w:r w:rsidRPr="004678B6">
              <w:rPr>
                <w:sz w:val="28"/>
                <w:szCs w:val="28"/>
              </w:rPr>
              <w:t>май</w:t>
            </w:r>
          </w:p>
        </w:tc>
        <w:tc>
          <w:tcPr>
            <w:tcW w:w="3649" w:type="dxa"/>
            <w:gridSpan w:val="2"/>
            <w:tcBorders>
              <w:top w:val="nil"/>
              <w:left w:val="nil"/>
              <w:bottom w:val="single" w:sz="4" w:space="0" w:color="auto"/>
              <w:right w:val="single" w:sz="4" w:space="0" w:color="000000"/>
            </w:tcBorders>
            <w:noWrap/>
            <w:vAlign w:val="bottom"/>
          </w:tcPr>
          <w:p w:rsidR="00EE021F" w:rsidRDefault="00EE021F" w:rsidP="004678B6">
            <w:pPr>
              <w:rPr>
                <w:sz w:val="28"/>
                <w:szCs w:val="28"/>
              </w:rPr>
            </w:pPr>
            <w:r w:rsidRPr="004678B6">
              <w:rPr>
                <w:sz w:val="28"/>
                <w:szCs w:val="28"/>
              </w:rPr>
              <w:t xml:space="preserve">Заместитель </w:t>
            </w:r>
          </w:p>
          <w:p w:rsidR="00EE021F" w:rsidRDefault="00EE021F" w:rsidP="004678B6">
            <w:pPr>
              <w:rPr>
                <w:sz w:val="28"/>
                <w:szCs w:val="28"/>
              </w:rPr>
            </w:pPr>
            <w:r w:rsidRPr="004678B6">
              <w:rPr>
                <w:sz w:val="28"/>
                <w:szCs w:val="28"/>
              </w:rPr>
              <w:t xml:space="preserve">директора, </w:t>
            </w:r>
          </w:p>
          <w:p w:rsidR="00EE021F" w:rsidRDefault="00EE021F" w:rsidP="004678B6">
            <w:pPr>
              <w:rPr>
                <w:sz w:val="28"/>
                <w:szCs w:val="28"/>
              </w:rPr>
            </w:pPr>
            <w:r w:rsidRPr="004678B6">
              <w:rPr>
                <w:sz w:val="28"/>
                <w:szCs w:val="28"/>
              </w:rPr>
              <w:t xml:space="preserve">Совет </w:t>
            </w:r>
          </w:p>
          <w:p w:rsidR="00EE021F" w:rsidRPr="004678B6" w:rsidRDefault="00EE021F" w:rsidP="004678B6">
            <w:pPr>
              <w:rPr>
                <w:sz w:val="28"/>
                <w:szCs w:val="28"/>
              </w:rPr>
            </w:pPr>
            <w:r w:rsidRPr="004678B6">
              <w:rPr>
                <w:sz w:val="28"/>
                <w:szCs w:val="28"/>
              </w:rPr>
              <w:t xml:space="preserve">обучающихся, </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12109" w:type="dxa"/>
            <w:gridSpan w:val="7"/>
            <w:tcBorders>
              <w:top w:val="single" w:sz="4" w:space="0" w:color="auto"/>
              <w:left w:val="single" w:sz="4" w:space="0" w:color="auto"/>
              <w:bottom w:val="single" w:sz="4" w:space="0" w:color="auto"/>
              <w:right w:val="single" w:sz="4" w:space="0" w:color="000000"/>
            </w:tcBorders>
            <w:shd w:val="clear" w:color="auto" w:fill="FFFFFF"/>
          </w:tcPr>
          <w:p w:rsidR="00EE021F" w:rsidRPr="004678B6" w:rsidRDefault="00EE021F" w:rsidP="004678B6">
            <w:pPr>
              <w:rPr>
                <w:sz w:val="28"/>
                <w:szCs w:val="28"/>
              </w:rPr>
            </w:pPr>
            <w:r w:rsidRPr="004678B6">
              <w:rPr>
                <w:sz w:val="28"/>
                <w:szCs w:val="28"/>
              </w:rPr>
              <w:t>ПРОФИЛАКТИКА И БЕЗОПАСНОСТЬ</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Систематическое заседание Совета Профилактики</w:t>
            </w:r>
          </w:p>
          <w:p w:rsidR="00EE021F" w:rsidRPr="004678B6" w:rsidRDefault="00EE021F" w:rsidP="004678B6">
            <w:pPr>
              <w:rPr>
                <w:sz w:val="28"/>
                <w:szCs w:val="28"/>
              </w:rPr>
            </w:pPr>
          </w:p>
        </w:tc>
        <w:tc>
          <w:tcPr>
            <w:tcW w:w="1263" w:type="dxa"/>
            <w:gridSpan w:val="2"/>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1 раз в четверть</w:t>
            </w:r>
          </w:p>
        </w:tc>
        <w:tc>
          <w:tcPr>
            <w:tcW w:w="3649"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EE021F" w:rsidRDefault="00EE021F" w:rsidP="004678B6">
            <w:pPr>
              <w:rPr>
                <w:sz w:val="28"/>
                <w:szCs w:val="28"/>
              </w:rPr>
            </w:pPr>
            <w:r w:rsidRPr="004678B6">
              <w:rPr>
                <w:sz w:val="28"/>
                <w:szCs w:val="28"/>
              </w:rPr>
              <w:t>Заместитель</w:t>
            </w:r>
          </w:p>
          <w:p w:rsidR="00EE021F" w:rsidRDefault="00EE021F" w:rsidP="004678B6">
            <w:pPr>
              <w:rPr>
                <w:sz w:val="28"/>
                <w:szCs w:val="28"/>
              </w:rPr>
            </w:pPr>
            <w:r w:rsidRPr="004678B6">
              <w:rPr>
                <w:sz w:val="28"/>
                <w:szCs w:val="28"/>
              </w:rPr>
              <w:t xml:space="preserve"> директора </w:t>
            </w:r>
          </w:p>
          <w:p w:rsidR="00EE021F" w:rsidRPr="004678B6" w:rsidRDefault="00EE021F" w:rsidP="004678B6">
            <w:pPr>
              <w:rPr>
                <w:sz w:val="28"/>
                <w:szCs w:val="28"/>
              </w:rPr>
            </w:pPr>
            <w:r w:rsidRPr="004678B6">
              <w:rPr>
                <w:sz w:val="28"/>
                <w:szCs w:val="28"/>
              </w:rPr>
              <w:t>по ВР</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Сбор информации о вновь прибывших детях и семьях. требующих повышенного педагогического внимания («группа риска»)</w:t>
            </w:r>
          </w:p>
          <w:p w:rsidR="00EE021F" w:rsidRPr="004678B6" w:rsidRDefault="00EE021F" w:rsidP="004678B6">
            <w:pPr>
              <w:rPr>
                <w:sz w:val="28"/>
                <w:szCs w:val="28"/>
              </w:rPr>
            </w:pPr>
            <w:r w:rsidRPr="004678B6">
              <w:rPr>
                <w:sz w:val="28"/>
                <w:szCs w:val="28"/>
              </w:rPr>
              <w:t>Оформление соц. паспортов классов</w:t>
            </w:r>
          </w:p>
        </w:tc>
        <w:tc>
          <w:tcPr>
            <w:tcW w:w="1263" w:type="dxa"/>
            <w:gridSpan w:val="2"/>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сентябрь</w:t>
            </w:r>
          </w:p>
        </w:tc>
        <w:tc>
          <w:tcPr>
            <w:tcW w:w="3649"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EE021F" w:rsidRDefault="00EE021F" w:rsidP="004678B6">
            <w:pPr>
              <w:rPr>
                <w:sz w:val="28"/>
                <w:szCs w:val="28"/>
              </w:rPr>
            </w:pPr>
            <w:r w:rsidRPr="004678B6">
              <w:rPr>
                <w:sz w:val="28"/>
                <w:szCs w:val="28"/>
              </w:rPr>
              <w:t xml:space="preserve">Классные </w:t>
            </w:r>
          </w:p>
          <w:p w:rsidR="00EE021F" w:rsidRPr="004678B6" w:rsidRDefault="00EE021F" w:rsidP="004678B6">
            <w:pPr>
              <w:rPr>
                <w:sz w:val="28"/>
                <w:szCs w:val="28"/>
              </w:rPr>
            </w:pPr>
            <w:r w:rsidRPr="004678B6">
              <w:rPr>
                <w:sz w:val="28"/>
                <w:szCs w:val="28"/>
              </w:rPr>
              <w:t xml:space="preserve">руководители, социальный </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Участие в акции: «Телефон Доверия»</w:t>
            </w:r>
          </w:p>
          <w:p w:rsidR="00EE021F" w:rsidRPr="004678B6" w:rsidRDefault="00EE021F" w:rsidP="004678B6">
            <w:pPr>
              <w:rPr>
                <w:sz w:val="28"/>
                <w:szCs w:val="28"/>
              </w:rPr>
            </w:pPr>
          </w:p>
        </w:tc>
        <w:tc>
          <w:tcPr>
            <w:tcW w:w="1263" w:type="dxa"/>
            <w:gridSpan w:val="2"/>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В течение года</w:t>
            </w:r>
          </w:p>
        </w:tc>
        <w:tc>
          <w:tcPr>
            <w:tcW w:w="3649"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EE021F" w:rsidRDefault="00EE021F" w:rsidP="004678B6">
            <w:pPr>
              <w:rPr>
                <w:sz w:val="28"/>
                <w:szCs w:val="28"/>
              </w:rPr>
            </w:pPr>
            <w:r w:rsidRPr="004678B6">
              <w:rPr>
                <w:sz w:val="28"/>
                <w:szCs w:val="28"/>
              </w:rPr>
              <w:t xml:space="preserve">Заместитель </w:t>
            </w:r>
          </w:p>
          <w:p w:rsidR="00EE021F" w:rsidRDefault="00EE021F" w:rsidP="004678B6">
            <w:pPr>
              <w:rPr>
                <w:sz w:val="28"/>
                <w:szCs w:val="28"/>
              </w:rPr>
            </w:pPr>
            <w:r w:rsidRPr="004678B6">
              <w:rPr>
                <w:sz w:val="28"/>
                <w:szCs w:val="28"/>
              </w:rPr>
              <w:t xml:space="preserve">директора </w:t>
            </w:r>
          </w:p>
          <w:p w:rsidR="00EE021F" w:rsidRDefault="00EE021F" w:rsidP="004678B6">
            <w:pPr>
              <w:rPr>
                <w:sz w:val="28"/>
                <w:szCs w:val="28"/>
              </w:rPr>
            </w:pPr>
            <w:r w:rsidRPr="004678B6">
              <w:rPr>
                <w:sz w:val="28"/>
                <w:szCs w:val="28"/>
              </w:rPr>
              <w:t>по ВР,</w:t>
            </w:r>
          </w:p>
          <w:p w:rsidR="00EE021F" w:rsidRDefault="00EE021F" w:rsidP="004678B6">
            <w:pPr>
              <w:rPr>
                <w:sz w:val="28"/>
                <w:szCs w:val="28"/>
              </w:rPr>
            </w:pPr>
            <w:r w:rsidRPr="004678B6">
              <w:rPr>
                <w:sz w:val="28"/>
                <w:szCs w:val="28"/>
              </w:rPr>
              <w:t xml:space="preserve"> классные</w:t>
            </w:r>
          </w:p>
          <w:p w:rsidR="00EE021F" w:rsidRPr="004678B6" w:rsidRDefault="00EE021F" w:rsidP="004678B6">
            <w:pPr>
              <w:rPr>
                <w:sz w:val="28"/>
                <w:szCs w:val="28"/>
              </w:rPr>
            </w:pPr>
            <w:r w:rsidRPr="004678B6">
              <w:rPr>
                <w:sz w:val="28"/>
                <w:szCs w:val="28"/>
              </w:rPr>
              <w:t xml:space="preserve"> руководители</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Декада профилактики вредных привычек.</w:t>
            </w:r>
          </w:p>
          <w:p w:rsidR="00EE021F" w:rsidRPr="004678B6" w:rsidRDefault="00EE021F" w:rsidP="004678B6">
            <w:pPr>
              <w:rPr>
                <w:sz w:val="28"/>
                <w:szCs w:val="28"/>
              </w:rPr>
            </w:pPr>
          </w:p>
        </w:tc>
        <w:tc>
          <w:tcPr>
            <w:tcW w:w="1263" w:type="dxa"/>
            <w:gridSpan w:val="2"/>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Сентябрь, апрель</w:t>
            </w:r>
          </w:p>
        </w:tc>
        <w:tc>
          <w:tcPr>
            <w:tcW w:w="3649"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EE021F" w:rsidRDefault="00EE021F" w:rsidP="00700C13">
            <w:pPr>
              <w:rPr>
                <w:sz w:val="28"/>
                <w:szCs w:val="28"/>
              </w:rPr>
            </w:pPr>
            <w:r w:rsidRPr="004678B6">
              <w:rPr>
                <w:sz w:val="28"/>
                <w:szCs w:val="28"/>
              </w:rPr>
              <w:t xml:space="preserve">Заместитель </w:t>
            </w:r>
          </w:p>
          <w:p w:rsidR="00EE021F" w:rsidRDefault="00EE021F" w:rsidP="00700C13">
            <w:pPr>
              <w:rPr>
                <w:sz w:val="28"/>
                <w:szCs w:val="28"/>
              </w:rPr>
            </w:pPr>
            <w:r w:rsidRPr="004678B6">
              <w:rPr>
                <w:sz w:val="28"/>
                <w:szCs w:val="28"/>
              </w:rPr>
              <w:t xml:space="preserve">директора </w:t>
            </w:r>
          </w:p>
          <w:p w:rsidR="00EE021F" w:rsidRDefault="00EE021F" w:rsidP="00700C13">
            <w:pPr>
              <w:rPr>
                <w:sz w:val="28"/>
                <w:szCs w:val="28"/>
              </w:rPr>
            </w:pPr>
            <w:r w:rsidRPr="004678B6">
              <w:rPr>
                <w:sz w:val="28"/>
                <w:szCs w:val="28"/>
              </w:rPr>
              <w:t>по ВР,</w:t>
            </w:r>
          </w:p>
          <w:p w:rsidR="00EE021F" w:rsidRDefault="00EE021F" w:rsidP="00700C13">
            <w:pPr>
              <w:rPr>
                <w:sz w:val="28"/>
                <w:szCs w:val="28"/>
              </w:rPr>
            </w:pPr>
            <w:r w:rsidRPr="004678B6">
              <w:rPr>
                <w:sz w:val="28"/>
                <w:szCs w:val="28"/>
              </w:rPr>
              <w:t xml:space="preserve"> классные</w:t>
            </w:r>
          </w:p>
          <w:p w:rsidR="00EE021F" w:rsidRPr="004678B6" w:rsidRDefault="00EE021F" w:rsidP="00700C13">
            <w:pPr>
              <w:rPr>
                <w:sz w:val="28"/>
                <w:szCs w:val="28"/>
              </w:rPr>
            </w:pPr>
            <w:r w:rsidRPr="004678B6">
              <w:rPr>
                <w:sz w:val="28"/>
                <w:szCs w:val="28"/>
              </w:rPr>
              <w:t xml:space="preserve"> руководители</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 xml:space="preserve">Сверка списка обучающихся, неблагополучных семей, состоящих на ВШУ </w:t>
            </w:r>
          </w:p>
        </w:tc>
        <w:tc>
          <w:tcPr>
            <w:tcW w:w="1263" w:type="dxa"/>
            <w:gridSpan w:val="2"/>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сентябрь</w:t>
            </w:r>
          </w:p>
        </w:tc>
        <w:tc>
          <w:tcPr>
            <w:tcW w:w="3649"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EE021F" w:rsidRDefault="00EE021F" w:rsidP="004678B6">
            <w:pPr>
              <w:rPr>
                <w:sz w:val="28"/>
                <w:szCs w:val="28"/>
              </w:rPr>
            </w:pPr>
            <w:r w:rsidRPr="004678B6">
              <w:rPr>
                <w:sz w:val="28"/>
                <w:szCs w:val="28"/>
              </w:rPr>
              <w:t xml:space="preserve">Зам. </w:t>
            </w:r>
          </w:p>
          <w:p w:rsidR="00EE021F" w:rsidRDefault="00EE021F" w:rsidP="004678B6">
            <w:pPr>
              <w:rPr>
                <w:sz w:val="28"/>
                <w:szCs w:val="28"/>
              </w:rPr>
            </w:pPr>
            <w:r w:rsidRPr="004678B6">
              <w:rPr>
                <w:sz w:val="28"/>
                <w:szCs w:val="28"/>
              </w:rPr>
              <w:t xml:space="preserve">директора </w:t>
            </w:r>
          </w:p>
          <w:p w:rsidR="00EE021F" w:rsidRDefault="00EE021F" w:rsidP="004678B6">
            <w:pPr>
              <w:rPr>
                <w:sz w:val="28"/>
                <w:szCs w:val="28"/>
              </w:rPr>
            </w:pPr>
            <w:r w:rsidRPr="004678B6">
              <w:rPr>
                <w:sz w:val="28"/>
                <w:szCs w:val="28"/>
              </w:rPr>
              <w:t>по ВР,</w:t>
            </w:r>
          </w:p>
          <w:p w:rsidR="00EE021F" w:rsidRDefault="00EE021F" w:rsidP="004678B6">
            <w:pPr>
              <w:rPr>
                <w:sz w:val="28"/>
                <w:szCs w:val="28"/>
              </w:rPr>
            </w:pPr>
            <w:r w:rsidRPr="004678B6">
              <w:rPr>
                <w:sz w:val="28"/>
                <w:szCs w:val="28"/>
              </w:rPr>
              <w:t xml:space="preserve"> классные</w:t>
            </w:r>
          </w:p>
          <w:p w:rsidR="00EE021F" w:rsidRPr="004678B6" w:rsidRDefault="00EE021F" w:rsidP="004678B6">
            <w:pPr>
              <w:rPr>
                <w:sz w:val="28"/>
                <w:szCs w:val="28"/>
              </w:rPr>
            </w:pPr>
            <w:r w:rsidRPr="004678B6">
              <w:rPr>
                <w:sz w:val="28"/>
                <w:szCs w:val="28"/>
              </w:rPr>
              <w:t xml:space="preserve"> руководители</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Сведения о занятости обучающихся в системе дополнительного образования и внеурочной деятельности</w:t>
            </w:r>
          </w:p>
        </w:tc>
        <w:tc>
          <w:tcPr>
            <w:tcW w:w="1263" w:type="dxa"/>
            <w:gridSpan w:val="2"/>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до 10 сентября</w:t>
            </w:r>
          </w:p>
        </w:tc>
        <w:tc>
          <w:tcPr>
            <w:tcW w:w="3649"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EE021F" w:rsidRDefault="00EE021F" w:rsidP="004678B6">
            <w:pPr>
              <w:rPr>
                <w:sz w:val="28"/>
                <w:szCs w:val="28"/>
              </w:rPr>
            </w:pPr>
            <w:r w:rsidRPr="004678B6">
              <w:rPr>
                <w:sz w:val="28"/>
                <w:szCs w:val="28"/>
              </w:rPr>
              <w:t>Классные</w:t>
            </w:r>
          </w:p>
          <w:p w:rsidR="00EE021F" w:rsidRPr="004678B6" w:rsidRDefault="00EE021F" w:rsidP="004678B6">
            <w:pPr>
              <w:rPr>
                <w:sz w:val="28"/>
                <w:szCs w:val="28"/>
              </w:rPr>
            </w:pPr>
            <w:r w:rsidRPr="004678B6">
              <w:rPr>
                <w:sz w:val="28"/>
                <w:szCs w:val="28"/>
              </w:rPr>
              <w:t xml:space="preserve"> руководители</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Изучение личности и составление социально-психологических карт на учащихся, состоящих на ВШУ</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В течение года</w:t>
            </w:r>
          </w:p>
        </w:tc>
        <w:tc>
          <w:tcPr>
            <w:tcW w:w="3649"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EE021F" w:rsidRDefault="00EE021F" w:rsidP="004678B6">
            <w:pPr>
              <w:rPr>
                <w:sz w:val="28"/>
                <w:szCs w:val="28"/>
              </w:rPr>
            </w:pPr>
            <w:r w:rsidRPr="004678B6">
              <w:rPr>
                <w:sz w:val="28"/>
                <w:szCs w:val="28"/>
              </w:rPr>
              <w:t xml:space="preserve">Заместитель </w:t>
            </w:r>
          </w:p>
          <w:p w:rsidR="00EE021F" w:rsidRDefault="00EE021F" w:rsidP="004678B6">
            <w:pPr>
              <w:rPr>
                <w:sz w:val="28"/>
                <w:szCs w:val="28"/>
              </w:rPr>
            </w:pPr>
            <w:r w:rsidRPr="004678B6">
              <w:rPr>
                <w:sz w:val="28"/>
                <w:szCs w:val="28"/>
              </w:rPr>
              <w:t xml:space="preserve">директора </w:t>
            </w:r>
          </w:p>
          <w:p w:rsidR="00EE021F" w:rsidRDefault="00EE021F" w:rsidP="004678B6">
            <w:pPr>
              <w:rPr>
                <w:sz w:val="28"/>
                <w:szCs w:val="28"/>
              </w:rPr>
            </w:pPr>
            <w:r w:rsidRPr="004678B6">
              <w:rPr>
                <w:sz w:val="28"/>
                <w:szCs w:val="28"/>
              </w:rPr>
              <w:t>по ВР,</w:t>
            </w:r>
          </w:p>
          <w:p w:rsidR="00EE021F" w:rsidRPr="004678B6" w:rsidRDefault="00EE021F" w:rsidP="004678B6">
            <w:pPr>
              <w:rPr>
                <w:sz w:val="28"/>
                <w:szCs w:val="28"/>
              </w:rPr>
            </w:pP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Изучение личностных особенностей обучающихся и выявление причин:</w:t>
            </w:r>
          </w:p>
          <w:p w:rsidR="00EE021F" w:rsidRPr="004678B6" w:rsidRDefault="00EE021F" w:rsidP="004678B6">
            <w:pPr>
              <w:rPr>
                <w:sz w:val="28"/>
                <w:szCs w:val="28"/>
              </w:rPr>
            </w:pPr>
            <w:r w:rsidRPr="004678B6">
              <w:rPr>
                <w:sz w:val="28"/>
                <w:szCs w:val="28"/>
              </w:rPr>
              <w:t>- девиантного поведения,</w:t>
            </w:r>
          </w:p>
          <w:p w:rsidR="00EE021F" w:rsidRPr="004678B6" w:rsidRDefault="00EE021F" w:rsidP="004678B6">
            <w:pPr>
              <w:rPr>
                <w:sz w:val="28"/>
                <w:szCs w:val="28"/>
              </w:rPr>
            </w:pPr>
            <w:r w:rsidRPr="004678B6">
              <w:rPr>
                <w:sz w:val="28"/>
                <w:szCs w:val="28"/>
              </w:rPr>
              <w:t>- дезадаптации, конфликтности, слабой успеваемости и неуспеваемости</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В течение года</w:t>
            </w:r>
          </w:p>
        </w:tc>
        <w:tc>
          <w:tcPr>
            <w:tcW w:w="3649"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EE021F" w:rsidRDefault="00EE021F" w:rsidP="004678B6">
            <w:pPr>
              <w:rPr>
                <w:sz w:val="28"/>
                <w:szCs w:val="28"/>
              </w:rPr>
            </w:pPr>
            <w:r w:rsidRPr="004678B6">
              <w:rPr>
                <w:sz w:val="28"/>
                <w:szCs w:val="28"/>
              </w:rPr>
              <w:t>Классные</w:t>
            </w:r>
          </w:p>
          <w:p w:rsidR="00EE021F" w:rsidRPr="004678B6" w:rsidRDefault="00EE021F" w:rsidP="004678B6">
            <w:pPr>
              <w:rPr>
                <w:sz w:val="28"/>
                <w:szCs w:val="28"/>
              </w:rPr>
            </w:pPr>
            <w:r w:rsidRPr="004678B6">
              <w:rPr>
                <w:sz w:val="28"/>
                <w:szCs w:val="28"/>
              </w:rPr>
              <w:t xml:space="preserve"> руководители, социальный </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Сбор информации о занятости в каникулярное время обучающихся, состоящих на разных формах учёта</w:t>
            </w:r>
          </w:p>
        </w:tc>
        <w:tc>
          <w:tcPr>
            <w:tcW w:w="1263" w:type="dxa"/>
            <w:gridSpan w:val="2"/>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noWrap/>
            <w:vAlign w:val="center"/>
          </w:tcPr>
          <w:p w:rsidR="00EE021F" w:rsidRPr="004678B6" w:rsidRDefault="00EE021F" w:rsidP="004678B6">
            <w:pPr>
              <w:rPr>
                <w:sz w:val="28"/>
                <w:szCs w:val="28"/>
              </w:rPr>
            </w:pPr>
            <w:r w:rsidRPr="004678B6">
              <w:rPr>
                <w:sz w:val="28"/>
                <w:szCs w:val="28"/>
              </w:rPr>
              <w:t>Перед каникулами</w:t>
            </w:r>
          </w:p>
        </w:tc>
        <w:tc>
          <w:tcPr>
            <w:tcW w:w="3649" w:type="dxa"/>
            <w:gridSpan w:val="2"/>
            <w:tcBorders>
              <w:top w:val="single" w:sz="4" w:space="0" w:color="auto"/>
              <w:left w:val="single" w:sz="4" w:space="0" w:color="auto"/>
              <w:bottom w:val="single" w:sz="4" w:space="0" w:color="auto"/>
              <w:right w:val="single" w:sz="4" w:space="0" w:color="auto"/>
            </w:tcBorders>
            <w:shd w:val="clear" w:color="FFFFFF" w:fill="FFFFFF"/>
            <w:noWrap/>
            <w:vAlign w:val="center"/>
          </w:tcPr>
          <w:p w:rsidR="00EE021F" w:rsidRDefault="00EE021F" w:rsidP="004678B6">
            <w:pPr>
              <w:rPr>
                <w:sz w:val="28"/>
                <w:szCs w:val="28"/>
              </w:rPr>
            </w:pPr>
            <w:r w:rsidRPr="004678B6">
              <w:rPr>
                <w:sz w:val="28"/>
                <w:szCs w:val="28"/>
              </w:rPr>
              <w:t>Классны</w:t>
            </w:r>
            <w:r>
              <w:rPr>
                <w:sz w:val="28"/>
                <w:szCs w:val="28"/>
              </w:rPr>
              <w:t>е</w:t>
            </w:r>
          </w:p>
          <w:p w:rsidR="00EE021F" w:rsidRPr="004678B6" w:rsidRDefault="00EE021F" w:rsidP="004678B6">
            <w:pPr>
              <w:rPr>
                <w:sz w:val="28"/>
                <w:szCs w:val="28"/>
              </w:rPr>
            </w:pPr>
            <w:r w:rsidRPr="004678B6">
              <w:rPr>
                <w:sz w:val="28"/>
                <w:szCs w:val="28"/>
              </w:rPr>
              <w:t xml:space="preserve"> руководители</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12109"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EE021F" w:rsidRPr="004678B6" w:rsidRDefault="00EE021F" w:rsidP="004678B6">
            <w:pPr>
              <w:rPr>
                <w:sz w:val="28"/>
                <w:szCs w:val="28"/>
              </w:rPr>
            </w:pPr>
          </w:p>
        </w:tc>
      </w:tr>
      <w:tr w:rsidR="00EE021F" w:rsidRPr="004678B6" w:rsidTr="00687C0E">
        <w:tblPrEx>
          <w:tblCellMar>
            <w:top w:w="0" w:type="dxa"/>
            <w:left w:w="108" w:type="dxa"/>
            <w:bottom w:w="0" w:type="dxa"/>
            <w:right w:w="108" w:type="dxa"/>
          </w:tblCellMar>
        </w:tblPrEx>
        <w:trPr>
          <w:gridAfter w:val="1"/>
          <w:wAfter w:w="294" w:type="dxa"/>
          <w:trHeight w:val="1981"/>
        </w:trPr>
        <w:tc>
          <w:tcPr>
            <w:tcW w:w="12109"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EE021F" w:rsidRPr="004678B6" w:rsidRDefault="00EE021F" w:rsidP="004678B6">
            <w:pPr>
              <w:rPr>
                <w:sz w:val="28"/>
                <w:szCs w:val="28"/>
              </w:rPr>
            </w:pPr>
            <w:r w:rsidRPr="004678B6">
              <w:rPr>
                <w:sz w:val="28"/>
                <w:szCs w:val="28"/>
              </w:rPr>
              <w:t>ПРОФОРИЕНТАЦИЯ</w:t>
            </w:r>
          </w:p>
        </w:tc>
        <w:tc>
          <w:tcPr>
            <w:tcW w:w="1785" w:type="dxa"/>
            <w:gridSpan w:val="4"/>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87" w:type="dxa"/>
            <w:gridSpan w:val="5"/>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В течение года</w:t>
            </w:r>
          </w:p>
        </w:tc>
        <w:tc>
          <w:tcPr>
            <w:tcW w:w="2005" w:type="dxa"/>
            <w:gridSpan w:val="5"/>
            <w:tcBorders>
              <w:top w:val="single" w:sz="4" w:space="0" w:color="auto"/>
              <w:left w:val="single" w:sz="4" w:space="0" w:color="auto"/>
              <w:bottom w:val="single" w:sz="4" w:space="0" w:color="auto"/>
              <w:right w:val="single" w:sz="4" w:space="0" w:color="auto"/>
            </w:tcBorders>
            <w:shd w:val="clear" w:color="FFFFFF" w:fill="FFFFFF"/>
            <w:vAlign w:val="center"/>
          </w:tcPr>
          <w:p w:rsidR="00EE021F" w:rsidRPr="004678B6" w:rsidRDefault="00EE021F" w:rsidP="004678B6">
            <w:pPr>
              <w:rPr>
                <w:sz w:val="28"/>
                <w:szCs w:val="28"/>
              </w:rPr>
            </w:pPr>
            <w:r w:rsidRPr="004678B6">
              <w:rPr>
                <w:sz w:val="28"/>
                <w:szCs w:val="28"/>
              </w:rPr>
              <w:t>Заместитель директора, классные руководители, старшая вожатая, советник директора по воспитанию</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Всероссийские открытые уроки "ПроеКТОрия"</w:t>
            </w:r>
          </w:p>
        </w:tc>
        <w:tc>
          <w:tcPr>
            <w:tcW w:w="1263" w:type="dxa"/>
            <w:gridSpan w:val="2"/>
            <w:vAlign w:val="center"/>
          </w:tcPr>
          <w:p w:rsidR="00EE021F" w:rsidRPr="004678B6" w:rsidRDefault="00EE021F" w:rsidP="004678B6">
            <w:pPr>
              <w:rPr>
                <w:sz w:val="28"/>
                <w:szCs w:val="28"/>
              </w:rPr>
            </w:pPr>
            <w:r w:rsidRPr="004678B6">
              <w:rPr>
                <w:sz w:val="28"/>
                <w:szCs w:val="28"/>
              </w:rPr>
              <w:t>5-9</w:t>
            </w:r>
          </w:p>
        </w:tc>
        <w:tc>
          <w:tcPr>
            <w:tcW w:w="1802" w:type="dxa"/>
            <w:gridSpan w:val="2"/>
          </w:tcPr>
          <w:p w:rsidR="00EE021F" w:rsidRPr="004678B6" w:rsidRDefault="00EE021F" w:rsidP="004678B6">
            <w:pPr>
              <w:rPr>
                <w:sz w:val="28"/>
                <w:szCs w:val="28"/>
              </w:rPr>
            </w:pPr>
            <w:r w:rsidRPr="004678B6">
              <w:rPr>
                <w:sz w:val="28"/>
                <w:szCs w:val="28"/>
              </w:rPr>
              <w:t>в течение года</w:t>
            </w:r>
          </w:p>
        </w:tc>
        <w:tc>
          <w:tcPr>
            <w:tcW w:w="3649" w:type="dxa"/>
            <w:gridSpan w:val="2"/>
          </w:tcPr>
          <w:p w:rsidR="00EE021F" w:rsidRDefault="00EE021F" w:rsidP="004678B6">
            <w:pPr>
              <w:rPr>
                <w:sz w:val="28"/>
                <w:szCs w:val="28"/>
              </w:rPr>
            </w:pPr>
            <w:r w:rsidRPr="004678B6">
              <w:rPr>
                <w:sz w:val="28"/>
                <w:szCs w:val="28"/>
              </w:rPr>
              <w:t>Классные</w:t>
            </w:r>
          </w:p>
          <w:p w:rsidR="00EE021F" w:rsidRPr="004678B6" w:rsidRDefault="00EE021F" w:rsidP="004678B6">
            <w:pPr>
              <w:rPr>
                <w:sz w:val="28"/>
                <w:szCs w:val="28"/>
              </w:rPr>
            </w:pPr>
            <w:r w:rsidRPr="004678B6">
              <w:rPr>
                <w:sz w:val="28"/>
                <w:szCs w:val="28"/>
              </w:rPr>
              <w:t xml:space="preserve"> руководители</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Участие в проекте по ранней профориентации школьников "Билет в будущее"</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6-9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сентябрь</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Классные</w:t>
            </w:r>
          </w:p>
          <w:p w:rsidR="00EE021F" w:rsidRPr="004678B6" w:rsidRDefault="00EE021F" w:rsidP="004678B6">
            <w:pPr>
              <w:rPr>
                <w:sz w:val="28"/>
                <w:szCs w:val="28"/>
              </w:rPr>
            </w:pPr>
            <w:r w:rsidRPr="004678B6">
              <w:rPr>
                <w:sz w:val="28"/>
                <w:szCs w:val="28"/>
              </w:rPr>
              <w:t xml:space="preserve"> руководители</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Участие во всероссийском проекте "Открытые уроки"</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6-9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в течение года</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Классные</w:t>
            </w:r>
          </w:p>
          <w:p w:rsidR="00EE021F" w:rsidRPr="004678B6" w:rsidRDefault="00EE021F" w:rsidP="004678B6">
            <w:pPr>
              <w:rPr>
                <w:sz w:val="28"/>
                <w:szCs w:val="28"/>
              </w:rPr>
            </w:pPr>
            <w:r w:rsidRPr="004678B6">
              <w:rPr>
                <w:sz w:val="28"/>
                <w:szCs w:val="28"/>
              </w:rPr>
              <w:t xml:space="preserve"> руководители</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nil"/>
              <w:left w:val="single" w:sz="4" w:space="0" w:color="000000"/>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PR-кампания "Профессии будущего"</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в течение года</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 xml:space="preserve">Заместитель </w:t>
            </w:r>
          </w:p>
          <w:p w:rsidR="00EE021F" w:rsidRDefault="00EE021F" w:rsidP="004678B6">
            <w:pPr>
              <w:rPr>
                <w:sz w:val="28"/>
                <w:szCs w:val="28"/>
              </w:rPr>
            </w:pPr>
            <w:r w:rsidRPr="004678B6">
              <w:rPr>
                <w:sz w:val="28"/>
                <w:szCs w:val="28"/>
              </w:rPr>
              <w:t>директора,</w:t>
            </w:r>
          </w:p>
          <w:p w:rsidR="00EE021F" w:rsidRDefault="00EE021F" w:rsidP="004678B6">
            <w:pPr>
              <w:rPr>
                <w:sz w:val="28"/>
                <w:szCs w:val="28"/>
              </w:rPr>
            </w:pPr>
            <w:r w:rsidRPr="004678B6">
              <w:rPr>
                <w:sz w:val="28"/>
                <w:szCs w:val="28"/>
              </w:rPr>
              <w:t xml:space="preserve"> классные</w:t>
            </w:r>
          </w:p>
          <w:p w:rsidR="00EE021F" w:rsidRPr="004678B6" w:rsidRDefault="00EE021F" w:rsidP="004678B6">
            <w:pPr>
              <w:rPr>
                <w:sz w:val="28"/>
                <w:szCs w:val="28"/>
              </w:rPr>
            </w:pPr>
            <w:r w:rsidRPr="004678B6">
              <w:rPr>
                <w:sz w:val="28"/>
                <w:szCs w:val="28"/>
              </w:rPr>
              <w:t>руководители</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nil"/>
              <w:left w:val="single" w:sz="4" w:space="0" w:color="000000"/>
              <w:bottom w:val="single" w:sz="4" w:space="0" w:color="auto"/>
              <w:right w:val="single" w:sz="4" w:space="0" w:color="000000"/>
            </w:tcBorders>
            <w:vAlign w:val="center"/>
          </w:tcPr>
          <w:p w:rsidR="00EE021F" w:rsidRPr="004678B6" w:rsidRDefault="00EE021F" w:rsidP="004678B6">
            <w:pPr>
              <w:rPr>
                <w:sz w:val="28"/>
                <w:szCs w:val="28"/>
              </w:rPr>
            </w:pPr>
            <w:r w:rsidRPr="004678B6">
              <w:rPr>
                <w:sz w:val="28"/>
                <w:szCs w:val="28"/>
              </w:rPr>
              <w:t>«Кем быть:  Профессии будущего» (цикл профориентационных роликов)</w:t>
            </w:r>
          </w:p>
        </w:tc>
        <w:tc>
          <w:tcPr>
            <w:tcW w:w="1263"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8</w:t>
            </w:r>
          </w:p>
        </w:tc>
        <w:tc>
          <w:tcPr>
            <w:tcW w:w="1802" w:type="dxa"/>
            <w:gridSpan w:val="2"/>
            <w:tcBorders>
              <w:top w:val="nil"/>
              <w:left w:val="nil"/>
              <w:bottom w:val="single" w:sz="4" w:space="0" w:color="000000"/>
              <w:right w:val="single" w:sz="4" w:space="0" w:color="000000"/>
            </w:tcBorders>
            <w:vAlign w:val="center"/>
          </w:tcPr>
          <w:p w:rsidR="00EE021F" w:rsidRPr="004678B6" w:rsidRDefault="00EE021F" w:rsidP="004678B6">
            <w:pPr>
              <w:rPr>
                <w:sz w:val="28"/>
                <w:szCs w:val="28"/>
              </w:rPr>
            </w:pPr>
            <w:r w:rsidRPr="004678B6">
              <w:rPr>
                <w:sz w:val="28"/>
                <w:szCs w:val="28"/>
              </w:rPr>
              <w:t>в течение года</w:t>
            </w:r>
          </w:p>
        </w:tc>
        <w:tc>
          <w:tcPr>
            <w:tcW w:w="3649" w:type="dxa"/>
            <w:gridSpan w:val="2"/>
            <w:tcBorders>
              <w:top w:val="nil"/>
              <w:left w:val="nil"/>
              <w:bottom w:val="single" w:sz="4" w:space="0" w:color="000000"/>
              <w:right w:val="single" w:sz="4" w:space="0" w:color="000000"/>
            </w:tcBorders>
            <w:vAlign w:val="center"/>
          </w:tcPr>
          <w:p w:rsidR="00EE021F" w:rsidRDefault="00EE021F" w:rsidP="004678B6">
            <w:pPr>
              <w:rPr>
                <w:sz w:val="28"/>
                <w:szCs w:val="28"/>
              </w:rPr>
            </w:pPr>
            <w:r w:rsidRPr="004678B6">
              <w:rPr>
                <w:sz w:val="28"/>
                <w:szCs w:val="28"/>
              </w:rPr>
              <w:t>Классные</w:t>
            </w:r>
          </w:p>
          <w:p w:rsidR="00EE021F" w:rsidRPr="004678B6" w:rsidRDefault="00EE021F" w:rsidP="004678B6">
            <w:pPr>
              <w:rPr>
                <w:sz w:val="28"/>
                <w:szCs w:val="28"/>
              </w:rPr>
            </w:pPr>
            <w:r w:rsidRPr="004678B6">
              <w:rPr>
                <w:sz w:val="28"/>
                <w:szCs w:val="28"/>
              </w:rPr>
              <w:t xml:space="preserve"> руководители</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Всероссийские проекты для школьников «Профориентация в цифровую эпоху»</w:t>
            </w:r>
          </w:p>
        </w:tc>
        <w:tc>
          <w:tcPr>
            <w:tcW w:w="1263" w:type="dxa"/>
            <w:gridSpan w:val="2"/>
            <w:tcBorders>
              <w:top w:val="nil"/>
              <w:left w:val="nil"/>
              <w:bottom w:val="single" w:sz="4" w:space="0" w:color="auto"/>
              <w:right w:val="single" w:sz="4" w:space="0" w:color="000000"/>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nil"/>
              <w:left w:val="nil"/>
              <w:bottom w:val="single" w:sz="4" w:space="0" w:color="auto"/>
              <w:right w:val="single" w:sz="4" w:space="0" w:color="000000"/>
            </w:tcBorders>
            <w:vAlign w:val="center"/>
          </w:tcPr>
          <w:p w:rsidR="00EE021F" w:rsidRPr="004678B6" w:rsidRDefault="00EE021F" w:rsidP="004678B6">
            <w:pPr>
              <w:rPr>
                <w:sz w:val="28"/>
                <w:szCs w:val="28"/>
              </w:rPr>
            </w:pPr>
            <w:r w:rsidRPr="004678B6">
              <w:rPr>
                <w:sz w:val="28"/>
                <w:szCs w:val="28"/>
              </w:rPr>
              <w:t>в течение года</w:t>
            </w:r>
          </w:p>
        </w:tc>
        <w:tc>
          <w:tcPr>
            <w:tcW w:w="3649" w:type="dxa"/>
            <w:gridSpan w:val="2"/>
            <w:tcBorders>
              <w:top w:val="nil"/>
              <w:left w:val="nil"/>
              <w:bottom w:val="single" w:sz="4" w:space="0" w:color="auto"/>
              <w:right w:val="single" w:sz="4" w:space="0" w:color="000000"/>
            </w:tcBorders>
            <w:vAlign w:val="center"/>
          </w:tcPr>
          <w:p w:rsidR="00EE021F" w:rsidRDefault="00EE021F" w:rsidP="004678B6">
            <w:pPr>
              <w:rPr>
                <w:sz w:val="28"/>
                <w:szCs w:val="28"/>
              </w:rPr>
            </w:pPr>
            <w:r w:rsidRPr="004678B6">
              <w:rPr>
                <w:sz w:val="28"/>
                <w:szCs w:val="28"/>
              </w:rPr>
              <w:t>Заместитель</w:t>
            </w:r>
          </w:p>
          <w:p w:rsidR="00EE021F" w:rsidRDefault="00EE021F" w:rsidP="004678B6">
            <w:pPr>
              <w:rPr>
                <w:sz w:val="28"/>
                <w:szCs w:val="28"/>
              </w:rPr>
            </w:pPr>
            <w:r w:rsidRPr="004678B6">
              <w:rPr>
                <w:sz w:val="28"/>
                <w:szCs w:val="28"/>
              </w:rPr>
              <w:t xml:space="preserve"> директора, </w:t>
            </w:r>
          </w:p>
          <w:p w:rsidR="00EE021F" w:rsidRDefault="00EE021F" w:rsidP="004678B6">
            <w:pPr>
              <w:rPr>
                <w:sz w:val="28"/>
                <w:szCs w:val="28"/>
              </w:rPr>
            </w:pPr>
            <w:r w:rsidRPr="004678B6">
              <w:rPr>
                <w:sz w:val="28"/>
                <w:szCs w:val="28"/>
              </w:rPr>
              <w:t xml:space="preserve">классные </w:t>
            </w:r>
          </w:p>
          <w:p w:rsidR="00EE021F" w:rsidRPr="004678B6" w:rsidRDefault="00EE021F" w:rsidP="004678B6">
            <w:pPr>
              <w:rPr>
                <w:sz w:val="28"/>
                <w:szCs w:val="28"/>
              </w:rPr>
            </w:pPr>
            <w:r w:rsidRPr="004678B6">
              <w:rPr>
                <w:sz w:val="28"/>
                <w:szCs w:val="28"/>
              </w:rPr>
              <w:t>руководители</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Всероссийская неделя сбережений. Квесты по финансовой грамотности</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6-9</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в течение года</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Учителя</w:t>
            </w:r>
          </w:p>
          <w:p w:rsidR="00EE021F" w:rsidRPr="004678B6" w:rsidRDefault="00EE021F" w:rsidP="004678B6">
            <w:pPr>
              <w:rPr>
                <w:sz w:val="28"/>
                <w:szCs w:val="28"/>
              </w:rPr>
            </w:pPr>
            <w:r w:rsidRPr="004678B6">
              <w:rPr>
                <w:sz w:val="28"/>
                <w:szCs w:val="28"/>
              </w:rPr>
              <w:t>-предметники</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Тесты на определение профориентации</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в течение года</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Классные</w:t>
            </w:r>
          </w:p>
          <w:p w:rsidR="00EE021F" w:rsidRPr="004678B6" w:rsidRDefault="00EE021F" w:rsidP="004678B6">
            <w:pPr>
              <w:rPr>
                <w:sz w:val="28"/>
                <w:szCs w:val="28"/>
              </w:rPr>
            </w:pPr>
            <w:r w:rsidRPr="004678B6">
              <w:rPr>
                <w:sz w:val="28"/>
                <w:szCs w:val="28"/>
              </w:rPr>
              <w:t xml:space="preserve"> руководители</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Классные встречи. Встречи с интересными людьми, различных профессий</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7-11</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в течение года</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B658B2">
            <w:pPr>
              <w:rPr>
                <w:sz w:val="28"/>
                <w:szCs w:val="28"/>
              </w:rPr>
            </w:pPr>
            <w:r w:rsidRPr="004678B6">
              <w:rPr>
                <w:sz w:val="28"/>
                <w:szCs w:val="28"/>
              </w:rPr>
              <w:t>Классные</w:t>
            </w:r>
          </w:p>
          <w:p w:rsidR="00EE021F" w:rsidRPr="004678B6" w:rsidRDefault="00EE021F" w:rsidP="00B658B2">
            <w:pPr>
              <w:rPr>
                <w:sz w:val="28"/>
                <w:szCs w:val="28"/>
              </w:rPr>
            </w:pPr>
            <w:r w:rsidRPr="004678B6">
              <w:rPr>
                <w:sz w:val="28"/>
                <w:szCs w:val="28"/>
              </w:rPr>
              <w:t xml:space="preserve"> руководители</w:t>
            </w:r>
          </w:p>
        </w:tc>
      </w:tr>
      <w:tr w:rsidR="00EE021F" w:rsidRPr="004678B6" w:rsidTr="00687C0E">
        <w:tblPrEx>
          <w:tblCellMar>
            <w:top w:w="0" w:type="dxa"/>
            <w:left w:w="108" w:type="dxa"/>
            <w:bottom w:w="0" w:type="dxa"/>
            <w:right w:w="108" w:type="dxa"/>
          </w:tblCellMar>
        </w:tblPrEx>
        <w:trPr>
          <w:gridAfter w:val="1"/>
          <w:wAfter w:w="294" w:type="dxa"/>
          <w:trHeight w:val="315"/>
        </w:trPr>
        <w:tc>
          <w:tcPr>
            <w:tcW w:w="12109" w:type="dxa"/>
            <w:gridSpan w:val="7"/>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p>
        </w:tc>
        <w:tc>
          <w:tcPr>
            <w:tcW w:w="1785" w:type="dxa"/>
            <w:gridSpan w:val="4"/>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87" w:type="dxa"/>
            <w:gridSpan w:val="5"/>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в течение года</w:t>
            </w:r>
          </w:p>
        </w:tc>
        <w:tc>
          <w:tcPr>
            <w:tcW w:w="2005" w:type="dxa"/>
            <w:gridSpan w:val="5"/>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Преподаватель «Точки роста»</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12109" w:type="dxa"/>
            <w:gridSpan w:val="7"/>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ДЕТСКИЕ ОБЩЕСТВЕННЫЕ ОБЪЕДИНЕНИЯ</w:t>
            </w:r>
          </w:p>
        </w:tc>
      </w:tr>
      <w:tr w:rsidR="00EE021F" w:rsidRPr="004678B6" w:rsidTr="00687C0E">
        <w:tblPrEx>
          <w:tblCellMar>
            <w:top w:w="0" w:type="dxa"/>
            <w:left w:w="108" w:type="dxa"/>
            <w:bottom w:w="0" w:type="dxa"/>
            <w:right w:w="108" w:type="dxa"/>
          </w:tblCellMar>
        </w:tblPrEx>
        <w:trPr>
          <w:gridAfter w:val="3"/>
          <w:wAfter w:w="1729" w:type="dxa"/>
          <w:trHeight w:val="315"/>
        </w:trPr>
        <w:tc>
          <w:tcPr>
            <w:tcW w:w="12109" w:type="dxa"/>
            <w:gridSpan w:val="7"/>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p>
        </w:tc>
        <w:tc>
          <w:tcPr>
            <w:tcW w:w="525" w:type="dxa"/>
            <w:gridSpan w:val="2"/>
          </w:tcPr>
          <w:p w:rsidR="00EE021F" w:rsidRPr="004678B6" w:rsidRDefault="00EE021F" w:rsidP="004678B6">
            <w:pPr>
              <w:rPr>
                <w:sz w:val="28"/>
                <w:szCs w:val="28"/>
              </w:rPr>
            </w:pPr>
          </w:p>
        </w:tc>
        <w:tc>
          <w:tcPr>
            <w:tcW w:w="1681" w:type="dxa"/>
            <w:gridSpan w:val="5"/>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p>
        </w:tc>
        <w:tc>
          <w:tcPr>
            <w:tcW w:w="2036" w:type="dxa"/>
            <w:gridSpan w:val="5"/>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Заседание объединений, планирование работы на год</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 xml:space="preserve">школьные </w:t>
            </w:r>
            <w:r>
              <w:rPr>
                <w:sz w:val="28"/>
                <w:szCs w:val="28"/>
              </w:rPr>
              <w:t>метод.</w:t>
            </w:r>
          </w:p>
          <w:p w:rsidR="00EE021F" w:rsidRPr="004678B6" w:rsidRDefault="00EE021F" w:rsidP="004678B6">
            <w:pPr>
              <w:rPr>
                <w:sz w:val="28"/>
                <w:szCs w:val="28"/>
              </w:rPr>
            </w:pPr>
            <w:r w:rsidRPr="004678B6">
              <w:rPr>
                <w:sz w:val="28"/>
                <w:szCs w:val="28"/>
              </w:rPr>
              <w:t>объединения</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сентябрь</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Pr>
                <w:sz w:val="28"/>
                <w:szCs w:val="28"/>
              </w:rPr>
              <w:t xml:space="preserve">Руководители </w:t>
            </w:r>
          </w:p>
          <w:p w:rsidR="00EE021F" w:rsidRPr="004678B6" w:rsidRDefault="00EE021F" w:rsidP="004678B6">
            <w:pPr>
              <w:rPr>
                <w:sz w:val="28"/>
                <w:szCs w:val="28"/>
              </w:rPr>
            </w:pPr>
            <w:r>
              <w:rPr>
                <w:sz w:val="28"/>
                <w:szCs w:val="28"/>
              </w:rPr>
              <w:t>МО</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Декада по безопаснос</w:t>
            </w:r>
            <w:r>
              <w:rPr>
                <w:sz w:val="28"/>
                <w:szCs w:val="28"/>
              </w:rPr>
              <w:t>ти дорожного движения</w:t>
            </w:r>
            <w:r w:rsidRPr="004678B6">
              <w:rPr>
                <w:sz w:val="28"/>
                <w:szCs w:val="28"/>
              </w:rPr>
              <w:t>.</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сентябрь</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162C94">
            <w:pPr>
              <w:rPr>
                <w:sz w:val="28"/>
                <w:szCs w:val="28"/>
              </w:rPr>
            </w:pPr>
            <w:r w:rsidRPr="004678B6">
              <w:rPr>
                <w:sz w:val="28"/>
                <w:szCs w:val="28"/>
              </w:rPr>
              <w:t>Классные</w:t>
            </w:r>
          </w:p>
          <w:p w:rsidR="00EE021F" w:rsidRPr="004678B6" w:rsidRDefault="00EE021F" w:rsidP="00162C94">
            <w:pPr>
              <w:rPr>
                <w:sz w:val="28"/>
                <w:szCs w:val="28"/>
              </w:rPr>
            </w:pPr>
            <w:r w:rsidRPr="004678B6">
              <w:rPr>
                <w:sz w:val="28"/>
                <w:szCs w:val="28"/>
              </w:rPr>
              <w:t xml:space="preserve"> руководители</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 xml:space="preserve">Работа детских объединений согласно плану работы, ЮИД, </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сентябрь</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Руководители</w:t>
            </w:r>
          </w:p>
          <w:p w:rsidR="00EE021F" w:rsidRDefault="00EE021F" w:rsidP="004678B6">
            <w:pPr>
              <w:rPr>
                <w:sz w:val="28"/>
                <w:szCs w:val="28"/>
              </w:rPr>
            </w:pPr>
            <w:r w:rsidRPr="004678B6">
              <w:rPr>
                <w:sz w:val="28"/>
                <w:szCs w:val="28"/>
              </w:rPr>
              <w:t xml:space="preserve"> школьных </w:t>
            </w:r>
          </w:p>
          <w:p w:rsidR="00EE021F" w:rsidRPr="004678B6" w:rsidRDefault="00EE021F" w:rsidP="004678B6">
            <w:pPr>
              <w:rPr>
                <w:sz w:val="28"/>
                <w:szCs w:val="28"/>
              </w:rPr>
            </w:pPr>
            <w:r w:rsidRPr="004678B6">
              <w:rPr>
                <w:sz w:val="28"/>
                <w:szCs w:val="28"/>
              </w:rPr>
              <w:t>объединений</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Игра-квест "Единство в нас!" (ко Дню народного единства)</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школьные объединения</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в течение года</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Руководители</w:t>
            </w:r>
          </w:p>
          <w:p w:rsidR="00EE021F" w:rsidRDefault="00EE021F" w:rsidP="004678B6">
            <w:pPr>
              <w:rPr>
                <w:sz w:val="28"/>
                <w:szCs w:val="28"/>
              </w:rPr>
            </w:pPr>
            <w:r w:rsidRPr="004678B6">
              <w:rPr>
                <w:sz w:val="28"/>
                <w:szCs w:val="28"/>
              </w:rPr>
              <w:t xml:space="preserve"> школьных </w:t>
            </w:r>
          </w:p>
          <w:p w:rsidR="00EE021F" w:rsidRPr="004678B6" w:rsidRDefault="00EE021F" w:rsidP="004678B6">
            <w:pPr>
              <w:rPr>
                <w:sz w:val="28"/>
                <w:szCs w:val="28"/>
              </w:rPr>
            </w:pPr>
            <w:r w:rsidRPr="004678B6">
              <w:rPr>
                <w:sz w:val="28"/>
                <w:szCs w:val="28"/>
              </w:rPr>
              <w:t>объединений</w:t>
            </w:r>
          </w:p>
        </w:tc>
      </w:tr>
      <w:tr w:rsidR="00EE021F" w:rsidRPr="004678B6" w:rsidTr="00687C0E">
        <w:tblPrEx>
          <w:tblCellMar>
            <w:top w:w="0" w:type="dxa"/>
            <w:left w:w="108" w:type="dxa"/>
            <w:bottom w:w="0" w:type="dxa"/>
            <w:right w:w="108" w:type="dxa"/>
          </w:tblCellMar>
        </w:tblPrEx>
        <w:trPr>
          <w:gridAfter w:val="15"/>
          <w:wAfter w:w="5971" w:type="dxa"/>
          <w:trHeight w:val="1126"/>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Акция «Свеча памяти»</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сентябрь-май</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Заместитель</w:t>
            </w:r>
          </w:p>
          <w:p w:rsidR="00EE021F" w:rsidRPr="004678B6" w:rsidRDefault="00EE021F" w:rsidP="004678B6">
            <w:pPr>
              <w:rPr>
                <w:sz w:val="28"/>
                <w:szCs w:val="28"/>
              </w:rPr>
            </w:pPr>
            <w:r w:rsidRPr="004678B6">
              <w:rPr>
                <w:sz w:val="28"/>
                <w:szCs w:val="28"/>
              </w:rPr>
              <w:t xml:space="preserve"> директора, </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12109"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rsidR="00EE021F" w:rsidRPr="00A5320E" w:rsidRDefault="00EE021F" w:rsidP="004678B6">
            <w:pPr>
              <w:rPr>
                <w:sz w:val="28"/>
                <w:szCs w:val="28"/>
              </w:rPr>
            </w:pPr>
            <w:r w:rsidRPr="00A5320E">
              <w:rPr>
                <w:sz w:val="28"/>
                <w:szCs w:val="28"/>
              </w:rPr>
              <w:t>СОЦИАЛЬНАЯ АКТИВНОСТЬ</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Подготовка и проведение акции «В единстве наша сила», посвященная Дню народного единства</w:t>
            </w:r>
          </w:p>
          <w:p w:rsidR="00EE021F" w:rsidRPr="004678B6" w:rsidRDefault="00EE021F" w:rsidP="004678B6">
            <w:pPr>
              <w:rPr>
                <w:sz w:val="28"/>
                <w:szCs w:val="28"/>
              </w:rPr>
            </w:pP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в течение года</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Заместитель</w:t>
            </w:r>
          </w:p>
          <w:p w:rsidR="00EE021F" w:rsidRPr="004678B6" w:rsidRDefault="00EE021F" w:rsidP="004678B6">
            <w:pPr>
              <w:rPr>
                <w:sz w:val="28"/>
                <w:szCs w:val="28"/>
              </w:rPr>
            </w:pPr>
            <w:r w:rsidRPr="004678B6">
              <w:rPr>
                <w:sz w:val="28"/>
                <w:szCs w:val="28"/>
              </w:rPr>
              <w:t xml:space="preserve"> директора </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Подготовка и проведение акции «Здоровая страна начинается с тебя!»</w:t>
            </w:r>
          </w:p>
          <w:p w:rsidR="00EE021F" w:rsidRPr="004678B6" w:rsidRDefault="00EE021F" w:rsidP="004678B6">
            <w:pPr>
              <w:rPr>
                <w:sz w:val="28"/>
                <w:szCs w:val="28"/>
              </w:rPr>
            </w:pP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апрель</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Заместитель</w:t>
            </w:r>
          </w:p>
          <w:p w:rsidR="00EE021F" w:rsidRPr="004678B6" w:rsidRDefault="00EE021F" w:rsidP="004678B6">
            <w:pPr>
              <w:rPr>
                <w:sz w:val="28"/>
                <w:szCs w:val="28"/>
              </w:rPr>
            </w:pPr>
            <w:r w:rsidRPr="004678B6">
              <w:rPr>
                <w:sz w:val="28"/>
                <w:szCs w:val="28"/>
              </w:rPr>
              <w:t xml:space="preserve"> директора, </w:t>
            </w:r>
          </w:p>
        </w:tc>
      </w:tr>
      <w:tr w:rsidR="00EE021F" w:rsidRPr="004678B6" w:rsidTr="00687C0E">
        <w:tblPrEx>
          <w:tblCellMar>
            <w:top w:w="0" w:type="dxa"/>
            <w:left w:w="108" w:type="dxa"/>
            <w:bottom w:w="0" w:type="dxa"/>
            <w:right w:w="108" w:type="dxa"/>
          </w:tblCellMar>
        </w:tblPrEx>
        <w:trPr>
          <w:gridAfter w:val="4"/>
          <w:wAfter w:w="1765" w:type="dxa"/>
          <w:trHeight w:val="449"/>
        </w:trPr>
        <w:tc>
          <w:tcPr>
            <w:tcW w:w="12109" w:type="dxa"/>
            <w:gridSpan w:val="7"/>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p>
        </w:tc>
        <w:tc>
          <w:tcPr>
            <w:tcW w:w="519"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669" w:type="dxa"/>
            <w:gridSpan w:val="5"/>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сентябрь, май</w:t>
            </w:r>
          </w:p>
        </w:tc>
        <w:tc>
          <w:tcPr>
            <w:tcW w:w="2018" w:type="dxa"/>
            <w:gridSpan w:val="5"/>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Заместитель директора, руководитель волонтерского отряда</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Подготовка и проведение акции «Твори добро». Поздравление с Новым годом пожил</w:t>
            </w:r>
            <w:r>
              <w:rPr>
                <w:sz w:val="28"/>
                <w:szCs w:val="28"/>
              </w:rPr>
              <w:t>ых людей</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в течение года</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Заместитель</w:t>
            </w:r>
          </w:p>
          <w:p w:rsidR="00EE021F" w:rsidRPr="004678B6" w:rsidRDefault="00EE021F" w:rsidP="004678B6">
            <w:pPr>
              <w:rPr>
                <w:sz w:val="28"/>
                <w:szCs w:val="28"/>
              </w:rPr>
            </w:pPr>
            <w:r w:rsidRPr="004678B6">
              <w:rPr>
                <w:sz w:val="28"/>
                <w:szCs w:val="28"/>
              </w:rPr>
              <w:t xml:space="preserve"> директора, </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Участие во всероссийской акции памяти «Блокадный хлеб»</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октябрь</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 xml:space="preserve">Заместитель </w:t>
            </w:r>
          </w:p>
          <w:p w:rsidR="00EE021F" w:rsidRPr="004678B6" w:rsidRDefault="00EE021F" w:rsidP="004678B6">
            <w:pPr>
              <w:rPr>
                <w:sz w:val="28"/>
                <w:szCs w:val="28"/>
              </w:rPr>
            </w:pPr>
            <w:r w:rsidRPr="004678B6">
              <w:rPr>
                <w:sz w:val="28"/>
                <w:szCs w:val="28"/>
              </w:rPr>
              <w:t xml:space="preserve">директора, </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Выпуск буклетов о вреде курения “Мифы и реальность”</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4 Ноябрь</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Заместитель</w:t>
            </w:r>
          </w:p>
          <w:p w:rsidR="00EE021F" w:rsidRPr="004678B6" w:rsidRDefault="00EE021F" w:rsidP="004678B6">
            <w:pPr>
              <w:rPr>
                <w:sz w:val="28"/>
                <w:szCs w:val="28"/>
              </w:rPr>
            </w:pPr>
            <w:r w:rsidRPr="004678B6">
              <w:rPr>
                <w:sz w:val="28"/>
                <w:szCs w:val="28"/>
              </w:rPr>
              <w:t xml:space="preserve"> директора, </w:t>
            </w:r>
          </w:p>
        </w:tc>
      </w:tr>
      <w:tr w:rsidR="00EE021F" w:rsidRPr="004678B6" w:rsidTr="00687C0E">
        <w:tblPrEx>
          <w:tblCellMar>
            <w:top w:w="0" w:type="dxa"/>
            <w:left w:w="108" w:type="dxa"/>
            <w:bottom w:w="0" w:type="dxa"/>
            <w:right w:w="108" w:type="dxa"/>
          </w:tblCellMar>
        </w:tblPrEx>
        <w:trPr>
          <w:gridAfter w:val="2"/>
          <w:wAfter w:w="329" w:type="dxa"/>
          <w:trHeight w:val="315"/>
        </w:trPr>
        <w:tc>
          <w:tcPr>
            <w:tcW w:w="12109" w:type="dxa"/>
            <w:gridSpan w:val="7"/>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p>
        </w:tc>
        <w:tc>
          <w:tcPr>
            <w:tcW w:w="1777" w:type="dxa"/>
            <w:gridSpan w:val="3"/>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71" w:type="dxa"/>
            <w:gridSpan w:val="5"/>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ноябрь</w:t>
            </w:r>
          </w:p>
        </w:tc>
        <w:tc>
          <w:tcPr>
            <w:tcW w:w="1994" w:type="dxa"/>
            <w:gridSpan w:val="5"/>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Заместитель директора, руководитель волонтерского отряда</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Акция «Подарок ветерану»» (оказание посильной помощи детям войны и ветеранам труда)</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3 Декабрь</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Заместитель</w:t>
            </w:r>
          </w:p>
          <w:p w:rsidR="00EE021F" w:rsidRDefault="00EE021F" w:rsidP="004678B6">
            <w:pPr>
              <w:rPr>
                <w:sz w:val="28"/>
                <w:szCs w:val="28"/>
              </w:rPr>
            </w:pPr>
            <w:r w:rsidRPr="004678B6">
              <w:rPr>
                <w:sz w:val="28"/>
                <w:szCs w:val="28"/>
              </w:rPr>
              <w:t xml:space="preserve"> директора, </w:t>
            </w:r>
          </w:p>
          <w:p w:rsidR="00EE021F" w:rsidRPr="004678B6" w:rsidRDefault="00EE021F" w:rsidP="004678B6">
            <w:pPr>
              <w:rPr>
                <w:sz w:val="28"/>
                <w:szCs w:val="28"/>
              </w:rPr>
            </w:pP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Участие в акции «Весенняя неделя добра»</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9 Декабрь</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 xml:space="preserve">Заместитель </w:t>
            </w:r>
          </w:p>
          <w:p w:rsidR="00EE021F" w:rsidRPr="004678B6" w:rsidRDefault="00EE021F" w:rsidP="004678B6">
            <w:pPr>
              <w:rPr>
                <w:sz w:val="28"/>
                <w:szCs w:val="28"/>
              </w:rPr>
            </w:pPr>
            <w:r w:rsidRPr="004678B6">
              <w:rPr>
                <w:sz w:val="28"/>
                <w:szCs w:val="28"/>
              </w:rPr>
              <w:t xml:space="preserve">директора, </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Акция «Дорога к обел</w:t>
            </w:r>
            <w:r>
              <w:rPr>
                <w:sz w:val="28"/>
                <w:szCs w:val="28"/>
              </w:rPr>
              <w:t xml:space="preserve">иску». Уборка памятников </w:t>
            </w:r>
            <w:r w:rsidRPr="004678B6">
              <w:rPr>
                <w:sz w:val="28"/>
                <w:szCs w:val="28"/>
              </w:rPr>
              <w:t xml:space="preserve"> участников ВОВ</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декабрь</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Заместитель</w:t>
            </w:r>
          </w:p>
          <w:p w:rsidR="00EE021F" w:rsidRPr="004678B6" w:rsidRDefault="00EE021F" w:rsidP="004678B6">
            <w:pPr>
              <w:rPr>
                <w:sz w:val="28"/>
                <w:szCs w:val="28"/>
              </w:rPr>
            </w:pPr>
            <w:r w:rsidRPr="004678B6">
              <w:rPr>
                <w:sz w:val="28"/>
                <w:szCs w:val="28"/>
              </w:rPr>
              <w:t xml:space="preserve"> директора,</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Pr>
                <w:sz w:val="28"/>
                <w:szCs w:val="28"/>
              </w:rPr>
              <w:t xml:space="preserve">Акция «Вахта памяти». </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январь</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 xml:space="preserve">Заместитель </w:t>
            </w:r>
          </w:p>
          <w:p w:rsidR="00EE021F" w:rsidRPr="004678B6" w:rsidRDefault="00EE021F" w:rsidP="004678B6">
            <w:pPr>
              <w:rPr>
                <w:sz w:val="28"/>
                <w:szCs w:val="28"/>
              </w:rPr>
            </w:pPr>
            <w:r w:rsidRPr="004678B6">
              <w:rPr>
                <w:sz w:val="28"/>
                <w:szCs w:val="28"/>
              </w:rPr>
              <w:t xml:space="preserve">директора, </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Акция «Бессмертный полк»</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февраль</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Заместитель</w:t>
            </w:r>
          </w:p>
          <w:p w:rsidR="00EE021F" w:rsidRPr="004678B6" w:rsidRDefault="00EE021F" w:rsidP="004678B6">
            <w:pPr>
              <w:rPr>
                <w:sz w:val="28"/>
                <w:szCs w:val="28"/>
              </w:rPr>
            </w:pPr>
            <w:r w:rsidRPr="004678B6">
              <w:rPr>
                <w:sz w:val="28"/>
                <w:szCs w:val="28"/>
              </w:rPr>
              <w:t xml:space="preserve"> директора, </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Акция «Георгиевская ленточка»</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апрель</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 xml:space="preserve">Заместитель </w:t>
            </w:r>
          </w:p>
          <w:p w:rsidR="00EE021F" w:rsidRPr="004678B6" w:rsidRDefault="00EE021F" w:rsidP="004678B6">
            <w:pPr>
              <w:rPr>
                <w:sz w:val="28"/>
                <w:szCs w:val="28"/>
              </w:rPr>
            </w:pPr>
            <w:r w:rsidRPr="004678B6">
              <w:rPr>
                <w:sz w:val="28"/>
                <w:szCs w:val="28"/>
              </w:rPr>
              <w:t xml:space="preserve">директора, </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12109"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ЭКСКУРСИИ, ЭКСПЕДИЦИИ И ПОХОДЫ</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p>
        </w:tc>
      </w:tr>
      <w:tr w:rsidR="00EE021F" w:rsidRPr="004678B6" w:rsidTr="00687C0E">
        <w:tblPrEx>
          <w:tblCellMar>
            <w:top w:w="0" w:type="dxa"/>
            <w:left w:w="108" w:type="dxa"/>
            <w:bottom w:w="0" w:type="dxa"/>
            <w:right w:w="108" w:type="dxa"/>
          </w:tblCellMar>
        </w:tblPrEx>
        <w:trPr>
          <w:gridAfter w:val="15"/>
          <w:wAfter w:w="5971" w:type="dxa"/>
          <w:trHeight w:val="2124"/>
        </w:trPr>
        <w:tc>
          <w:tcPr>
            <w:tcW w:w="5395" w:type="dxa"/>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 xml:space="preserve">Сезонная экскурсии на природу </w:t>
            </w:r>
          </w:p>
          <w:p w:rsidR="00EE021F" w:rsidRPr="004678B6" w:rsidRDefault="00EE021F" w:rsidP="004678B6">
            <w:pPr>
              <w:rPr>
                <w:sz w:val="28"/>
                <w:szCs w:val="28"/>
              </w:rPr>
            </w:pPr>
            <w:r w:rsidRPr="004678B6">
              <w:rPr>
                <w:sz w:val="28"/>
                <w:szCs w:val="28"/>
              </w:rPr>
              <w:t>"Осенний сад"</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ноябрь</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Заместитель</w:t>
            </w:r>
          </w:p>
          <w:p w:rsidR="00EE021F" w:rsidRPr="004678B6" w:rsidRDefault="00EE021F" w:rsidP="004678B6">
            <w:pPr>
              <w:rPr>
                <w:sz w:val="28"/>
                <w:szCs w:val="28"/>
              </w:rPr>
            </w:pPr>
            <w:r w:rsidRPr="004678B6">
              <w:rPr>
                <w:sz w:val="28"/>
                <w:szCs w:val="28"/>
              </w:rPr>
              <w:t xml:space="preserve"> директора, </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 xml:space="preserve">Экскурсия в </w:t>
            </w:r>
            <w:r>
              <w:rPr>
                <w:sz w:val="28"/>
                <w:szCs w:val="28"/>
              </w:rPr>
              <w:t xml:space="preserve">школьный </w:t>
            </w:r>
            <w:r w:rsidRPr="004678B6">
              <w:rPr>
                <w:sz w:val="28"/>
                <w:szCs w:val="28"/>
              </w:rPr>
              <w:t xml:space="preserve">музей </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декабрь</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 xml:space="preserve">Заместитель </w:t>
            </w:r>
          </w:p>
          <w:p w:rsidR="00EE021F" w:rsidRPr="004678B6" w:rsidRDefault="00EE021F" w:rsidP="004678B6">
            <w:pPr>
              <w:rPr>
                <w:sz w:val="28"/>
                <w:szCs w:val="28"/>
              </w:rPr>
            </w:pPr>
            <w:r w:rsidRPr="004678B6">
              <w:rPr>
                <w:sz w:val="28"/>
                <w:szCs w:val="28"/>
              </w:rPr>
              <w:t xml:space="preserve">директора, </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Сезонная экскурсии на природу "Природа зимой"</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в течение года</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Заместитель</w:t>
            </w:r>
          </w:p>
          <w:p w:rsidR="00EE021F" w:rsidRPr="004678B6" w:rsidRDefault="00EE021F" w:rsidP="004678B6">
            <w:pPr>
              <w:rPr>
                <w:sz w:val="28"/>
                <w:szCs w:val="28"/>
              </w:rPr>
            </w:pPr>
            <w:r w:rsidRPr="004678B6">
              <w:rPr>
                <w:sz w:val="28"/>
                <w:szCs w:val="28"/>
              </w:rPr>
              <w:t xml:space="preserve"> директора, </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Сезонная экскурсии на природу "Приметы весны"</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октябрь</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 xml:space="preserve">Классные </w:t>
            </w:r>
          </w:p>
          <w:p w:rsidR="00EE021F" w:rsidRPr="004678B6" w:rsidRDefault="00EE021F" w:rsidP="004678B6">
            <w:pPr>
              <w:rPr>
                <w:sz w:val="28"/>
                <w:szCs w:val="28"/>
              </w:rPr>
            </w:pPr>
            <w:r w:rsidRPr="004678B6">
              <w:rPr>
                <w:sz w:val="28"/>
                <w:szCs w:val="28"/>
              </w:rPr>
              <w:t>руководители</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Походы выходного дня</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октябрь</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 xml:space="preserve">Классные </w:t>
            </w:r>
          </w:p>
          <w:p w:rsidR="00EE021F" w:rsidRPr="004678B6" w:rsidRDefault="00EE021F" w:rsidP="004678B6">
            <w:pPr>
              <w:rPr>
                <w:sz w:val="28"/>
                <w:szCs w:val="28"/>
              </w:rPr>
            </w:pPr>
            <w:r w:rsidRPr="004678B6">
              <w:rPr>
                <w:sz w:val="28"/>
                <w:szCs w:val="28"/>
              </w:rPr>
              <w:t>руководители</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5395"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Тематические экскурсии</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5-9</w:t>
            </w: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r w:rsidRPr="004678B6">
              <w:rPr>
                <w:sz w:val="28"/>
                <w:szCs w:val="28"/>
              </w:rPr>
              <w:t>ноябрь</w:t>
            </w:r>
          </w:p>
        </w:tc>
        <w:tc>
          <w:tcPr>
            <w:tcW w:w="3649" w:type="dxa"/>
            <w:gridSpan w:val="2"/>
            <w:tcBorders>
              <w:top w:val="single" w:sz="4" w:space="0" w:color="auto"/>
              <w:left w:val="single" w:sz="4" w:space="0" w:color="auto"/>
              <w:bottom w:val="single" w:sz="4" w:space="0" w:color="auto"/>
              <w:right w:val="single" w:sz="4" w:space="0" w:color="auto"/>
            </w:tcBorders>
            <w:vAlign w:val="center"/>
          </w:tcPr>
          <w:p w:rsidR="00EE021F" w:rsidRDefault="00EE021F" w:rsidP="004678B6">
            <w:pPr>
              <w:rPr>
                <w:sz w:val="28"/>
                <w:szCs w:val="28"/>
              </w:rPr>
            </w:pPr>
            <w:r w:rsidRPr="004678B6">
              <w:rPr>
                <w:sz w:val="28"/>
                <w:szCs w:val="28"/>
              </w:rPr>
              <w:t>Классные</w:t>
            </w:r>
          </w:p>
          <w:p w:rsidR="00EE021F" w:rsidRPr="004678B6" w:rsidRDefault="00EE021F" w:rsidP="004678B6">
            <w:pPr>
              <w:rPr>
                <w:sz w:val="28"/>
                <w:szCs w:val="28"/>
              </w:rPr>
            </w:pPr>
            <w:r w:rsidRPr="004678B6">
              <w:rPr>
                <w:sz w:val="28"/>
                <w:szCs w:val="28"/>
              </w:rPr>
              <w:t xml:space="preserve"> руководители</w:t>
            </w:r>
          </w:p>
        </w:tc>
      </w:tr>
      <w:tr w:rsidR="00EE021F" w:rsidRPr="004678B6" w:rsidTr="00687C0E">
        <w:tblPrEx>
          <w:tblCellMar>
            <w:top w:w="0" w:type="dxa"/>
            <w:left w:w="108" w:type="dxa"/>
            <w:bottom w:w="0" w:type="dxa"/>
            <w:right w:w="108" w:type="dxa"/>
          </w:tblCellMar>
        </w:tblPrEx>
        <w:trPr>
          <w:gridAfter w:val="15"/>
          <w:wAfter w:w="5971" w:type="dxa"/>
          <w:trHeight w:val="315"/>
        </w:trPr>
        <w:tc>
          <w:tcPr>
            <w:tcW w:w="6129"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p>
        </w:tc>
        <w:tc>
          <w:tcPr>
            <w:tcW w:w="1865"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p>
        </w:tc>
        <w:tc>
          <w:tcPr>
            <w:tcW w:w="1797" w:type="dxa"/>
            <w:gridSpan w:val="2"/>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p>
        </w:tc>
        <w:tc>
          <w:tcPr>
            <w:tcW w:w="2318" w:type="dxa"/>
            <w:tcBorders>
              <w:top w:val="single" w:sz="4" w:space="0" w:color="auto"/>
              <w:left w:val="single" w:sz="4" w:space="0" w:color="auto"/>
              <w:bottom w:val="single" w:sz="4" w:space="0" w:color="auto"/>
              <w:right w:val="single" w:sz="4" w:space="0" w:color="auto"/>
            </w:tcBorders>
            <w:vAlign w:val="center"/>
          </w:tcPr>
          <w:p w:rsidR="00EE021F" w:rsidRPr="004678B6" w:rsidRDefault="00EE021F" w:rsidP="004678B6">
            <w:pPr>
              <w:rPr>
                <w:sz w:val="28"/>
                <w:szCs w:val="28"/>
              </w:rPr>
            </w:pPr>
          </w:p>
        </w:tc>
      </w:tr>
    </w:tbl>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3.5. ХАРАКТЕРИСТИКА УСЛОВИЙ РЕАЛИЗАЦИИ ООП ООО</w:t>
      </w:r>
    </w:p>
    <w:p w:rsidR="00EE021F" w:rsidRPr="004678B6" w:rsidRDefault="00EE021F" w:rsidP="004678B6">
      <w:pPr>
        <w:rPr>
          <w:sz w:val="28"/>
          <w:szCs w:val="28"/>
        </w:rPr>
      </w:pPr>
      <w:r w:rsidRPr="004678B6">
        <w:rPr>
          <w:sz w:val="28"/>
          <w:szCs w:val="28"/>
        </w:rPr>
        <w:t>В СООТВЕТСТВИИ С ТРЕБОВАНИЯМИ ФГОС ООО</w:t>
      </w:r>
    </w:p>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3.5.1.Общесистемные требования к реализации ООП ООО</w:t>
      </w:r>
    </w:p>
    <w:p w:rsidR="00EE021F" w:rsidRPr="004678B6" w:rsidRDefault="00EE021F" w:rsidP="004678B6">
      <w:pPr>
        <w:rPr>
          <w:sz w:val="28"/>
          <w:szCs w:val="28"/>
        </w:rPr>
      </w:pPr>
      <w:r w:rsidRPr="004678B6">
        <w:rPr>
          <w:sz w:val="28"/>
          <w:szCs w:val="28"/>
        </w:rPr>
        <w:t>В Школе создана комфортная развивающая образовательная среда по отношению к учащимся и педагогическим работникам:</w:t>
      </w:r>
    </w:p>
    <w:p w:rsidR="00EE021F" w:rsidRPr="004678B6" w:rsidRDefault="00EE021F" w:rsidP="004678B6">
      <w:pPr>
        <w:rPr>
          <w:sz w:val="28"/>
          <w:szCs w:val="28"/>
        </w:rPr>
      </w:pPr>
      <w:r w:rsidRPr="004678B6">
        <w:rPr>
          <w:sz w:val="28"/>
          <w:szCs w:val="28"/>
        </w:rPr>
        <w:t>- обеспечивающая получение качественного основного общего образования, его доступность, открытость и привлекательность для учащихся, родителей (законных представителей) несовершеннолетних учащихся и всего общества, воспитание учащихся;</w:t>
      </w:r>
    </w:p>
    <w:p w:rsidR="00EE021F" w:rsidRPr="004678B6" w:rsidRDefault="00EE021F" w:rsidP="004678B6">
      <w:pPr>
        <w:rPr>
          <w:sz w:val="28"/>
          <w:szCs w:val="28"/>
        </w:rPr>
      </w:pPr>
      <w:r w:rsidRPr="004678B6">
        <w:rPr>
          <w:sz w:val="28"/>
          <w:szCs w:val="28"/>
        </w:rPr>
        <w:t>- гарантирующая безопасность, охрану и укрепление физического, психического здоровья и социального благополучия учащихся.</w:t>
      </w:r>
    </w:p>
    <w:p w:rsidR="00EE021F" w:rsidRPr="004678B6" w:rsidRDefault="00EE021F" w:rsidP="004678B6">
      <w:pPr>
        <w:rPr>
          <w:sz w:val="28"/>
          <w:szCs w:val="28"/>
        </w:rPr>
      </w:pPr>
      <w:r w:rsidRPr="004678B6">
        <w:rPr>
          <w:sz w:val="28"/>
          <w:szCs w:val="28"/>
        </w:rPr>
        <w:t>В целях обеспечения реализации ООП ООО в Школе для участников образовательных отношений созданы условия, обеспечивающие возможность:</w:t>
      </w:r>
    </w:p>
    <w:p w:rsidR="00EE021F" w:rsidRPr="004678B6" w:rsidRDefault="00EE021F" w:rsidP="004678B6">
      <w:pPr>
        <w:rPr>
          <w:sz w:val="28"/>
          <w:szCs w:val="28"/>
        </w:rPr>
      </w:pPr>
      <w:r w:rsidRPr="004678B6">
        <w:rPr>
          <w:sz w:val="28"/>
          <w:szCs w:val="28"/>
        </w:rPr>
        <w:t>- достижения планируемых результатов освоения ООП ООО, в том числе адаптированной, учащимися, в том числе учащимися с ОВЗ;</w:t>
      </w:r>
    </w:p>
    <w:p w:rsidR="00EE021F" w:rsidRPr="004678B6" w:rsidRDefault="00EE021F" w:rsidP="004678B6">
      <w:pPr>
        <w:rPr>
          <w:sz w:val="28"/>
          <w:szCs w:val="28"/>
        </w:rPr>
      </w:pPr>
      <w:r w:rsidRPr="004678B6">
        <w:rPr>
          <w:sz w:val="28"/>
          <w:szCs w:val="28"/>
        </w:rPr>
        <w:t>- развития личности, ее способностей, удовлетворения образовательных потребностей и интересов, самореализации учащихся,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w:t>
      </w:r>
    </w:p>
    <w:p w:rsidR="00EE021F" w:rsidRPr="004678B6" w:rsidRDefault="00EE021F" w:rsidP="004678B6">
      <w:pPr>
        <w:rPr>
          <w:sz w:val="28"/>
          <w:szCs w:val="28"/>
        </w:rPr>
      </w:pPr>
      <w:r w:rsidRPr="004678B6">
        <w:rPr>
          <w:sz w:val="28"/>
          <w:szCs w:val="28"/>
        </w:rPr>
        <w:t>- формирования функциональной грамотности учащихся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EE021F" w:rsidRPr="004678B6" w:rsidRDefault="00EE021F" w:rsidP="004678B6">
      <w:pPr>
        <w:rPr>
          <w:sz w:val="28"/>
          <w:szCs w:val="28"/>
        </w:rPr>
      </w:pPr>
      <w:r w:rsidRPr="004678B6">
        <w:rPr>
          <w:sz w:val="28"/>
          <w:szCs w:val="28"/>
        </w:rPr>
        <w:t>- формирования социокультурных и духовно-нравственных ценностей учащихся, основ их гражданственности, российской гражданской идентичности и социально-профессиональных ориентаций;</w:t>
      </w:r>
    </w:p>
    <w:p w:rsidR="00EE021F" w:rsidRPr="004678B6" w:rsidRDefault="00EE021F" w:rsidP="004678B6">
      <w:pPr>
        <w:rPr>
          <w:sz w:val="28"/>
          <w:szCs w:val="28"/>
        </w:rPr>
      </w:pPr>
      <w:r w:rsidRPr="004678B6">
        <w:rPr>
          <w:sz w:val="28"/>
          <w:szCs w:val="28"/>
        </w:rPr>
        <w:t>- 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учащихся при поддержке педагогических работников;</w:t>
      </w:r>
    </w:p>
    <w:p w:rsidR="00EE021F" w:rsidRPr="004678B6" w:rsidRDefault="00EE021F" w:rsidP="004678B6">
      <w:pPr>
        <w:rPr>
          <w:sz w:val="28"/>
          <w:szCs w:val="28"/>
        </w:rPr>
      </w:pPr>
      <w:r w:rsidRPr="004678B6">
        <w:rPr>
          <w:sz w:val="28"/>
          <w:szCs w:val="28"/>
        </w:rPr>
        <w:t>- участия учащихся, родителей (законных представителей) несовершеннолетних учащихся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учащихся;</w:t>
      </w:r>
    </w:p>
    <w:p w:rsidR="00EE021F" w:rsidRPr="004678B6" w:rsidRDefault="00EE021F" w:rsidP="004678B6">
      <w:pPr>
        <w:rPr>
          <w:sz w:val="28"/>
          <w:szCs w:val="28"/>
        </w:rPr>
      </w:pPr>
      <w:r w:rsidRPr="004678B6">
        <w:rPr>
          <w:sz w:val="28"/>
          <w:szCs w:val="28"/>
        </w:rPr>
        <w:t>- включения учащихся в процессы преобразования внешней социальной среды,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EE021F" w:rsidRPr="004678B6" w:rsidRDefault="00EE021F" w:rsidP="004678B6">
      <w:pPr>
        <w:rPr>
          <w:sz w:val="28"/>
          <w:szCs w:val="28"/>
        </w:rPr>
      </w:pPr>
      <w:r w:rsidRPr="004678B6">
        <w:rPr>
          <w:sz w:val="28"/>
          <w:szCs w:val="28"/>
        </w:rPr>
        <w:t>- формирования у учащихся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EE021F" w:rsidRPr="004678B6" w:rsidRDefault="00EE021F" w:rsidP="004678B6">
      <w:pPr>
        <w:rPr>
          <w:sz w:val="28"/>
          <w:szCs w:val="28"/>
        </w:rPr>
      </w:pPr>
      <w:r w:rsidRPr="004678B6">
        <w:rPr>
          <w:sz w:val="28"/>
          <w:szCs w:val="28"/>
        </w:rPr>
        <w:t>- формирования у учащихся экологической грамотности, навыков здорового и безопасного для человека и окружающей его среды образа жизни;</w:t>
      </w:r>
    </w:p>
    <w:p w:rsidR="00EE021F" w:rsidRPr="004678B6" w:rsidRDefault="00EE021F" w:rsidP="004678B6">
      <w:pPr>
        <w:rPr>
          <w:sz w:val="28"/>
          <w:szCs w:val="28"/>
        </w:rPr>
      </w:pPr>
      <w:r w:rsidRPr="004678B6">
        <w:rPr>
          <w:sz w:val="28"/>
          <w:szCs w:val="28"/>
        </w:rPr>
        <w:t>- использования в образовательной деятельности современных образовательных технологий, направленных в том числе на воспитание учащихся и развитие различных</w:t>
      </w:r>
    </w:p>
    <w:p w:rsidR="00EE021F" w:rsidRPr="004678B6" w:rsidRDefault="00EE021F" w:rsidP="004678B6">
      <w:pPr>
        <w:rPr>
          <w:sz w:val="28"/>
          <w:szCs w:val="28"/>
        </w:rPr>
      </w:pPr>
      <w:r w:rsidRPr="004678B6">
        <w:rPr>
          <w:sz w:val="28"/>
          <w:szCs w:val="28"/>
        </w:rPr>
        <w:t>форм наставничества;</w:t>
      </w:r>
    </w:p>
    <w:p w:rsidR="00EE021F" w:rsidRPr="004678B6" w:rsidRDefault="00EE021F" w:rsidP="004678B6">
      <w:pPr>
        <w:rPr>
          <w:sz w:val="28"/>
          <w:szCs w:val="28"/>
        </w:rPr>
      </w:pPr>
      <w:r w:rsidRPr="004678B6">
        <w:rPr>
          <w:sz w:val="28"/>
          <w:szCs w:val="28"/>
        </w:rPr>
        <w:t>- 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учащихся, родителей (законных представителей) несовершеннолетних учащихся с учетом национальных и культурных особенностей субъекта Российской Федерации;</w:t>
      </w:r>
    </w:p>
    <w:p w:rsidR="00EE021F" w:rsidRPr="004678B6" w:rsidRDefault="00EE021F" w:rsidP="004678B6">
      <w:pPr>
        <w:rPr>
          <w:sz w:val="28"/>
          <w:szCs w:val="28"/>
        </w:rPr>
      </w:pPr>
      <w:r w:rsidRPr="004678B6">
        <w:rPr>
          <w:sz w:val="28"/>
          <w:szCs w:val="28"/>
        </w:rPr>
        <w:t>- эффективного использования профессионального и творческого потенциала педагогических и руководящих работников Школы, повышения их профессиональной, коммуникативной, информационной и правовой компетентности;</w:t>
      </w:r>
    </w:p>
    <w:p w:rsidR="00EE021F" w:rsidRPr="004678B6" w:rsidRDefault="00EE021F" w:rsidP="004678B6">
      <w:pPr>
        <w:rPr>
          <w:sz w:val="28"/>
          <w:szCs w:val="28"/>
        </w:rPr>
      </w:pPr>
      <w:r w:rsidRPr="004678B6">
        <w:rPr>
          <w:sz w:val="28"/>
          <w:szCs w:val="28"/>
        </w:rPr>
        <w:t>- эффективного управления Школой с использованием ИКТ, современных механизмов финансирования реализации программ основного общего образования.</w:t>
      </w:r>
    </w:p>
    <w:p w:rsidR="00EE021F" w:rsidRPr="004678B6" w:rsidRDefault="00EE021F" w:rsidP="004678B6">
      <w:pPr>
        <w:rPr>
          <w:sz w:val="28"/>
          <w:szCs w:val="28"/>
        </w:rPr>
      </w:pPr>
      <w:r w:rsidRPr="004678B6">
        <w:rPr>
          <w:sz w:val="28"/>
          <w:szCs w:val="28"/>
        </w:rPr>
        <w:t>Информационно-образовательная среда</w:t>
      </w:r>
    </w:p>
    <w:p w:rsidR="00EE021F" w:rsidRPr="004678B6" w:rsidRDefault="00EE021F" w:rsidP="004678B6">
      <w:pPr>
        <w:rPr>
          <w:sz w:val="28"/>
          <w:szCs w:val="28"/>
        </w:rPr>
      </w:pPr>
      <w:r w:rsidRPr="004678B6">
        <w:rPr>
          <w:sz w:val="28"/>
          <w:szCs w:val="28"/>
        </w:rPr>
        <w:t>При реализации программы основного общего образования,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обеспечен доступ к электронной информационно-образовательной среде Школы.</w:t>
      </w:r>
    </w:p>
    <w:p w:rsidR="00EE021F" w:rsidRPr="004678B6" w:rsidRDefault="00EE021F" w:rsidP="004678B6">
      <w:pPr>
        <w:rPr>
          <w:sz w:val="28"/>
          <w:szCs w:val="28"/>
        </w:rPr>
      </w:pPr>
      <w:r w:rsidRPr="004678B6">
        <w:rPr>
          <w:sz w:val="28"/>
          <w:szCs w:val="28"/>
        </w:rPr>
        <w:t xml:space="preserve">Компонентами электронной информационно - образовательной среды Школы </w:t>
      </w:r>
    </w:p>
    <w:p w:rsidR="00EE021F" w:rsidRPr="004678B6" w:rsidRDefault="00EE021F" w:rsidP="004678B6">
      <w:pPr>
        <w:rPr>
          <w:sz w:val="28"/>
          <w:szCs w:val="28"/>
        </w:rPr>
      </w:pPr>
      <w:r w:rsidRPr="004678B6">
        <w:rPr>
          <w:sz w:val="28"/>
          <w:szCs w:val="28"/>
        </w:rPr>
        <w:t>ГИС «Моя школа»;</w:t>
      </w:r>
    </w:p>
    <w:p w:rsidR="00EE021F" w:rsidRPr="004678B6" w:rsidRDefault="00EE021F" w:rsidP="004678B6">
      <w:pPr>
        <w:rPr>
          <w:sz w:val="28"/>
          <w:szCs w:val="28"/>
        </w:rPr>
      </w:pPr>
      <w:r w:rsidRPr="004678B6">
        <w:rPr>
          <w:sz w:val="28"/>
          <w:szCs w:val="28"/>
        </w:rPr>
        <w:t>Сайт Школы;</w:t>
      </w:r>
    </w:p>
    <w:p w:rsidR="00EE021F" w:rsidRPr="004678B6" w:rsidRDefault="00EE021F" w:rsidP="004678B6">
      <w:pPr>
        <w:rPr>
          <w:sz w:val="28"/>
          <w:szCs w:val="28"/>
        </w:rPr>
      </w:pPr>
      <w:r w:rsidRPr="004678B6">
        <w:rPr>
          <w:sz w:val="28"/>
          <w:szCs w:val="28"/>
        </w:rPr>
        <w:t xml:space="preserve"> «Моя школа» призвана обеспечить доступ к качественному цифровому образовательному контенту и цифровым образовательным сервисам, дает возможность реализации образовательных программ начального, общего, основного общего образования с использованием дистанционных образовательных технологий и применением единого портала и интегрирована с компонентами: </w:t>
      </w:r>
    </w:p>
    <w:p w:rsidR="00EE021F" w:rsidRPr="004678B6" w:rsidRDefault="00EE021F" w:rsidP="004678B6">
      <w:pPr>
        <w:rPr>
          <w:sz w:val="28"/>
          <w:szCs w:val="28"/>
        </w:rPr>
      </w:pPr>
      <w:r w:rsidRPr="004678B6">
        <w:rPr>
          <w:sz w:val="28"/>
          <w:szCs w:val="28"/>
        </w:rPr>
        <w:t>- информационно - коммуникационная образовательная   платформа «Сферум», обеспечивающая методическую поддержку образовательного процесса, в том числе, в рамках дистанционного обучения: доступ к содержанию учебных дисциплин, размещению новых материалов и курсов, организацию интерактивного взаимодействия и системы обмена информацией между участниками образовательного процесса (синхронное и (или) асинхронное взаимодействие), формирование электронных образовательных ресурсов;</w:t>
      </w:r>
    </w:p>
    <w:p w:rsidR="00EE021F" w:rsidRPr="004678B6" w:rsidRDefault="00EE021F" w:rsidP="004678B6">
      <w:pPr>
        <w:rPr>
          <w:sz w:val="28"/>
          <w:szCs w:val="28"/>
        </w:rPr>
      </w:pPr>
      <w:r w:rsidRPr="004678B6">
        <w:rPr>
          <w:sz w:val="28"/>
          <w:szCs w:val="28"/>
        </w:rPr>
        <w:t>- единый каталог онлайн-курсов, который содержит материалы, предоставленные ведущими российскими образовательными компаниями. Ресурсы и сервисы, контент которых представлен на платформе, отобраны при участии Министерства просвещения и Минцифры РФ.</w:t>
      </w:r>
    </w:p>
    <w:p w:rsidR="00EE021F" w:rsidRPr="004678B6" w:rsidRDefault="00EE021F" w:rsidP="004678B6">
      <w:pPr>
        <w:rPr>
          <w:sz w:val="28"/>
          <w:szCs w:val="28"/>
        </w:rPr>
      </w:pPr>
      <w:r w:rsidRPr="004678B6">
        <w:rPr>
          <w:sz w:val="28"/>
          <w:szCs w:val="28"/>
        </w:rPr>
        <w:t>Сайт Школы обеспечивает единый доступ пользователей к модулям ЭИОС Школы. На Сайте размещены информационные блоки, раскрывающие различные направления деятельности Школы. Официальный сайт позволяет выполнить требования федерального законодательства об обеспечении открытости образовательной организации.</w:t>
      </w:r>
    </w:p>
    <w:p w:rsidR="00EE021F" w:rsidRPr="004678B6" w:rsidRDefault="00EE021F" w:rsidP="004678B6">
      <w:pPr>
        <w:rPr>
          <w:sz w:val="28"/>
          <w:szCs w:val="28"/>
        </w:rPr>
      </w:pPr>
      <w:r w:rsidRPr="004678B6">
        <w:rPr>
          <w:sz w:val="28"/>
          <w:szCs w:val="28"/>
        </w:rPr>
        <w:t>В Школе имеется подключение к сети Интернет со скоростью подключения 100 Мбит/сек.</w:t>
      </w:r>
    </w:p>
    <w:p w:rsidR="00EE021F" w:rsidRPr="004678B6" w:rsidRDefault="00EE021F" w:rsidP="004678B6">
      <w:pPr>
        <w:rPr>
          <w:sz w:val="28"/>
          <w:szCs w:val="28"/>
        </w:rPr>
      </w:pPr>
      <w:r w:rsidRPr="004678B6">
        <w:rPr>
          <w:sz w:val="28"/>
          <w:szCs w:val="28"/>
        </w:rPr>
        <w:t>Количество серверов – 1.</w:t>
      </w:r>
    </w:p>
    <w:p w:rsidR="00EE021F" w:rsidRPr="004678B6" w:rsidRDefault="00EE021F" w:rsidP="004678B6">
      <w:pPr>
        <w:rPr>
          <w:sz w:val="28"/>
          <w:szCs w:val="28"/>
        </w:rPr>
      </w:pPr>
      <w:r w:rsidRPr="004678B6">
        <w:rPr>
          <w:sz w:val="28"/>
          <w:szCs w:val="28"/>
        </w:rPr>
        <w:t>Количество локальных сетей в образовательном учреждении – 1.</w:t>
      </w:r>
    </w:p>
    <w:p w:rsidR="00EE021F" w:rsidRPr="004678B6" w:rsidRDefault="00EE021F" w:rsidP="004678B6">
      <w:pPr>
        <w:rPr>
          <w:sz w:val="28"/>
          <w:szCs w:val="28"/>
        </w:rPr>
      </w:pPr>
      <w:r w:rsidRPr="004678B6">
        <w:rPr>
          <w:sz w:val="28"/>
          <w:szCs w:val="28"/>
        </w:rPr>
        <w:t>Локальная сеть охватывает все подразделения Школы.</w:t>
      </w:r>
    </w:p>
    <w:p w:rsidR="00EE021F" w:rsidRPr="004678B6" w:rsidRDefault="00EE021F" w:rsidP="004678B6">
      <w:pPr>
        <w:rPr>
          <w:sz w:val="28"/>
          <w:szCs w:val="28"/>
        </w:rPr>
      </w:pPr>
      <w:r w:rsidRPr="004678B6">
        <w:rPr>
          <w:sz w:val="28"/>
          <w:szCs w:val="28"/>
        </w:rPr>
        <w:t>Количество компьютерных классов – 1</w:t>
      </w:r>
    </w:p>
    <w:p w:rsidR="00EE021F" w:rsidRPr="004678B6" w:rsidRDefault="00EE021F" w:rsidP="004678B6">
      <w:pPr>
        <w:rPr>
          <w:sz w:val="28"/>
          <w:szCs w:val="28"/>
        </w:rPr>
      </w:pPr>
      <w:r w:rsidRPr="004678B6">
        <w:rPr>
          <w:sz w:val="28"/>
          <w:szCs w:val="28"/>
        </w:rPr>
        <w:t>Количество</w:t>
      </w:r>
      <w:r>
        <w:rPr>
          <w:sz w:val="28"/>
          <w:szCs w:val="28"/>
        </w:rPr>
        <w:t xml:space="preserve"> компьютеров в этих классах – 4</w:t>
      </w:r>
    </w:p>
    <w:p w:rsidR="00EE021F" w:rsidRPr="004678B6" w:rsidRDefault="00EE021F" w:rsidP="004678B6">
      <w:pPr>
        <w:rPr>
          <w:sz w:val="28"/>
          <w:szCs w:val="28"/>
        </w:rPr>
      </w:pPr>
      <w:r w:rsidRPr="004678B6">
        <w:rPr>
          <w:sz w:val="28"/>
          <w:szCs w:val="28"/>
        </w:rPr>
        <w:t>Количество предметных кабинетов, в которых устано</w:t>
      </w:r>
      <w:r>
        <w:rPr>
          <w:sz w:val="28"/>
          <w:szCs w:val="28"/>
        </w:rPr>
        <w:t>влены компьютеры (ноутбуки) – 5</w:t>
      </w:r>
    </w:p>
    <w:p w:rsidR="00EE021F" w:rsidRPr="004678B6" w:rsidRDefault="00EE021F" w:rsidP="004678B6">
      <w:pPr>
        <w:rPr>
          <w:sz w:val="28"/>
          <w:szCs w:val="28"/>
        </w:rPr>
      </w:pPr>
      <w:r w:rsidRPr="004678B6">
        <w:rPr>
          <w:sz w:val="28"/>
          <w:szCs w:val="28"/>
        </w:rPr>
        <w:t>Для обеспечение образовательного процесса в Школе имеются компьютеры, ноутбуки, мультимедийные</w:t>
      </w:r>
      <w:r>
        <w:rPr>
          <w:sz w:val="28"/>
          <w:szCs w:val="28"/>
        </w:rPr>
        <w:t xml:space="preserve"> проекторы, интерактивные доски.</w:t>
      </w:r>
    </w:p>
    <w:p w:rsidR="00EE021F" w:rsidRPr="004678B6" w:rsidRDefault="00EE021F" w:rsidP="004678B6">
      <w:pPr>
        <w:rPr>
          <w:sz w:val="28"/>
          <w:szCs w:val="28"/>
        </w:rPr>
      </w:pPr>
      <w:r w:rsidRPr="004678B6">
        <w:rPr>
          <w:sz w:val="28"/>
          <w:szCs w:val="28"/>
        </w:rPr>
        <w:t>Сформированная ИТ структура соответствует утвержденным стандартам для обеспечения безопасного доступа к государственным, муниципальным и иным информационным системам, а так же к сети Интернет и обеспечения базовой безопасности образовательного процесса.</w:t>
      </w:r>
    </w:p>
    <w:p w:rsidR="00EE021F" w:rsidRPr="004678B6" w:rsidRDefault="00EE021F" w:rsidP="004678B6">
      <w:pPr>
        <w:rPr>
          <w:sz w:val="28"/>
          <w:szCs w:val="28"/>
        </w:rPr>
      </w:pPr>
      <w:r w:rsidRPr="004678B6">
        <w:rPr>
          <w:sz w:val="28"/>
          <w:szCs w:val="28"/>
        </w:rPr>
        <w:t>Педагоги и руководящие работники прошли курсы повышения квалификации в области информационных и телекоммуникационных технологий по различным направлениям.</w:t>
      </w:r>
    </w:p>
    <w:p w:rsidR="00EE021F" w:rsidRPr="004678B6" w:rsidRDefault="00EE021F" w:rsidP="004678B6">
      <w:pPr>
        <w:rPr>
          <w:sz w:val="28"/>
          <w:szCs w:val="28"/>
        </w:rPr>
      </w:pPr>
      <w:r w:rsidRPr="004678B6">
        <w:rPr>
          <w:sz w:val="28"/>
          <w:szCs w:val="28"/>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EE021F" w:rsidRPr="004678B6" w:rsidRDefault="00EE021F" w:rsidP="004678B6">
      <w:pPr>
        <w:rPr>
          <w:sz w:val="28"/>
          <w:szCs w:val="28"/>
        </w:rPr>
      </w:pPr>
      <w:r w:rsidRPr="004678B6">
        <w:rPr>
          <w:sz w:val="28"/>
          <w:szCs w:val="28"/>
        </w:rPr>
        <w:t>Условия использования электронной информационно-образовательной среды обеспечивает безопасность хранения информации об участниках образовательных отношений, безопасность цифровых образовательных ресурсов, используемых Школой при реализации программ основного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EE021F" w:rsidRPr="004678B6" w:rsidRDefault="00EE021F" w:rsidP="004678B6">
      <w:pPr>
        <w:rPr>
          <w:sz w:val="28"/>
          <w:szCs w:val="28"/>
        </w:rPr>
      </w:pPr>
      <w:r w:rsidRPr="004678B6">
        <w:rPr>
          <w:sz w:val="28"/>
          <w:szCs w:val="28"/>
        </w:rPr>
        <w:t>При реализации программы основного общего образования, в том числе адаптированной, с использованием сетевой формы требования к реализации указанной программы обеспечиваются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основного общего образования с использованием сетевой формы.</w:t>
      </w:r>
    </w:p>
    <w:p w:rsidR="00EE021F" w:rsidRPr="004678B6" w:rsidRDefault="00EE021F" w:rsidP="004678B6">
      <w:pPr>
        <w:rPr>
          <w:sz w:val="28"/>
          <w:szCs w:val="28"/>
        </w:rPr>
      </w:pPr>
      <w:r w:rsidRPr="004678B6">
        <w:rPr>
          <w:sz w:val="28"/>
          <w:szCs w:val="28"/>
        </w:rPr>
        <w:t>3.5.2. Материально-технические условия реализации ООП ООО.</w:t>
      </w:r>
    </w:p>
    <w:p w:rsidR="00EE021F" w:rsidRPr="004678B6" w:rsidRDefault="00EE021F" w:rsidP="004678B6">
      <w:pPr>
        <w:rPr>
          <w:sz w:val="28"/>
          <w:szCs w:val="28"/>
        </w:rPr>
      </w:pPr>
      <w:r w:rsidRPr="004678B6">
        <w:rPr>
          <w:sz w:val="28"/>
          <w:szCs w:val="28"/>
        </w:rPr>
        <w:t xml:space="preserve">Материально-технические условия реализации программы основного общего образования обеспечивают: </w:t>
      </w:r>
    </w:p>
    <w:p w:rsidR="00EE021F" w:rsidRPr="004678B6" w:rsidRDefault="00EE021F" w:rsidP="004678B6">
      <w:pPr>
        <w:rPr>
          <w:sz w:val="28"/>
          <w:szCs w:val="28"/>
        </w:rPr>
      </w:pPr>
      <w:r w:rsidRPr="004678B6">
        <w:rPr>
          <w:sz w:val="28"/>
          <w:szCs w:val="28"/>
        </w:rPr>
        <w:t xml:space="preserve">1) возможность достижения обучающимися результатов освоения программы основного общего образования, требования к которым установлены ФГОС ООО; </w:t>
      </w:r>
    </w:p>
    <w:p w:rsidR="00EE021F" w:rsidRPr="004678B6" w:rsidRDefault="00EE021F" w:rsidP="004678B6">
      <w:pPr>
        <w:rPr>
          <w:sz w:val="28"/>
          <w:szCs w:val="28"/>
        </w:rPr>
      </w:pPr>
      <w:r w:rsidRPr="004678B6">
        <w:rPr>
          <w:sz w:val="28"/>
          <w:szCs w:val="28"/>
        </w:rPr>
        <w:t xml:space="preserve">2) соблюдение Гигиенических нормативов и Санитарно-эпидемиологических требований; </w:t>
      </w:r>
    </w:p>
    <w:p w:rsidR="00EE021F" w:rsidRPr="004678B6" w:rsidRDefault="00EE021F" w:rsidP="004678B6">
      <w:pPr>
        <w:rPr>
          <w:sz w:val="28"/>
          <w:szCs w:val="28"/>
        </w:rPr>
      </w:pPr>
      <w:r w:rsidRPr="004678B6">
        <w:rPr>
          <w:sz w:val="28"/>
          <w:szCs w:val="28"/>
        </w:rPr>
        <w:t xml:space="preserve">- социально-бытовых условий для учащихся, включающих организацию питьевого режима и наличие оборудованных помещений для организации питания; </w:t>
      </w:r>
    </w:p>
    <w:p w:rsidR="00EE021F" w:rsidRPr="004678B6" w:rsidRDefault="00EE021F" w:rsidP="004678B6">
      <w:pPr>
        <w:rPr>
          <w:sz w:val="28"/>
          <w:szCs w:val="28"/>
        </w:rPr>
      </w:pPr>
      <w:r w:rsidRPr="004678B6">
        <w:rPr>
          <w:sz w:val="28"/>
          <w:szCs w:val="28"/>
        </w:rPr>
        <w:t xml:space="preserve">- 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 </w:t>
      </w:r>
    </w:p>
    <w:p w:rsidR="00EE021F" w:rsidRPr="004678B6" w:rsidRDefault="00EE021F" w:rsidP="004678B6">
      <w:pPr>
        <w:rPr>
          <w:sz w:val="28"/>
          <w:szCs w:val="28"/>
        </w:rPr>
      </w:pPr>
      <w:r w:rsidRPr="004678B6">
        <w:rPr>
          <w:sz w:val="28"/>
          <w:szCs w:val="28"/>
        </w:rPr>
        <w:t>- требований пожарной безопасности и электробезопасности;</w:t>
      </w:r>
    </w:p>
    <w:p w:rsidR="00EE021F" w:rsidRPr="004678B6" w:rsidRDefault="00EE021F" w:rsidP="004678B6">
      <w:pPr>
        <w:rPr>
          <w:sz w:val="28"/>
          <w:szCs w:val="28"/>
        </w:rPr>
      </w:pPr>
      <w:r w:rsidRPr="004678B6">
        <w:rPr>
          <w:sz w:val="28"/>
          <w:szCs w:val="28"/>
        </w:rPr>
        <w:t xml:space="preserve">- требований охраны труда; </w:t>
      </w:r>
    </w:p>
    <w:p w:rsidR="00EE021F" w:rsidRPr="004678B6" w:rsidRDefault="00EE021F" w:rsidP="004678B6">
      <w:pPr>
        <w:rPr>
          <w:sz w:val="28"/>
          <w:szCs w:val="28"/>
        </w:rPr>
      </w:pPr>
      <w:r w:rsidRPr="004678B6">
        <w:rPr>
          <w:sz w:val="28"/>
          <w:szCs w:val="28"/>
        </w:rPr>
        <w:t xml:space="preserve">- сроков и объемов текущего и капитального ремонта зданий и сооружений, благоустройства территории; </w:t>
      </w:r>
    </w:p>
    <w:p w:rsidR="00EE021F" w:rsidRPr="004678B6" w:rsidRDefault="00EE021F" w:rsidP="004678B6">
      <w:pPr>
        <w:rPr>
          <w:sz w:val="28"/>
          <w:szCs w:val="28"/>
        </w:rPr>
      </w:pPr>
      <w:r w:rsidRPr="004678B6">
        <w:rPr>
          <w:sz w:val="28"/>
          <w:szCs w:val="28"/>
        </w:rPr>
        <w:t xml:space="preserve">3) возможность для беспрепятственного доступа учащихся с ОВЗ к объектам инфраструктуры Школы. </w:t>
      </w:r>
    </w:p>
    <w:p w:rsidR="00EE021F" w:rsidRPr="004678B6" w:rsidRDefault="00EE021F" w:rsidP="004678B6">
      <w:pPr>
        <w:rPr>
          <w:sz w:val="28"/>
          <w:szCs w:val="28"/>
        </w:rPr>
      </w:pPr>
      <w:r w:rsidRPr="004678B6">
        <w:rPr>
          <w:sz w:val="28"/>
          <w:szCs w:val="28"/>
        </w:rPr>
        <w:t>Кабинеты по предметным областям «Русский язык и</w:t>
      </w:r>
      <w:r>
        <w:rPr>
          <w:sz w:val="28"/>
          <w:szCs w:val="28"/>
        </w:rPr>
        <w:t xml:space="preserve"> литература», «Математика и физика</w:t>
      </w:r>
      <w:r w:rsidRPr="004678B6">
        <w:rPr>
          <w:sz w:val="28"/>
          <w:szCs w:val="28"/>
        </w:rPr>
        <w:t>», «Обществен</w:t>
      </w:r>
      <w:r>
        <w:rPr>
          <w:sz w:val="28"/>
          <w:szCs w:val="28"/>
        </w:rPr>
        <w:t>но-научные предметы», «Химия и биология</w:t>
      </w:r>
      <w:r w:rsidRPr="004678B6">
        <w:rPr>
          <w:sz w:val="28"/>
          <w:szCs w:val="28"/>
        </w:rPr>
        <w:t>», «Технологи</w:t>
      </w:r>
      <w:r>
        <w:rPr>
          <w:sz w:val="28"/>
          <w:szCs w:val="28"/>
        </w:rPr>
        <w:t xml:space="preserve">я», «Физическая культура </w:t>
      </w:r>
      <w:r w:rsidRPr="004678B6">
        <w:rPr>
          <w:sz w:val="28"/>
          <w:szCs w:val="28"/>
        </w:rPr>
        <w:t>» оснащены ком</w:t>
      </w:r>
      <w:r>
        <w:rPr>
          <w:sz w:val="28"/>
          <w:szCs w:val="28"/>
        </w:rPr>
        <w:t>плектами наглядных пособий</w:t>
      </w:r>
      <w:r w:rsidRPr="004678B6">
        <w:rPr>
          <w:sz w:val="28"/>
          <w:szCs w:val="28"/>
        </w:rPr>
        <w:t xml:space="preserve">, учебных макетов, специального оборудования, обеспечивающих развитие компетенций в соответствии с ООП ООО. </w:t>
      </w:r>
    </w:p>
    <w:p w:rsidR="00EE021F" w:rsidRPr="004678B6" w:rsidRDefault="00EE021F" w:rsidP="004678B6">
      <w:pPr>
        <w:rPr>
          <w:sz w:val="28"/>
          <w:szCs w:val="28"/>
        </w:rPr>
      </w:pPr>
      <w:r w:rsidRPr="004678B6">
        <w:rPr>
          <w:sz w:val="28"/>
          <w:szCs w:val="28"/>
        </w:rPr>
        <w:t>Учебные кабинеты включают следующие зоны:</w:t>
      </w:r>
    </w:p>
    <w:p w:rsidR="00EE021F" w:rsidRPr="004678B6" w:rsidRDefault="00EE021F" w:rsidP="004678B6">
      <w:pPr>
        <w:rPr>
          <w:sz w:val="28"/>
          <w:szCs w:val="28"/>
        </w:rPr>
      </w:pPr>
      <w:r w:rsidRPr="004678B6">
        <w:rPr>
          <w:sz w:val="28"/>
          <w:szCs w:val="28"/>
        </w:rPr>
        <w:t>-рабочее место учителя с пространством для размещения часто используемого оснащения;</w:t>
      </w:r>
    </w:p>
    <w:p w:rsidR="00EE021F" w:rsidRPr="004678B6" w:rsidRDefault="00EE021F" w:rsidP="004678B6">
      <w:pPr>
        <w:rPr>
          <w:sz w:val="28"/>
          <w:szCs w:val="28"/>
        </w:rPr>
      </w:pPr>
      <w:r w:rsidRPr="004678B6">
        <w:rPr>
          <w:sz w:val="28"/>
          <w:szCs w:val="28"/>
        </w:rPr>
        <w:t>-рабочую зону учащихся с местом для размещения личных вещей;</w:t>
      </w:r>
    </w:p>
    <w:p w:rsidR="00EE021F" w:rsidRPr="004678B6" w:rsidRDefault="00EE021F" w:rsidP="004678B6">
      <w:pPr>
        <w:rPr>
          <w:sz w:val="28"/>
          <w:szCs w:val="28"/>
        </w:rPr>
      </w:pPr>
      <w:r w:rsidRPr="004678B6">
        <w:rPr>
          <w:sz w:val="28"/>
          <w:szCs w:val="28"/>
        </w:rPr>
        <w:t>-пространство для размещения и хранения учебного оборудования;</w:t>
      </w:r>
    </w:p>
    <w:p w:rsidR="00EE021F" w:rsidRPr="004678B6" w:rsidRDefault="00EE021F" w:rsidP="004678B6">
      <w:pPr>
        <w:rPr>
          <w:sz w:val="28"/>
          <w:szCs w:val="28"/>
        </w:rPr>
      </w:pPr>
      <w:r w:rsidRPr="004678B6">
        <w:rPr>
          <w:sz w:val="28"/>
          <w:szCs w:val="28"/>
        </w:rPr>
        <w:t>-демонстрационную зону.</w:t>
      </w:r>
    </w:p>
    <w:p w:rsidR="00EE021F" w:rsidRPr="004678B6" w:rsidRDefault="00EE021F" w:rsidP="004678B6">
      <w:pPr>
        <w:rPr>
          <w:sz w:val="28"/>
          <w:szCs w:val="28"/>
        </w:rPr>
      </w:pPr>
      <w:r>
        <w:rPr>
          <w:sz w:val="28"/>
          <w:szCs w:val="28"/>
        </w:rPr>
        <w:t>Здание Школы  построено в 1964 году. Здание имеет 1 этаж</w:t>
      </w:r>
      <w:r w:rsidRPr="004678B6">
        <w:rPr>
          <w:sz w:val="28"/>
          <w:szCs w:val="28"/>
        </w:rPr>
        <w:t>. Учащимся доступны помещения: актовый зал, библиоте</w:t>
      </w:r>
      <w:r>
        <w:rPr>
          <w:sz w:val="28"/>
          <w:szCs w:val="28"/>
        </w:rPr>
        <w:t>ка ,</w:t>
      </w:r>
      <w:r w:rsidRPr="004678B6">
        <w:rPr>
          <w:sz w:val="28"/>
          <w:szCs w:val="28"/>
        </w:rPr>
        <w:t xml:space="preserve"> спортивный зал, столовая, санитарно- гигиенические комнаты, гардероб.</w:t>
      </w:r>
    </w:p>
    <w:p w:rsidR="00EE021F" w:rsidRPr="004678B6" w:rsidRDefault="00EE021F" w:rsidP="004678B6">
      <w:pPr>
        <w:rPr>
          <w:sz w:val="28"/>
          <w:szCs w:val="28"/>
        </w:rPr>
      </w:pPr>
      <w:r w:rsidRPr="004678B6">
        <w:rPr>
          <w:sz w:val="28"/>
          <w:szCs w:val="28"/>
        </w:rPr>
        <w:t>Полная информация об оборудовании каждого кабинета представлена на офи</w:t>
      </w:r>
      <w:r>
        <w:rPr>
          <w:sz w:val="28"/>
          <w:szCs w:val="28"/>
        </w:rPr>
        <w:t>циальном сайте МБОУ ООШ с.Ишля</w:t>
      </w:r>
      <w:r w:rsidRPr="004678B6">
        <w:rPr>
          <w:sz w:val="28"/>
          <w:szCs w:val="28"/>
        </w:rPr>
        <w:t xml:space="preserve"> в разделе «Сведения об общеобразовательной организации», подраздел «Материально-техническое обеспечение»</w:t>
      </w:r>
    </w:p>
    <w:p w:rsidR="00EE021F" w:rsidRPr="004678B6" w:rsidRDefault="00EE021F" w:rsidP="004678B6">
      <w:pPr>
        <w:rPr>
          <w:sz w:val="28"/>
          <w:szCs w:val="28"/>
        </w:rPr>
      </w:pPr>
      <w:r w:rsidRPr="004678B6">
        <w:rPr>
          <w:sz w:val="28"/>
          <w:szCs w:val="28"/>
        </w:rPr>
        <w:t>3.5.3. Учебно-методические условия реализации ООП ООО</w:t>
      </w:r>
    </w:p>
    <w:p w:rsidR="00EE021F" w:rsidRPr="004678B6" w:rsidRDefault="00EE021F" w:rsidP="004678B6">
      <w:pPr>
        <w:rPr>
          <w:sz w:val="28"/>
          <w:szCs w:val="28"/>
        </w:rPr>
      </w:pPr>
      <w:r w:rsidRPr="004678B6">
        <w:rPr>
          <w:sz w:val="28"/>
          <w:szCs w:val="28"/>
        </w:rPr>
        <w:t>Условия информационного обеспечения реализации программы основного общего образования, в том числе адаптированной, обеспечиваются современной информационно-</w:t>
      </w:r>
    </w:p>
    <w:p w:rsidR="00EE021F" w:rsidRPr="004678B6" w:rsidRDefault="00EE021F" w:rsidP="004678B6">
      <w:pPr>
        <w:rPr>
          <w:sz w:val="28"/>
          <w:szCs w:val="28"/>
        </w:rPr>
      </w:pPr>
      <w:r w:rsidRPr="004678B6">
        <w:rPr>
          <w:sz w:val="28"/>
          <w:szCs w:val="28"/>
        </w:rPr>
        <w:t>образовательной средой.</w:t>
      </w:r>
    </w:p>
    <w:p w:rsidR="00EE021F" w:rsidRPr="004678B6" w:rsidRDefault="00EE021F" w:rsidP="004678B6">
      <w:pPr>
        <w:rPr>
          <w:sz w:val="28"/>
          <w:szCs w:val="28"/>
        </w:rPr>
      </w:pPr>
      <w:r w:rsidRPr="004678B6">
        <w:rPr>
          <w:sz w:val="28"/>
          <w:szCs w:val="28"/>
        </w:rPr>
        <w:t>Информационно-образовательная среда Школы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EE021F" w:rsidRPr="004678B6" w:rsidRDefault="00EE021F" w:rsidP="004678B6">
      <w:pPr>
        <w:rPr>
          <w:sz w:val="28"/>
          <w:szCs w:val="28"/>
        </w:rPr>
      </w:pPr>
      <w:r w:rsidRPr="004678B6">
        <w:rPr>
          <w:sz w:val="28"/>
          <w:szCs w:val="28"/>
        </w:rPr>
        <w:t>Информационно-образовательная среда Школы обеспечивает:</w:t>
      </w:r>
    </w:p>
    <w:p w:rsidR="00EE021F" w:rsidRPr="004678B6" w:rsidRDefault="00EE021F" w:rsidP="004678B6">
      <w:pPr>
        <w:rPr>
          <w:sz w:val="28"/>
          <w:szCs w:val="28"/>
        </w:rPr>
      </w:pPr>
      <w:r w:rsidRPr="004678B6">
        <w:rPr>
          <w:sz w:val="28"/>
          <w:szCs w:val="28"/>
        </w:rPr>
        <w:t>- возможность использования участниками образовательного процесса ресурсов и сервисов цифровой образовательной среды;</w:t>
      </w:r>
    </w:p>
    <w:p w:rsidR="00EE021F" w:rsidRPr="004678B6" w:rsidRDefault="00EE021F" w:rsidP="004678B6">
      <w:pPr>
        <w:rPr>
          <w:sz w:val="28"/>
          <w:szCs w:val="28"/>
        </w:rPr>
      </w:pPr>
      <w:r w:rsidRPr="004678B6">
        <w:rPr>
          <w:sz w:val="28"/>
          <w:szCs w:val="28"/>
        </w:rPr>
        <w:t>- безопасный доступ к верифицированным образовательным ресурсам цифровой образовательной среды;</w:t>
      </w:r>
    </w:p>
    <w:p w:rsidR="00EE021F" w:rsidRPr="004678B6" w:rsidRDefault="00EE021F" w:rsidP="004678B6">
      <w:pPr>
        <w:rPr>
          <w:sz w:val="28"/>
          <w:szCs w:val="28"/>
        </w:rPr>
      </w:pPr>
      <w:r w:rsidRPr="004678B6">
        <w:rPr>
          <w:sz w:val="28"/>
          <w:szCs w:val="28"/>
        </w:rPr>
        <w:t>- информационно-методическую поддержку образовательной деятельности;</w:t>
      </w:r>
    </w:p>
    <w:p w:rsidR="00EE021F" w:rsidRPr="004678B6" w:rsidRDefault="00EE021F" w:rsidP="004678B6">
      <w:pPr>
        <w:rPr>
          <w:sz w:val="28"/>
          <w:szCs w:val="28"/>
        </w:rPr>
      </w:pPr>
      <w:r w:rsidRPr="004678B6">
        <w:rPr>
          <w:sz w:val="28"/>
          <w:szCs w:val="28"/>
        </w:rPr>
        <w:t>- информационное сопровождение проектирования учащимися планов продолжения образования и будущего профессионального самоопределения;</w:t>
      </w:r>
    </w:p>
    <w:p w:rsidR="00EE021F" w:rsidRPr="004678B6" w:rsidRDefault="00EE021F" w:rsidP="004678B6">
      <w:pPr>
        <w:rPr>
          <w:sz w:val="28"/>
          <w:szCs w:val="28"/>
        </w:rPr>
      </w:pPr>
      <w:r w:rsidRPr="004678B6">
        <w:rPr>
          <w:sz w:val="28"/>
          <w:szCs w:val="28"/>
        </w:rPr>
        <w:t>- планирование образовательной деятельности и ее ресурсного обеспечения;</w:t>
      </w:r>
    </w:p>
    <w:p w:rsidR="00EE021F" w:rsidRPr="004678B6" w:rsidRDefault="00EE021F" w:rsidP="004678B6">
      <w:pPr>
        <w:rPr>
          <w:sz w:val="28"/>
          <w:szCs w:val="28"/>
        </w:rPr>
      </w:pPr>
      <w:r w:rsidRPr="004678B6">
        <w:rPr>
          <w:sz w:val="28"/>
          <w:szCs w:val="28"/>
        </w:rPr>
        <w:t>- мониторинг и фиксацию хода и результатов образовательной деятельности;</w:t>
      </w:r>
    </w:p>
    <w:p w:rsidR="00EE021F" w:rsidRPr="004678B6" w:rsidRDefault="00EE021F" w:rsidP="004678B6">
      <w:pPr>
        <w:rPr>
          <w:sz w:val="28"/>
          <w:szCs w:val="28"/>
        </w:rPr>
      </w:pPr>
      <w:r w:rsidRPr="004678B6">
        <w:rPr>
          <w:sz w:val="28"/>
          <w:szCs w:val="28"/>
        </w:rPr>
        <w:t>- мониторинг здоровья учащихся;</w:t>
      </w:r>
    </w:p>
    <w:p w:rsidR="00EE021F" w:rsidRPr="004678B6" w:rsidRDefault="00EE021F" w:rsidP="004678B6">
      <w:pPr>
        <w:rPr>
          <w:sz w:val="28"/>
          <w:szCs w:val="28"/>
        </w:rPr>
      </w:pPr>
      <w:r w:rsidRPr="004678B6">
        <w:rPr>
          <w:sz w:val="28"/>
          <w:szCs w:val="28"/>
        </w:rPr>
        <w:t>- современные процедуры создания, поиска, сбора, анализа, обработки, хранения и представления информации;</w:t>
      </w:r>
    </w:p>
    <w:p w:rsidR="00EE021F" w:rsidRPr="004678B6" w:rsidRDefault="00EE021F" w:rsidP="004678B6">
      <w:pPr>
        <w:rPr>
          <w:sz w:val="28"/>
          <w:szCs w:val="28"/>
        </w:rPr>
      </w:pPr>
      <w:r w:rsidRPr="004678B6">
        <w:rPr>
          <w:sz w:val="28"/>
          <w:szCs w:val="28"/>
        </w:rPr>
        <w:t>- дистанционное взаимодействие всех участников образовательных отношений (учащихся, родителей (законных представителей) несовершеннолетних учащихся,</w:t>
      </w:r>
    </w:p>
    <w:p w:rsidR="00EE021F" w:rsidRPr="004678B6" w:rsidRDefault="00EE021F" w:rsidP="004678B6">
      <w:pPr>
        <w:rPr>
          <w:sz w:val="28"/>
          <w:szCs w:val="28"/>
        </w:rPr>
      </w:pPr>
      <w:r w:rsidRPr="004678B6">
        <w:rPr>
          <w:sz w:val="28"/>
          <w:szCs w:val="28"/>
        </w:rPr>
        <w:t>педагогических работников, органов управления в сфере образования, общественности), в</w:t>
      </w:r>
    </w:p>
    <w:p w:rsidR="00EE021F" w:rsidRPr="004678B6" w:rsidRDefault="00EE021F" w:rsidP="004678B6">
      <w:pPr>
        <w:rPr>
          <w:sz w:val="28"/>
          <w:szCs w:val="28"/>
        </w:rPr>
      </w:pPr>
      <w:r w:rsidRPr="004678B6">
        <w:rPr>
          <w:sz w:val="28"/>
          <w:szCs w:val="28"/>
        </w:rPr>
        <w:t>том числе в рамках дистанционного образования с соблюдением законодательства Российской Федерации;</w:t>
      </w:r>
    </w:p>
    <w:p w:rsidR="00EE021F" w:rsidRPr="004678B6" w:rsidRDefault="00EE021F" w:rsidP="004678B6">
      <w:pPr>
        <w:rPr>
          <w:sz w:val="28"/>
          <w:szCs w:val="28"/>
        </w:rPr>
      </w:pPr>
      <w:r w:rsidRPr="004678B6">
        <w:rPr>
          <w:sz w:val="28"/>
          <w:szCs w:val="28"/>
        </w:rPr>
        <w:t>- дистанционное взаимодействие Школы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EE021F" w:rsidRPr="004678B6" w:rsidRDefault="00EE021F" w:rsidP="004678B6">
      <w:pPr>
        <w:rPr>
          <w:sz w:val="28"/>
          <w:szCs w:val="28"/>
        </w:rPr>
      </w:pPr>
      <w:r w:rsidRPr="004678B6">
        <w:rPr>
          <w:sz w:val="28"/>
          <w:szCs w:val="28"/>
        </w:rPr>
        <w:t>Шк</w:t>
      </w:r>
      <w:r>
        <w:rPr>
          <w:sz w:val="28"/>
          <w:szCs w:val="28"/>
        </w:rPr>
        <w:t>ола предоставляет все учебники</w:t>
      </w:r>
      <w:r w:rsidRPr="004678B6">
        <w:rPr>
          <w:sz w:val="28"/>
          <w:szCs w:val="28"/>
        </w:rPr>
        <w:t xml:space="preserve"> из федерального перечня учебников, допущенных к использованию при реализации имеющих государственную аккредитацию образовательных программ основного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общего образования, необходимого для освоения программы основного общего образования, на каждого обучающегося по каждому учебному предмету, курсу, модулю, входящему как в обязательную часть указанной программы, так и в часть программы, формируемую участниками образовательных отношений.</w:t>
      </w:r>
    </w:p>
    <w:p w:rsidR="00EE021F" w:rsidRPr="004678B6" w:rsidRDefault="00EE021F" w:rsidP="004678B6">
      <w:pPr>
        <w:rPr>
          <w:sz w:val="28"/>
          <w:szCs w:val="28"/>
        </w:rPr>
      </w:pPr>
      <w:r w:rsidRPr="004678B6">
        <w:rPr>
          <w:sz w:val="28"/>
          <w:szCs w:val="28"/>
        </w:rPr>
        <w:t>Учащимся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EE021F" w:rsidRPr="00387E3C" w:rsidRDefault="00EE021F" w:rsidP="00FD4679">
      <w:pPr>
        <w:adjustRightInd w:val="0"/>
        <w:jc w:val="both"/>
        <w:rPr>
          <w:sz w:val="28"/>
        </w:rPr>
      </w:pPr>
      <w:r w:rsidRPr="00387E3C">
        <w:rPr>
          <w:sz w:val="28"/>
        </w:rPr>
        <w:t>Библиотека Школы укомплектована печатными образовательными ресурсами и ЭОР по всем учебным предметам учебного плана и имеет фонд дополнительной литературы.</w:t>
      </w:r>
    </w:p>
    <w:p w:rsidR="00EE021F" w:rsidRPr="00387E3C" w:rsidRDefault="00EE021F" w:rsidP="00FD4679">
      <w:pPr>
        <w:adjustRightInd w:val="0"/>
        <w:jc w:val="both"/>
        <w:rPr>
          <w:sz w:val="28"/>
        </w:rPr>
      </w:pPr>
      <w:r w:rsidRPr="00387E3C">
        <w:rPr>
          <w:sz w:val="28"/>
        </w:rPr>
        <w:t>Общий фонд</w:t>
      </w:r>
      <w:r>
        <w:rPr>
          <w:sz w:val="28"/>
        </w:rPr>
        <w:t xml:space="preserve"> библиотеки составляет: - 3063</w:t>
      </w:r>
      <w:r w:rsidRPr="00387E3C">
        <w:rPr>
          <w:sz w:val="28"/>
        </w:rPr>
        <w:t xml:space="preserve"> экз. из них:</w:t>
      </w:r>
    </w:p>
    <w:p w:rsidR="00EE021F" w:rsidRPr="00387E3C" w:rsidRDefault="00EE021F" w:rsidP="00FD4679">
      <w:pPr>
        <w:adjustRightInd w:val="0"/>
        <w:jc w:val="both"/>
        <w:rPr>
          <w:sz w:val="28"/>
        </w:rPr>
      </w:pPr>
      <w:r>
        <w:rPr>
          <w:sz w:val="28"/>
        </w:rPr>
        <w:t>- художественная литература- 605</w:t>
      </w:r>
      <w:r w:rsidRPr="00387E3C">
        <w:rPr>
          <w:sz w:val="28"/>
        </w:rPr>
        <w:t xml:space="preserve"> экземпляров,</w:t>
      </w:r>
    </w:p>
    <w:p w:rsidR="00EE021F" w:rsidRPr="00387E3C" w:rsidRDefault="00EE021F" w:rsidP="00FD4679">
      <w:pPr>
        <w:adjustRightInd w:val="0"/>
        <w:jc w:val="both"/>
        <w:rPr>
          <w:sz w:val="28"/>
        </w:rPr>
      </w:pPr>
      <w:r>
        <w:rPr>
          <w:sz w:val="28"/>
        </w:rPr>
        <w:t>- учебная литература- 2041</w:t>
      </w:r>
      <w:r w:rsidRPr="00387E3C">
        <w:rPr>
          <w:sz w:val="28"/>
        </w:rPr>
        <w:t xml:space="preserve"> экземпляров,</w:t>
      </w:r>
    </w:p>
    <w:p w:rsidR="00EE021F" w:rsidRPr="00387E3C" w:rsidRDefault="00EE021F" w:rsidP="00FD4679">
      <w:pPr>
        <w:adjustRightInd w:val="0"/>
        <w:jc w:val="both"/>
        <w:rPr>
          <w:sz w:val="28"/>
        </w:rPr>
      </w:pPr>
      <w:r>
        <w:rPr>
          <w:sz w:val="28"/>
        </w:rPr>
        <w:t>- справочные материалы-178</w:t>
      </w:r>
      <w:r w:rsidRPr="00387E3C">
        <w:rPr>
          <w:sz w:val="28"/>
        </w:rPr>
        <w:t xml:space="preserve"> экземпляров.</w:t>
      </w:r>
    </w:p>
    <w:p w:rsidR="00EE021F" w:rsidRPr="00387E3C" w:rsidRDefault="00EE021F" w:rsidP="00FD4679">
      <w:pPr>
        <w:adjustRightInd w:val="0"/>
        <w:jc w:val="both"/>
        <w:rPr>
          <w:sz w:val="28"/>
        </w:rPr>
      </w:pPr>
      <w:r w:rsidRPr="00387E3C">
        <w:rPr>
          <w:sz w:val="28"/>
        </w:rPr>
        <w:t>Библиотека включает:</w:t>
      </w:r>
    </w:p>
    <w:p w:rsidR="00EE021F" w:rsidRPr="00387E3C" w:rsidRDefault="00EE021F" w:rsidP="00FD4679">
      <w:pPr>
        <w:adjustRightInd w:val="0"/>
        <w:jc w:val="both"/>
        <w:rPr>
          <w:sz w:val="28"/>
        </w:rPr>
      </w:pPr>
      <w:r w:rsidRPr="00387E3C">
        <w:rPr>
          <w:sz w:val="28"/>
        </w:rPr>
        <w:t>- стол б</w:t>
      </w:r>
      <w:r>
        <w:rPr>
          <w:sz w:val="28"/>
        </w:rPr>
        <w:t>иблиотекаря</w:t>
      </w:r>
      <w:r w:rsidRPr="00387E3C">
        <w:rPr>
          <w:sz w:val="28"/>
        </w:rPr>
        <w:t>;</w:t>
      </w:r>
    </w:p>
    <w:p w:rsidR="00EE021F" w:rsidRPr="00387E3C" w:rsidRDefault="00EE021F" w:rsidP="00FD4679">
      <w:pPr>
        <w:adjustRightInd w:val="0"/>
        <w:jc w:val="both"/>
        <w:rPr>
          <w:sz w:val="28"/>
        </w:rPr>
      </w:pPr>
      <w:r w:rsidRPr="00387E3C">
        <w:rPr>
          <w:sz w:val="28"/>
        </w:rPr>
        <w:t>- стеллажи библиотечные для хранения и демонстрации печатных и медиапособий, художественной литературы;</w:t>
      </w:r>
    </w:p>
    <w:p w:rsidR="00EE021F" w:rsidRPr="00387E3C" w:rsidRDefault="00EE021F" w:rsidP="00FD4679">
      <w:pPr>
        <w:adjustRightInd w:val="0"/>
        <w:jc w:val="both"/>
        <w:rPr>
          <w:sz w:val="28"/>
        </w:rPr>
      </w:pPr>
      <w:r w:rsidRPr="00387E3C">
        <w:rPr>
          <w:sz w:val="28"/>
        </w:rPr>
        <w:t>- стол для выдачи учебных изданий;</w:t>
      </w:r>
    </w:p>
    <w:p w:rsidR="00EE021F" w:rsidRPr="00387E3C" w:rsidRDefault="00EE021F" w:rsidP="00FD4679">
      <w:pPr>
        <w:adjustRightInd w:val="0"/>
        <w:jc w:val="both"/>
        <w:rPr>
          <w:sz w:val="28"/>
        </w:rPr>
      </w:pPr>
      <w:r w:rsidRPr="00387E3C">
        <w:rPr>
          <w:sz w:val="28"/>
        </w:rPr>
        <w:t>- шкаф для читательских формуляров;</w:t>
      </w:r>
    </w:p>
    <w:p w:rsidR="00EE021F" w:rsidRPr="00387E3C" w:rsidRDefault="00EE021F" w:rsidP="00FD4679">
      <w:pPr>
        <w:adjustRightInd w:val="0"/>
        <w:jc w:val="both"/>
        <w:rPr>
          <w:sz w:val="28"/>
        </w:rPr>
      </w:pPr>
      <w:r w:rsidRPr="00387E3C">
        <w:rPr>
          <w:sz w:val="28"/>
        </w:rPr>
        <w:t>- картотеку;</w:t>
      </w:r>
    </w:p>
    <w:p w:rsidR="00EE021F" w:rsidRPr="00387E3C" w:rsidRDefault="00EE021F" w:rsidP="00FD4679">
      <w:pPr>
        <w:adjustRightInd w:val="0"/>
        <w:jc w:val="both"/>
        <w:rPr>
          <w:sz w:val="28"/>
        </w:rPr>
      </w:pPr>
      <w:r w:rsidRPr="00387E3C">
        <w:rPr>
          <w:sz w:val="28"/>
        </w:rPr>
        <w:t>- столы ученические (для читального зала);</w:t>
      </w:r>
    </w:p>
    <w:p w:rsidR="00EE021F" w:rsidRPr="00387E3C" w:rsidRDefault="00EE021F" w:rsidP="00FD4679">
      <w:pPr>
        <w:adjustRightInd w:val="0"/>
        <w:jc w:val="both"/>
        <w:rPr>
          <w:sz w:val="28"/>
        </w:rPr>
      </w:pPr>
      <w:r w:rsidRPr="00387E3C">
        <w:rPr>
          <w:sz w:val="28"/>
        </w:rPr>
        <w:t>- стулья ученические;</w:t>
      </w:r>
    </w:p>
    <w:p w:rsidR="00EE021F" w:rsidRPr="00387E3C" w:rsidRDefault="00EE021F" w:rsidP="00FD4679">
      <w:pPr>
        <w:adjustRightInd w:val="0"/>
        <w:jc w:val="both"/>
        <w:rPr>
          <w:sz w:val="28"/>
        </w:rPr>
      </w:pPr>
      <w:r w:rsidRPr="00387E3C">
        <w:rPr>
          <w:sz w:val="28"/>
        </w:rPr>
        <w:t>- технические средства обучения (персональный компьютер, копировально- множительная техника), обеспечивающие возможность доступа к электронной ИОС Учреждения и использования электронных образовательных ресурсов участниками образовательного процесса.</w:t>
      </w:r>
    </w:p>
    <w:p w:rsidR="00EE021F" w:rsidRPr="004678B6" w:rsidRDefault="00EE021F" w:rsidP="004678B6">
      <w:pPr>
        <w:rPr>
          <w:sz w:val="28"/>
          <w:szCs w:val="28"/>
        </w:rPr>
      </w:pPr>
      <w:r w:rsidRPr="004678B6">
        <w:rPr>
          <w:sz w:val="28"/>
          <w:szCs w:val="28"/>
        </w:rPr>
        <w:t>3.5.4 Психолого-педагогические условия реализации ООП ООО</w:t>
      </w:r>
    </w:p>
    <w:p w:rsidR="00EE021F" w:rsidRPr="004678B6" w:rsidRDefault="00EE021F" w:rsidP="004678B6">
      <w:pPr>
        <w:rPr>
          <w:sz w:val="28"/>
          <w:szCs w:val="28"/>
        </w:rPr>
      </w:pPr>
      <w:r w:rsidRPr="004678B6">
        <w:rPr>
          <w:sz w:val="28"/>
          <w:szCs w:val="28"/>
        </w:rPr>
        <w:t>Психолого-педагогические условия, созданные в Школе, обеспечивают исполнение требований ФГОС НОО к психолого-педагогическим условиям реализации Программы, в частности:</w:t>
      </w:r>
    </w:p>
    <w:p w:rsidR="00EE021F" w:rsidRPr="004678B6" w:rsidRDefault="00EE021F" w:rsidP="004678B6">
      <w:pPr>
        <w:rPr>
          <w:sz w:val="28"/>
          <w:szCs w:val="28"/>
        </w:rPr>
      </w:pPr>
      <w:r w:rsidRPr="004678B6">
        <w:rPr>
          <w:sz w:val="28"/>
          <w:szCs w:val="28"/>
        </w:rPr>
        <w:t>1. 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EE021F" w:rsidRPr="004678B6" w:rsidRDefault="00EE021F" w:rsidP="004678B6">
      <w:pPr>
        <w:rPr>
          <w:sz w:val="28"/>
          <w:szCs w:val="28"/>
        </w:rPr>
      </w:pPr>
      <w:r w:rsidRPr="004678B6">
        <w:rPr>
          <w:sz w:val="28"/>
          <w:szCs w:val="28"/>
        </w:rPr>
        <w:t>2. способствуют социально-психологической адаптации учащихся к условиям Школы с учетом специфики их возрастного психофизиологического развития, включая особенности адаптации к социальной среде;</w:t>
      </w:r>
    </w:p>
    <w:p w:rsidR="00EE021F" w:rsidRPr="004678B6" w:rsidRDefault="00EE021F" w:rsidP="004678B6">
      <w:pPr>
        <w:rPr>
          <w:sz w:val="28"/>
          <w:szCs w:val="28"/>
        </w:rPr>
      </w:pPr>
      <w:r w:rsidRPr="004678B6">
        <w:rPr>
          <w:sz w:val="28"/>
          <w:szCs w:val="28"/>
        </w:rPr>
        <w:t>3. формируют и развивают психолого-педагогической компетентности работников Школы и родителей (законных представителей) несовершеннолетних учащихся;</w:t>
      </w:r>
    </w:p>
    <w:p w:rsidR="00EE021F" w:rsidRPr="004678B6" w:rsidRDefault="00EE021F" w:rsidP="004678B6">
      <w:pPr>
        <w:rPr>
          <w:sz w:val="28"/>
          <w:szCs w:val="28"/>
        </w:rPr>
      </w:pPr>
      <w:r w:rsidRPr="004678B6">
        <w:rPr>
          <w:sz w:val="28"/>
          <w:szCs w:val="28"/>
        </w:rPr>
        <w:t>4. способствуют  профилактике формирования у учащихся девиантных форм поведения, агрессии и повышенной тревожности.</w:t>
      </w:r>
    </w:p>
    <w:p w:rsidR="00EE021F" w:rsidRPr="004678B6" w:rsidRDefault="00EE021F" w:rsidP="004678B6">
      <w:pPr>
        <w:rPr>
          <w:sz w:val="28"/>
          <w:szCs w:val="28"/>
        </w:rPr>
      </w:pPr>
      <w:r w:rsidRPr="004678B6">
        <w:rPr>
          <w:sz w:val="28"/>
          <w:szCs w:val="28"/>
        </w:rPr>
        <w:t xml:space="preserve">В Школе психолого-педагогическое сопровождение реализации ООП ООО осуществляется </w:t>
      </w:r>
    </w:p>
    <w:p w:rsidR="00EE021F" w:rsidRPr="004678B6" w:rsidRDefault="00EE021F" w:rsidP="004678B6">
      <w:pPr>
        <w:rPr>
          <w:sz w:val="28"/>
          <w:szCs w:val="28"/>
        </w:rPr>
      </w:pPr>
      <w:r>
        <w:rPr>
          <w:sz w:val="28"/>
          <w:szCs w:val="28"/>
        </w:rPr>
        <w:t>- классными руководителями (3</w:t>
      </w:r>
      <w:r w:rsidRPr="004678B6">
        <w:rPr>
          <w:sz w:val="28"/>
          <w:szCs w:val="28"/>
        </w:rPr>
        <w:t xml:space="preserve"> чел).</w:t>
      </w:r>
    </w:p>
    <w:p w:rsidR="00EE021F" w:rsidRPr="004678B6" w:rsidRDefault="00EE021F" w:rsidP="004678B6">
      <w:pPr>
        <w:rPr>
          <w:sz w:val="28"/>
          <w:szCs w:val="28"/>
        </w:rPr>
      </w:pPr>
      <w:r w:rsidRPr="004678B6">
        <w:rPr>
          <w:sz w:val="28"/>
          <w:szCs w:val="28"/>
        </w:rPr>
        <w:t>В процессе реализации ООП ООО осуществляется индивидуальное психолого- педагогическое сопровождение всех участников образовательных отношений, в том числе:</w:t>
      </w:r>
    </w:p>
    <w:p w:rsidR="00EE021F" w:rsidRPr="004678B6" w:rsidRDefault="00EE021F" w:rsidP="004678B6">
      <w:pPr>
        <w:rPr>
          <w:sz w:val="28"/>
          <w:szCs w:val="28"/>
        </w:rPr>
      </w:pPr>
      <w:r w:rsidRPr="004678B6">
        <w:rPr>
          <w:sz w:val="28"/>
          <w:szCs w:val="28"/>
        </w:rPr>
        <w:t>- учащихся, испытывающих трудности в освоении программы основного общего образования, развитии и социальной адаптации (по причине длительного отсутствия по состоянию здоровья, низкой мотивацией к обучению, адаптации при переходе из другой образовательной организации);</w:t>
      </w:r>
    </w:p>
    <w:p w:rsidR="00EE021F" w:rsidRPr="004678B6" w:rsidRDefault="00EE021F" w:rsidP="004678B6">
      <w:pPr>
        <w:rPr>
          <w:sz w:val="28"/>
          <w:szCs w:val="28"/>
        </w:rPr>
      </w:pPr>
      <w:r w:rsidRPr="004678B6">
        <w:rPr>
          <w:sz w:val="28"/>
          <w:szCs w:val="28"/>
        </w:rPr>
        <w:t>- учащихся, проявляющих индивидуальные способности, и одаренных (учащихся показывающих высокую мотивацию к обучению и развитию, высокие результаты участия в олимпиадах, смотрах, проектах, конкурсах);</w:t>
      </w:r>
    </w:p>
    <w:p w:rsidR="00EE021F" w:rsidRPr="004678B6" w:rsidRDefault="00EE021F" w:rsidP="004678B6">
      <w:pPr>
        <w:rPr>
          <w:sz w:val="28"/>
          <w:szCs w:val="28"/>
        </w:rPr>
      </w:pPr>
      <w:r w:rsidRPr="004678B6">
        <w:rPr>
          <w:sz w:val="28"/>
          <w:szCs w:val="28"/>
        </w:rPr>
        <w:t>- педагогических, учебно-вспомогательных и иных работников Школы, обеспечивающих реализацию программы основного общего образования (молодых специалистов, испытывающих потребности или затруднения в профессиональной деятельности);</w:t>
      </w:r>
    </w:p>
    <w:p w:rsidR="00EE021F" w:rsidRPr="004678B6" w:rsidRDefault="00EE021F" w:rsidP="004678B6">
      <w:pPr>
        <w:rPr>
          <w:sz w:val="28"/>
          <w:szCs w:val="28"/>
        </w:rPr>
      </w:pPr>
      <w:r w:rsidRPr="004678B6">
        <w:rPr>
          <w:sz w:val="28"/>
          <w:szCs w:val="28"/>
        </w:rPr>
        <w:t>- родителей (законных представителей) несовершеннолетних учащихся (попавших в трудную жизненную ситуацию, обратившиеся за помощью или консультацией, родителей детей «группы риска»).</w:t>
      </w:r>
    </w:p>
    <w:p w:rsidR="00EE021F" w:rsidRPr="004678B6" w:rsidRDefault="00EE021F" w:rsidP="004678B6">
      <w:pPr>
        <w:rPr>
          <w:sz w:val="28"/>
          <w:szCs w:val="28"/>
        </w:rPr>
      </w:pPr>
      <w:r w:rsidRPr="004678B6">
        <w:rPr>
          <w:sz w:val="28"/>
          <w:szCs w:val="28"/>
        </w:rPr>
        <w:t>Психолого-педагогическая поддержка участников образовательных отношений реализуется диверсифицировано, на уровне Школы, классов, групп, а также на индивидуальном уровне.</w:t>
      </w:r>
    </w:p>
    <w:p w:rsidR="00EE021F" w:rsidRDefault="00EE021F" w:rsidP="004678B6">
      <w:pPr>
        <w:rPr>
          <w:sz w:val="28"/>
          <w:szCs w:val="28"/>
        </w:rPr>
      </w:pPr>
      <w:r w:rsidRPr="004678B6">
        <w:rPr>
          <w:sz w:val="28"/>
          <w:szCs w:val="28"/>
        </w:rPr>
        <w:t>Годовой план мероприятий по обеспечению преемственности содержания и форм организации образовательного процесса при переходе с уровня основного общего образования на уровень основного общего образования</w:t>
      </w:r>
    </w:p>
    <w:p w:rsidR="00EE021F" w:rsidRPr="004678B6" w:rsidRDefault="00EE021F" w:rsidP="004678B6">
      <w:pPr>
        <w:rPr>
          <w:sz w:val="28"/>
          <w:szCs w:val="28"/>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04"/>
        <w:gridCol w:w="1407"/>
        <w:gridCol w:w="2551"/>
        <w:gridCol w:w="2410"/>
        <w:gridCol w:w="2410"/>
      </w:tblGrid>
      <w:tr w:rsidR="00EE021F" w:rsidRPr="004678B6" w:rsidTr="00864887">
        <w:tc>
          <w:tcPr>
            <w:tcW w:w="1004" w:type="dxa"/>
            <w:vMerge w:val="restart"/>
          </w:tcPr>
          <w:p w:rsidR="00EE021F" w:rsidRPr="004678B6" w:rsidRDefault="00EE021F" w:rsidP="004678B6">
            <w:pPr>
              <w:rPr>
                <w:sz w:val="28"/>
                <w:szCs w:val="28"/>
              </w:rPr>
            </w:pPr>
            <w:r w:rsidRPr="004678B6">
              <w:rPr>
                <w:sz w:val="28"/>
                <w:szCs w:val="28"/>
              </w:rPr>
              <w:t>Класс</w:t>
            </w:r>
          </w:p>
        </w:tc>
        <w:tc>
          <w:tcPr>
            <w:tcW w:w="1407" w:type="dxa"/>
            <w:vMerge w:val="restart"/>
          </w:tcPr>
          <w:p w:rsidR="00EE021F" w:rsidRPr="004678B6" w:rsidRDefault="00EE021F" w:rsidP="004678B6">
            <w:pPr>
              <w:rPr>
                <w:sz w:val="28"/>
                <w:szCs w:val="28"/>
              </w:rPr>
            </w:pPr>
            <w:r w:rsidRPr="004678B6">
              <w:rPr>
                <w:sz w:val="28"/>
                <w:szCs w:val="28"/>
              </w:rPr>
              <w:t>Сроки</w:t>
            </w:r>
          </w:p>
        </w:tc>
        <w:tc>
          <w:tcPr>
            <w:tcW w:w="7371" w:type="dxa"/>
            <w:gridSpan w:val="3"/>
          </w:tcPr>
          <w:p w:rsidR="00EE021F" w:rsidRPr="004678B6" w:rsidRDefault="00EE021F" w:rsidP="004678B6">
            <w:pPr>
              <w:rPr>
                <w:sz w:val="28"/>
                <w:szCs w:val="28"/>
              </w:rPr>
            </w:pPr>
            <w:r w:rsidRPr="004678B6">
              <w:rPr>
                <w:sz w:val="28"/>
                <w:szCs w:val="28"/>
              </w:rPr>
              <w:t>Мероприятия</w:t>
            </w:r>
          </w:p>
        </w:tc>
      </w:tr>
      <w:tr w:rsidR="00EE021F" w:rsidRPr="004678B6" w:rsidTr="00864887">
        <w:tc>
          <w:tcPr>
            <w:tcW w:w="1004" w:type="dxa"/>
            <w:vMerge/>
          </w:tcPr>
          <w:p w:rsidR="00EE021F" w:rsidRPr="004678B6" w:rsidRDefault="00EE021F" w:rsidP="004678B6">
            <w:pPr>
              <w:rPr>
                <w:sz w:val="28"/>
                <w:szCs w:val="28"/>
              </w:rPr>
            </w:pPr>
          </w:p>
        </w:tc>
        <w:tc>
          <w:tcPr>
            <w:tcW w:w="1407" w:type="dxa"/>
            <w:vMerge/>
          </w:tcPr>
          <w:p w:rsidR="00EE021F" w:rsidRPr="004678B6" w:rsidRDefault="00EE021F" w:rsidP="004678B6">
            <w:pPr>
              <w:rPr>
                <w:sz w:val="28"/>
                <w:szCs w:val="28"/>
              </w:rPr>
            </w:pPr>
          </w:p>
        </w:tc>
        <w:tc>
          <w:tcPr>
            <w:tcW w:w="2551" w:type="dxa"/>
          </w:tcPr>
          <w:p w:rsidR="00EE021F" w:rsidRPr="004678B6" w:rsidRDefault="00EE021F" w:rsidP="004678B6">
            <w:pPr>
              <w:rPr>
                <w:sz w:val="28"/>
                <w:szCs w:val="28"/>
              </w:rPr>
            </w:pPr>
            <w:r w:rsidRPr="004678B6">
              <w:rPr>
                <w:sz w:val="28"/>
                <w:szCs w:val="28"/>
              </w:rPr>
              <w:t>Учащиеся</w:t>
            </w:r>
          </w:p>
        </w:tc>
        <w:tc>
          <w:tcPr>
            <w:tcW w:w="2410" w:type="dxa"/>
          </w:tcPr>
          <w:p w:rsidR="00EE021F" w:rsidRPr="004678B6" w:rsidRDefault="00EE021F" w:rsidP="004678B6">
            <w:pPr>
              <w:rPr>
                <w:sz w:val="28"/>
                <w:szCs w:val="28"/>
              </w:rPr>
            </w:pPr>
            <w:r w:rsidRPr="004678B6">
              <w:rPr>
                <w:sz w:val="28"/>
                <w:szCs w:val="28"/>
              </w:rPr>
              <w:t>Родители (законные</w:t>
            </w:r>
          </w:p>
          <w:p w:rsidR="00EE021F" w:rsidRPr="004678B6" w:rsidRDefault="00EE021F" w:rsidP="004678B6">
            <w:pPr>
              <w:rPr>
                <w:sz w:val="28"/>
                <w:szCs w:val="28"/>
              </w:rPr>
            </w:pPr>
            <w:r w:rsidRPr="004678B6">
              <w:rPr>
                <w:sz w:val="28"/>
                <w:szCs w:val="28"/>
              </w:rPr>
              <w:t>представители)</w:t>
            </w:r>
          </w:p>
        </w:tc>
        <w:tc>
          <w:tcPr>
            <w:tcW w:w="2410" w:type="dxa"/>
          </w:tcPr>
          <w:p w:rsidR="00EE021F" w:rsidRPr="004678B6" w:rsidRDefault="00EE021F" w:rsidP="004678B6">
            <w:pPr>
              <w:rPr>
                <w:sz w:val="28"/>
                <w:szCs w:val="28"/>
              </w:rPr>
            </w:pPr>
            <w:r w:rsidRPr="004678B6">
              <w:rPr>
                <w:sz w:val="28"/>
                <w:szCs w:val="28"/>
              </w:rPr>
              <w:t>Педагоги</w:t>
            </w:r>
          </w:p>
        </w:tc>
      </w:tr>
      <w:tr w:rsidR="00EE021F" w:rsidRPr="004678B6" w:rsidTr="00864887">
        <w:tc>
          <w:tcPr>
            <w:tcW w:w="1004" w:type="dxa"/>
            <w:vMerge w:val="restart"/>
            <w:vAlign w:val="center"/>
          </w:tcPr>
          <w:p w:rsidR="00EE021F" w:rsidRPr="004678B6" w:rsidRDefault="00EE021F" w:rsidP="004678B6">
            <w:pPr>
              <w:rPr>
                <w:sz w:val="28"/>
                <w:szCs w:val="28"/>
              </w:rPr>
            </w:pPr>
            <w:r w:rsidRPr="004678B6">
              <w:rPr>
                <w:sz w:val="28"/>
                <w:szCs w:val="28"/>
              </w:rPr>
              <w:t>5</w:t>
            </w:r>
          </w:p>
        </w:tc>
        <w:tc>
          <w:tcPr>
            <w:tcW w:w="1407" w:type="dxa"/>
            <w:vAlign w:val="center"/>
          </w:tcPr>
          <w:p w:rsidR="00EE021F" w:rsidRPr="004678B6" w:rsidRDefault="00EE021F" w:rsidP="004678B6">
            <w:pPr>
              <w:rPr>
                <w:sz w:val="28"/>
                <w:szCs w:val="28"/>
              </w:rPr>
            </w:pPr>
            <w:r w:rsidRPr="004678B6">
              <w:rPr>
                <w:sz w:val="28"/>
                <w:szCs w:val="28"/>
              </w:rPr>
              <w:t>В</w:t>
            </w:r>
          </w:p>
          <w:p w:rsidR="00EE021F" w:rsidRPr="004678B6" w:rsidRDefault="00EE021F" w:rsidP="004678B6">
            <w:pPr>
              <w:rPr>
                <w:sz w:val="28"/>
                <w:szCs w:val="28"/>
              </w:rPr>
            </w:pPr>
            <w:r w:rsidRPr="004678B6">
              <w:rPr>
                <w:sz w:val="28"/>
                <w:szCs w:val="28"/>
              </w:rPr>
              <w:t>течение</w:t>
            </w:r>
          </w:p>
          <w:p w:rsidR="00EE021F" w:rsidRPr="004678B6" w:rsidRDefault="00EE021F" w:rsidP="004678B6">
            <w:pPr>
              <w:rPr>
                <w:sz w:val="28"/>
                <w:szCs w:val="28"/>
              </w:rPr>
            </w:pPr>
            <w:r w:rsidRPr="004678B6">
              <w:rPr>
                <w:sz w:val="28"/>
                <w:szCs w:val="28"/>
              </w:rPr>
              <w:t>года</w:t>
            </w:r>
          </w:p>
        </w:tc>
        <w:tc>
          <w:tcPr>
            <w:tcW w:w="2551" w:type="dxa"/>
            <w:vAlign w:val="center"/>
          </w:tcPr>
          <w:p w:rsidR="00EE021F" w:rsidRPr="004678B6" w:rsidRDefault="00EE021F" w:rsidP="004678B6">
            <w:pPr>
              <w:rPr>
                <w:sz w:val="28"/>
                <w:szCs w:val="28"/>
              </w:rPr>
            </w:pPr>
            <w:r w:rsidRPr="004678B6">
              <w:rPr>
                <w:sz w:val="28"/>
                <w:szCs w:val="28"/>
              </w:rPr>
              <w:t>Индивидуальные</w:t>
            </w:r>
          </w:p>
          <w:p w:rsidR="00EE021F" w:rsidRPr="004678B6" w:rsidRDefault="00EE021F" w:rsidP="004678B6">
            <w:pPr>
              <w:rPr>
                <w:sz w:val="28"/>
                <w:szCs w:val="28"/>
              </w:rPr>
            </w:pPr>
            <w:r w:rsidRPr="004678B6">
              <w:rPr>
                <w:sz w:val="28"/>
                <w:szCs w:val="28"/>
              </w:rPr>
              <w:t>консультации и</w:t>
            </w:r>
          </w:p>
          <w:p w:rsidR="00EE021F" w:rsidRPr="004678B6" w:rsidRDefault="00EE021F" w:rsidP="004678B6">
            <w:pPr>
              <w:rPr>
                <w:sz w:val="28"/>
                <w:szCs w:val="28"/>
              </w:rPr>
            </w:pPr>
            <w:r w:rsidRPr="004678B6">
              <w:rPr>
                <w:sz w:val="28"/>
                <w:szCs w:val="28"/>
              </w:rPr>
              <w:t>занятия по запросу</w:t>
            </w:r>
          </w:p>
        </w:tc>
        <w:tc>
          <w:tcPr>
            <w:tcW w:w="2410" w:type="dxa"/>
            <w:vAlign w:val="center"/>
          </w:tcPr>
          <w:p w:rsidR="00EE021F" w:rsidRPr="004678B6" w:rsidRDefault="00EE021F" w:rsidP="004678B6">
            <w:pPr>
              <w:rPr>
                <w:sz w:val="28"/>
                <w:szCs w:val="28"/>
              </w:rPr>
            </w:pPr>
            <w:r w:rsidRPr="004678B6">
              <w:rPr>
                <w:sz w:val="28"/>
                <w:szCs w:val="28"/>
              </w:rPr>
              <w:t>Индивидуальные</w:t>
            </w:r>
          </w:p>
          <w:p w:rsidR="00EE021F" w:rsidRPr="004678B6" w:rsidRDefault="00EE021F" w:rsidP="004678B6">
            <w:pPr>
              <w:rPr>
                <w:sz w:val="28"/>
                <w:szCs w:val="28"/>
              </w:rPr>
            </w:pPr>
            <w:r w:rsidRPr="004678B6">
              <w:rPr>
                <w:sz w:val="28"/>
                <w:szCs w:val="28"/>
              </w:rPr>
              <w:t>консультации по</w:t>
            </w:r>
          </w:p>
          <w:p w:rsidR="00EE021F" w:rsidRPr="004678B6" w:rsidRDefault="00EE021F" w:rsidP="004678B6">
            <w:pPr>
              <w:rPr>
                <w:sz w:val="28"/>
                <w:szCs w:val="28"/>
              </w:rPr>
            </w:pPr>
            <w:r w:rsidRPr="004678B6">
              <w:rPr>
                <w:sz w:val="28"/>
                <w:szCs w:val="28"/>
              </w:rPr>
              <w:t>запросу</w:t>
            </w:r>
          </w:p>
        </w:tc>
        <w:tc>
          <w:tcPr>
            <w:tcW w:w="2410" w:type="dxa"/>
            <w:vAlign w:val="center"/>
          </w:tcPr>
          <w:p w:rsidR="00EE021F" w:rsidRPr="004678B6" w:rsidRDefault="00EE021F" w:rsidP="004678B6">
            <w:pPr>
              <w:rPr>
                <w:sz w:val="28"/>
                <w:szCs w:val="28"/>
              </w:rPr>
            </w:pPr>
            <w:r w:rsidRPr="004678B6">
              <w:rPr>
                <w:sz w:val="28"/>
                <w:szCs w:val="28"/>
              </w:rPr>
              <w:t>Индивидуальные</w:t>
            </w:r>
          </w:p>
          <w:p w:rsidR="00EE021F" w:rsidRPr="004678B6" w:rsidRDefault="00EE021F" w:rsidP="004678B6">
            <w:pPr>
              <w:rPr>
                <w:sz w:val="28"/>
                <w:szCs w:val="28"/>
              </w:rPr>
            </w:pPr>
            <w:r w:rsidRPr="004678B6">
              <w:rPr>
                <w:sz w:val="28"/>
                <w:szCs w:val="28"/>
              </w:rPr>
              <w:t>консультации по</w:t>
            </w:r>
          </w:p>
          <w:p w:rsidR="00EE021F" w:rsidRPr="004678B6" w:rsidRDefault="00EE021F" w:rsidP="004678B6">
            <w:pPr>
              <w:rPr>
                <w:sz w:val="28"/>
                <w:szCs w:val="28"/>
              </w:rPr>
            </w:pPr>
            <w:r w:rsidRPr="004678B6">
              <w:rPr>
                <w:sz w:val="28"/>
                <w:szCs w:val="28"/>
              </w:rPr>
              <w:t>запросу</w:t>
            </w:r>
          </w:p>
        </w:tc>
      </w:tr>
      <w:tr w:rsidR="00EE021F" w:rsidRPr="004678B6" w:rsidTr="00864887">
        <w:tc>
          <w:tcPr>
            <w:tcW w:w="1004" w:type="dxa"/>
            <w:vMerge/>
            <w:vAlign w:val="center"/>
          </w:tcPr>
          <w:p w:rsidR="00EE021F" w:rsidRPr="004678B6" w:rsidRDefault="00EE021F" w:rsidP="004678B6">
            <w:pPr>
              <w:rPr>
                <w:sz w:val="28"/>
                <w:szCs w:val="28"/>
              </w:rPr>
            </w:pPr>
          </w:p>
        </w:tc>
        <w:tc>
          <w:tcPr>
            <w:tcW w:w="1407" w:type="dxa"/>
            <w:vAlign w:val="center"/>
          </w:tcPr>
          <w:p w:rsidR="00EE021F" w:rsidRPr="004678B6" w:rsidRDefault="00EE021F" w:rsidP="004678B6">
            <w:pPr>
              <w:rPr>
                <w:sz w:val="28"/>
                <w:szCs w:val="28"/>
              </w:rPr>
            </w:pPr>
            <w:r w:rsidRPr="004678B6">
              <w:rPr>
                <w:sz w:val="28"/>
                <w:szCs w:val="28"/>
              </w:rPr>
              <w:t xml:space="preserve">Октябрь </w:t>
            </w:r>
          </w:p>
          <w:p w:rsidR="00EE021F" w:rsidRPr="004678B6" w:rsidRDefault="00EE021F" w:rsidP="004678B6">
            <w:pPr>
              <w:rPr>
                <w:sz w:val="28"/>
                <w:szCs w:val="28"/>
              </w:rPr>
            </w:pPr>
          </w:p>
        </w:tc>
        <w:tc>
          <w:tcPr>
            <w:tcW w:w="2551" w:type="dxa"/>
            <w:vAlign w:val="center"/>
          </w:tcPr>
          <w:p w:rsidR="00EE021F" w:rsidRPr="004678B6" w:rsidRDefault="00EE021F" w:rsidP="004678B6">
            <w:pPr>
              <w:rPr>
                <w:sz w:val="28"/>
                <w:szCs w:val="28"/>
              </w:rPr>
            </w:pPr>
            <w:r w:rsidRPr="004678B6">
              <w:rPr>
                <w:sz w:val="28"/>
                <w:szCs w:val="28"/>
              </w:rPr>
              <w:t xml:space="preserve">Диагностика уровня адаптации </w:t>
            </w:r>
          </w:p>
          <w:p w:rsidR="00EE021F" w:rsidRPr="004678B6" w:rsidRDefault="00EE021F" w:rsidP="004678B6">
            <w:pPr>
              <w:rPr>
                <w:sz w:val="28"/>
                <w:szCs w:val="28"/>
              </w:rPr>
            </w:pPr>
          </w:p>
        </w:tc>
        <w:tc>
          <w:tcPr>
            <w:tcW w:w="2410" w:type="dxa"/>
            <w:vAlign w:val="center"/>
          </w:tcPr>
          <w:p w:rsidR="00EE021F" w:rsidRPr="004678B6" w:rsidRDefault="00EE021F" w:rsidP="004678B6">
            <w:pPr>
              <w:rPr>
                <w:sz w:val="28"/>
                <w:szCs w:val="28"/>
              </w:rPr>
            </w:pPr>
            <w:r w:rsidRPr="004678B6">
              <w:rPr>
                <w:sz w:val="28"/>
                <w:szCs w:val="28"/>
              </w:rPr>
              <w:t xml:space="preserve">Родительские собрания «Возрастные и социально-психологические особенности пятиклассников» </w:t>
            </w:r>
          </w:p>
          <w:p w:rsidR="00EE021F" w:rsidRPr="004678B6" w:rsidRDefault="00EE021F" w:rsidP="004678B6">
            <w:pPr>
              <w:rPr>
                <w:sz w:val="28"/>
                <w:szCs w:val="28"/>
              </w:rPr>
            </w:pPr>
          </w:p>
        </w:tc>
        <w:tc>
          <w:tcPr>
            <w:tcW w:w="2410" w:type="dxa"/>
            <w:vAlign w:val="center"/>
          </w:tcPr>
          <w:p w:rsidR="00EE021F" w:rsidRPr="004678B6" w:rsidRDefault="00EE021F" w:rsidP="004678B6">
            <w:pPr>
              <w:rPr>
                <w:sz w:val="28"/>
                <w:szCs w:val="28"/>
              </w:rPr>
            </w:pPr>
            <w:r w:rsidRPr="004678B6">
              <w:rPr>
                <w:sz w:val="28"/>
                <w:szCs w:val="28"/>
              </w:rPr>
              <w:t xml:space="preserve">Посещение уроков и занятий внеурочной деятельности </w:t>
            </w:r>
          </w:p>
          <w:p w:rsidR="00EE021F" w:rsidRPr="004678B6" w:rsidRDefault="00EE021F" w:rsidP="004678B6">
            <w:pPr>
              <w:rPr>
                <w:sz w:val="28"/>
                <w:szCs w:val="28"/>
              </w:rPr>
            </w:pPr>
          </w:p>
        </w:tc>
      </w:tr>
      <w:tr w:rsidR="00EE021F" w:rsidRPr="004678B6" w:rsidTr="00864887">
        <w:tc>
          <w:tcPr>
            <w:tcW w:w="1004" w:type="dxa"/>
            <w:vMerge/>
            <w:vAlign w:val="center"/>
          </w:tcPr>
          <w:p w:rsidR="00EE021F" w:rsidRPr="004678B6" w:rsidRDefault="00EE021F" w:rsidP="004678B6">
            <w:pPr>
              <w:rPr>
                <w:sz w:val="28"/>
                <w:szCs w:val="28"/>
              </w:rPr>
            </w:pPr>
          </w:p>
        </w:tc>
        <w:tc>
          <w:tcPr>
            <w:tcW w:w="1407" w:type="dxa"/>
            <w:vAlign w:val="center"/>
          </w:tcPr>
          <w:p w:rsidR="00EE021F" w:rsidRPr="004678B6" w:rsidRDefault="00EE021F" w:rsidP="004678B6">
            <w:pPr>
              <w:rPr>
                <w:sz w:val="28"/>
                <w:szCs w:val="28"/>
              </w:rPr>
            </w:pPr>
            <w:r w:rsidRPr="004678B6">
              <w:rPr>
                <w:sz w:val="28"/>
                <w:szCs w:val="28"/>
              </w:rPr>
              <w:t xml:space="preserve">Ноябрь- январь </w:t>
            </w:r>
          </w:p>
          <w:p w:rsidR="00EE021F" w:rsidRPr="004678B6" w:rsidRDefault="00EE021F" w:rsidP="004678B6">
            <w:pPr>
              <w:rPr>
                <w:sz w:val="28"/>
                <w:szCs w:val="28"/>
              </w:rPr>
            </w:pPr>
          </w:p>
        </w:tc>
        <w:tc>
          <w:tcPr>
            <w:tcW w:w="2551" w:type="dxa"/>
            <w:vAlign w:val="center"/>
          </w:tcPr>
          <w:p w:rsidR="00EE021F" w:rsidRPr="004678B6" w:rsidRDefault="00EE021F" w:rsidP="004678B6">
            <w:pPr>
              <w:rPr>
                <w:sz w:val="28"/>
                <w:szCs w:val="28"/>
              </w:rPr>
            </w:pPr>
            <w:r w:rsidRPr="004678B6">
              <w:rPr>
                <w:sz w:val="28"/>
                <w:szCs w:val="28"/>
              </w:rPr>
              <w:t xml:space="preserve">Тренинг коммуникативной компетентности учащихсяс низким уровнем адаптации </w:t>
            </w:r>
          </w:p>
          <w:p w:rsidR="00EE021F" w:rsidRPr="004678B6" w:rsidRDefault="00EE021F" w:rsidP="004678B6">
            <w:pPr>
              <w:rPr>
                <w:sz w:val="28"/>
                <w:szCs w:val="28"/>
              </w:rPr>
            </w:pPr>
          </w:p>
        </w:tc>
        <w:tc>
          <w:tcPr>
            <w:tcW w:w="2410" w:type="dxa"/>
            <w:vAlign w:val="center"/>
          </w:tcPr>
          <w:p w:rsidR="00EE021F" w:rsidRPr="004678B6" w:rsidRDefault="00EE021F" w:rsidP="004678B6">
            <w:pPr>
              <w:rPr>
                <w:sz w:val="28"/>
                <w:szCs w:val="28"/>
              </w:rPr>
            </w:pPr>
            <w:r w:rsidRPr="004678B6">
              <w:rPr>
                <w:sz w:val="28"/>
                <w:szCs w:val="28"/>
              </w:rPr>
              <w:t xml:space="preserve">Индивидуальные консультации по запросу </w:t>
            </w:r>
          </w:p>
          <w:p w:rsidR="00EE021F" w:rsidRPr="004678B6" w:rsidRDefault="00EE021F" w:rsidP="004678B6">
            <w:pPr>
              <w:rPr>
                <w:sz w:val="28"/>
                <w:szCs w:val="28"/>
              </w:rPr>
            </w:pPr>
          </w:p>
        </w:tc>
        <w:tc>
          <w:tcPr>
            <w:tcW w:w="2410" w:type="dxa"/>
            <w:vAlign w:val="center"/>
          </w:tcPr>
          <w:p w:rsidR="00EE021F" w:rsidRPr="004678B6" w:rsidRDefault="00EE021F" w:rsidP="004678B6">
            <w:pPr>
              <w:rPr>
                <w:sz w:val="28"/>
                <w:szCs w:val="28"/>
              </w:rPr>
            </w:pPr>
            <w:r w:rsidRPr="004678B6">
              <w:rPr>
                <w:sz w:val="28"/>
                <w:szCs w:val="28"/>
              </w:rPr>
              <w:t xml:space="preserve">Совещание педагогических работников об особенностях адаптации пятиклассников </w:t>
            </w:r>
          </w:p>
          <w:p w:rsidR="00EE021F" w:rsidRPr="004678B6" w:rsidRDefault="00EE021F" w:rsidP="004678B6">
            <w:pPr>
              <w:rPr>
                <w:sz w:val="28"/>
                <w:szCs w:val="28"/>
              </w:rPr>
            </w:pPr>
          </w:p>
        </w:tc>
      </w:tr>
      <w:tr w:rsidR="00EE021F" w:rsidRPr="004678B6" w:rsidTr="00864887">
        <w:tc>
          <w:tcPr>
            <w:tcW w:w="1004" w:type="dxa"/>
            <w:vMerge/>
            <w:vAlign w:val="center"/>
          </w:tcPr>
          <w:p w:rsidR="00EE021F" w:rsidRPr="004678B6" w:rsidRDefault="00EE021F" w:rsidP="004678B6">
            <w:pPr>
              <w:rPr>
                <w:sz w:val="28"/>
                <w:szCs w:val="28"/>
              </w:rPr>
            </w:pPr>
          </w:p>
        </w:tc>
        <w:tc>
          <w:tcPr>
            <w:tcW w:w="1407" w:type="dxa"/>
            <w:vAlign w:val="center"/>
          </w:tcPr>
          <w:p w:rsidR="00EE021F" w:rsidRPr="004678B6" w:rsidRDefault="00EE021F" w:rsidP="004678B6">
            <w:pPr>
              <w:rPr>
                <w:sz w:val="28"/>
                <w:szCs w:val="28"/>
              </w:rPr>
            </w:pPr>
            <w:r w:rsidRPr="004678B6">
              <w:rPr>
                <w:sz w:val="28"/>
                <w:szCs w:val="28"/>
              </w:rPr>
              <w:t xml:space="preserve">Декабрь, апрель-май </w:t>
            </w:r>
          </w:p>
          <w:p w:rsidR="00EE021F" w:rsidRPr="004678B6" w:rsidRDefault="00EE021F" w:rsidP="004678B6">
            <w:pPr>
              <w:rPr>
                <w:sz w:val="28"/>
                <w:szCs w:val="28"/>
              </w:rPr>
            </w:pPr>
          </w:p>
        </w:tc>
        <w:tc>
          <w:tcPr>
            <w:tcW w:w="2551" w:type="dxa"/>
            <w:vAlign w:val="center"/>
          </w:tcPr>
          <w:p w:rsidR="00EE021F" w:rsidRPr="004678B6" w:rsidRDefault="00EE021F" w:rsidP="004678B6">
            <w:pPr>
              <w:rPr>
                <w:sz w:val="28"/>
                <w:szCs w:val="28"/>
              </w:rPr>
            </w:pPr>
            <w:r w:rsidRPr="004678B6">
              <w:rPr>
                <w:sz w:val="28"/>
                <w:szCs w:val="28"/>
              </w:rPr>
              <w:t xml:space="preserve">Мониторинг уровня сформированности УУД </w:t>
            </w:r>
          </w:p>
          <w:p w:rsidR="00EE021F" w:rsidRPr="004678B6" w:rsidRDefault="00EE021F" w:rsidP="004678B6">
            <w:pPr>
              <w:rPr>
                <w:sz w:val="28"/>
                <w:szCs w:val="28"/>
              </w:rPr>
            </w:pPr>
          </w:p>
        </w:tc>
        <w:tc>
          <w:tcPr>
            <w:tcW w:w="2410" w:type="dxa"/>
            <w:vAlign w:val="center"/>
          </w:tcPr>
          <w:p w:rsidR="00EE021F" w:rsidRPr="004678B6" w:rsidRDefault="00EE021F" w:rsidP="004678B6">
            <w:pPr>
              <w:rPr>
                <w:sz w:val="28"/>
                <w:szCs w:val="28"/>
              </w:rPr>
            </w:pPr>
            <w:r w:rsidRPr="004678B6">
              <w:rPr>
                <w:sz w:val="28"/>
                <w:szCs w:val="28"/>
              </w:rPr>
              <w:t xml:space="preserve">Родительские собрания «Адаптация пятиклассников» </w:t>
            </w:r>
          </w:p>
          <w:p w:rsidR="00EE021F" w:rsidRPr="004678B6" w:rsidRDefault="00EE021F" w:rsidP="004678B6">
            <w:pPr>
              <w:rPr>
                <w:sz w:val="28"/>
                <w:szCs w:val="28"/>
              </w:rPr>
            </w:pPr>
          </w:p>
        </w:tc>
        <w:tc>
          <w:tcPr>
            <w:tcW w:w="2410" w:type="dxa"/>
            <w:vAlign w:val="center"/>
          </w:tcPr>
          <w:p w:rsidR="00EE021F" w:rsidRPr="004678B6" w:rsidRDefault="00EE021F" w:rsidP="004678B6">
            <w:pPr>
              <w:rPr>
                <w:sz w:val="28"/>
                <w:szCs w:val="28"/>
              </w:rPr>
            </w:pPr>
            <w:r w:rsidRPr="004678B6">
              <w:rPr>
                <w:sz w:val="28"/>
                <w:szCs w:val="28"/>
              </w:rPr>
              <w:t xml:space="preserve">Совещание по результатам мониторинга </w:t>
            </w:r>
          </w:p>
          <w:p w:rsidR="00EE021F" w:rsidRPr="004678B6" w:rsidRDefault="00EE021F" w:rsidP="004678B6">
            <w:pPr>
              <w:rPr>
                <w:sz w:val="28"/>
                <w:szCs w:val="28"/>
              </w:rPr>
            </w:pPr>
          </w:p>
        </w:tc>
      </w:tr>
      <w:tr w:rsidR="00EE021F" w:rsidRPr="004678B6" w:rsidTr="00864887">
        <w:tc>
          <w:tcPr>
            <w:tcW w:w="1004" w:type="dxa"/>
            <w:vMerge w:val="restart"/>
            <w:vAlign w:val="center"/>
          </w:tcPr>
          <w:p w:rsidR="00EE021F" w:rsidRPr="004678B6" w:rsidRDefault="00EE021F" w:rsidP="004678B6">
            <w:pPr>
              <w:rPr>
                <w:sz w:val="28"/>
                <w:szCs w:val="28"/>
              </w:rPr>
            </w:pPr>
            <w:r w:rsidRPr="004678B6">
              <w:rPr>
                <w:sz w:val="28"/>
                <w:szCs w:val="28"/>
              </w:rPr>
              <w:t>6</w:t>
            </w:r>
          </w:p>
        </w:tc>
        <w:tc>
          <w:tcPr>
            <w:tcW w:w="1407" w:type="dxa"/>
            <w:vAlign w:val="center"/>
          </w:tcPr>
          <w:p w:rsidR="00EE021F" w:rsidRPr="004678B6" w:rsidRDefault="00EE021F" w:rsidP="004678B6">
            <w:pPr>
              <w:rPr>
                <w:sz w:val="28"/>
                <w:szCs w:val="28"/>
              </w:rPr>
            </w:pPr>
            <w:r w:rsidRPr="004678B6">
              <w:rPr>
                <w:sz w:val="28"/>
                <w:szCs w:val="28"/>
              </w:rPr>
              <w:t xml:space="preserve">В течение года </w:t>
            </w:r>
          </w:p>
          <w:p w:rsidR="00EE021F" w:rsidRPr="004678B6" w:rsidRDefault="00EE021F" w:rsidP="004678B6">
            <w:pPr>
              <w:rPr>
                <w:sz w:val="28"/>
                <w:szCs w:val="28"/>
              </w:rPr>
            </w:pPr>
          </w:p>
        </w:tc>
        <w:tc>
          <w:tcPr>
            <w:tcW w:w="2551" w:type="dxa"/>
            <w:vAlign w:val="center"/>
          </w:tcPr>
          <w:p w:rsidR="00EE021F" w:rsidRPr="004678B6" w:rsidRDefault="00EE021F" w:rsidP="004678B6">
            <w:pPr>
              <w:rPr>
                <w:sz w:val="28"/>
                <w:szCs w:val="28"/>
              </w:rPr>
            </w:pPr>
            <w:r w:rsidRPr="004678B6">
              <w:rPr>
                <w:sz w:val="28"/>
                <w:szCs w:val="28"/>
              </w:rPr>
              <w:t xml:space="preserve">Индивидуальные консультации и занятия по запросу </w:t>
            </w:r>
          </w:p>
          <w:p w:rsidR="00EE021F" w:rsidRPr="004678B6" w:rsidRDefault="00EE021F" w:rsidP="004678B6">
            <w:pPr>
              <w:rPr>
                <w:sz w:val="28"/>
                <w:szCs w:val="28"/>
              </w:rPr>
            </w:pPr>
          </w:p>
        </w:tc>
        <w:tc>
          <w:tcPr>
            <w:tcW w:w="2410" w:type="dxa"/>
            <w:vAlign w:val="center"/>
          </w:tcPr>
          <w:p w:rsidR="00EE021F" w:rsidRPr="004678B6" w:rsidRDefault="00EE021F" w:rsidP="004678B6">
            <w:pPr>
              <w:rPr>
                <w:sz w:val="28"/>
                <w:szCs w:val="28"/>
              </w:rPr>
            </w:pPr>
            <w:r w:rsidRPr="004678B6">
              <w:rPr>
                <w:sz w:val="28"/>
                <w:szCs w:val="28"/>
              </w:rPr>
              <w:t>Индивидуальные</w:t>
            </w:r>
          </w:p>
          <w:p w:rsidR="00EE021F" w:rsidRPr="004678B6" w:rsidRDefault="00EE021F" w:rsidP="004678B6">
            <w:pPr>
              <w:rPr>
                <w:sz w:val="28"/>
                <w:szCs w:val="28"/>
              </w:rPr>
            </w:pPr>
            <w:r w:rsidRPr="004678B6">
              <w:rPr>
                <w:sz w:val="28"/>
                <w:szCs w:val="28"/>
              </w:rPr>
              <w:t>консультации по</w:t>
            </w:r>
          </w:p>
          <w:p w:rsidR="00EE021F" w:rsidRPr="004678B6" w:rsidRDefault="00EE021F" w:rsidP="004678B6">
            <w:pPr>
              <w:rPr>
                <w:sz w:val="28"/>
                <w:szCs w:val="28"/>
              </w:rPr>
            </w:pPr>
            <w:r w:rsidRPr="004678B6">
              <w:rPr>
                <w:sz w:val="28"/>
                <w:szCs w:val="28"/>
              </w:rPr>
              <w:t>запросу</w:t>
            </w:r>
          </w:p>
        </w:tc>
        <w:tc>
          <w:tcPr>
            <w:tcW w:w="2410" w:type="dxa"/>
            <w:vAlign w:val="center"/>
          </w:tcPr>
          <w:p w:rsidR="00EE021F" w:rsidRPr="004678B6" w:rsidRDefault="00EE021F" w:rsidP="004678B6">
            <w:pPr>
              <w:rPr>
                <w:sz w:val="28"/>
                <w:szCs w:val="28"/>
              </w:rPr>
            </w:pPr>
            <w:r w:rsidRPr="004678B6">
              <w:rPr>
                <w:sz w:val="28"/>
                <w:szCs w:val="28"/>
              </w:rPr>
              <w:t>Индивидуальные</w:t>
            </w:r>
          </w:p>
          <w:p w:rsidR="00EE021F" w:rsidRPr="004678B6" w:rsidRDefault="00EE021F" w:rsidP="004678B6">
            <w:pPr>
              <w:rPr>
                <w:sz w:val="28"/>
                <w:szCs w:val="28"/>
              </w:rPr>
            </w:pPr>
            <w:r w:rsidRPr="004678B6">
              <w:rPr>
                <w:sz w:val="28"/>
                <w:szCs w:val="28"/>
              </w:rPr>
              <w:t>консультации по</w:t>
            </w:r>
          </w:p>
          <w:p w:rsidR="00EE021F" w:rsidRPr="004678B6" w:rsidRDefault="00EE021F" w:rsidP="004678B6">
            <w:pPr>
              <w:rPr>
                <w:sz w:val="28"/>
                <w:szCs w:val="28"/>
              </w:rPr>
            </w:pPr>
            <w:r w:rsidRPr="004678B6">
              <w:rPr>
                <w:sz w:val="28"/>
                <w:szCs w:val="28"/>
              </w:rPr>
              <w:t>запросу</w:t>
            </w:r>
          </w:p>
        </w:tc>
      </w:tr>
      <w:tr w:rsidR="00EE021F" w:rsidRPr="004678B6" w:rsidTr="00864887">
        <w:tc>
          <w:tcPr>
            <w:tcW w:w="1004" w:type="dxa"/>
            <w:vMerge/>
          </w:tcPr>
          <w:p w:rsidR="00EE021F" w:rsidRPr="004678B6" w:rsidRDefault="00EE021F" w:rsidP="004678B6">
            <w:pPr>
              <w:rPr>
                <w:sz w:val="28"/>
                <w:szCs w:val="28"/>
              </w:rPr>
            </w:pPr>
          </w:p>
        </w:tc>
        <w:tc>
          <w:tcPr>
            <w:tcW w:w="1407" w:type="dxa"/>
          </w:tcPr>
          <w:p w:rsidR="00EE021F" w:rsidRPr="004678B6" w:rsidRDefault="00EE021F" w:rsidP="004678B6">
            <w:pPr>
              <w:rPr>
                <w:sz w:val="28"/>
                <w:szCs w:val="28"/>
              </w:rPr>
            </w:pPr>
            <w:r w:rsidRPr="004678B6">
              <w:rPr>
                <w:sz w:val="28"/>
                <w:szCs w:val="28"/>
              </w:rPr>
              <w:t xml:space="preserve">Ноябрь </w:t>
            </w:r>
          </w:p>
          <w:p w:rsidR="00EE021F" w:rsidRPr="004678B6" w:rsidRDefault="00EE021F" w:rsidP="004678B6">
            <w:pPr>
              <w:rPr>
                <w:sz w:val="28"/>
                <w:szCs w:val="28"/>
              </w:rPr>
            </w:pPr>
          </w:p>
        </w:tc>
        <w:tc>
          <w:tcPr>
            <w:tcW w:w="2551" w:type="dxa"/>
          </w:tcPr>
          <w:p w:rsidR="00EE021F" w:rsidRPr="004678B6" w:rsidRDefault="00EE021F" w:rsidP="004678B6">
            <w:pPr>
              <w:rPr>
                <w:sz w:val="28"/>
                <w:szCs w:val="28"/>
              </w:rPr>
            </w:pPr>
            <w:r w:rsidRPr="004678B6">
              <w:rPr>
                <w:sz w:val="28"/>
                <w:szCs w:val="28"/>
              </w:rPr>
              <w:t xml:space="preserve">Изучение личностных особенностей учащихсяи межличностных отношений в классах </w:t>
            </w:r>
          </w:p>
          <w:p w:rsidR="00EE021F" w:rsidRPr="004678B6" w:rsidRDefault="00EE021F" w:rsidP="004678B6">
            <w:pPr>
              <w:rPr>
                <w:sz w:val="28"/>
                <w:szCs w:val="28"/>
              </w:rPr>
            </w:pPr>
          </w:p>
        </w:tc>
        <w:tc>
          <w:tcPr>
            <w:tcW w:w="2410" w:type="dxa"/>
          </w:tcPr>
          <w:p w:rsidR="00EE021F" w:rsidRPr="004678B6" w:rsidRDefault="00EE021F" w:rsidP="004678B6">
            <w:pPr>
              <w:rPr>
                <w:sz w:val="28"/>
                <w:szCs w:val="28"/>
              </w:rPr>
            </w:pPr>
            <w:r w:rsidRPr="004678B6">
              <w:rPr>
                <w:sz w:val="28"/>
                <w:szCs w:val="28"/>
              </w:rPr>
              <w:t xml:space="preserve">Родительские собрания «Возрастные и социально-психологические особенности шестиклассников» </w:t>
            </w:r>
          </w:p>
          <w:p w:rsidR="00EE021F" w:rsidRPr="004678B6" w:rsidRDefault="00EE021F" w:rsidP="004678B6">
            <w:pPr>
              <w:rPr>
                <w:sz w:val="28"/>
                <w:szCs w:val="28"/>
              </w:rPr>
            </w:pPr>
          </w:p>
        </w:tc>
        <w:tc>
          <w:tcPr>
            <w:tcW w:w="2410" w:type="dxa"/>
          </w:tcPr>
          <w:p w:rsidR="00EE021F" w:rsidRPr="004678B6" w:rsidRDefault="00EE021F" w:rsidP="004678B6">
            <w:pPr>
              <w:rPr>
                <w:sz w:val="28"/>
                <w:szCs w:val="28"/>
              </w:rPr>
            </w:pPr>
            <w:r w:rsidRPr="004678B6">
              <w:rPr>
                <w:sz w:val="28"/>
                <w:szCs w:val="28"/>
              </w:rPr>
              <w:t xml:space="preserve">Посещение уроков и занятий внеурочной деятельности </w:t>
            </w:r>
          </w:p>
          <w:p w:rsidR="00EE021F" w:rsidRPr="004678B6" w:rsidRDefault="00EE021F" w:rsidP="004678B6">
            <w:pPr>
              <w:rPr>
                <w:sz w:val="28"/>
                <w:szCs w:val="28"/>
              </w:rPr>
            </w:pPr>
          </w:p>
        </w:tc>
      </w:tr>
      <w:tr w:rsidR="00EE021F" w:rsidRPr="004678B6" w:rsidTr="00864887">
        <w:tc>
          <w:tcPr>
            <w:tcW w:w="1004" w:type="dxa"/>
            <w:vMerge/>
          </w:tcPr>
          <w:p w:rsidR="00EE021F" w:rsidRPr="004678B6" w:rsidRDefault="00EE021F" w:rsidP="004678B6">
            <w:pPr>
              <w:rPr>
                <w:sz w:val="28"/>
                <w:szCs w:val="28"/>
              </w:rPr>
            </w:pPr>
          </w:p>
        </w:tc>
        <w:tc>
          <w:tcPr>
            <w:tcW w:w="1407" w:type="dxa"/>
          </w:tcPr>
          <w:p w:rsidR="00EE021F" w:rsidRPr="004678B6" w:rsidRDefault="00EE021F" w:rsidP="004678B6">
            <w:pPr>
              <w:rPr>
                <w:sz w:val="28"/>
                <w:szCs w:val="28"/>
              </w:rPr>
            </w:pPr>
            <w:r w:rsidRPr="004678B6">
              <w:rPr>
                <w:sz w:val="28"/>
                <w:szCs w:val="28"/>
              </w:rPr>
              <w:t>Март-</w:t>
            </w:r>
          </w:p>
          <w:p w:rsidR="00EE021F" w:rsidRPr="004678B6" w:rsidRDefault="00EE021F" w:rsidP="004678B6">
            <w:pPr>
              <w:rPr>
                <w:sz w:val="28"/>
                <w:szCs w:val="28"/>
              </w:rPr>
            </w:pPr>
            <w:r w:rsidRPr="004678B6">
              <w:rPr>
                <w:sz w:val="28"/>
                <w:szCs w:val="28"/>
              </w:rPr>
              <w:t xml:space="preserve">апрель </w:t>
            </w:r>
          </w:p>
          <w:p w:rsidR="00EE021F" w:rsidRPr="004678B6" w:rsidRDefault="00EE021F" w:rsidP="004678B6">
            <w:pPr>
              <w:rPr>
                <w:sz w:val="28"/>
                <w:szCs w:val="28"/>
              </w:rPr>
            </w:pPr>
          </w:p>
          <w:p w:rsidR="00EE021F" w:rsidRPr="004678B6" w:rsidRDefault="00EE021F" w:rsidP="004678B6">
            <w:pPr>
              <w:rPr>
                <w:sz w:val="28"/>
                <w:szCs w:val="28"/>
              </w:rPr>
            </w:pPr>
          </w:p>
        </w:tc>
        <w:tc>
          <w:tcPr>
            <w:tcW w:w="2551" w:type="dxa"/>
          </w:tcPr>
          <w:p w:rsidR="00EE021F" w:rsidRPr="004678B6" w:rsidRDefault="00EE021F" w:rsidP="004678B6">
            <w:pPr>
              <w:rPr>
                <w:sz w:val="28"/>
                <w:szCs w:val="28"/>
              </w:rPr>
            </w:pPr>
            <w:r w:rsidRPr="004678B6">
              <w:rPr>
                <w:sz w:val="28"/>
                <w:szCs w:val="28"/>
              </w:rPr>
              <w:t xml:space="preserve">Мониторинг уровня </w:t>
            </w:r>
          </w:p>
          <w:p w:rsidR="00EE021F" w:rsidRPr="004678B6" w:rsidRDefault="00EE021F" w:rsidP="004678B6">
            <w:pPr>
              <w:rPr>
                <w:sz w:val="28"/>
                <w:szCs w:val="28"/>
              </w:rPr>
            </w:pPr>
            <w:r w:rsidRPr="004678B6">
              <w:rPr>
                <w:sz w:val="28"/>
                <w:szCs w:val="28"/>
              </w:rPr>
              <w:t xml:space="preserve">сформированности УУД </w:t>
            </w:r>
          </w:p>
          <w:p w:rsidR="00EE021F" w:rsidRPr="004678B6" w:rsidRDefault="00EE021F" w:rsidP="004678B6">
            <w:pPr>
              <w:rPr>
                <w:sz w:val="28"/>
                <w:szCs w:val="28"/>
              </w:rPr>
            </w:pPr>
          </w:p>
        </w:tc>
        <w:tc>
          <w:tcPr>
            <w:tcW w:w="4820" w:type="dxa"/>
            <w:gridSpan w:val="2"/>
          </w:tcPr>
          <w:p w:rsidR="00EE021F" w:rsidRPr="004678B6" w:rsidRDefault="00EE021F" w:rsidP="004678B6">
            <w:pPr>
              <w:rPr>
                <w:sz w:val="28"/>
                <w:szCs w:val="28"/>
              </w:rPr>
            </w:pPr>
            <w:r w:rsidRPr="004678B6">
              <w:rPr>
                <w:sz w:val="28"/>
                <w:szCs w:val="28"/>
              </w:rPr>
              <w:t xml:space="preserve">Круглый стол педагогов и родителей </w:t>
            </w:r>
          </w:p>
          <w:p w:rsidR="00EE021F" w:rsidRPr="004678B6" w:rsidRDefault="00EE021F" w:rsidP="004678B6">
            <w:pPr>
              <w:rPr>
                <w:sz w:val="28"/>
                <w:szCs w:val="28"/>
              </w:rPr>
            </w:pPr>
            <w:r w:rsidRPr="004678B6">
              <w:rPr>
                <w:sz w:val="28"/>
                <w:szCs w:val="28"/>
              </w:rPr>
              <w:t xml:space="preserve">«Развитие творческих способностей ребенка» </w:t>
            </w:r>
          </w:p>
          <w:p w:rsidR="00EE021F" w:rsidRPr="004678B6" w:rsidRDefault="00EE021F" w:rsidP="004678B6">
            <w:pPr>
              <w:rPr>
                <w:sz w:val="28"/>
                <w:szCs w:val="28"/>
              </w:rPr>
            </w:pPr>
          </w:p>
          <w:p w:rsidR="00EE021F" w:rsidRPr="004678B6" w:rsidRDefault="00EE021F" w:rsidP="004678B6">
            <w:pPr>
              <w:rPr>
                <w:sz w:val="28"/>
                <w:szCs w:val="28"/>
              </w:rPr>
            </w:pPr>
          </w:p>
        </w:tc>
      </w:tr>
      <w:tr w:rsidR="00EE021F" w:rsidRPr="004678B6" w:rsidTr="00864887">
        <w:tc>
          <w:tcPr>
            <w:tcW w:w="1004" w:type="dxa"/>
            <w:vMerge/>
          </w:tcPr>
          <w:p w:rsidR="00EE021F" w:rsidRPr="004678B6" w:rsidRDefault="00EE021F" w:rsidP="004678B6">
            <w:pPr>
              <w:rPr>
                <w:sz w:val="28"/>
                <w:szCs w:val="28"/>
              </w:rPr>
            </w:pPr>
          </w:p>
        </w:tc>
        <w:tc>
          <w:tcPr>
            <w:tcW w:w="1407" w:type="dxa"/>
          </w:tcPr>
          <w:p w:rsidR="00EE021F" w:rsidRPr="004678B6" w:rsidRDefault="00EE021F" w:rsidP="004678B6">
            <w:pPr>
              <w:rPr>
                <w:sz w:val="28"/>
                <w:szCs w:val="28"/>
              </w:rPr>
            </w:pPr>
            <w:r w:rsidRPr="004678B6">
              <w:rPr>
                <w:sz w:val="28"/>
                <w:szCs w:val="28"/>
              </w:rPr>
              <w:t xml:space="preserve">Май </w:t>
            </w:r>
          </w:p>
          <w:p w:rsidR="00EE021F" w:rsidRPr="004678B6" w:rsidRDefault="00EE021F" w:rsidP="004678B6">
            <w:pPr>
              <w:rPr>
                <w:sz w:val="28"/>
                <w:szCs w:val="28"/>
              </w:rPr>
            </w:pPr>
          </w:p>
        </w:tc>
        <w:tc>
          <w:tcPr>
            <w:tcW w:w="2551" w:type="dxa"/>
          </w:tcPr>
          <w:p w:rsidR="00EE021F" w:rsidRPr="004678B6" w:rsidRDefault="00EE021F" w:rsidP="004678B6">
            <w:pPr>
              <w:rPr>
                <w:sz w:val="28"/>
                <w:szCs w:val="28"/>
              </w:rPr>
            </w:pPr>
            <w:r w:rsidRPr="004678B6">
              <w:rPr>
                <w:sz w:val="28"/>
                <w:szCs w:val="28"/>
              </w:rPr>
              <w:t xml:space="preserve">Мониторинг личностного развития </w:t>
            </w:r>
          </w:p>
          <w:p w:rsidR="00EE021F" w:rsidRPr="004678B6" w:rsidRDefault="00EE021F" w:rsidP="004678B6">
            <w:pPr>
              <w:rPr>
                <w:sz w:val="28"/>
                <w:szCs w:val="28"/>
              </w:rPr>
            </w:pPr>
          </w:p>
        </w:tc>
        <w:tc>
          <w:tcPr>
            <w:tcW w:w="2410" w:type="dxa"/>
          </w:tcPr>
          <w:p w:rsidR="00EE021F" w:rsidRPr="004678B6" w:rsidRDefault="00EE021F" w:rsidP="004678B6">
            <w:pPr>
              <w:rPr>
                <w:sz w:val="28"/>
                <w:szCs w:val="28"/>
              </w:rPr>
            </w:pPr>
          </w:p>
        </w:tc>
        <w:tc>
          <w:tcPr>
            <w:tcW w:w="2410" w:type="dxa"/>
          </w:tcPr>
          <w:p w:rsidR="00EE021F" w:rsidRPr="004678B6" w:rsidRDefault="00EE021F" w:rsidP="004678B6">
            <w:pPr>
              <w:rPr>
                <w:sz w:val="28"/>
                <w:szCs w:val="28"/>
              </w:rPr>
            </w:pPr>
            <w:r w:rsidRPr="004678B6">
              <w:rPr>
                <w:sz w:val="28"/>
                <w:szCs w:val="28"/>
              </w:rPr>
              <w:t xml:space="preserve">Совещание по результатам личностного развития учащихся </w:t>
            </w:r>
          </w:p>
          <w:p w:rsidR="00EE021F" w:rsidRPr="004678B6" w:rsidRDefault="00EE021F" w:rsidP="004678B6">
            <w:pPr>
              <w:rPr>
                <w:sz w:val="28"/>
                <w:szCs w:val="28"/>
              </w:rPr>
            </w:pPr>
          </w:p>
        </w:tc>
      </w:tr>
      <w:tr w:rsidR="00EE021F" w:rsidRPr="004678B6" w:rsidTr="00864887">
        <w:tc>
          <w:tcPr>
            <w:tcW w:w="1004" w:type="dxa"/>
            <w:vMerge w:val="restart"/>
          </w:tcPr>
          <w:p w:rsidR="00EE021F" w:rsidRPr="004678B6" w:rsidRDefault="00EE021F" w:rsidP="004678B6">
            <w:pPr>
              <w:rPr>
                <w:sz w:val="28"/>
                <w:szCs w:val="28"/>
              </w:rPr>
            </w:pPr>
            <w:r w:rsidRPr="004678B6">
              <w:rPr>
                <w:sz w:val="28"/>
                <w:szCs w:val="28"/>
              </w:rPr>
              <w:t>7</w:t>
            </w:r>
          </w:p>
          <w:p w:rsidR="00EE021F" w:rsidRPr="004678B6" w:rsidRDefault="00EE021F" w:rsidP="004678B6">
            <w:pPr>
              <w:rPr>
                <w:sz w:val="28"/>
                <w:szCs w:val="28"/>
              </w:rPr>
            </w:pPr>
          </w:p>
        </w:tc>
        <w:tc>
          <w:tcPr>
            <w:tcW w:w="1407" w:type="dxa"/>
            <w:vAlign w:val="center"/>
          </w:tcPr>
          <w:p w:rsidR="00EE021F" w:rsidRPr="004678B6" w:rsidRDefault="00EE021F" w:rsidP="004678B6">
            <w:pPr>
              <w:rPr>
                <w:sz w:val="28"/>
                <w:szCs w:val="28"/>
              </w:rPr>
            </w:pPr>
            <w:r w:rsidRPr="004678B6">
              <w:rPr>
                <w:sz w:val="28"/>
                <w:szCs w:val="28"/>
              </w:rPr>
              <w:t xml:space="preserve">В течение года </w:t>
            </w:r>
          </w:p>
          <w:p w:rsidR="00EE021F" w:rsidRPr="004678B6" w:rsidRDefault="00EE021F" w:rsidP="004678B6">
            <w:pPr>
              <w:rPr>
                <w:sz w:val="28"/>
                <w:szCs w:val="28"/>
              </w:rPr>
            </w:pPr>
          </w:p>
        </w:tc>
        <w:tc>
          <w:tcPr>
            <w:tcW w:w="2551" w:type="dxa"/>
            <w:vAlign w:val="center"/>
          </w:tcPr>
          <w:p w:rsidR="00EE021F" w:rsidRPr="004678B6" w:rsidRDefault="00EE021F" w:rsidP="004678B6">
            <w:pPr>
              <w:rPr>
                <w:sz w:val="28"/>
                <w:szCs w:val="28"/>
              </w:rPr>
            </w:pPr>
            <w:r w:rsidRPr="004678B6">
              <w:rPr>
                <w:sz w:val="28"/>
                <w:szCs w:val="28"/>
              </w:rPr>
              <w:t xml:space="preserve">Индивидуальные консультации и занятия по запросу </w:t>
            </w:r>
          </w:p>
          <w:p w:rsidR="00EE021F" w:rsidRPr="004678B6" w:rsidRDefault="00EE021F" w:rsidP="004678B6">
            <w:pPr>
              <w:rPr>
                <w:sz w:val="28"/>
                <w:szCs w:val="28"/>
              </w:rPr>
            </w:pPr>
          </w:p>
        </w:tc>
        <w:tc>
          <w:tcPr>
            <w:tcW w:w="2410" w:type="dxa"/>
            <w:vAlign w:val="center"/>
          </w:tcPr>
          <w:p w:rsidR="00EE021F" w:rsidRPr="004678B6" w:rsidRDefault="00EE021F" w:rsidP="004678B6">
            <w:pPr>
              <w:rPr>
                <w:sz w:val="28"/>
                <w:szCs w:val="28"/>
              </w:rPr>
            </w:pPr>
            <w:r w:rsidRPr="004678B6">
              <w:rPr>
                <w:sz w:val="28"/>
                <w:szCs w:val="28"/>
              </w:rPr>
              <w:t>Индивидуальные</w:t>
            </w:r>
          </w:p>
          <w:p w:rsidR="00EE021F" w:rsidRPr="004678B6" w:rsidRDefault="00EE021F" w:rsidP="004678B6">
            <w:pPr>
              <w:rPr>
                <w:sz w:val="28"/>
                <w:szCs w:val="28"/>
              </w:rPr>
            </w:pPr>
            <w:r w:rsidRPr="004678B6">
              <w:rPr>
                <w:sz w:val="28"/>
                <w:szCs w:val="28"/>
              </w:rPr>
              <w:t>консультации по</w:t>
            </w:r>
          </w:p>
          <w:p w:rsidR="00EE021F" w:rsidRPr="004678B6" w:rsidRDefault="00EE021F" w:rsidP="004678B6">
            <w:pPr>
              <w:rPr>
                <w:sz w:val="28"/>
                <w:szCs w:val="28"/>
              </w:rPr>
            </w:pPr>
            <w:r w:rsidRPr="004678B6">
              <w:rPr>
                <w:sz w:val="28"/>
                <w:szCs w:val="28"/>
              </w:rPr>
              <w:t>запросу</w:t>
            </w:r>
          </w:p>
        </w:tc>
        <w:tc>
          <w:tcPr>
            <w:tcW w:w="2410" w:type="dxa"/>
            <w:vAlign w:val="center"/>
          </w:tcPr>
          <w:p w:rsidR="00EE021F" w:rsidRPr="004678B6" w:rsidRDefault="00EE021F" w:rsidP="004678B6">
            <w:pPr>
              <w:rPr>
                <w:sz w:val="28"/>
                <w:szCs w:val="28"/>
              </w:rPr>
            </w:pPr>
            <w:r w:rsidRPr="004678B6">
              <w:rPr>
                <w:sz w:val="28"/>
                <w:szCs w:val="28"/>
              </w:rPr>
              <w:t>Индивидуальные</w:t>
            </w:r>
          </w:p>
          <w:p w:rsidR="00EE021F" w:rsidRPr="004678B6" w:rsidRDefault="00EE021F" w:rsidP="004678B6">
            <w:pPr>
              <w:rPr>
                <w:sz w:val="28"/>
                <w:szCs w:val="28"/>
              </w:rPr>
            </w:pPr>
            <w:r w:rsidRPr="004678B6">
              <w:rPr>
                <w:sz w:val="28"/>
                <w:szCs w:val="28"/>
              </w:rPr>
              <w:t>консультации по</w:t>
            </w:r>
          </w:p>
          <w:p w:rsidR="00EE021F" w:rsidRPr="004678B6" w:rsidRDefault="00EE021F" w:rsidP="004678B6">
            <w:pPr>
              <w:rPr>
                <w:sz w:val="28"/>
                <w:szCs w:val="28"/>
              </w:rPr>
            </w:pPr>
            <w:r w:rsidRPr="004678B6">
              <w:rPr>
                <w:sz w:val="28"/>
                <w:szCs w:val="28"/>
              </w:rPr>
              <w:t>запросу</w:t>
            </w:r>
          </w:p>
        </w:tc>
      </w:tr>
      <w:tr w:rsidR="00EE021F" w:rsidRPr="004678B6" w:rsidTr="00864887">
        <w:tc>
          <w:tcPr>
            <w:tcW w:w="1004" w:type="dxa"/>
            <w:vMerge/>
          </w:tcPr>
          <w:p w:rsidR="00EE021F" w:rsidRPr="004678B6" w:rsidRDefault="00EE021F" w:rsidP="004678B6">
            <w:pPr>
              <w:rPr>
                <w:sz w:val="28"/>
                <w:szCs w:val="28"/>
              </w:rPr>
            </w:pPr>
          </w:p>
        </w:tc>
        <w:tc>
          <w:tcPr>
            <w:tcW w:w="1407" w:type="dxa"/>
          </w:tcPr>
          <w:p w:rsidR="00EE021F" w:rsidRPr="004678B6" w:rsidRDefault="00EE021F" w:rsidP="004678B6">
            <w:pPr>
              <w:rPr>
                <w:sz w:val="28"/>
                <w:szCs w:val="28"/>
              </w:rPr>
            </w:pPr>
            <w:r w:rsidRPr="004678B6">
              <w:rPr>
                <w:sz w:val="28"/>
                <w:szCs w:val="28"/>
              </w:rPr>
              <w:t xml:space="preserve">Ноябрь </w:t>
            </w:r>
          </w:p>
          <w:p w:rsidR="00EE021F" w:rsidRPr="004678B6" w:rsidRDefault="00EE021F" w:rsidP="004678B6">
            <w:pPr>
              <w:rPr>
                <w:sz w:val="28"/>
                <w:szCs w:val="28"/>
              </w:rPr>
            </w:pPr>
          </w:p>
        </w:tc>
        <w:tc>
          <w:tcPr>
            <w:tcW w:w="2551" w:type="dxa"/>
          </w:tcPr>
          <w:p w:rsidR="00EE021F" w:rsidRPr="004678B6" w:rsidRDefault="00EE021F" w:rsidP="004678B6">
            <w:pPr>
              <w:rPr>
                <w:sz w:val="28"/>
                <w:szCs w:val="28"/>
              </w:rPr>
            </w:pPr>
            <w:r w:rsidRPr="004678B6">
              <w:rPr>
                <w:sz w:val="28"/>
                <w:szCs w:val="28"/>
              </w:rPr>
              <w:t xml:space="preserve">Изучение личностных особенностей учащихся и межличностных отношений в классах </w:t>
            </w:r>
          </w:p>
          <w:p w:rsidR="00EE021F" w:rsidRPr="004678B6" w:rsidRDefault="00EE021F" w:rsidP="004678B6">
            <w:pPr>
              <w:rPr>
                <w:sz w:val="28"/>
                <w:szCs w:val="28"/>
              </w:rPr>
            </w:pPr>
          </w:p>
        </w:tc>
        <w:tc>
          <w:tcPr>
            <w:tcW w:w="2410" w:type="dxa"/>
          </w:tcPr>
          <w:p w:rsidR="00EE021F" w:rsidRPr="004678B6" w:rsidRDefault="00EE021F" w:rsidP="004678B6">
            <w:pPr>
              <w:rPr>
                <w:sz w:val="28"/>
                <w:szCs w:val="28"/>
              </w:rPr>
            </w:pPr>
            <w:r w:rsidRPr="004678B6">
              <w:rPr>
                <w:sz w:val="28"/>
                <w:szCs w:val="28"/>
              </w:rPr>
              <w:t xml:space="preserve">Родительские собрания «Возрастные и социально-психологические особенности семиклассников» </w:t>
            </w:r>
          </w:p>
          <w:p w:rsidR="00EE021F" w:rsidRPr="004678B6" w:rsidRDefault="00EE021F" w:rsidP="004678B6">
            <w:pPr>
              <w:rPr>
                <w:sz w:val="28"/>
                <w:szCs w:val="28"/>
              </w:rPr>
            </w:pPr>
          </w:p>
        </w:tc>
        <w:tc>
          <w:tcPr>
            <w:tcW w:w="2410" w:type="dxa"/>
          </w:tcPr>
          <w:p w:rsidR="00EE021F" w:rsidRPr="004678B6" w:rsidRDefault="00EE021F" w:rsidP="004678B6">
            <w:pPr>
              <w:rPr>
                <w:sz w:val="28"/>
                <w:szCs w:val="28"/>
              </w:rPr>
            </w:pPr>
          </w:p>
        </w:tc>
      </w:tr>
      <w:tr w:rsidR="00EE021F" w:rsidRPr="004678B6" w:rsidTr="00864887">
        <w:tc>
          <w:tcPr>
            <w:tcW w:w="1004" w:type="dxa"/>
            <w:vMerge/>
          </w:tcPr>
          <w:p w:rsidR="00EE021F" w:rsidRPr="004678B6" w:rsidRDefault="00EE021F" w:rsidP="004678B6">
            <w:pPr>
              <w:rPr>
                <w:sz w:val="28"/>
                <w:szCs w:val="28"/>
              </w:rPr>
            </w:pPr>
          </w:p>
        </w:tc>
        <w:tc>
          <w:tcPr>
            <w:tcW w:w="1407" w:type="dxa"/>
          </w:tcPr>
          <w:p w:rsidR="00EE021F" w:rsidRPr="004678B6" w:rsidRDefault="00EE021F" w:rsidP="004678B6">
            <w:pPr>
              <w:rPr>
                <w:sz w:val="28"/>
                <w:szCs w:val="28"/>
              </w:rPr>
            </w:pPr>
            <w:r w:rsidRPr="004678B6">
              <w:rPr>
                <w:sz w:val="28"/>
                <w:szCs w:val="28"/>
              </w:rPr>
              <w:t xml:space="preserve">Март-апрель </w:t>
            </w:r>
          </w:p>
          <w:p w:rsidR="00EE021F" w:rsidRPr="004678B6" w:rsidRDefault="00EE021F" w:rsidP="004678B6">
            <w:pPr>
              <w:rPr>
                <w:sz w:val="28"/>
                <w:szCs w:val="28"/>
              </w:rPr>
            </w:pPr>
          </w:p>
        </w:tc>
        <w:tc>
          <w:tcPr>
            <w:tcW w:w="2551" w:type="dxa"/>
          </w:tcPr>
          <w:p w:rsidR="00EE021F" w:rsidRPr="004678B6" w:rsidRDefault="00EE021F" w:rsidP="004678B6">
            <w:pPr>
              <w:rPr>
                <w:sz w:val="28"/>
                <w:szCs w:val="28"/>
              </w:rPr>
            </w:pPr>
            <w:r w:rsidRPr="004678B6">
              <w:rPr>
                <w:sz w:val="28"/>
                <w:szCs w:val="28"/>
              </w:rPr>
              <w:t xml:space="preserve">Мониторинг уровня сформированности УУД </w:t>
            </w:r>
          </w:p>
          <w:p w:rsidR="00EE021F" w:rsidRPr="004678B6" w:rsidRDefault="00EE021F" w:rsidP="004678B6">
            <w:pPr>
              <w:rPr>
                <w:sz w:val="28"/>
                <w:szCs w:val="28"/>
              </w:rPr>
            </w:pPr>
          </w:p>
        </w:tc>
        <w:tc>
          <w:tcPr>
            <w:tcW w:w="4820" w:type="dxa"/>
            <w:gridSpan w:val="2"/>
          </w:tcPr>
          <w:p w:rsidR="00EE021F" w:rsidRPr="004678B6" w:rsidRDefault="00EE021F" w:rsidP="004678B6">
            <w:pPr>
              <w:rPr>
                <w:sz w:val="28"/>
                <w:szCs w:val="28"/>
              </w:rPr>
            </w:pPr>
            <w:r w:rsidRPr="004678B6">
              <w:rPr>
                <w:sz w:val="28"/>
                <w:szCs w:val="28"/>
              </w:rPr>
              <w:t xml:space="preserve">Круглый стол педагогов и родителей « Развитие творческих способностей ребенка» </w:t>
            </w:r>
          </w:p>
          <w:p w:rsidR="00EE021F" w:rsidRPr="004678B6" w:rsidRDefault="00EE021F" w:rsidP="004678B6">
            <w:pPr>
              <w:rPr>
                <w:sz w:val="28"/>
                <w:szCs w:val="28"/>
              </w:rPr>
            </w:pPr>
          </w:p>
        </w:tc>
      </w:tr>
      <w:tr w:rsidR="00EE021F" w:rsidRPr="004678B6" w:rsidTr="00864887">
        <w:tc>
          <w:tcPr>
            <w:tcW w:w="1004" w:type="dxa"/>
            <w:vMerge/>
          </w:tcPr>
          <w:p w:rsidR="00EE021F" w:rsidRPr="004678B6" w:rsidRDefault="00EE021F" w:rsidP="004678B6">
            <w:pPr>
              <w:rPr>
                <w:sz w:val="28"/>
                <w:szCs w:val="28"/>
              </w:rPr>
            </w:pPr>
          </w:p>
        </w:tc>
        <w:tc>
          <w:tcPr>
            <w:tcW w:w="1407" w:type="dxa"/>
          </w:tcPr>
          <w:p w:rsidR="00EE021F" w:rsidRPr="004678B6" w:rsidRDefault="00EE021F" w:rsidP="004678B6">
            <w:pPr>
              <w:rPr>
                <w:sz w:val="28"/>
                <w:szCs w:val="28"/>
              </w:rPr>
            </w:pPr>
            <w:r w:rsidRPr="004678B6">
              <w:rPr>
                <w:sz w:val="28"/>
                <w:szCs w:val="28"/>
              </w:rPr>
              <w:t xml:space="preserve">Май </w:t>
            </w:r>
          </w:p>
          <w:p w:rsidR="00EE021F" w:rsidRPr="004678B6" w:rsidRDefault="00EE021F" w:rsidP="004678B6">
            <w:pPr>
              <w:rPr>
                <w:sz w:val="28"/>
                <w:szCs w:val="28"/>
              </w:rPr>
            </w:pPr>
          </w:p>
        </w:tc>
        <w:tc>
          <w:tcPr>
            <w:tcW w:w="2551" w:type="dxa"/>
          </w:tcPr>
          <w:p w:rsidR="00EE021F" w:rsidRPr="004678B6" w:rsidRDefault="00EE021F" w:rsidP="004678B6">
            <w:pPr>
              <w:rPr>
                <w:sz w:val="28"/>
                <w:szCs w:val="28"/>
              </w:rPr>
            </w:pPr>
            <w:r w:rsidRPr="004678B6">
              <w:rPr>
                <w:sz w:val="28"/>
                <w:szCs w:val="28"/>
              </w:rPr>
              <w:t xml:space="preserve">Мониторинг личностного развития </w:t>
            </w:r>
          </w:p>
          <w:p w:rsidR="00EE021F" w:rsidRPr="004678B6" w:rsidRDefault="00EE021F" w:rsidP="004678B6">
            <w:pPr>
              <w:rPr>
                <w:sz w:val="28"/>
                <w:szCs w:val="28"/>
              </w:rPr>
            </w:pPr>
          </w:p>
        </w:tc>
        <w:tc>
          <w:tcPr>
            <w:tcW w:w="2410" w:type="dxa"/>
          </w:tcPr>
          <w:p w:rsidR="00EE021F" w:rsidRPr="004678B6" w:rsidRDefault="00EE021F" w:rsidP="004678B6">
            <w:pPr>
              <w:rPr>
                <w:sz w:val="28"/>
                <w:szCs w:val="28"/>
              </w:rPr>
            </w:pPr>
          </w:p>
        </w:tc>
        <w:tc>
          <w:tcPr>
            <w:tcW w:w="2410" w:type="dxa"/>
          </w:tcPr>
          <w:p w:rsidR="00EE021F" w:rsidRPr="004678B6" w:rsidRDefault="00EE021F" w:rsidP="004678B6">
            <w:pPr>
              <w:rPr>
                <w:sz w:val="28"/>
                <w:szCs w:val="28"/>
              </w:rPr>
            </w:pPr>
            <w:r w:rsidRPr="004678B6">
              <w:rPr>
                <w:sz w:val="28"/>
                <w:szCs w:val="28"/>
              </w:rPr>
              <w:t xml:space="preserve">Совещание по результатам личностного развития учащихся </w:t>
            </w:r>
          </w:p>
          <w:p w:rsidR="00EE021F" w:rsidRPr="004678B6" w:rsidRDefault="00EE021F" w:rsidP="004678B6">
            <w:pPr>
              <w:rPr>
                <w:sz w:val="28"/>
                <w:szCs w:val="28"/>
              </w:rPr>
            </w:pPr>
          </w:p>
        </w:tc>
      </w:tr>
      <w:tr w:rsidR="00EE021F" w:rsidRPr="004678B6" w:rsidTr="00864887">
        <w:tc>
          <w:tcPr>
            <w:tcW w:w="1004" w:type="dxa"/>
            <w:vMerge w:val="restart"/>
            <w:vAlign w:val="center"/>
          </w:tcPr>
          <w:p w:rsidR="00EE021F" w:rsidRPr="004678B6" w:rsidRDefault="00EE021F" w:rsidP="004678B6">
            <w:pPr>
              <w:rPr>
                <w:sz w:val="28"/>
                <w:szCs w:val="28"/>
              </w:rPr>
            </w:pPr>
            <w:r w:rsidRPr="004678B6">
              <w:rPr>
                <w:sz w:val="28"/>
                <w:szCs w:val="28"/>
              </w:rPr>
              <w:t>8</w:t>
            </w:r>
          </w:p>
        </w:tc>
        <w:tc>
          <w:tcPr>
            <w:tcW w:w="1407" w:type="dxa"/>
            <w:vAlign w:val="center"/>
          </w:tcPr>
          <w:p w:rsidR="00EE021F" w:rsidRPr="004678B6" w:rsidRDefault="00EE021F" w:rsidP="004678B6">
            <w:pPr>
              <w:rPr>
                <w:sz w:val="28"/>
                <w:szCs w:val="28"/>
              </w:rPr>
            </w:pPr>
            <w:r w:rsidRPr="004678B6">
              <w:rPr>
                <w:sz w:val="28"/>
                <w:szCs w:val="28"/>
              </w:rPr>
              <w:t xml:space="preserve">В течение года </w:t>
            </w:r>
          </w:p>
          <w:p w:rsidR="00EE021F" w:rsidRPr="004678B6" w:rsidRDefault="00EE021F" w:rsidP="004678B6">
            <w:pPr>
              <w:rPr>
                <w:sz w:val="28"/>
                <w:szCs w:val="28"/>
              </w:rPr>
            </w:pPr>
          </w:p>
        </w:tc>
        <w:tc>
          <w:tcPr>
            <w:tcW w:w="2551" w:type="dxa"/>
            <w:vAlign w:val="center"/>
          </w:tcPr>
          <w:p w:rsidR="00EE021F" w:rsidRPr="004678B6" w:rsidRDefault="00EE021F" w:rsidP="004678B6">
            <w:pPr>
              <w:rPr>
                <w:sz w:val="28"/>
                <w:szCs w:val="28"/>
              </w:rPr>
            </w:pPr>
            <w:r w:rsidRPr="004678B6">
              <w:rPr>
                <w:sz w:val="28"/>
                <w:szCs w:val="28"/>
              </w:rPr>
              <w:t xml:space="preserve">Индивидуальные консультации и занятия по запросу </w:t>
            </w:r>
          </w:p>
          <w:p w:rsidR="00EE021F" w:rsidRPr="004678B6" w:rsidRDefault="00EE021F" w:rsidP="004678B6">
            <w:pPr>
              <w:rPr>
                <w:sz w:val="28"/>
                <w:szCs w:val="28"/>
              </w:rPr>
            </w:pPr>
          </w:p>
        </w:tc>
        <w:tc>
          <w:tcPr>
            <w:tcW w:w="2410" w:type="dxa"/>
            <w:vAlign w:val="center"/>
          </w:tcPr>
          <w:p w:rsidR="00EE021F" w:rsidRPr="004678B6" w:rsidRDefault="00EE021F" w:rsidP="004678B6">
            <w:pPr>
              <w:rPr>
                <w:sz w:val="28"/>
                <w:szCs w:val="28"/>
              </w:rPr>
            </w:pPr>
            <w:r w:rsidRPr="004678B6">
              <w:rPr>
                <w:sz w:val="28"/>
                <w:szCs w:val="28"/>
              </w:rPr>
              <w:t>Индивидуальные</w:t>
            </w:r>
          </w:p>
          <w:p w:rsidR="00EE021F" w:rsidRPr="004678B6" w:rsidRDefault="00EE021F" w:rsidP="004678B6">
            <w:pPr>
              <w:rPr>
                <w:sz w:val="28"/>
                <w:szCs w:val="28"/>
              </w:rPr>
            </w:pPr>
            <w:r w:rsidRPr="004678B6">
              <w:rPr>
                <w:sz w:val="28"/>
                <w:szCs w:val="28"/>
              </w:rPr>
              <w:t>консультации по</w:t>
            </w:r>
          </w:p>
          <w:p w:rsidR="00EE021F" w:rsidRPr="004678B6" w:rsidRDefault="00EE021F" w:rsidP="004678B6">
            <w:pPr>
              <w:rPr>
                <w:sz w:val="28"/>
                <w:szCs w:val="28"/>
              </w:rPr>
            </w:pPr>
            <w:r w:rsidRPr="004678B6">
              <w:rPr>
                <w:sz w:val="28"/>
                <w:szCs w:val="28"/>
              </w:rPr>
              <w:t>запросу</w:t>
            </w:r>
          </w:p>
        </w:tc>
        <w:tc>
          <w:tcPr>
            <w:tcW w:w="2410" w:type="dxa"/>
            <w:vAlign w:val="center"/>
          </w:tcPr>
          <w:p w:rsidR="00EE021F" w:rsidRPr="004678B6" w:rsidRDefault="00EE021F" w:rsidP="004678B6">
            <w:pPr>
              <w:rPr>
                <w:sz w:val="28"/>
                <w:szCs w:val="28"/>
              </w:rPr>
            </w:pPr>
            <w:r w:rsidRPr="004678B6">
              <w:rPr>
                <w:sz w:val="28"/>
                <w:szCs w:val="28"/>
              </w:rPr>
              <w:t>Индивидуальные</w:t>
            </w:r>
          </w:p>
          <w:p w:rsidR="00EE021F" w:rsidRPr="004678B6" w:rsidRDefault="00EE021F" w:rsidP="004678B6">
            <w:pPr>
              <w:rPr>
                <w:sz w:val="28"/>
                <w:szCs w:val="28"/>
              </w:rPr>
            </w:pPr>
            <w:r w:rsidRPr="004678B6">
              <w:rPr>
                <w:sz w:val="28"/>
                <w:szCs w:val="28"/>
              </w:rPr>
              <w:t>консультации по</w:t>
            </w:r>
          </w:p>
          <w:p w:rsidR="00EE021F" w:rsidRPr="004678B6" w:rsidRDefault="00EE021F" w:rsidP="004678B6">
            <w:pPr>
              <w:rPr>
                <w:sz w:val="28"/>
                <w:szCs w:val="28"/>
              </w:rPr>
            </w:pPr>
            <w:r w:rsidRPr="004678B6">
              <w:rPr>
                <w:sz w:val="28"/>
                <w:szCs w:val="28"/>
              </w:rPr>
              <w:t>запросу</w:t>
            </w:r>
          </w:p>
        </w:tc>
      </w:tr>
      <w:tr w:rsidR="00EE021F" w:rsidRPr="004678B6" w:rsidTr="00864887">
        <w:tc>
          <w:tcPr>
            <w:tcW w:w="1004" w:type="dxa"/>
            <w:vMerge/>
          </w:tcPr>
          <w:p w:rsidR="00EE021F" w:rsidRPr="004678B6" w:rsidRDefault="00EE021F" w:rsidP="004678B6">
            <w:pPr>
              <w:rPr>
                <w:sz w:val="28"/>
                <w:szCs w:val="28"/>
              </w:rPr>
            </w:pPr>
          </w:p>
        </w:tc>
        <w:tc>
          <w:tcPr>
            <w:tcW w:w="1407" w:type="dxa"/>
          </w:tcPr>
          <w:p w:rsidR="00EE021F" w:rsidRPr="004678B6" w:rsidRDefault="00EE021F" w:rsidP="004678B6">
            <w:pPr>
              <w:rPr>
                <w:sz w:val="28"/>
                <w:szCs w:val="28"/>
              </w:rPr>
            </w:pPr>
            <w:r w:rsidRPr="004678B6">
              <w:rPr>
                <w:sz w:val="28"/>
                <w:szCs w:val="28"/>
              </w:rPr>
              <w:t xml:space="preserve">Октябрь </w:t>
            </w:r>
          </w:p>
          <w:p w:rsidR="00EE021F" w:rsidRPr="004678B6" w:rsidRDefault="00EE021F" w:rsidP="004678B6">
            <w:pPr>
              <w:rPr>
                <w:sz w:val="28"/>
                <w:szCs w:val="28"/>
              </w:rPr>
            </w:pPr>
          </w:p>
        </w:tc>
        <w:tc>
          <w:tcPr>
            <w:tcW w:w="2551" w:type="dxa"/>
          </w:tcPr>
          <w:p w:rsidR="00EE021F" w:rsidRPr="004678B6" w:rsidRDefault="00EE021F" w:rsidP="004678B6">
            <w:pPr>
              <w:rPr>
                <w:sz w:val="28"/>
                <w:szCs w:val="28"/>
              </w:rPr>
            </w:pPr>
            <w:r w:rsidRPr="004678B6">
              <w:rPr>
                <w:sz w:val="28"/>
                <w:szCs w:val="28"/>
              </w:rPr>
              <w:t>Изучение личностных особенностей учащихся</w:t>
            </w:r>
            <w:r>
              <w:rPr>
                <w:sz w:val="28"/>
                <w:szCs w:val="28"/>
              </w:rPr>
              <w:t xml:space="preserve"> и</w:t>
            </w:r>
            <w:r w:rsidRPr="004678B6">
              <w:rPr>
                <w:sz w:val="28"/>
                <w:szCs w:val="28"/>
              </w:rPr>
              <w:t xml:space="preserve"> межличностных отношений в классах </w:t>
            </w:r>
          </w:p>
          <w:p w:rsidR="00EE021F" w:rsidRPr="004678B6" w:rsidRDefault="00EE021F" w:rsidP="004678B6">
            <w:pPr>
              <w:rPr>
                <w:sz w:val="28"/>
                <w:szCs w:val="28"/>
              </w:rPr>
            </w:pPr>
          </w:p>
        </w:tc>
        <w:tc>
          <w:tcPr>
            <w:tcW w:w="2410" w:type="dxa"/>
          </w:tcPr>
          <w:p w:rsidR="00EE021F" w:rsidRPr="004678B6" w:rsidRDefault="00EE021F" w:rsidP="004678B6">
            <w:pPr>
              <w:rPr>
                <w:sz w:val="28"/>
                <w:szCs w:val="28"/>
              </w:rPr>
            </w:pPr>
          </w:p>
        </w:tc>
        <w:tc>
          <w:tcPr>
            <w:tcW w:w="2410" w:type="dxa"/>
          </w:tcPr>
          <w:p w:rsidR="00EE021F" w:rsidRPr="004678B6" w:rsidRDefault="00EE021F" w:rsidP="004678B6">
            <w:pPr>
              <w:rPr>
                <w:sz w:val="28"/>
                <w:szCs w:val="28"/>
              </w:rPr>
            </w:pPr>
          </w:p>
        </w:tc>
      </w:tr>
      <w:tr w:rsidR="00EE021F" w:rsidRPr="004678B6" w:rsidTr="00864887">
        <w:tc>
          <w:tcPr>
            <w:tcW w:w="1004" w:type="dxa"/>
            <w:vMerge/>
          </w:tcPr>
          <w:p w:rsidR="00EE021F" w:rsidRPr="004678B6" w:rsidRDefault="00EE021F" w:rsidP="004678B6">
            <w:pPr>
              <w:rPr>
                <w:sz w:val="28"/>
                <w:szCs w:val="28"/>
              </w:rPr>
            </w:pPr>
          </w:p>
        </w:tc>
        <w:tc>
          <w:tcPr>
            <w:tcW w:w="1407" w:type="dxa"/>
          </w:tcPr>
          <w:p w:rsidR="00EE021F" w:rsidRPr="004678B6" w:rsidRDefault="00EE021F" w:rsidP="004678B6">
            <w:pPr>
              <w:rPr>
                <w:sz w:val="28"/>
                <w:szCs w:val="28"/>
              </w:rPr>
            </w:pPr>
            <w:r w:rsidRPr="004678B6">
              <w:rPr>
                <w:sz w:val="28"/>
                <w:szCs w:val="28"/>
              </w:rPr>
              <w:t xml:space="preserve">Февраль </w:t>
            </w:r>
          </w:p>
          <w:p w:rsidR="00EE021F" w:rsidRPr="004678B6" w:rsidRDefault="00EE021F" w:rsidP="004678B6">
            <w:pPr>
              <w:rPr>
                <w:sz w:val="28"/>
                <w:szCs w:val="28"/>
              </w:rPr>
            </w:pPr>
          </w:p>
        </w:tc>
        <w:tc>
          <w:tcPr>
            <w:tcW w:w="2551" w:type="dxa"/>
          </w:tcPr>
          <w:p w:rsidR="00EE021F" w:rsidRPr="004678B6" w:rsidRDefault="00EE021F" w:rsidP="004678B6">
            <w:pPr>
              <w:rPr>
                <w:sz w:val="28"/>
                <w:szCs w:val="28"/>
              </w:rPr>
            </w:pPr>
            <w:r w:rsidRPr="004678B6">
              <w:rPr>
                <w:sz w:val="28"/>
                <w:szCs w:val="28"/>
              </w:rPr>
              <w:t xml:space="preserve">Изучение уровня суицидального риска </w:t>
            </w:r>
          </w:p>
          <w:p w:rsidR="00EE021F" w:rsidRPr="004678B6" w:rsidRDefault="00EE021F" w:rsidP="004678B6">
            <w:pPr>
              <w:rPr>
                <w:sz w:val="28"/>
                <w:szCs w:val="28"/>
              </w:rPr>
            </w:pPr>
          </w:p>
        </w:tc>
        <w:tc>
          <w:tcPr>
            <w:tcW w:w="2410" w:type="dxa"/>
          </w:tcPr>
          <w:p w:rsidR="00EE021F" w:rsidRPr="004678B6" w:rsidRDefault="00EE021F" w:rsidP="004678B6">
            <w:pPr>
              <w:rPr>
                <w:sz w:val="28"/>
                <w:szCs w:val="28"/>
              </w:rPr>
            </w:pPr>
            <w:r w:rsidRPr="004678B6">
              <w:rPr>
                <w:sz w:val="28"/>
                <w:szCs w:val="28"/>
              </w:rPr>
              <w:t xml:space="preserve">Родительское собрание «Профилактика суицидального риска у подростков» </w:t>
            </w:r>
          </w:p>
          <w:p w:rsidR="00EE021F" w:rsidRPr="004678B6" w:rsidRDefault="00EE021F" w:rsidP="004678B6">
            <w:pPr>
              <w:rPr>
                <w:sz w:val="28"/>
                <w:szCs w:val="28"/>
              </w:rPr>
            </w:pPr>
          </w:p>
        </w:tc>
        <w:tc>
          <w:tcPr>
            <w:tcW w:w="2410" w:type="dxa"/>
          </w:tcPr>
          <w:p w:rsidR="00EE021F" w:rsidRPr="004678B6" w:rsidRDefault="00EE021F" w:rsidP="004678B6">
            <w:pPr>
              <w:rPr>
                <w:sz w:val="28"/>
                <w:szCs w:val="28"/>
              </w:rPr>
            </w:pPr>
            <w:r w:rsidRPr="004678B6">
              <w:rPr>
                <w:sz w:val="28"/>
                <w:szCs w:val="28"/>
              </w:rPr>
              <w:t xml:space="preserve">Семинар для педагогов «Особенности подросткового возраста. Профилактика суицидального риска» </w:t>
            </w:r>
          </w:p>
          <w:p w:rsidR="00EE021F" w:rsidRPr="004678B6" w:rsidRDefault="00EE021F" w:rsidP="004678B6">
            <w:pPr>
              <w:rPr>
                <w:sz w:val="28"/>
                <w:szCs w:val="28"/>
              </w:rPr>
            </w:pPr>
          </w:p>
        </w:tc>
      </w:tr>
      <w:tr w:rsidR="00EE021F" w:rsidRPr="004678B6" w:rsidTr="00864887">
        <w:tc>
          <w:tcPr>
            <w:tcW w:w="1004" w:type="dxa"/>
            <w:vMerge/>
          </w:tcPr>
          <w:p w:rsidR="00EE021F" w:rsidRPr="004678B6" w:rsidRDefault="00EE021F" w:rsidP="004678B6">
            <w:pPr>
              <w:rPr>
                <w:sz w:val="28"/>
                <w:szCs w:val="28"/>
              </w:rPr>
            </w:pPr>
          </w:p>
        </w:tc>
        <w:tc>
          <w:tcPr>
            <w:tcW w:w="1407" w:type="dxa"/>
          </w:tcPr>
          <w:p w:rsidR="00EE021F" w:rsidRPr="004678B6" w:rsidRDefault="00EE021F" w:rsidP="004678B6">
            <w:pPr>
              <w:rPr>
                <w:sz w:val="28"/>
                <w:szCs w:val="28"/>
              </w:rPr>
            </w:pPr>
            <w:r w:rsidRPr="004678B6">
              <w:rPr>
                <w:sz w:val="28"/>
                <w:szCs w:val="28"/>
              </w:rPr>
              <w:t xml:space="preserve">Март -апрель </w:t>
            </w:r>
          </w:p>
          <w:p w:rsidR="00EE021F" w:rsidRPr="004678B6" w:rsidRDefault="00EE021F" w:rsidP="004678B6">
            <w:pPr>
              <w:rPr>
                <w:sz w:val="28"/>
                <w:szCs w:val="28"/>
              </w:rPr>
            </w:pPr>
          </w:p>
        </w:tc>
        <w:tc>
          <w:tcPr>
            <w:tcW w:w="2551" w:type="dxa"/>
          </w:tcPr>
          <w:p w:rsidR="00EE021F" w:rsidRPr="004678B6" w:rsidRDefault="00EE021F" w:rsidP="004678B6">
            <w:pPr>
              <w:rPr>
                <w:sz w:val="28"/>
                <w:szCs w:val="28"/>
              </w:rPr>
            </w:pPr>
            <w:r w:rsidRPr="004678B6">
              <w:rPr>
                <w:sz w:val="28"/>
                <w:szCs w:val="28"/>
              </w:rPr>
              <w:t xml:space="preserve">Мониторинг уровня сформированности УУД </w:t>
            </w:r>
          </w:p>
          <w:p w:rsidR="00EE021F" w:rsidRPr="004678B6" w:rsidRDefault="00EE021F" w:rsidP="004678B6">
            <w:pPr>
              <w:rPr>
                <w:sz w:val="28"/>
                <w:szCs w:val="28"/>
              </w:rPr>
            </w:pPr>
          </w:p>
        </w:tc>
        <w:tc>
          <w:tcPr>
            <w:tcW w:w="2410" w:type="dxa"/>
          </w:tcPr>
          <w:p w:rsidR="00EE021F" w:rsidRPr="004678B6" w:rsidRDefault="00EE021F" w:rsidP="004678B6">
            <w:pPr>
              <w:rPr>
                <w:sz w:val="28"/>
                <w:szCs w:val="28"/>
              </w:rPr>
            </w:pPr>
          </w:p>
        </w:tc>
        <w:tc>
          <w:tcPr>
            <w:tcW w:w="2410" w:type="dxa"/>
          </w:tcPr>
          <w:p w:rsidR="00EE021F" w:rsidRPr="004678B6" w:rsidRDefault="00EE021F" w:rsidP="004678B6">
            <w:pPr>
              <w:rPr>
                <w:sz w:val="28"/>
                <w:szCs w:val="28"/>
              </w:rPr>
            </w:pPr>
            <w:r w:rsidRPr="004678B6">
              <w:rPr>
                <w:sz w:val="28"/>
                <w:szCs w:val="28"/>
              </w:rPr>
              <w:t xml:space="preserve">Совещание по результатам мониторинга </w:t>
            </w:r>
          </w:p>
          <w:p w:rsidR="00EE021F" w:rsidRPr="004678B6" w:rsidRDefault="00EE021F" w:rsidP="004678B6">
            <w:pPr>
              <w:rPr>
                <w:sz w:val="28"/>
                <w:szCs w:val="28"/>
              </w:rPr>
            </w:pPr>
          </w:p>
        </w:tc>
      </w:tr>
      <w:tr w:rsidR="00EE021F" w:rsidRPr="004678B6" w:rsidTr="00864887">
        <w:tc>
          <w:tcPr>
            <w:tcW w:w="1004" w:type="dxa"/>
            <w:vMerge/>
          </w:tcPr>
          <w:p w:rsidR="00EE021F" w:rsidRPr="004678B6" w:rsidRDefault="00EE021F" w:rsidP="004678B6">
            <w:pPr>
              <w:rPr>
                <w:sz w:val="28"/>
                <w:szCs w:val="28"/>
              </w:rPr>
            </w:pPr>
          </w:p>
        </w:tc>
        <w:tc>
          <w:tcPr>
            <w:tcW w:w="1407" w:type="dxa"/>
          </w:tcPr>
          <w:p w:rsidR="00EE021F" w:rsidRPr="004678B6" w:rsidRDefault="00EE021F" w:rsidP="004678B6">
            <w:pPr>
              <w:rPr>
                <w:sz w:val="28"/>
                <w:szCs w:val="28"/>
              </w:rPr>
            </w:pPr>
            <w:r w:rsidRPr="004678B6">
              <w:rPr>
                <w:sz w:val="28"/>
                <w:szCs w:val="28"/>
              </w:rPr>
              <w:t xml:space="preserve">Май </w:t>
            </w:r>
          </w:p>
          <w:p w:rsidR="00EE021F" w:rsidRPr="004678B6" w:rsidRDefault="00EE021F" w:rsidP="004678B6">
            <w:pPr>
              <w:rPr>
                <w:sz w:val="28"/>
                <w:szCs w:val="28"/>
              </w:rPr>
            </w:pPr>
          </w:p>
        </w:tc>
        <w:tc>
          <w:tcPr>
            <w:tcW w:w="2551" w:type="dxa"/>
          </w:tcPr>
          <w:p w:rsidR="00EE021F" w:rsidRPr="004678B6" w:rsidRDefault="00EE021F" w:rsidP="004678B6">
            <w:pPr>
              <w:rPr>
                <w:sz w:val="28"/>
                <w:szCs w:val="28"/>
              </w:rPr>
            </w:pPr>
            <w:r w:rsidRPr="004678B6">
              <w:rPr>
                <w:sz w:val="28"/>
                <w:szCs w:val="28"/>
              </w:rPr>
              <w:t xml:space="preserve">Мониторинг личностного развития </w:t>
            </w:r>
          </w:p>
          <w:p w:rsidR="00EE021F" w:rsidRPr="004678B6" w:rsidRDefault="00EE021F" w:rsidP="004678B6">
            <w:pPr>
              <w:rPr>
                <w:sz w:val="28"/>
                <w:szCs w:val="28"/>
              </w:rPr>
            </w:pPr>
          </w:p>
        </w:tc>
        <w:tc>
          <w:tcPr>
            <w:tcW w:w="2410" w:type="dxa"/>
          </w:tcPr>
          <w:p w:rsidR="00EE021F" w:rsidRPr="004678B6" w:rsidRDefault="00EE021F" w:rsidP="004678B6">
            <w:pPr>
              <w:rPr>
                <w:sz w:val="28"/>
                <w:szCs w:val="28"/>
              </w:rPr>
            </w:pPr>
          </w:p>
        </w:tc>
        <w:tc>
          <w:tcPr>
            <w:tcW w:w="2410" w:type="dxa"/>
          </w:tcPr>
          <w:p w:rsidR="00EE021F" w:rsidRPr="004678B6" w:rsidRDefault="00EE021F" w:rsidP="004678B6">
            <w:pPr>
              <w:rPr>
                <w:sz w:val="28"/>
                <w:szCs w:val="28"/>
              </w:rPr>
            </w:pPr>
            <w:r w:rsidRPr="004678B6">
              <w:rPr>
                <w:sz w:val="28"/>
                <w:szCs w:val="28"/>
              </w:rPr>
              <w:t xml:space="preserve">Совещание по результатам личностного развития учащихся </w:t>
            </w:r>
          </w:p>
          <w:p w:rsidR="00EE021F" w:rsidRPr="004678B6" w:rsidRDefault="00EE021F" w:rsidP="004678B6">
            <w:pPr>
              <w:rPr>
                <w:sz w:val="28"/>
                <w:szCs w:val="28"/>
              </w:rPr>
            </w:pPr>
          </w:p>
        </w:tc>
      </w:tr>
      <w:tr w:rsidR="00EE021F" w:rsidRPr="004678B6" w:rsidTr="00864887">
        <w:tc>
          <w:tcPr>
            <w:tcW w:w="1004" w:type="dxa"/>
            <w:vAlign w:val="center"/>
          </w:tcPr>
          <w:p w:rsidR="00EE021F" w:rsidRPr="004678B6" w:rsidRDefault="00EE021F" w:rsidP="004678B6">
            <w:pPr>
              <w:rPr>
                <w:sz w:val="28"/>
                <w:szCs w:val="28"/>
              </w:rPr>
            </w:pPr>
            <w:r w:rsidRPr="004678B6">
              <w:rPr>
                <w:sz w:val="28"/>
                <w:szCs w:val="28"/>
              </w:rPr>
              <w:t>9</w:t>
            </w:r>
          </w:p>
        </w:tc>
        <w:tc>
          <w:tcPr>
            <w:tcW w:w="1407" w:type="dxa"/>
            <w:vAlign w:val="center"/>
          </w:tcPr>
          <w:p w:rsidR="00EE021F" w:rsidRPr="004678B6" w:rsidRDefault="00EE021F" w:rsidP="004678B6">
            <w:pPr>
              <w:rPr>
                <w:sz w:val="28"/>
                <w:szCs w:val="28"/>
              </w:rPr>
            </w:pPr>
            <w:r w:rsidRPr="004678B6">
              <w:rPr>
                <w:sz w:val="28"/>
                <w:szCs w:val="28"/>
              </w:rPr>
              <w:t xml:space="preserve">В течение года </w:t>
            </w:r>
          </w:p>
          <w:p w:rsidR="00EE021F" w:rsidRPr="004678B6" w:rsidRDefault="00EE021F" w:rsidP="004678B6">
            <w:pPr>
              <w:rPr>
                <w:sz w:val="28"/>
                <w:szCs w:val="28"/>
              </w:rPr>
            </w:pPr>
          </w:p>
        </w:tc>
        <w:tc>
          <w:tcPr>
            <w:tcW w:w="2551" w:type="dxa"/>
            <w:vAlign w:val="center"/>
          </w:tcPr>
          <w:p w:rsidR="00EE021F" w:rsidRPr="004678B6" w:rsidRDefault="00EE021F" w:rsidP="004678B6">
            <w:pPr>
              <w:rPr>
                <w:sz w:val="28"/>
                <w:szCs w:val="28"/>
              </w:rPr>
            </w:pPr>
            <w:r w:rsidRPr="004678B6">
              <w:rPr>
                <w:sz w:val="28"/>
                <w:szCs w:val="28"/>
              </w:rPr>
              <w:t xml:space="preserve">Индивидуальные консультации и занятия по запросу </w:t>
            </w:r>
          </w:p>
          <w:p w:rsidR="00EE021F" w:rsidRPr="004678B6" w:rsidRDefault="00EE021F" w:rsidP="004678B6">
            <w:pPr>
              <w:rPr>
                <w:sz w:val="28"/>
                <w:szCs w:val="28"/>
              </w:rPr>
            </w:pPr>
          </w:p>
        </w:tc>
        <w:tc>
          <w:tcPr>
            <w:tcW w:w="2410" w:type="dxa"/>
            <w:vMerge w:val="restart"/>
            <w:vAlign w:val="center"/>
          </w:tcPr>
          <w:p w:rsidR="00EE021F" w:rsidRPr="004678B6" w:rsidRDefault="00EE021F" w:rsidP="004678B6">
            <w:pPr>
              <w:rPr>
                <w:sz w:val="28"/>
                <w:szCs w:val="28"/>
              </w:rPr>
            </w:pPr>
            <w:r w:rsidRPr="004678B6">
              <w:rPr>
                <w:sz w:val="28"/>
                <w:szCs w:val="28"/>
              </w:rPr>
              <w:t>Индивидуальные</w:t>
            </w:r>
          </w:p>
          <w:p w:rsidR="00EE021F" w:rsidRPr="004678B6" w:rsidRDefault="00EE021F" w:rsidP="004678B6">
            <w:pPr>
              <w:rPr>
                <w:sz w:val="28"/>
                <w:szCs w:val="28"/>
              </w:rPr>
            </w:pPr>
            <w:r w:rsidRPr="004678B6">
              <w:rPr>
                <w:sz w:val="28"/>
                <w:szCs w:val="28"/>
              </w:rPr>
              <w:t>консультации по</w:t>
            </w:r>
          </w:p>
          <w:p w:rsidR="00EE021F" w:rsidRPr="004678B6" w:rsidRDefault="00EE021F" w:rsidP="004678B6">
            <w:pPr>
              <w:rPr>
                <w:sz w:val="28"/>
                <w:szCs w:val="28"/>
              </w:rPr>
            </w:pPr>
            <w:r w:rsidRPr="004678B6">
              <w:rPr>
                <w:sz w:val="28"/>
                <w:szCs w:val="28"/>
              </w:rPr>
              <w:t>запросу</w:t>
            </w:r>
          </w:p>
        </w:tc>
        <w:tc>
          <w:tcPr>
            <w:tcW w:w="2410" w:type="dxa"/>
            <w:vAlign w:val="center"/>
          </w:tcPr>
          <w:p w:rsidR="00EE021F" w:rsidRPr="004678B6" w:rsidRDefault="00EE021F" w:rsidP="004678B6">
            <w:pPr>
              <w:rPr>
                <w:sz w:val="28"/>
                <w:szCs w:val="28"/>
              </w:rPr>
            </w:pPr>
            <w:r w:rsidRPr="004678B6">
              <w:rPr>
                <w:sz w:val="28"/>
                <w:szCs w:val="28"/>
              </w:rPr>
              <w:t>Индивидуальные</w:t>
            </w:r>
          </w:p>
          <w:p w:rsidR="00EE021F" w:rsidRPr="004678B6" w:rsidRDefault="00EE021F" w:rsidP="004678B6">
            <w:pPr>
              <w:rPr>
                <w:sz w:val="28"/>
                <w:szCs w:val="28"/>
              </w:rPr>
            </w:pPr>
            <w:r w:rsidRPr="004678B6">
              <w:rPr>
                <w:sz w:val="28"/>
                <w:szCs w:val="28"/>
              </w:rPr>
              <w:t>консультации по</w:t>
            </w:r>
          </w:p>
          <w:p w:rsidR="00EE021F" w:rsidRPr="004678B6" w:rsidRDefault="00EE021F" w:rsidP="004678B6">
            <w:pPr>
              <w:rPr>
                <w:sz w:val="28"/>
                <w:szCs w:val="28"/>
              </w:rPr>
            </w:pPr>
            <w:r w:rsidRPr="004678B6">
              <w:rPr>
                <w:sz w:val="28"/>
                <w:szCs w:val="28"/>
              </w:rPr>
              <w:t>запросу</w:t>
            </w:r>
          </w:p>
        </w:tc>
      </w:tr>
      <w:tr w:rsidR="00EE021F" w:rsidRPr="004678B6" w:rsidTr="00864887">
        <w:tc>
          <w:tcPr>
            <w:tcW w:w="1004" w:type="dxa"/>
          </w:tcPr>
          <w:p w:rsidR="00EE021F" w:rsidRPr="004678B6" w:rsidRDefault="00EE021F" w:rsidP="004678B6">
            <w:pPr>
              <w:rPr>
                <w:sz w:val="28"/>
                <w:szCs w:val="28"/>
              </w:rPr>
            </w:pPr>
          </w:p>
        </w:tc>
        <w:tc>
          <w:tcPr>
            <w:tcW w:w="1407" w:type="dxa"/>
          </w:tcPr>
          <w:p w:rsidR="00EE021F" w:rsidRPr="004678B6" w:rsidRDefault="00EE021F" w:rsidP="004678B6">
            <w:pPr>
              <w:rPr>
                <w:sz w:val="28"/>
                <w:szCs w:val="28"/>
              </w:rPr>
            </w:pPr>
            <w:r w:rsidRPr="004678B6">
              <w:rPr>
                <w:sz w:val="28"/>
                <w:szCs w:val="28"/>
              </w:rPr>
              <w:t xml:space="preserve">Октябрь </w:t>
            </w:r>
          </w:p>
          <w:p w:rsidR="00EE021F" w:rsidRPr="004678B6" w:rsidRDefault="00EE021F" w:rsidP="004678B6">
            <w:pPr>
              <w:rPr>
                <w:sz w:val="28"/>
                <w:szCs w:val="28"/>
              </w:rPr>
            </w:pPr>
          </w:p>
        </w:tc>
        <w:tc>
          <w:tcPr>
            <w:tcW w:w="2551" w:type="dxa"/>
          </w:tcPr>
          <w:p w:rsidR="00EE021F" w:rsidRPr="004678B6" w:rsidRDefault="00EE021F" w:rsidP="004678B6">
            <w:pPr>
              <w:rPr>
                <w:sz w:val="28"/>
                <w:szCs w:val="28"/>
              </w:rPr>
            </w:pPr>
            <w:r w:rsidRPr="004678B6">
              <w:rPr>
                <w:sz w:val="28"/>
                <w:szCs w:val="28"/>
              </w:rPr>
              <w:t xml:space="preserve">Изучение личностных особенностей учащихся и межличностных отношений в классах </w:t>
            </w:r>
          </w:p>
          <w:p w:rsidR="00EE021F" w:rsidRPr="004678B6" w:rsidRDefault="00EE021F" w:rsidP="004678B6">
            <w:pPr>
              <w:rPr>
                <w:sz w:val="28"/>
                <w:szCs w:val="28"/>
              </w:rPr>
            </w:pPr>
          </w:p>
        </w:tc>
        <w:tc>
          <w:tcPr>
            <w:tcW w:w="2410" w:type="dxa"/>
            <w:vMerge/>
          </w:tcPr>
          <w:p w:rsidR="00EE021F" w:rsidRPr="004678B6" w:rsidRDefault="00EE021F" w:rsidP="004678B6">
            <w:pPr>
              <w:rPr>
                <w:sz w:val="28"/>
                <w:szCs w:val="28"/>
              </w:rPr>
            </w:pPr>
          </w:p>
        </w:tc>
        <w:tc>
          <w:tcPr>
            <w:tcW w:w="2410" w:type="dxa"/>
            <w:vMerge w:val="restart"/>
          </w:tcPr>
          <w:p w:rsidR="00EE021F" w:rsidRPr="004678B6" w:rsidRDefault="00EE021F" w:rsidP="004678B6">
            <w:pPr>
              <w:rPr>
                <w:sz w:val="28"/>
                <w:szCs w:val="28"/>
              </w:rPr>
            </w:pPr>
            <w:r w:rsidRPr="004678B6">
              <w:rPr>
                <w:sz w:val="28"/>
                <w:szCs w:val="28"/>
              </w:rPr>
              <w:t xml:space="preserve">Посещение уроков и занятий внеурочной деятельности </w:t>
            </w:r>
          </w:p>
          <w:p w:rsidR="00EE021F" w:rsidRPr="004678B6" w:rsidRDefault="00EE021F" w:rsidP="004678B6">
            <w:pPr>
              <w:rPr>
                <w:sz w:val="28"/>
                <w:szCs w:val="28"/>
              </w:rPr>
            </w:pPr>
          </w:p>
        </w:tc>
      </w:tr>
      <w:tr w:rsidR="00EE021F" w:rsidRPr="004678B6" w:rsidTr="00864887">
        <w:tc>
          <w:tcPr>
            <w:tcW w:w="1004" w:type="dxa"/>
          </w:tcPr>
          <w:p w:rsidR="00EE021F" w:rsidRPr="004678B6" w:rsidRDefault="00EE021F" w:rsidP="004678B6">
            <w:pPr>
              <w:rPr>
                <w:sz w:val="28"/>
                <w:szCs w:val="28"/>
              </w:rPr>
            </w:pPr>
          </w:p>
        </w:tc>
        <w:tc>
          <w:tcPr>
            <w:tcW w:w="1407" w:type="dxa"/>
          </w:tcPr>
          <w:p w:rsidR="00EE021F" w:rsidRPr="004678B6" w:rsidRDefault="00EE021F" w:rsidP="004678B6">
            <w:pPr>
              <w:rPr>
                <w:sz w:val="28"/>
                <w:szCs w:val="28"/>
              </w:rPr>
            </w:pPr>
            <w:r w:rsidRPr="004678B6">
              <w:rPr>
                <w:sz w:val="28"/>
                <w:szCs w:val="28"/>
              </w:rPr>
              <w:t xml:space="preserve">Декабрь </w:t>
            </w:r>
          </w:p>
          <w:p w:rsidR="00EE021F" w:rsidRPr="004678B6" w:rsidRDefault="00EE021F" w:rsidP="004678B6">
            <w:pPr>
              <w:rPr>
                <w:sz w:val="28"/>
                <w:szCs w:val="28"/>
              </w:rPr>
            </w:pPr>
          </w:p>
        </w:tc>
        <w:tc>
          <w:tcPr>
            <w:tcW w:w="2551" w:type="dxa"/>
          </w:tcPr>
          <w:p w:rsidR="00EE021F" w:rsidRPr="004678B6" w:rsidRDefault="00EE021F" w:rsidP="004678B6">
            <w:pPr>
              <w:rPr>
                <w:sz w:val="28"/>
                <w:szCs w:val="28"/>
              </w:rPr>
            </w:pPr>
            <w:r w:rsidRPr="004678B6">
              <w:rPr>
                <w:sz w:val="28"/>
                <w:szCs w:val="28"/>
              </w:rPr>
              <w:t xml:space="preserve">Профориентационное тестирование, профориентационные пробы </w:t>
            </w:r>
          </w:p>
        </w:tc>
        <w:tc>
          <w:tcPr>
            <w:tcW w:w="2410" w:type="dxa"/>
          </w:tcPr>
          <w:p w:rsidR="00EE021F" w:rsidRPr="004678B6" w:rsidRDefault="00EE021F" w:rsidP="004678B6">
            <w:pPr>
              <w:rPr>
                <w:sz w:val="28"/>
                <w:szCs w:val="28"/>
              </w:rPr>
            </w:pPr>
            <w:r w:rsidRPr="004678B6">
              <w:rPr>
                <w:sz w:val="28"/>
                <w:szCs w:val="28"/>
              </w:rPr>
              <w:t xml:space="preserve">Беседа с родителями «Помощь ребенку в выборе профессии» </w:t>
            </w:r>
          </w:p>
          <w:p w:rsidR="00EE021F" w:rsidRPr="004678B6" w:rsidRDefault="00EE021F" w:rsidP="004678B6">
            <w:pPr>
              <w:rPr>
                <w:sz w:val="28"/>
                <w:szCs w:val="28"/>
              </w:rPr>
            </w:pPr>
          </w:p>
        </w:tc>
        <w:tc>
          <w:tcPr>
            <w:tcW w:w="2410" w:type="dxa"/>
            <w:vMerge/>
          </w:tcPr>
          <w:p w:rsidR="00EE021F" w:rsidRPr="004678B6" w:rsidRDefault="00EE021F" w:rsidP="004678B6">
            <w:pPr>
              <w:rPr>
                <w:sz w:val="28"/>
                <w:szCs w:val="28"/>
              </w:rPr>
            </w:pPr>
          </w:p>
        </w:tc>
      </w:tr>
      <w:tr w:rsidR="00EE021F" w:rsidRPr="004678B6" w:rsidTr="00864887">
        <w:tc>
          <w:tcPr>
            <w:tcW w:w="1004" w:type="dxa"/>
          </w:tcPr>
          <w:p w:rsidR="00EE021F" w:rsidRPr="004678B6" w:rsidRDefault="00EE021F" w:rsidP="004678B6">
            <w:pPr>
              <w:rPr>
                <w:sz w:val="28"/>
                <w:szCs w:val="28"/>
              </w:rPr>
            </w:pPr>
          </w:p>
        </w:tc>
        <w:tc>
          <w:tcPr>
            <w:tcW w:w="1407" w:type="dxa"/>
          </w:tcPr>
          <w:p w:rsidR="00EE021F" w:rsidRPr="004678B6" w:rsidRDefault="00EE021F" w:rsidP="004678B6">
            <w:pPr>
              <w:rPr>
                <w:sz w:val="28"/>
                <w:szCs w:val="28"/>
              </w:rPr>
            </w:pPr>
            <w:r w:rsidRPr="004678B6">
              <w:rPr>
                <w:sz w:val="28"/>
                <w:szCs w:val="28"/>
              </w:rPr>
              <w:t xml:space="preserve">Январь-май </w:t>
            </w:r>
          </w:p>
          <w:p w:rsidR="00EE021F" w:rsidRPr="004678B6" w:rsidRDefault="00EE021F" w:rsidP="004678B6">
            <w:pPr>
              <w:rPr>
                <w:sz w:val="28"/>
                <w:szCs w:val="28"/>
              </w:rPr>
            </w:pPr>
          </w:p>
        </w:tc>
        <w:tc>
          <w:tcPr>
            <w:tcW w:w="2551" w:type="dxa"/>
          </w:tcPr>
          <w:p w:rsidR="00EE021F" w:rsidRPr="004678B6" w:rsidRDefault="00EE021F" w:rsidP="004678B6">
            <w:pPr>
              <w:rPr>
                <w:sz w:val="28"/>
                <w:szCs w:val="28"/>
              </w:rPr>
            </w:pPr>
            <w:r w:rsidRPr="004678B6">
              <w:rPr>
                <w:sz w:val="28"/>
                <w:szCs w:val="28"/>
              </w:rPr>
              <w:t xml:space="preserve">Тренинги «Психологическая подготовка к ГИА» </w:t>
            </w:r>
          </w:p>
          <w:p w:rsidR="00EE021F" w:rsidRPr="004678B6" w:rsidRDefault="00EE021F" w:rsidP="004678B6">
            <w:pPr>
              <w:rPr>
                <w:sz w:val="28"/>
                <w:szCs w:val="28"/>
              </w:rPr>
            </w:pPr>
          </w:p>
        </w:tc>
        <w:tc>
          <w:tcPr>
            <w:tcW w:w="2410" w:type="dxa"/>
          </w:tcPr>
          <w:p w:rsidR="00EE021F" w:rsidRPr="004678B6" w:rsidRDefault="00EE021F" w:rsidP="004678B6">
            <w:pPr>
              <w:rPr>
                <w:sz w:val="28"/>
                <w:szCs w:val="28"/>
              </w:rPr>
            </w:pPr>
            <w:r w:rsidRPr="004678B6">
              <w:rPr>
                <w:sz w:val="28"/>
                <w:szCs w:val="28"/>
              </w:rPr>
              <w:t xml:space="preserve">Родительское собрание «Психологическая подготовка к ГИА» </w:t>
            </w:r>
          </w:p>
          <w:p w:rsidR="00EE021F" w:rsidRPr="004678B6" w:rsidRDefault="00EE021F" w:rsidP="004678B6">
            <w:pPr>
              <w:rPr>
                <w:sz w:val="28"/>
                <w:szCs w:val="28"/>
              </w:rPr>
            </w:pPr>
          </w:p>
        </w:tc>
        <w:tc>
          <w:tcPr>
            <w:tcW w:w="2410" w:type="dxa"/>
            <w:vMerge/>
          </w:tcPr>
          <w:p w:rsidR="00EE021F" w:rsidRPr="004678B6" w:rsidRDefault="00EE021F" w:rsidP="004678B6">
            <w:pPr>
              <w:rPr>
                <w:sz w:val="28"/>
                <w:szCs w:val="28"/>
              </w:rPr>
            </w:pPr>
          </w:p>
        </w:tc>
      </w:tr>
      <w:tr w:rsidR="00EE021F" w:rsidRPr="004678B6" w:rsidTr="00864887">
        <w:tc>
          <w:tcPr>
            <w:tcW w:w="1004" w:type="dxa"/>
          </w:tcPr>
          <w:p w:rsidR="00EE021F" w:rsidRPr="004678B6" w:rsidRDefault="00EE021F" w:rsidP="004678B6">
            <w:pPr>
              <w:rPr>
                <w:sz w:val="28"/>
                <w:szCs w:val="28"/>
              </w:rPr>
            </w:pPr>
          </w:p>
        </w:tc>
        <w:tc>
          <w:tcPr>
            <w:tcW w:w="1407" w:type="dxa"/>
          </w:tcPr>
          <w:p w:rsidR="00EE021F" w:rsidRPr="004678B6" w:rsidRDefault="00EE021F" w:rsidP="004678B6">
            <w:pPr>
              <w:rPr>
                <w:sz w:val="28"/>
                <w:szCs w:val="28"/>
              </w:rPr>
            </w:pPr>
            <w:r w:rsidRPr="004678B6">
              <w:rPr>
                <w:sz w:val="28"/>
                <w:szCs w:val="28"/>
              </w:rPr>
              <w:t xml:space="preserve">Март-апрель </w:t>
            </w:r>
          </w:p>
          <w:p w:rsidR="00EE021F" w:rsidRPr="004678B6" w:rsidRDefault="00EE021F" w:rsidP="004678B6">
            <w:pPr>
              <w:rPr>
                <w:sz w:val="28"/>
                <w:szCs w:val="28"/>
              </w:rPr>
            </w:pPr>
          </w:p>
        </w:tc>
        <w:tc>
          <w:tcPr>
            <w:tcW w:w="2551" w:type="dxa"/>
          </w:tcPr>
          <w:p w:rsidR="00EE021F" w:rsidRPr="004678B6" w:rsidRDefault="00EE021F" w:rsidP="004678B6">
            <w:pPr>
              <w:rPr>
                <w:sz w:val="28"/>
                <w:szCs w:val="28"/>
              </w:rPr>
            </w:pPr>
            <w:r w:rsidRPr="004678B6">
              <w:rPr>
                <w:sz w:val="28"/>
                <w:szCs w:val="28"/>
              </w:rPr>
              <w:t xml:space="preserve">Мониторинг уровня сформированности УУД </w:t>
            </w:r>
          </w:p>
          <w:p w:rsidR="00EE021F" w:rsidRPr="004678B6" w:rsidRDefault="00EE021F" w:rsidP="004678B6">
            <w:pPr>
              <w:rPr>
                <w:sz w:val="28"/>
                <w:szCs w:val="28"/>
              </w:rPr>
            </w:pPr>
          </w:p>
        </w:tc>
        <w:tc>
          <w:tcPr>
            <w:tcW w:w="2410" w:type="dxa"/>
          </w:tcPr>
          <w:p w:rsidR="00EE021F" w:rsidRPr="004678B6" w:rsidRDefault="00EE021F" w:rsidP="004678B6">
            <w:pPr>
              <w:rPr>
                <w:sz w:val="28"/>
                <w:szCs w:val="28"/>
              </w:rPr>
            </w:pPr>
          </w:p>
        </w:tc>
        <w:tc>
          <w:tcPr>
            <w:tcW w:w="2410" w:type="dxa"/>
          </w:tcPr>
          <w:p w:rsidR="00EE021F" w:rsidRPr="004678B6" w:rsidRDefault="00EE021F" w:rsidP="004678B6">
            <w:pPr>
              <w:rPr>
                <w:sz w:val="28"/>
                <w:szCs w:val="28"/>
              </w:rPr>
            </w:pPr>
            <w:r w:rsidRPr="004678B6">
              <w:rPr>
                <w:sz w:val="28"/>
                <w:szCs w:val="28"/>
              </w:rPr>
              <w:t xml:space="preserve">Совещание по результатам мониторинга </w:t>
            </w:r>
          </w:p>
          <w:p w:rsidR="00EE021F" w:rsidRPr="004678B6" w:rsidRDefault="00EE021F" w:rsidP="004678B6">
            <w:pPr>
              <w:rPr>
                <w:sz w:val="28"/>
                <w:szCs w:val="28"/>
              </w:rPr>
            </w:pPr>
          </w:p>
        </w:tc>
      </w:tr>
      <w:tr w:rsidR="00EE021F" w:rsidRPr="004678B6" w:rsidTr="00864887">
        <w:tc>
          <w:tcPr>
            <w:tcW w:w="1004" w:type="dxa"/>
          </w:tcPr>
          <w:p w:rsidR="00EE021F" w:rsidRPr="004678B6" w:rsidRDefault="00EE021F" w:rsidP="004678B6">
            <w:pPr>
              <w:rPr>
                <w:sz w:val="28"/>
                <w:szCs w:val="28"/>
              </w:rPr>
            </w:pPr>
          </w:p>
        </w:tc>
        <w:tc>
          <w:tcPr>
            <w:tcW w:w="1407" w:type="dxa"/>
          </w:tcPr>
          <w:p w:rsidR="00EE021F" w:rsidRPr="004678B6" w:rsidRDefault="00EE021F" w:rsidP="004678B6">
            <w:pPr>
              <w:rPr>
                <w:sz w:val="28"/>
                <w:szCs w:val="28"/>
              </w:rPr>
            </w:pPr>
            <w:r w:rsidRPr="004678B6">
              <w:rPr>
                <w:sz w:val="28"/>
                <w:szCs w:val="28"/>
              </w:rPr>
              <w:t xml:space="preserve">Май </w:t>
            </w:r>
          </w:p>
          <w:p w:rsidR="00EE021F" w:rsidRPr="004678B6" w:rsidRDefault="00EE021F" w:rsidP="004678B6">
            <w:pPr>
              <w:rPr>
                <w:sz w:val="28"/>
                <w:szCs w:val="28"/>
              </w:rPr>
            </w:pPr>
          </w:p>
        </w:tc>
        <w:tc>
          <w:tcPr>
            <w:tcW w:w="2551" w:type="dxa"/>
          </w:tcPr>
          <w:p w:rsidR="00EE021F" w:rsidRPr="004678B6" w:rsidRDefault="00EE021F" w:rsidP="004678B6">
            <w:pPr>
              <w:rPr>
                <w:sz w:val="28"/>
                <w:szCs w:val="28"/>
              </w:rPr>
            </w:pPr>
            <w:r w:rsidRPr="004678B6">
              <w:rPr>
                <w:sz w:val="28"/>
                <w:szCs w:val="28"/>
              </w:rPr>
              <w:t xml:space="preserve">Мониторинг личностного развития </w:t>
            </w:r>
          </w:p>
          <w:p w:rsidR="00EE021F" w:rsidRPr="004678B6" w:rsidRDefault="00EE021F" w:rsidP="004678B6">
            <w:pPr>
              <w:rPr>
                <w:sz w:val="28"/>
                <w:szCs w:val="28"/>
              </w:rPr>
            </w:pPr>
          </w:p>
        </w:tc>
        <w:tc>
          <w:tcPr>
            <w:tcW w:w="2410" w:type="dxa"/>
          </w:tcPr>
          <w:p w:rsidR="00EE021F" w:rsidRPr="004678B6" w:rsidRDefault="00EE021F" w:rsidP="004678B6">
            <w:pPr>
              <w:rPr>
                <w:sz w:val="28"/>
                <w:szCs w:val="28"/>
              </w:rPr>
            </w:pPr>
          </w:p>
        </w:tc>
        <w:tc>
          <w:tcPr>
            <w:tcW w:w="2410" w:type="dxa"/>
          </w:tcPr>
          <w:p w:rsidR="00EE021F" w:rsidRPr="004678B6" w:rsidRDefault="00EE021F" w:rsidP="004678B6">
            <w:pPr>
              <w:rPr>
                <w:sz w:val="28"/>
                <w:szCs w:val="28"/>
              </w:rPr>
            </w:pPr>
            <w:r w:rsidRPr="004678B6">
              <w:rPr>
                <w:sz w:val="28"/>
                <w:szCs w:val="28"/>
              </w:rPr>
              <w:t xml:space="preserve">Совещание по результатам личностного развития учащихся </w:t>
            </w:r>
          </w:p>
          <w:p w:rsidR="00EE021F" w:rsidRPr="004678B6" w:rsidRDefault="00EE021F" w:rsidP="004678B6">
            <w:pPr>
              <w:rPr>
                <w:sz w:val="28"/>
                <w:szCs w:val="28"/>
              </w:rPr>
            </w:pPr>
          </w:p>
        </w:tc>
      </w:tr>
    </w:tbl>
    <w:p w:rsidR="00EE021F" w:rsidRPr="004678B6" w:rsidRDefault="00EE021F" w:rsidP="004678B6">
      <w:pPr>
        <w:rPr>
          <w:sz w:val="28"/>
          <w:szCs w:val="28"/>
        </w:rPr>
      </w:pPr>
    </w:p>
    <w:p w:rsidR="00EE021F" w:rsidRPr="004678B6" w:rsidRDefault="00EE021F" w:rsidP="004678B6">
      <w:pPr>
        <w:rPr>
          <w:sz w:val="28"/>
          <w:szCs w:val="28"/>
        </w:rPr>
      </w:pPr>
      <w:r w:rsidRPr="004678B6">
        <w:rPr>
          <w:sz w:val="28"/>
          <w:szCs w:val="28"/>
        </w:rPr>
        <w:t>Реализация основных направлений психолого-педагогического сопровождения участников образовательных отношений</w:t>
      </w:r>
    </w:p>
    <w:p w:rsidR="00EE021F" w:rsidRPr="004678B6" w:rsidRDefault="00EE021F" w:rsidP="004678B6">
      <w:pPr>
        <w:rPr>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43"/>
        <w:gridCol w:w="2311"/>
        <w:gridCol w:w="1742"/>
        <w:gridCol w:w="967"/>
        <w:gridCol w:w="532"/>
        <w:gridCol w:w="2052"/>
      </w:tblGrid>
      <w:tr w:rsidR="00EE021F" w:rsidRPr="004678B6" w:rsidTr="00206B8A">
        <w:tc>
          <w:tcPr>
            <w:tcW w:w="2150" w:type="dxa"/>
          </w:tcPr>
          <w:p w:rsidR="00EE021F" w:rsidRPr="004678B6" w:rsidRDefault="00EE021F" w:rsidP="004678B6">
            <w:pPr>
              <w:rPr>
                <w:sz w:val="28"/>
                <w:szCs w:val="28"/>
              </w:rPr>
            </w:pPr>
            <w:r w:rsidRPr="004678B6">
              <w:rPr>
                <w:sz w:val="28"/>
                <w:szCs w:val="28"/>
              </w:rPr>
              <w:t>Основные</w:t>
            </w:r>
          </w:p>
          <w:p w:rsidR="00EE021F" w:rsidRPr="004678B6" w:rsidRDefault="00EE021F" w:rsidP="004678B6">
            <w:pPr>
              <w:rPr>
                <w:sz w:val="28"/>
                <w:szCs w:val="28"/>
              </w:rPr>
            </w:pPr>
            <w:r w:rsidRPr="004678B6">
              <w:rPr>
                <w:sz w:val="28"/>
                <w:szCs w:val="28"/>
              </w:rPr>
              <w:t>направления</w:t>
            </w:r>
          </w:p>
          <w:p w:rsidR="00EE021F" w:rsidRPr="004678B6" w:rsidRDefault="00EE021F" w:rsidP="004678B6">
            <w:pPr>
              <w:rPr>
                <w:sz w:val="28"/>
                <w:szCs w:val="28"/>
              </w:rPr>
            </w:pPr>
            <w:r w:rsidRPr="004678B6">
              <w:rPr>
                <w:sz w:val="28"/>
                <w:szCs w:val="28"/>
              </w:rPr>
              <w:t>психолого-</w:t>
            </w:r>
          </w:p>
          <w:p w:rsidR="00EE021F" w:rsidRPr="004678B6" w:rsidRDefault="00EE021F" w:rsidP="004678B6">
            <w:pPr>
              <w:rPr>
                <w:sz w:val="28"/>
                <w:szCs w:val="28"/>
              </w:rPr>
            </w:pPr>
            <w:r w:rsidRPr="004678B6">
              <w:rPr>
                <w:sz w:val="28"/>
                <w:szCs w:val="28"/>
              </w:rPr>
              <w:t>педагогического</w:t>
            </w:r>
          </w:p>
          <w:p w:rsidR="00EE021F" w:rsidRPr="004678B6" w:rsidRDefault="00EE021F" w:rsidP="004678B6">
            <w:pPr>
              <w:rPr>
                <w:sz w:val="28"/>
                <w:szCs w:val="28"/>
              </w:rPr>
            </w:pPr>
            <w:r w:rsidRPr="004678B6">
              <w:rPr>
                <w:sz w:val="28"/>
                <w:szCs w:val="28"/>
              </w:rPr>
              <w:t>сопровождения</w:t>
            </w:r>
          </w:p>
        </w:tc>
        <w:tc>
          <w:tcPr>
            <w:tcW w:w="2318" w:type="dxa"/>
          </w:tcPr>
          <w:p w:rsidR="00EE021F" w:rsidRPr="004678B6" w:rsidRDefault="00EE021F" w:rsidP="004678B6">
            <w:pPr>
              <w:rPr>
                <w:sz w:val="28"/>
                <w:szCs w:val="28"/>
              </w:rPr>
            </w:pPr>
            <w:r w:rsidRPr="004678B6">
              <w:rPr>
                <w:sz w:val="28"/>
                <w:szCs w:val="28"/>
              </w:rPr>
              <w:t>Индивидуальный</w:t>
            </w:r>
          </w:p>
          <w:p w:rsidR="00EE021F" w:rsidRPr="004678B6" w:rsidRDefault="00EE021F" w:rsidP="004678B6">
            <w:pPr>
              <w:rPr>
                <w:sz w:val="28"/>
                <w:szCs w:val="28"/>
              </w:rPr>
            </w:pPr>
            <w:r w:rsidRPr="004678B6">
              <w:rPr>
                <w:sz w:val="28"/>
                <w:szCs w:val="28"/>
              </w:rPr>
              <w:t>уровень</w:t>
            </w:r>
          </w:p>
        </w:tc>
        <w:tc>
          <w:tcPr>
            <w:tcW w:w="1747" w:type="dxa"/>
          </w:tcPr>
          <w:p w:rsidR="00EE021F" w:rsidRPr="004678B6" w:rsidRDefault="00EE021F" w:rsidP="004678B6">
            <w:pPr>
              <w:rPr>
                <w:sz w:val="28"/>
                <w:szCs w:val="28"/>
              </w:rPr>
            </w:pPr>
            <w:r w:rsidRPr="004678B6">
              <w:rPr>
                <w:sz w:val="28"/>
                <w:szCs w:val="28"/>
              </w:rPr>
              <w:t>Групповой</w:t>
            </w:r>
          </w:p>
          <w:p w:rsidR="00EE021F" w:rsidRPr="004678B6" w:rsidRDefault="00EE021F" w:rsidP="004678B6">
            <w:pPr>
              <w:rPr>
                <w:sz w:val="28"/>
                <w:szCs w:val="28"/>
              </w:rPr>
            </w:pPr>
            <w:r w:rsidRPr="004678B6">
              <w:rPr>
                <w:sz w:val="28"/>
                <w:szCs w:val="28"/>
              </w:rPr>
              <w:t>уровень</w:t>
            </w:r>
          </w:p>
        </w:tc>
        <w:tc>
          <w:tcPr>
            <w:tcW w:w="1473" w:type="dxa"/>
            <w:gridSpan w:val="2"/>
          </w:tcPr>
          <w:p w:rsidR="00EE021F" w:rsidRPr="004678B6" w:rsidRDefault="00EE021F" w:rsidP="004678B6">
            <w:pPr>
              <w:rPr>
                <w:sz w:val="28"/>
                <w:szCs w:val="28"/>
              </w:rPr>
            </w:pPr>
            <w:r w:rsidRPr="004678B6">
              <w:rPr>
                <w:sz w:val="28"/>
                <w:szCs w:val="28"/>
              </w:rPr>
              <w:t>Уровень</w:t>
            </w:r>
          </w:p>
          <w:p w:rsidR="00EE021F" w:rsidRPr="004678B6" w:rsidRDefault="00EE021F" w:rsidP="004678B6">
            <w:pPr>
              <w:rPr>
                <w:sz w:val="28"/>
                <w:szCs w:val="28"/>
              </w:rPr>
            </w:pPr>
            <w:r w:rsidRPr="004678B6">
              <w:rPr>
                <w:sz w:val="28"/>
                <w:szCs w:val="28"/>
              </w:rPr>
              <w:t>класса</w:t>
            </w:r>
          </w:p>
        </w:tc>
        <w:tc>
          <w:tcPr>
            <w:tcW w:w="2058" w:type="dxa"/>
          </w:tcPr>
          <w:p w:rsidR="00EE021F" w:rsidRPr="004678B6" w:rsidRDefault="00EE021F" w:rsidP="004678B6">
            <w:pPr>
              <w:rPr>
                <w:sz w:val="28"/>
                <w:szCs w:val="28"/>
              </w:rPr>
            </w:pPr>
            <w:r w:rsidRPr="004678B6">
              <w:rPr>
                <w:sz w:val="28"/>
                <w:szCs w:val="28"/>
              </w:rPr>
              <w:t>Уровень</w:t>
            </w:r>
          </w:p>
          <w:p w:rsidR="00EE021F" w:rsidRPr="004678B6" w:rsidRDefault="00EE021F" w:rsidP="004678B6">
            <w:pPr>
              <w:rPr>
                <w:sz w:val="28"/>
                <w:szCs w:val="28"/>
              </w:rPr>
            </w:pPr>
            <w:r w:rsidRPr="004678B6">
              <w:rPr>
                <w:sz w:val="28"/>
                <w:szCs w:val="28"/>
              </w:rPr>
              <w:t>Школы</w:t>
            </w:r>
          </w:p>
        </w:tc>
      </w:tr>
      <w:tr w:rsidR="00EE021F" w:rsidRPr="004678B6" w:rsidTr="00206B8A">
        <w:tc>
          <w:tcPr>
            <w:tcW w:w="2150" w:type="dxa"/>
          </w:tcPr>
          <w:p w:rsidR="00EE021F" w:rsidRPr="004678B6" w:rsidRDefault="00EE021F" w:rsidP="004678B6">
            <w:pPr>
              <w:rPr>
                <w:sz w:val="28"/>
                <w:szCs w:val="28"/>
              </w:rPr>
            </w:pPr>
            <w:r w:rsidRPr="004678B6">
              <w:rPr>
                <w:sz w:val="28"/>
                <w:szCs w:val="28"/>
              </w:rPr>
              <w:t>Формирование</w:t>
            </w:r>
          </w:p>
          <w:p w:rsidR="00EE021F" w:rsidRPr="004678B6" w:rsidRDefault="00EE021F" w:rsidP="004678B6">
            <w:pPr>
              <w:rPr>
                <w:sz w:val="28"/>
                <w:szCs w:val="28"/>
              </w:rPr>
            </w:pPr>
            <w:r w:rsidRPr="004678B6">
              <w:rPr>
                <w:sz w:val="28"/>
                <w:szCs w:val="28"/>
              </w:rPr>
              <w:t>и развитие</w:t>
            </w:r>
          </w:p>
          <w:p w:rsidR="00EE021F" w:rsidRPr="004678B6" w:rsidRDefault="00EE021F" w:rsidP="004678B6">
            <w:pPr>
              <w:rPr>
                <w:sz w:val="28"/>
                <w:szCs w:val="28"/>
              </w:rPr>
            </w:pPr>
            <w:r w:rsidRPr="004678B6">
              <w:rPr>
                <w:sz w:val="28"/>
                <w:szCs w:val="28"/>
              </w:rPr>
              <w:t>психолого-педагогической</w:t>
            </w:r>
          </w:p>
          <w:p w:rsidR="00EE021F" w:rsidRPr="004678B6" w:rsidRDefault="00EE021F" w:rsidP="004678B6">
            <w:pPr>
              <w:rPr>
                <w:sz w:val="28"/>
                <w:szCs w:val="28"/>
              </w:rPr>
            </w:pPr>
            <w:r w:rsidRPr="004678B6">
              <w:rPr>
                <w:sz w:val="28"/>
                <w:szCs w:val="28"/>
              </w:rPr>
              <w:t>компетентности</w:t>
            </w:r>
          </w:p>
        </w:tc>
        <w:tc>
          <w:tcPr>
            <w:tcW w:w="2318" w:type="dxa"/>
          </w:tcPr>
          <w:p w:rsidR="00EE021F" w:rsidRPr="004678B6" w:rsidRDefault="00EE021F" w:rsidP="004678B6">
            <w:pPr>
              <w:rPr>
                <w:sz w:val="28"/>
                <w:szCs w:val="28"/>
              </w:rPr>
            </w:pPr>
            <w:r w:rsidRPr="004678B6">
              <w:rPr>
                <w:sz w:val="28"/>
                <w:szCs w:val="28"/>
              </w:rPr>
              <w:t>Индивидуальные</w:t>
            </w:r>
          </w:p>
          <w:p w:rsidR="00EE021F" w:rsidRPr="004678B6" w:rsidRDefault="00EE021F" w:rsidP="004678B6">
            <w:pPr>
              <w:rPr>
                <w:sz w:val="28"/>
                <w:szCs w:val="28"/>
              </w:rPr>
            </w:pPr>
            <w:r w:rsidRPr="004678B6">
              <w:rPr>
                <w:sz w:val="28"/>
                <w:szCs w:val="28"/>
              </w:rPr>
              <w:t>беседы и консультации (по</w:t>
            </w:r>
          </w:p>
          <w:p w:rsidR="00EE021F" w:rsidRPr="004678B6" w:rsidRDefault="00EE021F" w:rsidP="004678B6">
            <w:pPr>
              <w:rPr>
                <w:sz w:val="28"/>
                <w:szCs w:val="28"/>
              </w:rPr>
            </w:pPr>
            <w:r w:rsidRPr="004678B6">
              <w:rPr>
                <w:sz w:val="28"/>
                <w:szCs w:val="28"/>
              </w:rPr>
              <w:t>запросам)</w:t>
            </w:r>
          </w:p>
        </w:tc>
        <w:tc>
          <w:tcPr>
            <w:tcW w:w="5278" w:type="dxa"/>
            <w:gridSpan w:val="4"/>
          </w:tcPr>
          <w:p w:rsidR="00EE021F" w:rsidRPr="004678B6" w:rsidRDefault="00EE021F" w:rsidP="004678B6">
            <w:pPr>
              <w:rPr>
                <w:sz w:val="28"/>
                <w:szCs w:val="28"/>
              </w:rPr>
            </w:pPr>
            <w:r w:rsidRPr="004678B6">
              <w:rPr>
                <w:sz w:val="28"/>
                <w:szCs w:val="28"/>
              </w:rPr>
              <w:t>Тренинги, семинары, круглые столы,</w:t>
            </w:r>
          </w:p>
          <w:p w:rsidR="00EE021F" w:rsidRPr="004678B6" w:rsidRDefault="00EE021F" w:rsidP="004678B6">
            <w:pPr>
              <w:rPr>
                <w:sz w:val="28"/>
                <w:szCs w:val="28"/>
              </w:rPr>
            </w:pPr>
            <w:r w:rsidRPr="004678B6">
              <w:rPr>
                <w:sz w:val="28"/>
                <w:szCs w:val="28"/>
              </w:rPr>
              <w:t>образовательные кейсы для родителей,</w:t>
            </w:r>
          </w:p>
          <w:p w:rsidR="00EE021F" w:rsidRPr="004678B6" w:rsidRDefault="00EE021F" w:rsidP="004678B6">
            <w:pPr>
              <w:rPr>
                <w:sz w:val="28"/>
                <w:szCs w:val="28"/>
              </w:rPr>
            </w:pPr>
            <w:r w:rsidRPr="004678B6">
              <w:rPr>
                <w:sz w:val="28"/>
                <w:szCs w:val="28"/>
              </w:rPr>
              <w:t>обучающихся, педагогов.</w:t>
            </w:r>
          </w:p>
        </w:tc>
      </w:tr>
      <w:tr w:rsidR="00EE021F" w:rsidRPr="004678B6" w:rsidTr="00206B8A">
        <w:tc>
          <w:tcPr>
            <w:tcW w:w="2150" w:type="dxa"/>
          </w:tcPr>
          <w:p w:rsidR="00EE021F" w:rsidRPr="004678B6" w:rsidRDefault="00EE021F" w:rsidP="004678B6">
            <w:pPr>
              <w:rPr>
                <w:sz w:val="28"/>
                <w:szCs w:val="28"/>
              </w:rPr>
            </w:pPr>
            <w:r w:rsidRPr="004678B6">
              <w:rPr>
                <w:sz w:val="28"/>
                <w:szCs w:val="28"/>
              </w:rPr>
              <w:t>Сохранение и</w:t>
            </w:r>
          </w:p>
          <w:p w:rsidR="00EE021F" w:rsidRPr="004678B6" w:rsidRDefault="00EE021F" w:rsidP="004678B6">
            <w:pPr>
              <w:rPr>
                <w:sz w:val="28"/>
                <w:szCs w:val="28"/>
              </w:rPr>
            </w:pPr>
            <w:r w:rsidRPr="004678B6">
              <w:rPr>
                <w:sz w:val="28"/>
                <w:szCs w:val="28"/>
              </w:rPr>
              <w:t>укрепление</w:t>
            </w:r>
          </w:p>
          <w:p w:rsidR="00EE021F" w:rsidRPr="004678B6" w:rsidRDefault="00EE021F" w:rsidP="004678B6">
            <w:pPr>
              <w:rPr>
                <w:sz w:val="28"/>
                <w:szCs w:val="28"/>
              </w:rPr>
            </w:pPr>
            <w:r w:rsidRPr="004678B6">
              <w:rPr>
                <w:sz w:val="28"/>
                <w:szCs w:val="28"/>
              </w:rPr>
              <w:t>психологического</w:t>
            </w:r>
          </w:p>
          <w:p w:rsidR="00EE021F" w:rsidRPr="004678B6" w:rsidRDefault="00EE021F" w:rsidP="004678B6">
            <w:pPr>
              <w:rPr>
                <w:sz w:val="28"/>
                <w:szCs w:val="28"/>
              </w:rPr>
            </w:pPr>
            <w:r w:rsidRPr="004678B6">
              <w:rPr>
                <w:sz w:val="28"/>
                <w:szCs w:val="28"/>
              </w:rPr>
              <w:t>благополучия и</w:t>
            </w:r>
          </w:p>
          <w:p w:rsidR="00EE021F" w:rsidRPr="004678B6" w:rsidRDefault="00EE021F" w:rsidP="004678B6">
            <w:pPr>
              <w:rPr>
                <w:sz w:val="28"/>
                <w:szCs w:val="28"/>
              </w:rPr>
            </w:pPr>
            <w:r w:rsidRPr="004678B6">
              <w:rPr>
                <w:sz w:val="28"/>
                <w:szCs w:val="28"/>
              </w:rPr>
              <w:t>психического</w:t>
            </w:r>
          </w:p>
          <w:p w:rsidR="00EE021F" w:rsidRPr="004678B6" w:rsidRDefault="00EE021F" w:rsidP="004678B6">
            <w:pPr>
              <w:rPr>
                <w:sz w:val="28"/>
                <w:szCs w:val="28"/>
              </w:rPr>
            </w:pPr>
            <w:r w:rsidRPr="004678B6">
              <w:rPr>
                <w:sz w:val="28"/>
                <w:szCs w:val="28"/>
              </w:rPr>
              <w:t>здоровья</w:t>
            </w:r>
          </w:p>
          <w:p w:rsidR="00EE021F" w:rsidRPr="004678B6" w:rsidRDefault="00EE021F" w:rsidP="004678B6">
            <w:pPr>
              <w:rPr>
                <w:sz w:val="28"/>
                <w:szCs w:val="28"/>
              </w:rPr>
            </w:pPr>
            <w:r w:rsidRPr="004678B6">
              <w:rPr>
                <w:sz w:val="28"/>
                <w:szCs w:val="28"/>
              </w:rPr>
              <w:t>обучающихся</w:t>
            </w:r>
          </w:p>
        </w:tc>
        <w:tc>
          <w:tcPr>
            <w:tcW w:w="2318" w:type="dxa"/>
          </w:tcPr>
          <w:p w:rsidR="00EE021F" w:rsidRPr="004678B6" w:rsidRDefault="00EE021F" w:rsidP="004678B6">
            <w:pPr>
              <w:rPr>
                <w:sz w:val="28"/>
                <w:szCs w:val="28"/>
              </w:rPr>
            </w:pPr>
            <w:r w:rsidRPr="004678B6">
              <w:rPr>
                <w:sz w:val="28"/>
                <w:szCs w:val="28"/>
              </w:rPr>
              <w:t>Индивидуальные</w:t>
            </w:r>
          </w:p>
          <w:p w:rsidR="00EE021F" w:rsidRPr="004678B6" w:rsidRDefault="00EE021F" w:rsidP="004678B6">
            <w:pPr>
              <w:rPr>
                <w:sz w:val="28"/>
                <w:szCs w:val="28"/>
              </w:rPr>
            </w:pPr>
            <w:r w:rsidRPr="004678B6">
              <w:rPr>
                <w:sz w:val="28"/>
                <w:szCs w:val="28"/>
              </w:rPr>
              <w:t>занятия с</w:t>
            </w:r>
          </w:p>
          <w:p w:rsidR="00EE021F" w:rsidRPr="004678B6" w:rsidRDefault="00EE021F" w:rsidP="004678B6">
            <w:pPr>
              <w:rPr>
                <w:sz w:val="28"/>
                <w:szCs w:val="28"/>
              </w:rPr>
            </w:pPr>
            <w:r w:rsidRPr="004678B6">
              <w:rPr>
                <w:sz w:val="28"/>
                <w:szCs w:val="28"/>
              </w:rPr>
              <w:t>обучающимися с</w:t>
            </w:r>
          </w:p>
          <w:p w:rsidR="00EE021F" w:rsidRPr="004678B6" w:rsidRDefault="00EE021F" w:rsidP="004678B6">
            <w:pPr>
              <w:rPr>
                <w:sz w:val="28"/>
                <w:szCs w:val="28"/>
              </w:rPr>
            </w:pPr>
            <w:r w:rsidRPr="004678B6">
              <w:rPr>
                <w:sz w:val="28"/>
                <w:szCs w:val="28"/>
              </w:rPr>
              <w:t>высоким уровнем</w:t>
            </w:r>
          </w:p>
          <w:p w:rsidR="00EE021F" w:rsidRPr="004678B6" w:rsidRDefault="00EE021F" w:rsidP="004678B6">
            <w:pPr>
              <w:rPr>
                <w:sz w:val="28"/>
                <w:szCs w:val="28"/>
              </w:rPr>
            </w:pPr>
            <w:r w:rsidRPr="004678B6">
              <w:rPr>
                <w:sz w:val="28"/>
                <w:szCs w:val="28"/>
              </w:rPr>
              <w:t>тревожности,</w:t>
            </w:r>
          </w:p>
          <w:p w:rsidR="00EE021F" w:rsidRPr="004678B6" w:rsidRDefault="00EE021F" w:rsidP="004678B6">
            <w:pPr>
              <w:rPr>
                <w:sz w:val="28"/>
                <w:szCs w:val="28"/>
              </w:rPr>
            </w:pPr>
            <w:r w:rsidRPr="004678B6">
              <w:rPr>
                <w:sz w:val="28"/>
                <w:szCs w:val="28"/>
              </w:rPr>
              <w:t>работа со школьными</w:t>
            </w:r>
          </w:p>
          <w:p w:rsidR="00EE021F" w:rsidRPr="004678B6" w:rsidRDefault="00EE021F" w:rsidP="004678B6">
            <w:pPr>
              <w:rPr>
                <w:sz w:val="28"/>
                <w:szCs w:val="28"/>
              </w:rPr>
            </w:pPr>
            <w:r w:rsidRPr="004678B6">
              <w:rPr>
                <w:sz w:val="28"/>
                <w:szCs w:val="28"/>
              </w:rPr>
              <w:t>страхами,</w:t>
            </w:r>
          </w:p>
          <w:p w:rsidR="00EE021F" w:rsidRPr="004678B6" w:rsidRDefault="00EE021F" w:rsidP="004678B6">
            <w:pPr>
              <w:rPr>
                <w:sz w:val="28"/>
                <w:szCs w:val="28"/>
              </w:rPr>
            </w:pPr>
            <w:r w:rsidRPr="004678B6">
              <w:rPr>
                <w:sz w:val="28"/>
                <w:szCs w:val="28"/>
              </w:rPr>
              <w:t>консультирование</w:t>
            </w:r>
          </w:p>
          <w:p w:rsidR="00EE021F" w:rsidRPr="004678B6" w:rsidRDefault="00EE021F" w:rsidP="004678B6">
            <w:pPr>
              <w:rPr>
                <w:sz w:val="28"/>
                <w:szCs w:val="28"/>
              </w:rPr>
            </w:pPr>
            <w:r w:rsidRPr="004678B6">
              <w:rPr>
                <w:sz w:val="28"/>
                <w:szCs w:val="28"/>
              </w:rPr>
              <w:t>родителей и</w:t>
            </w:r>
          </w:p>
          <w:p w:rsidR="00EE021F" w:rsidRPr="004678B6" w:rsidRDefault="00EE021F" w:rsidP="004678B6">
            <w:pPr>
              <w:rPr>
                <w:sz w:val="28"/>
                <w:szCs w:val="28"/>
              </w:rPr>
            </w:pPr>
            <w:r w:rsidRPr="004678B6">
              <w:rPr>
                <w:sz w:val="28"/>
                <w:szCs w:val="28"/>
              </w:rPr>
              <w:t>педагогов по вопросам</w:t>
            </w:r>
          </w:p>
          <w:p w:rsidR="00EE021F" w:rsidRPr="004678B6" w:rsidRDefault="00EE021F" w:rsidP="004678B6">
            <w:pPr>
              <w:rPr>
                <w:sz w:val="28"/>
                <w:szCs w:val="28"/>
              </w:rPr>
            </w:pPr>
            <w:r w:rsidRPr="004678B6">
              <w:rPr>
                <w:sz w:val="28"/>
                <w:szCs w:val="28"/>
              </w:rPr>
              <w:t>психогигиены и</w:t>
            </w:r>
          </w:p>
          <w:p w:rsidR="00EE021F" w:rsidRPr="004678B6" w:rsidRDefault="00EE021F" w:rsidP="004678B6">
            <w:pPr>
              <w:rPr>
                <w:sz w:val="28"/>
                <w:szCs w:val="28"/>
              </w:rPr>
            </w:pPr>
            <w:r w:rsidRPr="004678B6">
              <w:rPr>
                <w:sz w:val="28"/>
                <w:szCs w:val="28"/>
              </w:rPr>
              <w:t>профилактики</w:t>
            </w:r>
          </w:p>
        </w:tc>
        <w:tc>
          <w:tcPr>
            <w:tcW w:w="3220" w:type="dxa"/>
            <w:gridSpan w:val="3"/>
          </w:tcPr>
          <w:p w:rsidR="00EE021F" w:rsidRPr="004678B6" w:rsidRDefault="00EE021F" w:rsidP="004678B6">
            <w:pPr>
              <w:rPr>
                <w:sz w:val="28"/>
                <w:szCs w:val="28"/>
              </w:rPr>
            </w:pPr>
            <w:r w:rsidRPr="004678B6">
              <w:rPr>
                <w:sz w:val="28"/>
                <w:szCs w:val="28"/>
              </w:rPr>
              <w:t>Поведение тренингов,</w:t>
            </w:r>
          </w:p>
          <w:p w:rsidR="00EE021F" w:rsidRPr="004678B6" w:rsidRDefault="00EE021F" w:rsidP="004678B6">
            <w:pPr>
              <w:rPr>
                <w:sz w:val="28"/>
                <w:szCs w:val="28"/>
              </w:rPr>
            </w:pPr>
            <w:r w:rsidRPr="004678B6">
              <w:rPr>
                <w:sz w:val="28"/>
                <w:szCs w:val="28"/>
              </w:rPr>
              <w:t>классных часов по обучению релаксации,</w:t>
            </w:r>
          </w:p>
          <w:p w:rsidR="00EE021F" w:rsidRPr="004678B6" w:rsidRDefault="00EE021F" w:rsidP="004678B6">
            <w:pPr>
              <w:rPr>
                <w:sz w:val="28"/>
                <w:szCs w:val="28"/>
              </w:rPr>
            </w:pPr>
            <w:r w:rsidRPr="004678B6">
              <w:rPr>
                <w:sz w:val="28"/>
                <w:szCs w:val="28"/>
              </w:rPr>
              <w:t>подготовке к экзаменам</w:t>
            </w:r>
          </w:p>
        </w:tc>
        <w:tc>
          <w:tcPr>
            <w:tcW w:w="2058" w:type="dxa"/>
          </w:tcPr>
          <w:p w:rsidR="00EE021F" w:rsidRPr="004678B6" w:rsidRDefault="00EE021F" w:rsidP="004678B6">
            <w:pPr>
              <w:rPr>
                <w:sz w:val="28"/>
                <w:szCs w:val="28"/>
              </w:rPr>
            </w:pPr>
            <w:r w:rsidRPr="004678B6">
              <w:rPr>
                <w:sz w:val="28"/>
                <w:szCs w:val="28"/>
              </w:rPr>
              <w:t>Проведение</w:t>
            </w:r>
          </w:p>
          <w:p w:rsidR="00EE021F" w:rsidRPr="004678B6" w:rsidRDefault="00EE021F" w:rsidP="004678B6">
            <w:pPr>
              <w:rPr>
                <w:sz w:val="28"/>
                <w:szCs w:val="28"/>
              </w:rPr>
            </w:pPr>
            <w:r w:rsidRPr="004678B6">
              <w:rPr>
                <w:sz w:val="28"/>
                <w:szCs w:val="28"/>
              </w:rPr>
              <w:t>тематических</w:t>
            </w:r>
          </w:p>
          <w:p w:rsidR="00EE021F" w:rsidRPr="004678B6" w:rsidRDefault="00EE021F" w:rsidP="004678B6">
            <w:pPr>
              <w:rPr>
                <w:sz w:val="28"/>
                <w:szCs w:val="28"/>
              </w:rPr>
            </w:pPr>
            <w:r w:rsidRPr="004678B6">
              <w:rPr>
                <w:sz w:val="28"/>
                <w:szCs w:val="28"/>
              </w:rPr>
              <w:t>линеек,</w:t>
            </w:r>
          </w:p>
          <w:p w:rsidR="00EE021F" w:rsidRPr="004678B6" w:rsidRDefault="00EE021F" w:rsidP="004678B6">
            <w:pPr>
              <w:rPr>
                <w:sz w:val="28"/>
                <w:szCs w:val="28"/>
              </w:rPr>
            </w:pPr>
            <w:r w:rsidRPr="004678B6">
              <w:rPr>
                <w:sz w:val="28"/>
                <w:szCs w:val="28"/>
              </w:rPr>
              <w:t>профилактических мероприятий</w:t>
            </w:r>
          </w:p>
        </w:tc>
      </w:tr>
      <w:tr w:rsidR="00EE021F" w:rsidRPr="004678B6" w:rsidTr="00206B8A">
        <w:tc>
          <w:tcPr>
            <w:tcW w:w="2150" w:type="dxa"/>
          </w:tcPr>
          <w:p w:rsidR="00EE021F" w:rsidRPr="004678B6" w:rsidRDefault="00EE021F" w:rsidP="004678B6">
            <w:pPr>
              <w:rPr>
                <w:sz w:val="28"/>
                <w:szCs w:val="28"/>
              </w:rPr>
            </w:pPr>
            <w:r w:rsidRPr="004678B6">
              <w:rPr>
                <w:sz w:val="28"/>
                <w:szCs w:val="28"/>
              </w:rPr>
              <w:t>Формирование</w:t>
            </w:r>
          </w:p>
          <w:p w:rsidR="00EE021F" w:rsidRPr="004678B6" w:rsidRDefault="00EE021F" w:rsidP="004678B6">
            <w:pPr>
              <w:rPr>
                <w:sz w:val="28"/>
                <w:szCs w:val="28"/>
              </w:rPr>
            </w:pPr>
            <w:r w:rsidRPr="004678B6">
              <w:rPr>
                <w:sz w:val="28"/>
                <w:szCs w:val="28"/>
              </w:rPr>
              <w:t>ценности</w:t>
            </w:r>
          </w:p>
          <w:p w:rsidR="00EE021F" w:rsidRPr="004678B6" w:rsidRDefault="00EE021F" w:rsidP="004678B6">
            <w:pPr>
              <w:rPr>
                <w:sz w:val="28"/>
                <w:szCs w:val="28"/>
              </w:rPr>
            </w:pPr>
            <w:r w:rsidRPr="004678B6">
              <w:rPr>
                <w:sz w:val="28"/>
                <w:szCs w:val="28"/>
              </w:rPr>
              <w:t>здоровья и</w:t>
            </w:r>
          </w:p>
          <w:p w:rsidR="00EE021F" w:rsidRPr="004678B6" w:rsidRDefault="00EE021F" w:rsidP="004678B6">
            <w:pPr>
              <w:rPr>
                <w:sz w:val="28"/>
                <w:szCs w:val="28"/>
              </w:rPr>
            </w:pPr>
            <w:r w:rsidRPr="004678B6">
              <w:rPr>
                <w:sz w:val="28"/>
                <w:szCs w:val="28"/>
              </w:rPr>
              <w:t>безопасного</w:t>
            </w:r>
          </w:p>
          <w:p w:rsidR="00EE021F" w:rsidRPr="004678B6" w:rsidRDefault="00EE021F" w:rsidP="004678B6">
            <w:pPr>
              <w:rPr>
                <w:sz w:val="28"/>
                <w:szCs w:val="28"/>
              </w:rPr>
            </w:pPr>
            <w:r w:rsidRPr="004678B6">
              <w:rPr>
                <w:sz w:val="28"/>
                <w:szCs w:val="28"/>
              </w:rPr>
              <w:t>образа жизни</w:t>
            </w:r>
          </w:p>
        </w:tc>
        <w:tc>
          <w:tcPr>
            <w:tcW w:w="2318" w:type="dxa"/>
          </w:tcPr>
          <w:p w:rsidR="00EE021F" w:rsidRPr="004678B6" w:rsidRDefault="00EE021F" w:rsidP="004678B6">
            <w:pPr>
              <w:rPr>
                <w:sz w:val="28"/>
                <w:szCs w:val="28"/>
              </w:rPr>
            </w:pPr>
            <w:r w:rsidRPr="004678B6">
              <w:rPr>
                <w:sz w:val="28"/>
                <w:szCs w:val="28"/>
              </w:rPr>
              <w:t>Индивидуальные</w:t>
            </w:r>
          </w:p>
          <w:p w:rsidR="00EE021F" w:rsidRPr="004678B6" w:rsidRDefault="00EE021F" w:rsidP="004678B6">
            <w:pPr>
              <w:rPr>
                <w:sz w:val="28"/>
                <w:szCs w:val="28"/>
              </w:rPr>
            </w:pPr>
            <w:r w:rsidRPr="004678B6">
              <w:rPr>
                <w:sz w:val="28"/>
                <w:szCs w:val="28"/>
              </w:rPr>
              <w:t>диагностики и</w:t>
            </w:r>
          </w:p>
          <w:p w:rsidR="00EE021F" w:rsidRPr="004678B6" w:rsidRDefault="00EE021F" w:rsidP="004678B6">
            <w:pPr>
              <w:rPr>
                <w:sz w:val="28"/>
                <w:szCs w:val="28"/>
              </w:rPr>
            </w:pPr>
            <w:r w:rsidRPr="004678B6">
              <w:rPr>
                <w:sz w:val="28"/>
                <w:szCs w:val="28"/>
              </w:rPr>
              <w:t>беседы с</w:t>
            </w:r>
          </w:p>
          <w:p w:rsidR="00EE021F" w:rsidRPr="004678B6" w:rsidRDefault="00EE021F" w:rsidP="004678B6">
            <w:pPr>
              <w:rPr>
                <w:sz w:val="28"/>
                <w:szCs w:val="28"/>
              </w:rPr>
            </w:pPr>
            <w:r w:rsidRPr="004678B6">
              <w:rPr>
                <w:sz w:val="28"/>
                <w:szCs w:val="28"/>
              </w:rPr>
              <w:t>обучающимися</w:t>
            </w:r>
          </w:p>
          <w:p w:rsidR="00EE021F" w:rsidRPr="004678B6" w:rsidRDefault="00EE021F" w:rsidP="004678B6">
            <w:pPr>
              <w:rPr>
                <w:sz w:val="28"/>
                <w:szCs w:val="28"/>
              </w:rPr>
            </w:pPr>
            <w:r w:rsidRPr="004678B6">
              <w:rPr>
                <w:sz w:val="28"/>
                <w:szCs w:val="28"/>
              </w:rPr>
              <w:t>группы риска, с</w:t>
            </w:r>
          </w:p>
          <w:p w:rsidR="00EE021F" w:rsidRPr="004678B6" w:rsidRDefault="00EE021F" w:rsidP="004678B6">
            <w:pPr>
              <w:rPr>
                <w:sz w:val="28"/>
                <w:szCs w:val="28"/>
              </w:rPr>
            </w:pPr>
            <w:r w:rsidRPr="004678B6">
              <w:rPr>
                <w:sz w:val="28"/>
                <w:szCs w:val="28"/>
              </w:rPr>
              <w:t>ограниченными</w:t>
            </w:r>
          </w:p>
          <w:p w:rsidR="00EE021F" w:rsidRPr="004678B6" w:rsidRDefault="00EE021F" w:rsidP="004678B6">
            <w:pPr>
              <w:rPr>
                <w:sz w:val="28"/>
                <w:szCs w:val="28"/>
              </w:rPr>
            </w:pPr>
            <w:r w:rsidRPr="004678B6">
              <w:rPr>
                <w:sz w:val="28"/>
                <w:szCs w:val="28"/>
              </w:rPr>
              <w:t>возможностями</w:t>
            </w:r>
          </w:p>
          <w:p w:rsidR="00EE021F" w:rsidRPr="004678B6" w:rsidRDefault="00EE021F" w:rsidP="004678B6">
            <w:pPr>
              <w:rPr>
                <w:sz w:val="28"/>
                <w:szCs w:val="28"/>
              </w:rPr>
            </w:pPr>
            <w:r w:rsidRPr="004678B6">
              <w:rPr>
                <w:sz w:val="28"/>
                <w:szCs w:val="28"/>
              </w:rPr>
              <w:t>здоровья</w:t>
            </w:r>
          </w:p>
        </w:tc>
        <w:tc>
          <w:tcPr>
            <w:tcW w:w="1747" w:type="dxa"/>
          </w:tcPr>
          <w:p w:rsidR="00EE021F" w:rsidRPr="004678B6" w:rsidRDefault="00EE021F" w:rsidP="004678B6">
            <w:pPr>
              <w:rPr>
                <w:sz w:val="28"/>
                <w:szCs w:val="28"/>
              </w:rPr>
            </w:pPr>
            <w:r w:rsidRPr="004678B6">
              <w:rPr>
                <w:sz w:val="28"/>
                <w:szCs w:val="28"/>
              </w:rPr>
              <w:t>Диагностика</w:t>
            </w:r>
          </w:p>
          <w:p w:rsidR="00EE021F" w:rsidRPr="004678B6" w:rsidRDefault="00EE021F" w:rsidP="004678B6">
            <w:pPr>
              <w:rPr>
                <w:sz w:val="28"/>
                <w:szCs w:val="28"/>
              </w:rPr>
            </w:pPr>
            <w:r w:rsidRPr="004678B6">
              <w:rPr>
                <w:sz w:val="28"/>
                <w:szCs w:val="28"/>
              </w:rPr>
              <w:t>склонностей</w:t>
            </w:r>
          </w:p>
          <w:p w:rsidR="00EE021F" w:rsidRPr="004678B6" w:rsidRDefault="00EE021F" w:rsidP="004678B6">
            <w:pPr>
              <w:rPr>
                <w:sz w:val="28"/>
                <w:szCs w:val="28"/>
              </w:rPr>
            </w:pPr>
            <w:r w:rsidRPr="004678B6">
              <w:rPr>
                <w:sz w:val="28"/>
                <w:szCs w:val="28"/>
              </w:rPr>
              <w:t>к различным</w:t>
            </w:r>
          </w:p>
          <w:p w:rsidR="00EE021F" w:rsidRPr="004678B6" w:rsidRDefault="00EE021F" w:rsidP="004678B6">
            <w:pPr>
              <w:rPr>
                <w:sz w:val="28"/>
                <w:szCs w:val="28"/>
              </w:rPr>
            </w:pPr>
            <w:r w:rsidRPr="004678B6">
              <w:rPr>
                <w:sz w:val="28"/>
                <w:szCs w:val="28"/>
              </w:rPr>
              <w:t>социально</w:t>
            </w:r>
          </w:p>
          <w:p w:rsidR="00EE021F" w:rsidRPr="004678B6" w:rsidRDefault="00EE021F" w:rsidP="004678B6">
            <w:pPr>
              <w:rPr>
                <w:sz w:val="28"/>
                <w:szCs w:val="28"/>
              </w:rPr>
            </w:pPr>
            <w:r w:rsidRPr="004678B6">
              <w:rPr>
                <w:sz w:val="28"/>
                <w:szCs w:val="28"/>
              </w:rPr>
              <w:t>негативным</w:t>
            </w:r>
          </w:p>
          <w:p w:rsidR="00EE021F" w:rsidRPr="004678B6" w:rsidRDefault="00EE021F" w:rsidP="004678B6">
            <w:pPr>
              <w:rPr>
                <w:sz w:val="28"/>
                <w:szCs w:val="28"/>
              </w:rPr>
            </w:pPr>
            <w:r w:rsidRPr="004678B6">
              <w:rPr>
                <w:sz w:val="28"/>
                <w:szCs w:val="28"/>
              </w:rPr>
              <w:t>явлениям;</w:t>
            </w:r>
          </w:p>
          <w:p w:rsidR="00EE021F" w:rsidRPr="004678B6" w:rsidRDefault="00EE021F" w:rsidP="004678B6">
            <w:pPr>
              <w:rPr>
                <w:sz w:val="28"/>
                <w:szCs w:val="28"/>
              </w:rPr>
            </w:pPr>
            <w:r w:rsidRPr="004678B6">
              <w:rPr>
                <w:sz w:val="28"/>
                <w:szCs w:val="28"/>
              </w:rPr>
              <w:t>групповые</w:t>
            </w:r>
          </w:p>
          <w:p w:rsidR="00EE021F" w:rsidRPr="004678B6" w:rsidRDefault="00EE021F" w:rsidP="004678B6">
            <w:pPr>
              <w:rPr>
                <w:sz w:val="28"/>
                <w:szCs w:val="28"/>
              </w:rPr>
            </w:pPr>
            <w:r w:rsidRPr="004678B6">
              <w:rPr>
                <w:sz w:val="28"/>
                <w:szCs w:val="28"/>
              </w:rPr>
              <w:t>коррекционные и развивающие занятия с</w:t>
            </w:r>
          </w:p>
          <w:p w:rsidR="00EE021F" w:rsidRPr="004678B6" w:rsidRDefault="00EE021F" w:rsidP="004678B6">
            <w:pPr>
              <w:rPr>
                <w:sz w:val="28"/>
                <w:szCs w:val="28"/>
              </w:rPr>
            </w:pPr>
            <w:r w:rsidRPr="004678B6">
              <w:rPr>
                <w:sz w:val="28"/>
                <w:szCs w:val="28"/>
              </w:rPr>
              <w:t>обучающимися «группы</w:t>
            </w:r>
          </w:p>
          <w:p w:rsidR="00EE021F" w:rsidRPr="004678B6" w:rsidRDefault="00EE021F" w:rsidP="004678B6">
            <w:pPr>
              <w:rPr>
                <w:sz w:val="28"/>
                <w:szCs w:val="28"/>
              </w:rPr>
            </w:pPr>
            <w:r w:rsidRPr="004678B6">
              <w:rPr>
                <w:sz w:val="28"/>
                <w:szCs w:val="28"/>
              </w:rPr>
              <w:t>риска».</w:t>
            </w:r>
          </w:p>
        </w:tc>
        <w:tc>
          <w:tcPr>
            <w:tcW w:w="1473" w:type="dxa"/>
            <w:gridSpan w:val="2"/>
          </w:tcPr>
          <w:p w:rsidR="00EE021F" w:rsidRPr="004678B6" w:rsidRDefault="00EE021F" w:rsidP="004678B6">
            <w:pPr>
              <w:rPr>
                <w:sz w:val="28"/>
                <w:szCs w:val="28"/>
              </w:rPr>
            </w:pPr>
            <w:r w:rsidRPr="004678B6">
              <w:rPr>
                <w:sz w:val="28"/>
                <w:szCs w:val="28"/>
              </w:rPr>
              <w:t>Проведение бесед</w:t>
            </w:r>
          </w:p>
          <w:p w:rsidR="00EE021F" w:rsidRPr="004678B6" w:rsidRDefault="00EE021F" w:rsidP="004678B6">
            <w:pPr>
              <w:rPr>
                <w:sz w:val="28"/>
                <w:szCs w:val="28"/>
              </w:rPr>
            </w:pPr>
            <w:r w:rsidRPr="004678B6">
              <w:rPr>
                <w:sz w:val="28"/>
                <w:szCs w:val="28"/>
              </w:rPr>
              <w:t>по</w:t>
            </w:r>
          </w:p>
          <w:p w:rsidR="00EE021F" w:rsidRPr="004678B6" w:rsidRDefault="00EE021F" w:rsidP="004678B6">
            <w:pPr>
              <w:rPr>
                <w:sz w:val="28"/>
                <w:szCs w:val="28"/>
              </w:rPr>
            </w:pPr>
            <w:r w:rsidRPr="004678B6">
              <w:rPr>
                <w:sz w:val="28"/>
                <w:szCs w:val="28"/>
              </w:rPr>
              <w:t>безопасному и здоровому образу</w:t>
            </w:r>
          </w:p>
          <w:p w:rsidR="00EE021F" w:rsidRPr="004678B6" w:rsidRDefault="00EE021F" w:rsidP="004678B6">
            <w:pPr>
              <w:rPr>
                <w:sz w:val="28"/>
                <w:szCs w:val="28"/>
              </w:rPr>
            </w:pPr>
            <w:r w:rsidRPr="004678B6">
              <w:rPr>
                <w:sz w:val="28"/>
                <w:szCs w:val="28"/>
              </w:rPr>
              <w:t>жизни,</w:t>
            </w:r>
          </w:p>
          <w:p w:rsidR="00EE021F" w:rsidRPr="004678B6" w:rsidRDefault="00EE021F" w:rsidP="004678B6">
            <w:pPr>
              <w:rPr>
                <w:sz w:val="28"/>
                <w:szCs w:val="28"/>
              </w:rPr>
            </w:pPr>
            <w:r w:rsidRPr="004678B6">
              <w:rPr>
                <w:sz w:val="28"/>
                <w:szCs w:val="28"/>
              </w:rPr>
              <w:t>пропаганда</w:t>
            </w:r>
          </w:p>
          <w:p w:rsidR="00EE021F" w:rsidRPr="004678B6" w:rsidRDefault="00EE021F" w:rsidP="004678B6">
            <w:pPr>
              <w:rPr>
                <w:sz w:val="28"/>
                <w:szCs w:val="28"/>
              </w:rPr>
            </w:pPr>
            <w:r w:rsidRPr="004678B6">
              <w:rPr>
                <w:sz w:val="28"/>
                <w:szCs w:val="28"/>
              </w:rPr>
              <w:t>здорового</w:t>
            </w:r>
          </w:p>
          <w:p w:rsidR="00EE021F" w:rsidRPr="004678B6" w:rsidRDefault="00EE021F" w:rsidP="004678B6">
            <w:pPr>
              <w:rPr>
                <w:sz w:val="28"/>
                <w:szCs w:val="28"/>
              </w:rPr>
            </w:pPr>
            <w:r w:rsidRPr="004678B6">
              <w:rPr>
                <w:sz w:val="28"/>
                <w:szCs w:val="28"/>
              </w:rPr>
              <w:t>образа</w:t>
            </w:r>
          </w:p>
          <w:p w:rsidR="00EE021F" w:rsidRPr="004678B6" w:rsidRDefault="00EE021F" w:rsidP="004678B6">
            <w:pPr>
              <w:rPr>
                <w:sz w:val="28"/>
                <w:szCs w:val="28"/>
              </w:rPr>
            </w:pPr>
            <w:r w:rsidRPr="004678B6">
              <w:rPr>
                <w:sz w:val="28"/>
                <w:szCs w:val="28"/>
              </w:rPr>
              <w:t>жизни на</w:t>
            </w:r>
          </w:p>
          <w:p w:rsidR="00EE021F" w:rsidRPr="004678B6" w:rsidRDefault="00EE021F" w:rsidP="004678B6">
            <w:pPr>
              <w:rPr>
                <w:sz w:val="28"/>
                <w:szCs w:val="28"/>
              </w:rPr>
            </w:pPr>
            <w:r w:rsidRPr="004678B6">
              <w:rPr>
                <w:sz w:val="28"/>
                <w:szCs w:val="28"/>
              </w:rPr>
              <w:t>уроках</w:t>
            </w:r>
          </w:p>
          <w:p w:rsidR="00EE021F" w:rsidRPr="004678B6" w:rsidRDefault="00EE021F" w:rsidP="004678B6">
            <w:pPr>
              <w:rPr>
                <w:sz w:val="28"/>
                <w:szCs w:val="28"/>
              </w:rPr>
            </w:pPr>
            <w:r w:rsidRPr="004678B6">
              <w:rPr>
                <w:sz w:val="28"/>
                <w:szCs w:val="28"/>
              </w:rPr>
              <w:t>ОБЖ,</w:t>
            </w:r>
          </w:p>
          <w:p w:rsidR="00EE021F" w:rsidRPr="004678B6" w:rsidRDefault="00EE021F" w:rsidP="004678B6">
            <w:pPr>
              <w:rPr>
                <w:sz w:val="28"/>
                <w:szCs w:val="28"/>
              </w:rPr>
            </w:pPr>
            <w:r w:rsidRPr="004678B6">
              <w:rPr>
                <w:sz w:val="28"/>
                <w:szCs w:val="28"/>
              </w:rPr>
              <w:t>биологии,</w:t>
            </w:r>
          </w:p>
          <w:p w:rsidR="00EE021F" w:rsidRPr="004678B6" w:rsidRDefault="00EE021F" w:rsidP="004678B6">
            <w:pPr>
              <w:rPr>
                <w:sz w:val="28"/>
                <w:szCs w:val="28"/>
              </w:rPr>
            </w:pPr>
            <w:r w:rsidRPr="004678B6">
              <w:rPr>
                <w:sz w:val="28"/>
                <w:szCs w:val="28"/>
              </w:rPr>
              <w:t>физической</w:t>
            </w:r>
          </w:p>
          <w:p w:rsidR="00EE021F" w:rsidRPr="004678B6" w:rsidRDefault="00EE021F" w:rsidP="004678B6">
            <w:pPr>
              <w:rPr>
                <w:sz w:val="28"/>
                <w:szCs w:val="28"/>
              </w:rPr>
            </w:pPr>
            <w:r w:rsidRPr="004678B6">
              <w:rPr>
                <w:sz w:val="28"/>
                <w:szCs w:val="28"/>
              </w:rPr>
              <w:t>культуры.</w:t>
            </w:r>
          </w:p>
        </w:tc>
        <w:tc>
          <w:tcPr>
            <w:tcW w:w="2058" w:type="dxa"/>
          </w:tcPr>
          <w:p w:rsidR="00EE021F" w:rsidRPr="004678B6" w:rsidRDefault="00EE021F" w:rsidP="004678B6">
            <w:pPr>
              <w:rPr>
                <w:sz w:val="28"/>
                <w:szCs w:val="28"/>
              </w:rPr>
            </w:pPr>
            <w:r w:rsidRPr="004678B6">
              <w:rPr>
                <w:sz w:val="28"/>
                <w:szCs w:val="28"/>
              </w:rPr>
              <w:t>Проведение</w:t>
            </w:r>
          </w:p>
          <w:p w:rsidR="00EE021F" w:rsidRPr="004678B6" w:rsidRDefault="00EE021F" w:rsidP="004678B6">
            <w:pPr>
              <w:rPr>
                <w:sz w:val="28"/>
                <w:szCs w:val="28"/>
              </w:rPr>
            </w:pPr>
            <w:r w:rsidRPr="004678B6">
              <w:rPr>
                <w:sz w:val="28"/>
                <w:szCs w:val="28"/>
              </w:rPr>
              <w:t>мероприятий</w:t>
            </w:r>
          </w:p>
        </w:tc>
      </w:tr>
      <w:tr w:rsidR="00EE021F" w:rsidRPr="004678B6" w:rsidTr="00206B8A">
        <w:tc>
          <w:tcPr>
            <w:tcW w:w="2150" w:type="dxa"/>
          </w:tcPr>
          <w:p w:rsidR="00EE021F" w:rsidRPr="004678B6" w:rsidRDefault="00EE021F" w:rsidP="004678B6">
            <w:pPr>
              <w:rPr>
                <w:sz w:val="28"/>
                <w:szCs w:val="28"/>
              </w:rPr>
            </w:pPr>
            <w:r w:rsidRPr="004678B6">
              <w:rPr>
                <w:sz w:val="28"/>
                <w:szCs w:val="28"/>
              </w:rPr>
              <w:t>Дифференциация и</w:t>
            </w:r>
          </w:p>
          <w:p w:rsidR="00EE021F" w:rsidRPr="004678B6" w:rsidRDefault="00EE021F" w:rsidP="004678B6">
            <w:pPr>
              <w:rPr>
                <w:sz w:val="28"/>
                <w:szCs w:val="28"/>
              </w:rPr>
            </w:pPr>
            <w:r w:rsidRPr="004678B6">
              <w:rPr>
                <w:sz w:val="28"/>
                <w:szCs w:val="28"/>
              </w:rPr>
              <w:t>индивидуализация обучения и</w:t>
            </w:r>
          </w:p>
          <w:p w:rsidR="00EE021F" w:rsidRPr="004678B6" w:rsidRDefault="00EE021F" w:rsidP="004678B6">
            <w:pPr>
              <w:rPr>
                <w:sz w:val="28"/>
                <w:szCs w:val="28"/>
              </w:rPr>
            </w:pPr>
            <w:r w:rsidRPr="004678B6">
              <w:rPr>
                <w:sz w:val="28"/>
                <w:szCs w:val="28"/>
              </w:rPr>
              <w:t>воспитания с</w:t>
            </w:r>
          </w:p>
          <w:p w:rsidR="00EE021F" w:rsidRPr="004678B6" w:rsidRDefault="00EE021F" w:rsidP="004678B6">
            <w:pPr>
              <w:rPr>
                <w:sz w:val="28"/>
                <w:szCs w:val="28"/>
              </w:rPr>
            </w:pPr>
            <w:r w:rsidRPr="004678B6">
              <w:rPr>
                <w:sz w:val="28"/>
                <w:szCs w:val="28"/>
              </w:rPr>
              <w:t>учетом</w:t>
            </w:r>
          </w:p>
          <w:p w:rsidR="00EE021F" w:rsidRPr="004678B6" w:rsidRDefault="00EE021F" w:rsidP="004678B6">
            <w:pPr>
              <w:rPr>
                <w:sz w:val="28"/>
                <w:szCs w:val="28"/>
              </w:rPr>
            </w:pPr>
            <w:r w:rsidRPr="004678B6">
              <w:rPr>
                <w:sz w:val="28"/>
                <w:szCs w:val="28"/>
              </w:rPr>
              <w:t>особенностей</w:t>
            </w:r>
          </w:p>
          <w:p w:rsidR="00EE021F" w:rsidRPr="004678B6" w:rsidRDefault="00EE021F" w:rsidP="004678B6">
            <w:pPr>
              <w:rPr>
                <w:sz w:val="28"/>
                <w:szCs w:val="28"/>
              </w:rPr>
            </w:pPr>
            <w:r w:rsidRPr="004678B6">
              <w:rPr>
                <w:sz w:val="28"/>
                <w:szCs w:val="28"/>
              </w:rPr>
              <w:t>когнитивного и</w:t>
            </w:r>
          </w:p>
          <w:p w:rsidR="00EE021F" w:rsidRPr="004678B6" w:rsidRDefault="00EE021F" w:rsidP="004678B6">
            <w:pPr>
              <w:rPr>
                <w:sz w:val="28"/>
                <w:szCs w:val="28"/>
              </w:rPr>
            </w:pPr>
            <w:r w:rsidRPr="004678B6">
              <w:rPr>
                <w:sz w:val="28"/>
                <w:szCs w:val="28"/>
              </w:rPr>
              <w:t>эмоционального развития</w:t>
            </w:r>
          </w:p>
          <w:p w:rsidR="00EE021F" w:rsidRPr="004678B6" w:rsidRDefault="00EE021F" w:rsidP="004678B6">
            <w:pPr>
              <w:rPr>
                <w:sz w:val="28"/>
                <w:szCs w:val="28"/>
              </w:rPr>
            </w:pPr>
            <w:r w:rsidRPr="004678B6">
              <w:rPr>
                <w:sz w:val="28"/>
                <w:szCs w:val="28"/>
              </w:rPr>
              <w:t>обучающихся</w:t>
            </w:r>
          </w:p>
        </w:tc>
        <w:tc>
          <w:tcPr>
            <w:tcW w:w="2318" w:type="dxa"/>
          </w:tcPr>
          <w:p w:rsidR="00EE021F" w:rsidRPr="004678B6" w:rsidRDefault="00EE021F" w:rsidP="004678B6">
            <w:pPr>
              <w:rPr>
                <w:sz w:val="28"/>
                <w:szCs w:val="28"/>
              </w:rPr>
            </w:pPr>
            <w:r w:rsidRPr="004678B6">
              <w:rPr>
                <w:sz w:val="28"/>
                <w:szCs w:val="28"/>
              </w:rPr>
              <w:t>Углубленная</w:t>
            </w:r>
          </w:p>
          <w:p w:rsidR="00EE021F" w:rsidRPr="004678B6" w:rsidRDefault="00EE021F" w:rsidP="004678B6">
            <w:pPr>
              <w:rPr>
                <w:sz w:val="28"/>
                <w:szCs w:val="28"/>
              </w:rPr>
            </w:pPr>
            <w:r w:rsidRPr="004678B6">
              <w:rPr>
                <w:sz w:val="28"/>
                <w:szCs w:val="28"/>
              </w:rPr>
              <w:t>индивидуальная</w:t>
            </w:r>
          </w:p>
          <w:p w:rsidR="00EE021F" w:rsidRPr="004678B6" w:rsidRDefault="00EE021F" w:rsidP="004678B6">
            <w:pPr>
              <w:rPr>
                <w:sz w:val="28"/>
                <w:szCs w:val="28"/>
              </w:rPr>
            </w:pPr>
            <w:r w:rsidRPr="004678B6">
              <w:rPr>
                <w:sz w:val="28"/>
                <w:szCs w:val="28"/>
              </w:rPr>
              <w:t>диагностика,</w:t>
            </w:r>
          </w:p>
          <w:p w:rsidR="00EE021F" w:rsidRPr="004678B6" w:rsidRDefault="00EE021F" w:rsidP="004678B6">
            <w:pPr>
              <w:rPr>
                <w:sz w:val="28"/>
                <w:szCs w:val="28"/>
              </w:rPr>
            </w:pPr>
            <w:r w:rsidRPr="004678B6">
              <w:rPr>
                <w:sz w:val="28"/>
                <w:szCs w:val="28"/>
              </w:rPr>
              <w:t>выявление</w:t>
            </w:r>
          </w:p>
          <w:p w:rsidR="00EE021F" w:rsidRPr="004678B6" w:rsidRDefault="00EE021F" w:rsidP="004678B6">
            <w:pPr>
              <w:rPr>
                <w:sz w:val="28"/>
                <w:szCs w:val="28"/>
              </w:rPr>
            </w:pPr>
            <w:r w:rsidRPr="004678B6">
              <w:rPr>
                <w:sz w:val="28"/>
                <w:szCs w:val="28"/>
              </w:rPr>
              <w:t>характера</w:t>
            </w:r>
          </w:p>
          <w:p w:rsidR="00EE021F" w:rsidRPr="004678B6" w:rsidRDefault="00EE021F" w:rsidP="004678B6">
            <w:pPr>
              <w:rPr>
                <w:sz w:val="28"/>
                <w:szCs w:val="28"/>
              </w:rPr>
            </w:pPr>
            <w:r w:rsidRPr="004678B6">
              <w:rPr>
                <w:sz w:val="28"/>
                <w:szCs w:val="28"/>
              </w:rPr>
              <w:t>трудностей,</w:t>
            </w:r>
          </w:p>
          <w:p w:rsidR="00EE021F" w:rsidRPr="004678B6" w:rsidRDefault="00EE021F" w:rsidP="004678B6">
            <w:pPr>
              <w:rPr>
                <w:sz w:val="28"/>
                <w:szCs w:val="28"/>
              </w:rPr>
            </w:pPr>
            <w:r w:rsidRPr="004678B6">
              <w:rPr>
                <w:sz w:val="28"/>
                <w:szCs w:val="28"/>
              </w:rPr>
              <w:t>проблем (по запросу),</w:t>
            </w:r>
          </w:p>
          <w:p w:rsidR="00EE021F" w:rsidRPr="004678B6" w:rsidRDefault="00EE021F" w:rsidP="004678B6">
            <w:pPr>
              <w:rPr>
                <w:sz w:val="28"/>
                <w:szCs w:val="28"/>
              </w:rPr>
            </w:pPr>
            <w:r w:rsidRPr="004678B6">
              <w:rPr>
                <w:sz w:val="28"/>
                <w:szCs w:val="28"/>
              </w:rPr>
              <w:t>сопровождение</w:t>
            </w:r>
          </w:p>
          <w:p w:rsidR="00EE021F" w:rsidRPr="004678B6" w:rsidRDefault="00EE021F" w:rsidP="004678B6">
            <w:pPr>
              <w:rPr>
                <w:sz w:val="28"/>
                <w:szCs w:val="28"/>
              </w:rPr>
            </w:pPr>
            <w:r w:rsidRPr="004678B6">
              <w:rPr>
                <w:sz w:val="28"/>
                <w:szCs w:val="28"/>
              </w:rPr>
              <w:t>обучения по</w:t>
            </w:r>
          </w:p>
          <w:p w:rsidR="00EE021F" w:rsidRPr="004678B6" w:rsidRDefault="00EE021F" w:rsidP="004678B6">
            <w:pPr>
              <w:rPr>
                <w:sz w:val="28"/>
                <w:szCs w:val="28"/>
              </w:rPr>
            </w:pPr>
            <w:r w:rsidRPr="004678B6">
              <w:rPr>
                <w:sz w:val="28"/>
                <w:szCs w:val="28"/>
              </w:rPr>
              <w:t>ИУП, коррекционные,</w:t>
            </w:r>
          </w:p>
          <w:p w:rsidR="00EE021F" w:rsidRPr="004678B6" w:rsidRDefault="00EE021F" w:rsidP="004678B6">
            <w:pPr>
              <w:rPr>
                <w:sz w:val="28"/>
                <w:szCs w:val="28"/>
              </w:rPr>
            </w:pPr>
            <w:r w:rsidRPr="004678B6">
              <w:rPr>
                <w:sz w:val="28"/>
                <w:szCs w:val="28"/>
              </w:rPr>
              <w:t>развивающие</w:t>
            </w:r>
          </w:p>
          <w:p w:rsidR="00EE021F" w:rsidRPr="004678B6" w:rsidRDefault="00EE021F" w:rsidP="004678B6">
            <w:pPr>
              <w:rPr>
                <w:sz w:val="28"/>
                <w:szCs w:val="28"/>
              </w:rPr>
            </w:pPr>
            <w:r w:rsidRPr="004678B6">
              <w:rPr>
                <w:sz w:val="28"/>
                <w:szCs w:val="28"/>
              </w:rPr>
              <w:t>занятия с</w:t>
            </w:r>
          </w:p>
          <w:p w:rsidR="00EE021F" w:rsidRPr="004678B6" w:rsidRDefault="00EE021F" w:rsidP="004678B6">
            <w:pPr>
              <w:rPr>
                <w:sz w:val="28"/>
                <w:szCs w:val="28"/>
              </w:rPr>
            </w:pPr>
            <w:r w:rsidRPr="004678B6">
              <w:rPr>
                <w:sz w:val="28"/>
                <w:szCs w:val="28"/>
              </w:rPr>
              <w:t>обучающимися,</w:t>
            </w:r>
          </w:p>
          <w:p w:rsidR="00EE021F" w:rsidRPr="004678B6" w:rsidRDefault="00EE021F" w:rsidP="004678B6">
            <w:pPr>
              <w:rPr>
                <w:sz w:val="28"/>
                <w:szCs w:val="28"/>
              </w:rPr>
            </w:pPr>
            <w:r w:rsidRPr="004678B6">
              <w:rPr>
                <w:sz w:val="28"/>
                <w:szCs w:val="28"/>
              </w:rPr>
              <w:t>имеющими</w:t>
            </w:r>
          </w:p>
          <w:p w:rsidR="00EE021F" w:rsidRPr="004678B6" w:rsidRDefault="00EE021F" w:rsidP="004678B6">
            <w:pPr>
              <w:rPr>
                <w:sz w:val="28"/>
                <w:szCs w:val="28"/>
              </w:rPr>
            </w:pPr>
            <w:r w:rsidRPr="004678B6">
              <w:rPr>
                <w:sz w:val="28"/>
                <w:szCs w:val="28"/>
              </w:rPr>
              <w:t>трудности в обучении,</w:t>
            </w:r>
          </w:p>
          <w:p w:rsidR="00EE021F" w:rsidRPr="004678B6" w:rsidRDefault="00EE021F" w:rsidP="004678B6">
            <w:pPr>
              <w:rPr>
                <w:sz w:val="28"/>
                <w:szCs w:val="28"/>
              </w:rPr>
            </w:pPr>
            <w:r w:rsidRPr="004678B6">
              <w:rPr>
                <w:sz w:val="28"/>
                <w:szCs w:val="28"/>
              </w:rPr>
              <w:t>признаки девиантных форм</w:t>
            </w:r>
          </w:p>
          <w:p w:rsidR="00EE021F" w:rsidRPr="004678B6" w:rsidRDefault="00EE021F" w:rsidP="004678B6">
            <w:pPr>
              <w:rPr>
                <w:sz w:val="28"/>
                <w:szCs w:val="28"/>
              </w:rPr>
            </w:pPr>
            <w:r w:rsidRPr="004678B6">
              <w:rPr>
                <w:sz w:val="28"/>
                <w:szCs w:val="28"/>
              </w:rPr>
              <w:t>поведения,</w:t>
            </w:r>
          </w:p>
          <w:p w:rsidR="00EE021F" w:rsidRPr="004678B6" w:rsidRDefault="00EE021F" w:rsidP="004678B6">
            <w:pPr>
              <w:rPr>
                <w:sz w:val="28"/>
                <w:szCs w:val="28"/>
              </w:rPr>
            </w:pPr>
            <w:r w:rsidRPr="004678B6">
              <w:rPr>
                <w:sz w:val="28"/>
                <w:szCs w:val="28"/>
              </w:rPr>
              <w:t>агрессии.</w:t>
            </w:r>
          </w:p>
        </w:tc>
        <w:tc>
          <w:tcPr>
            <w:tcW w:w="3220" w:type="dxa"/>
            <w:gridSpan w:val="3"/>
          </w:tcPr>
          <w:p w:rsidR="00EE021F" w:rsidRPr="004678B6" w:rsidRDefault="00EE021F" w:rsidP="004678B6">
            <w:pPr>
              <w:rPr>
                <w:sz w:val="28"/>
                <w:szCs w:val="28"/>
              </w:rPr>
            </w:pPr>
            <w:r w:rsidRPr="004678B6">
              <w:rPr>
                <w:sz w:val="28"/>
                <w:szCs w:val="28"/>
              </w:rPr>
              <w:t>Групповая диагностика</w:t>
            </w:r>
          </w:p>
          <w:p w:rsidR="00EE021F" w:rsidRPr="004678B6" w:rsidRDefault="00EE021F" w:rsidP="004678B6">
            <w:pPr>
              <w:rPr>
                <w:sz w:val="28"/>
                <w:szCs w:val="28"/>
              </w:rPr>
            </w:pPr>
            <w:r w:rsidRPr="004678B6">
              <w:rPr>
                <w:sz w:val="28"/>
                <w:szCs w:val="28"/>
              </w:rPr>
              <w:t>психологических</w:t>
            </w:r>
          </w:p>
          <w:p w:rsidR="00EE021F" w:rsidRPr="004678B6" w:rsidRDefault="00EE021F" w:rsidP="004678B6">
            <w:pPr>
              <w:rPr>
                <w:sz w:val="28"/>
                <w:szCs w:val="28"/>
              </w:rPr>
            </w:pPr>
            <w:r w:rsidRPr="004678B6">
              <w:rPr>
                <w:sz w:val="28"/>
                <w:szCs w:val="28"/>
              </w:rPr>
              <w:t>особенностей</w:t>
            </w:r>
          </w:p>
          <w:p w:rsidR="00EE021F" w:rsidRPr="004678B6" w:rsidRDefault="00EE021F" w:rsidP="004678B6">
            <w:pPr>
              <w:rPr>
                <w:sz w:val="28"/>
                <w:szCs w:val="28"/>
              </w:rPr>
            </w:pPr>
            <w:r w:rsidRPr="004678B6">
              <w:rPr>
                <w:sz w:val="28"/>
                <w:szCs w:val="28"/>
              </w:rPr>
              <w:t>обучающихся, выявление</w:t>
            </w:r>
          </w:p>
          <w:p w:rsidR="00EE021F" w:rsidRPr="004678B6" w:rsidRDefault="00EE021F" w:rsidP="004678B6">
            <w:pPr>
              <w:rPr>
                <w:sz w:val="28"/>
                <w:szCs w:val="28"/>
              </w:rPr>
            </w:pPr>
            <w:r w:rsidRPr="004678B6">
              <w:rPr>
                <w:sz w:val="28"/>
                <w:szCs w:val="28"/>
              </w:rPr>
              <w:t>обучающихся, имеющих</w:t>
            </w:r>
          </w:p>
          <w:p w:rsidR="00EE021F" w:rsidRPr="004678B6" w:rsidRDefault="00EE021F" w:rsidP="004678B6">
            <w:pPr>
              <w:rPr>
                <w:sz w:val="28"/>
                <w:szCs w:val="28"/>
              </w:rPr>
            </w:pPr>
            <w:r w:rsidRPr="004678B6">
              <w:rPr>
                <w:sz w:val="28"/>
                <w:szCs w:val="28"/>
              </w:rPr>
              <w:t>трудности в обучении,</w:t>
            </w:r>
          </w:p>
          <w:p w:rsidR="00EE021F" w:rsidRPr="004678B6" w:rsidRDefault="00EE021F" w:rsidP="004678B6">
            <w:pPr>
              <w:rPr>
                <w:sz w:val="28"/>
                <w:szCs w:val="28"/>
              </w:rPr>
            </w:pPr>
            <w:r w:rsidRPr="004678B6">
              <w:rPr>
                <w:sz w:val="28"/>
                <w:szCs w:val="28"/>
              </w:rPr>
              <w:t>требующих</w:t>
            </w:r>
          </w:p>
          <w:p w:rsidR="00EE021F" w:rsidRPr="004678B6" w:rsidRDefault="00EE021F" w:rsidP="004678B6">
            <w:pPr>
              <w:rPr>
                <w:sz w:val="28"/>
                <w:szCs w:val="28"/>
              </w:rPr>
            </w:pPr>
            <w:r w:rsidRPr="004678B6">
              <w:rPr>
                <w:sz w:val="28"/>
                <w:szCs w:val="28"/>
              </w:rPr>
              <w:t>индивидуального</w:t>
            </w:r>
          </w:p>
          <w:p w:rsidR="00EE021F" w:rsidRPr="004678B6" w:rsidRDefault="00EE021F" w:rsidP="004678B6">
            <w:pPr>
              <w:rPr>
                <w:sz w:val="28"/>
                <w:szCs w:val="28"/>
              </w:rPr>
            </w:pPr>
            <w:r w:rsidRPr="004678B6">
              <w:rPr>
                <w:sz w:val="28"/>
                <w:szCs w:val="28"/>
              </w:rPr>
              <w:t>сопровождения, в том</w:t>
            </w:r>
          </w:p>
          <w:p w:rsidR="00EE021F" w:rsidRPr="004678B6" w:rsidRDefault="00EE021F" w:rsidP="004678B6">
            <w:pPr>
              <w:rPr>
                <w:sz w:val="28"/>
                <w:szCs w:val="28"/>
              </w:rPr>
            </w:pPr>
            <w:r w:rsidRPr="004678B6">
              <w:rPr>
                <w:sz w:val="28"/>
                <w:szCs w:val="28"/>
              </w:rPr>
              <w:t>числе при обучении по ИУП</w:t>
            </w:r>
          </w:p>
        </w:tc>
        <w:tc>
          <w:tcPr>
            <w:tcW w:w="2058" w:type="dxa"/>
          </w:tcPr>
          <w:p w:rsidR="00EE021F" w:rsidRPr="004678B6" w:rsidRDefault="00EE021F" w:rsidP="004678B6">
            <w:pPr>
              <w:rPr>
                <w:sz w:val="28"/>
                <w:szCs w:val="28"/>
              </w:rPr>
            </w:pPr>
            <w:r w:rsidRPr="004678B6">
              <w:rPr>
                <w:sz w:val="28"/>
                <w:szCs w:val="28"/>
              </w:rPr>
              <w:t>Работа ППК.</w:t>
            </w:r>
          </w:p>
          <w:p w:rsidR="00EE021F" w:rsidRPr="004678B6" w:rsidRDefault="00EE021F" w:rsidP="004678B6">
            <w:pPr>
              <w:rPr>
                <w:sz w:val="28"/>
                <w:szCs w:val="28"/>
              </w:rPr>
            </w:pPr>
            <w:r w:rsidRPr="004678B6">
              <w:rPr>
                <w:sz w:val="28"/>
                <w:szCs w:val="28"/>
              </w:rPr>
              <w:t>Перевод на обучение по ИУП.</w:t>
            </w:r>
          </w:p>
        </w:tc>
      </w:tr>
      <w:tr w:rsidR="00EE021F" w:rsidRPr="004678B6" w:rsidTr="00206B8A">
        <w:tc>
          <w:tcPr>
            <w:tcW w:w="2150" w:type="dxa"/>
          </w:tcPr>
          <w:p w:rsidR="00EE021F" w:rsidRPr="004678B6" w:rsidRDefault="00EE021F" w:rsidP="004678B6">
            <w:pPr>
              <w:rPr>
                <w:sz w:val="28"/>
                <w:szCs w:val="28"/>
              </w:rPr>
            </w:pPr>
            <w:r w:rsidRPr="004678B6">
              <w:rPr>
                <w:sz w:val="28"/>
                <w:szCs w:val="28"/>
              </w:rPr>
              <w:t>Мониторинг</w:t>
            </w:r>
          </w:p>
          <w:p w:rsidR="00EE021F" w:rsidRPr="004678B6" w:rsidRDefault="00EE021F" w:rsidP="004678B6">
            <w:pPr>
              <w:rPr>
                <w:sz w:val="28"/>
                <w:szCs w:val="28"/>
              </w:rPr>
            </w:pPr>
            <w:r w:rsidRPr="004678B6">
              <w:rPr>
                <w:sz w:val="28"/>
                <w:szCs w:val="28"/>
              </w:rPr>
              <w:t>возможностей</w:t>
            </w:r>
          </w:p>
          <w:p w:rsidR="00EE021F" w:rsidRPr="004678B6" w:rsidRDefault="00EE021F" w:rsidP="004678B6">
            <w:pPr>
              <w:rPr>
                <w:sz w:val="28"/>
                <w:szCs w:val="28"/>
              </w:rPr>
            </w:pPr>
            <w:r w:rsidRPr="004678B6">
              <w:rPr>
                <w:sz w:val="28"/>
                <w:szCs w:val="28"/>
              </w:rPr>
              <w:t>и способностей</w:t>
            </w:r>
          </w:p>
          <w:p w:rsidR="00EE021F" w:rsidRPr="004678B6" w:rsidRDefault="00EE021F" w:rsidP="004678B6">
            <w:pPr>
              <w:rPr>
                <w:sz w:val="28"/>
                <w:szCs w:val="28"/>
              </w:rPr>
            </w:pPr>
            <w:r w:rsidRPr="004678B6">
              <w:rPr>
                <w:sz w:val="28"/>
                <w:szCs w:val="28"/>
              </w:rPr>
              <w:t>обучающихся,</w:t>
            </w:r>
          </w:p>
          <w:p w:rsidR="00EE021F" w:rsidRPr="004678B6" w:rsidRDefault="00EE021F" w:rsidP="004678B6">
            <w:pPr>
              <w:rPr>
                <w:sz w:val="28"/>
                <w:szCs w:val="28"/>
              </w:rPr>
            </w:pPr>
            <w:r w:rsidRPr="004678B6">
              <w:rPr>
                <w:sz w:val="28"/>
                <w:szCs w:val="28"/>
              </w:rPr>
              <w:t>выявление и</w:t>
            </w:r>
          </w:p>
          <w:p w:rsidR="00EE021F" w:rsidRPr="004678B6" w:rsidRDefault="00EE021F" w:rsidP="004678B6">
            <w:pPr>
              <w:rPr>
                <w:sz w:val="28"/>
                <w:szCs w:val="28"/>
              </w:rPr>
            </w:pPr>
            <w:r w:rsidRPr="004678B6">
              <w:rPr>
                <w:sz w:val="28"/>
                <w:szCs w:val="28"/>
              </w:rPr>
              <w:t>поддержка</w:t>
            </w:r>
          </w:p>
          <w:p w:rsidR="00EE021F" w:rsidRPr="004678B6" w:rsidRDefault="00EE021F" w:rsidP="004678B6">
            <w:pPr>
              <w:rPr>
                <w:sz w:val="28"/>
                <w:szCs w:val="28"/>
              </w:rPr>
            </w:pPr>
            <w:r w:rsidRPr="004678B6">
              <w:rPr>
                <w:sz w:val="28"/>
                <w:szCs w:val="28"/>
              </w:rPr>
              <w:t>одаренных</w:t>
            </w:r>
          </w:p>
          <w:p w:rsidR="00EE021F" w:rsidRPr="004678B6" w:rsidRDefault="00EE021F" w:rsidP="004678B6">
            <w:pPr>
              <w:rPr>
                <w:sz w:val="28"/>
                <w:szCs w:val="28"/>
              </w:rPr>
            </w:pPr>
            <w:r w:rsidRPr="004678B6">
              <w:rPr>
                <w:sz w:val="28"/>
                <w:szCs w:val="28"/>
              </w:rPr>
              <w:t>детей</w:t>
            </w:r>
          </w:p>
        </w:tc>
        <w:tc>
          <w:tcPr>
            <w:tcW w:w="2318" w:type="dxa"/>
          </w:tcPr>
          <w:p w:rsidR="00EE021F" w:rsidRPr="004678B6" w:rsidRDefault="00EE021F" w:rsidP="004678B6">
            <w:pPr>
              <w:rPr>
                <w:sz w:val="28"/>
                <w:szCs w:val="28"/>
              </w:rPr>
            </w:pPr>
            <w:r w:rsidRPr="004678B6">
              <w:rPr>
                <w:sz w:val="28"/>
                <w:szCs w:val="28"/>
              </w:rPr>
              <w:t>Углубленная</w:t>
            </w:r>
          </w:p>
          <w:p w:rsidR="00EE021F" w:rsidRPr="004678B6" w:rsidRDefault="00EE021F" w:rsidP="004678B6">
            <w:pPr>
              <w:rPr>
                <w:sz w:val="28"/>
                <w:szCs w:val="28"/>
              </w:rPr>
            </w:pPr>
            <w:r w:rsidRPr="004678B6">
              <w:rPr>
                <w:sz w:val="28"/>
                <w:szCs w:val="28"/>
              </w:rPr>
              <w:t>диагностика</w:t>
            </w:r>
          </w:p>
          <w:p w:rsidR="00EE021F" w:rsidRPr="004678B6" w:rsidRDefault="00EE021F" w:rsidP="004678B6">
            <w:pPr>
              <w:rPr>
                <w:sz w:val="28"/>
                <w:szCs w:val="28"/>
              </w:rPr>
            </w:pPr>
            <w:r w:rsidRPr="004678B6">
              <w:rPr>
                <w:sz w:val="28"/>
                <w:szCs w:val="28"/>
              </w:rPr>
              <w:t>личностных</w:t>
            </w:r>
          </w:p>
          <w:p w:rsidR="00EE021F" w:rsidRPr="004678B6" w:rsidRDefault="00EE021F" w:rsidP="004678B6">
            <w:pPr>
              <w:rPr>
                <w:sz w:val="28"/>
                <w:szCs w:val="28"/>
              </w:rPr>
            </w:pPr>
            <w:r w:rsidRPr="004678B6">
              <w:rPr>
                <w:sz w:val="28"/>
                <w:szCs w:val="28"/>
              </w:rPr>
              <w:t>способностей,</w:t>
            </w:r>
          </w:p>
          <w:p w:rsidR="00EE021F" w:rsidRPr="004678B6" w:rsidRDefault="00EE021F" w:rsidP="004678B6">
            <w:pPr>
              <w:rPr>
                <w:sz w:val="28"/>
                <w:szCs w:val="28"/>
              </w:rPr>
            </w:pPr>
            <w:r w:rsidRPr="004678B6">
              <w:rPr>
                <w:sz w:val="28"/>
                <w:szCs w:val="28"/>
              </w:rPr>
              <w:t>познавательных</w:t>
            </w:r>
          </w:p>
          <w:p w:rsidR="00EE021F" w:rsidRPr="004678B6" w:rsidRDefault="00EE021F" w:rsidP="004678B6">
            <w:pPr>
              <w:rPr>
                <w:sz w:val="28"/>
                <w:szCs w:val="28"/>
              </w:rPr>
            </w:pPr>
            <w:r w:rsidRPr="004678B6">
              <w:rPr>
                <w:sz w:val="28"/>
                <w:szCs w:val="28"/>
              </w:rPr>
              <w:t>способностей,</w:t>
            </w:r>
          </w:p>
          <w:p w:rsidR="00EE021F" w:rsidRPr="004678B6" w:rsidRDefault="00EE021F" w:rsidP="004678B6">
            <w:pPr>
              <w:rPr>
                <w:sz w:val="28"/>
                <w:szCs w:val="28"/>
              </w:rPr>
            </w:pPr>
            <w:r w:rsidRPr="004678B6">
              <w:rPr>
                <w:sz w:val="28"/>
                <w:szCs w:val="28"/>
              </w:rPr>
              <w:t>склонностей и</w:t>
            </w:r>
          </w:p>
          <w:p w:rsidR="00EE021F" w:rsidRPr="004678B6" w:rsidRDefault="00EE021F" w:rsidP="004678B6">
            <w:pPr>
              <w:rPr>
                <w:sz w:val="28"/>
                <w:szCs w:val="28"/>
              </w:rPr>
            </w:pPr>
            <w:r w:rsidRPr="004678B6">
              <w:rPr>
                <w:sz w:val="28"/>
                <w:szCs w:val="28"/>
              </w:rPr>
              <w:t>интересов</w:t>
            </w:r>
          </w:p>
          <w:p w:rsidR="00EE021F" w:rsidRPr="004678B6" w:rsidRDefault="00EE021F" w:rsidP="004678B6">
            <w:pPr>
              <w:rPr>
                <w:sz w:val="28"/>
                <w:szCs w:val="28"/>
              </w:rPr>
            </w:pPr>
            <w:r w:rsidRPr="004678B6">
              <w:rPr>
                <w:sz w:val="28"/>
                <w:szCs w:val="28"/>
              </w:rPr>
              <w:t>обучающихся (по</w:t>
            </w:r>
          </w:p>
          <w:p w:rsidR="00EE021F" w:rsidRPr="004678B6" w:rsidRDefault="00EE021F" w:rsidP="004678B6">
            <w:pPr>
              <w:rPr>
                <w:sz w:val="28"/>
                <w:szCs w:val="28"/>
              </w:rPr>
            </w:pPr>
            <w:r w:rsidRPr="004678B6">
              <w:rPr>
                <w:sz w:val="28"/>
                <w:szCs w:val="28"/>
              </w:rPr>
              <w:t>запросу)</w:t>
            </w:r>
          </w:p>
        </w:tc>
        <w:tc>
          <w:tcPr>
            <w:tcW w:w="5278" w:type="dxa"/>
            <w:gridSpan w:val="4"/>
          </w:tcPr>
          <w:p w:rsidR="00EE021F" w:rsidRPr="004678B6" w:rsidRDefault="00EE021F" w:rsidP="004678B6">
            <w:pPr>
              <w:rPr>
                <w:sz w:val="28"/>
                <w:szCs w:val="28"/>
              </w:rPr>
            </w:pPr>
            <w:r w:rsidRPr="004678B6">
              <w:rPr>
                <w:sz w:val="28"/>
                <w:szCs w:val="28"/>
              </w:rPr>
              <w:t>Плановая диагностика личностных особенностей, познавательных способностей, склонностей и интересов обучающихся 5-9 классов</w:t>
            </w:r>
          </w:p>
        </w:tc>
      </w:tr>
      <w:tr w:rsidR="00EE021F" w:rsidRPr="004678B6" w:rsidTr="00206B8A">
        <w:tc>
          <w:tcPr>
            <w:tcW w:w="2150" w:type="dxa"/>
          </w:tcPr>
          <w:p w:rsidR="00EE021F" w:rsidRPr="004678B6" w:rsidRDefault="00EE021F" w:rsidP="004678B6">
            <w:pPr>
              <w:rPr>
                <w:sz w:val="28"/>
                <w:szCs w:val="28"/>
              </w:rPr>
            </w:pPr>
            <w:r w:rsidRPr="004678B6">
              <w:rPr>
                <w:sz w:val="28"/>
                <w:szCs w:val="28"/>
              </w:rPr>
              <w:t xml:space="preserve">Создание условий для последующего профессионального самоопределения </w:t>
            </w:r>
          </w:p>
          <w:p w:rsidR="00EE021F" w:rsidRPr="004678B6" w:rsidRDefault="00EE021F" w:rsidP="004678B6">
            <w:pPr>
              <w:rPr>
                <w:sz w:val="28"/>
                <w:szCs w:val="28"/>
              </w:rPr>
            </w:pPr>
          </w:p>
        </w:tc>
        <w:tc>
          <w:tcPr>
            <w:tcW w:w="2318" w:type="dxa"/>
          </w:tcPr>
          <w:p w:rsidR="00EE021F" w:rsidRPr="004678B6" w:rsidRDefault="00EE021F" w:rsidP="004678B6">
            <w:pPr>
              <w:rPr>
                <w:sz w:val="28"/>
                <w:szCs w:val="28"/>
              </w:rPr>
            </w:pPr>
            <w:r w:rsidRPr="004678B6">
              <w:rPr>
                <w:sz w:val="28"/>
                <w:szCs w:val="28"/>
              </w:rPr>
              <w:t xml:space="preserve">Углубленное профориентационное исследование (по запросу) </w:t>
            </w:r>
          </w:p>
          <w:p w:rsidR="00EE021F" w:rsidRPr="004678B6" w:rsidRDefault="00EE021F" w:rsidP="004678B6">
            <w:pPr>
              <w:rPr>
                <w:sz w:val="28"/>
                <w:szCs w:val="28"/>
              </w:rPr>
            </w:pPr>
          </w:p>
        </w:tc>
        <w:tc>
          <w:tcPr>
            <w:tcW w:w="2710" w:type="dxa"/>
            <w:gridSpan w:val="2"/>
          </w:tcPr>
          <w:p w:rsidR="00EE021F" w:rsidRPr="004678B6" w:rsidRDefault="00EE021F" w:rsidP="004678B6">
            <w:pPr>
              <w:rPr>
                <w:sz w:val="28"/>
                <w:szCs w:val="28"/>
              </w:rPr>
            </w:pPr>
            <w:r w:rsidRPr="004678B6">
              <w:rPr>
                <w:sz w:val="28"/>
                <w:szCs w:val="28"/>
              </w:rPr>
              <w:t xml:space="preserve">Плановое профориентационное исследование, деловые игры, профессиональные пробы, кейсы, классные часы, внеурочная деятельность, изучение склонностей и интересов. </w:t>
            </w:r>
          </w:p>
          <w:p w:rsidR="00EE021F" w:rsidRPr="004678B6" w:rsidRDefault="00EE021F" w:rsidP="004678B6">
            <w:pPr>
              <w:rPr>
                <w:sz w:val="28"/>
                <w:szCs w:val="28"/>
              </w:rPr>
            </w:pPr>
          </w:p>
        </w:tc>
        <w:tc>
          <w:tcPr>
            <w:tcW w:w="2568" w:type="dxa"/>
            <w:gridSpan w:val="2"/>
          </w:tcPr>
          <w:p w:rsidR="00EE021F" w:rsidRPr="004678B6" w:rsidRDefault="00EE021F" w:rsidP="004678B6">
            <w:pPr>
              <w:rPr>
                <w:sz w:val="28"/>
                <w:szCs w:val="28"/>
              </w:rPr>
            </w:pPr>
            <w:r w:rsidRPr="004678B6">
              <w:rPr>
                <w:sz w:val="28"/>
                <w:szCs w:val="28"/>
              </w:rPr>
              <w:t xml:space="preserve">Организация экскурсий в учебные заведения области и на различные профориентационные пробы, мероприятия </w:t>
            </w:r>
          </w:p>
          <w:p w:rsidR="00EE021F" w:rsidRPr="004678B6" w:rsidRDefault="00EE021F" w:rsidP="004678B6">
            <w:pPr>
              <w:rPr>
                <w:sz w:val="28"/>
                <w:szCs w:val="28"/>
              </w:rPr>
            </w:pPr>
          </w:p>
        </w:tc>
      </w:tr>
      <w:tr w:rsidR="00EE021F" w:rsidRPr="004678B6" w:rsidTr="00206B8A">
        <w:tc>
          <w:tcPr>
            <w:tcW w:w="2150" w:type="dxa"/>
          </w:tcPr>
          <w:p w:rsidR="00EE021F" w:rsidRPr="004678B6" w:rsidRDefault="00EE021F" w:rsidP="004678B6">
            <w:pPr>
              <w:rPr>
                <w:sz w:val="28"/>
                <w:szCs w:val="28"/>
              </w:rPr>
            </w:pPr>
            <w:r w:rsidRPr="004678B6">
              <w:rPr>
                <w:sz w:val="28"/>
                <w:szCs w:val="28"/>
              </w:rPr>
              <w:t xml:space="preserve">Формирование коммуникативных навыков в разновозрастной среде и среде сверстников </w:t>
            </w:r>
          </w:p>
          <w:p w:rsidR="00EE021F" w:rsidRPr="004678B6" w:rsidRDefault="00EE021F" w:rsidP="004678B6">
            <w:pPr>
              <w:rPr>
                <w:sz w:val="28"/>
                <w:szCs w:val="28"/>
              </w:rPr>
            </w:pPr>
          </w:p>
        </w:tc>
        <w:tc>
          <w:tcPr>
            <w:tcW w:w="2318" w:type="dxa"/>
          </w:tcPr>
          <w:p w:rsidR="00EE021F" w:rsidRPr="004678B6" w:rsidRDefault="00EE021F" w:rsidP="004678B6">
            <w:pPr>
              <w:rPr>
                <w:sz w:val="28"/>
                <w:szCs w:val="28"/>
              </w:rPr>
            </w:pPr>
            <w:r w:rsidRPr="004678B6">
              <w:rPr>
                <w:sz w:val="28"/>
                <w:szCs w:val="28"/>
              </w:rPr>
              <w:t xml:space="preserve">Углубленная диагностика коммуникативных способностей и навыков (по запросу) </w:t>
            </w:r>
          </w:p>
          <w:p w:rsidR="00EE021F" w:rsidRPr="004678B6" w:rsidRDefault="00EE021F" w:rsidP="004678B6">
            <w:pPr>
              <w:rPr>
                <w:sz w:val="28"/>
                <w:szCs w:val="28"/>
              </w:rPr>
            </w:pPr>
          </w:p>
        </w:tc>
        <w:tc>
          <w:tcPr>
            <w:tcW w:w="5278" w:type="dxa"/>
            <w:gridSpan w:val="4"/>
          </w:tcPr>
          <w:p w:rsidR="00EE021F" w:rsidRPr="004678B6" w:rsidRDefault="00EE021F" w:rsidP="004678B6">
            <w:pPr>
              <w:rPr>
                <w:sz w:val="28"/>
                <w:szCs w:val="28"/>
              </w:rPr>
            </w:pPr>
            <w:r w:rsidRPr="004678B6">
              <w:rPr>
                <w:sz w:val="28"/>
                <w:szCs w:val="28"/>
              </w:rPr>
              <w:t xml:space="preserve">Диагностика коммуникативных способностей и навыков учащихся, социально-психологического климата в классах и в проектных командах; организация коммуникативных тренингов для учащихся, имеющих низкий уровень социальной адаптации, низкий социометрический статус или личностные особенности, препятствующие эффективному общению. (5-9 классы) </w:t>
            </w:r>
          </w:p>
          <w:p w:rsidR="00EE021F" w:rsidRPr="004678B6" w:rsidRDefault="00EE021F" w:rsidP="004678B6">
            <w:pPr>
              <w:rPr>
                <w:sz w:val="28"/>
                <w:szCs w:val="28"/>
              </w:rPr>
            </w:pPr>
          </w:p>
        </w:tc>
      </w:tr>
      <w:tr w:rsidR="00EE021F" w:rsidRPr="004678B6" w:rsidTr="00206B8A">
        <w:tc>
          <w:tcPr>
            <w:tcW w:w="2150" w:type="dxa"/>
          </w:tcPr>
          <w:p w:rsidR="00EE021F" w:rsidRPr="004678B6" w:rsidRDefault="00EE021F" w:rsidP="004678B6">
            <w:pPr>
              <w:rPr>
                <w:sz w:val="28"/>
                <w:szCs w:val="28"/>
              </w:rPr>
            </w:pPr>
            <w:r w:rsidRPr="004678B6">
              <w:rPr>
                <w:sz w:val="28"/>
                <w:szCs w:val="28"/>
              </w:rPr>
              <w:t xml:space="preserve">Поддержка детских объединений, ученического самоуправления </w:t>
            </w:r>
          </w:p>
          <w:p w:rsidR="00EE021F" w:rsidRPr="004678B6" w:rsidRDefault="00EE021F" w:rsidP="004678B6">
            <w:pPr>
              <w:rPr>
                <w:sz w:val="28"/>
                <w:szCs w:val="28"/>
              </w:rPr>
            </w:pPr>
          </w:p>
        </w:tc>
        <w:tc>
          <w:tcPr>
            <w:tcW w:w="2318" w:type="dxa"/>
          </w:tcPr>
          <w:p w:rsidR="00EE021F" w:rsidRPr="004678B6" w:rsidRDefault="00EE021F" w:rsidP="004678B6">
            <w:pPr>
              <w:rPr>
                <w:sz w:val="28"/>
                <w:szCs w:val="28"/>
              </w:rPr>
            </w:pPr>
            <w:r w:rsidRPr="004678B6">
              <w:rPr>
                <w:sz w:val="28"/>
                <w:szCs w:val="28"/>
              </w:rPr>
              <w:t xml:space="preserve">Индивидуальные консультации, сопровождение учащихся (по запросу) </w:t>
            </w:r>
          </w:p>
          <w:p w:rsidR="00EE021F" w:rsidRPr="004678B6" w:rsidRDefault="00EE021F" w:rsidP="004678B6">
            <w:pPr>
              <w:rPr>
                <w:sz w:val="28"/>
                <w:szCs w:val="28"/>
              </w:rPr>
            </w:pPr>
          </w:p>
        </w:tc>
        <w:tc>
          <w:tcPr>
            <w:tcW w:w="2710" w:type="dxa"/>
            <w:gridSpan w:val="2"/>
          </w:tcPr>
          <w:p w:rsidR="00EE021F" w:rsidRPr="004678B6" w:rsidRDefault="00EE021F" w:rsidP="004678B6">
            <w:pPr>
              <w:rPr>
                <w:sz w:val="28"/>
                <w:szCs w:val="28"/>
              </w:rPr>
            </w:pPr>
            <w:r w:rsidRPr="004678B6">
              <w:rPr>
                <w:sz w:val="28"/>
                <w:szCs w:val="28"/>
              </w:rPr>
              <w:t xml:space="preserve">Диагностика, экспертиза лидерских качеств. Экспертиза эффективности деятельности и управления деятельности детских объединений, ученического самоуправления. </w:t>
            </w:r>
          </w:p>
          <w:p w:rsidR="00EE021F" w:rsidRPr="004678B6" w:rsidRDefault="00EE021F" w:rsidP="004678B6">
            <w:pPr>
              <w:rPr>
                <w:sz w:val="28"/>
                <w:szCs w:val="28"/>
              </w:rPr>
            </w:pPr>
            <w:r w:rsidRPr="004678B6">
              <w:rPr>
                <w:sz w:val="28"/>
                <w:szCs w:val="28"/>
              </w:rPr>
              <w:t xml:space="preserve">Тематические беседы на уроках обществознания. </w:t>
            </w:r>
          </w:p>
        </w:tc>
        <w:tc>
          <w:tcPr>
            <w:tcW w:w="2568" w:type="dxa"/>
            <w:gridSpan w:val="2"/>
          </w:tcPr>
          <w:p w:rsidR="00EE021F" w:rsidRPr="004678B6" w:rsidRDefault="00EE021F" w:rsidP="004678B6">
            <w:pPr>
              <w:rPr>
                <w:sz w:val="28"/>
                <w:szCs w:val="28"/>
              </w:rPr>
            </w:pPr>
            <w:r w:rsidRPr="004678B6">
              <w:rPr>
                <w:sz w:val="28"/>
                <w:szCs w:val="28"/>
              </w:rPr>
              <w:t xml:space="preserve">Консультирование педагогов, учащихся по формам взаимодействия в детских объединениях. </w:t>
            </w:r>
          </w:p>
          <w:p w:rsidR="00EE021F" w:rsidRPr="004678B6" w:rsidRDefault="00EE021F" w:rsidP="004678B6">
            <w:pPr>
              <w:rPr>
                <w:sz w:val="28"/>
                <w:szCs w:val="28"/>
              </w:rPr>
            </w:pPr>
            <w:r w:rsidRPr="004678B6">
              <w:rPr>
                <w:sz w:val="28"/>
                <w:szCs w:val="28"/>
              </w:rPr>
              <w:t xml:space="preserve">Экспертиза эффективности деятельности и управления деятельности детских объединений, ученического самоуправления. </w:t>
            </w:r>
          </w:p>
          <w:p w:rsidR="00EE021F" w:rsidRPr="004678B6" w:rsidRDefault="00EE021F" w:rsidP="004678B6">
            <w:pPr>
              <w:rPr>
                <w:sz w:val="28"/>
                <w:szCs w:val="28"/>
              </w:rPr>
            </w:pPr>
            <w:r w:rsidRPr="004678B6">
              <w:rPr>
                <w:sz w:val="28"/>
                <w:szCs w:val="28"/>
              </w:rPr>
              <w:t xml:space="preserve">Тематические беседы на уроках обществознания. </w:t>
            </w:r>
          </w:p>
        </w:tc>
      </w:tr>
      <w:tr w:rsidR="00EE021F" w:rsidRPr="004678B6" w:rsidTr="00206B8A">
        <w:tc>
          <w:tcPr>
            <w:tcW w:w="2150" w:type="dxa"/>
          </w:tcPr>
          <w:p w:rsidR="00EE021F" w:rsidRPr="004678B6" w:rsidRDefault="00EE021F" w:rsidP="004678B6">
            <w:pPr>
              <w:rPr>
                <w:sz w:val="28"/>
                <w:szCs w:val="28"/>
              </w:rPr>
            </w:pPr>
            <w:r w:rsidRPr="004678B6">
              <w:rPr>
                <w:sz w:val="28"/>
                <w:szCs w:val="28"/>
              </w:rPr>
              <w:t>Формирование</w:t>
            </w:r>
          </w:p>
          <w:p w:rsidR="00EE021F" w:rsidRPr="004678B6" w:rsidRDefault="00EE021F" w:rsidP="004678B6">
            <w:pPr>
              <w:rPr>
                <w:sz w:val="28"/>
                <w:szCs w:val="28"/>
              </w:rPr>
            </w:pPr>
            <w:r w:rsidRPr="004678B6">
              <w:rPr>
                <w:sz w:val="28"/>
                <w:szCs w:val="28"/>
              </w:rPr>
              <w:t>психологической культуры в информационной среде</w:t>
            </w:r>
          </w:p>
        </w:tc>
        <w:tc>
          <w:tcPr>
            <w:tcW w:w="2318" w:type="dxa"/>
          </w:tcPr>
          <w:p w:rsidR="00EE021F" w:rsidRPr="004678B6" w:rsidRDefault="00EE021F" w:rsidP="004678B6">
            <w:pPr>
              <w:rPr>
                <w:sz w:val="28"/>
                <w:szCs w:val="28"/>
              </w:rPr>
            </w:pPr>
            <w:r w:rsidRPr="004678B6">
              <w:rPr>
                <w:sz w:val="28"/>
                <w:szCs w:val="28"/>
              </w:rPr>
              <w:t>Индивидуальные</w:t>
            </w:r>
          </w:p>
          <w:p w:rsidR="00EE021F" w:rsidRPr="004678B6" w:rsidRDefault="00EE021F" w:rsidP="004678B6">
            <w:pPr>
              <w:rPr>
                <w:sz w:val="28"/>
                <w:szCs w:val="28"/>
              </w:rPr>
            </w:pPr>
            <w:r w:rsidRPr="004678B6">
              <w:rPr>
                <w:sz w:val="28"/>
                <w:szCs w:val="28"/>
              </w:rPr>
              <w:t>консультации,</w:t>
            </w:r>
          </w:p>
          <w:p w:rsidR="00EE021F" w:rsidRPr="004678B6" w:rsidRDefault="00EE021F" w:rsidP="004678B6">
            <w:pPr>
              <w:rPr>
                <w:sz w:val="28"/>
                <w:szCs w:val="28"/>
              </w:rPr>
            </w:pPr>
            <w:r w:rsidRPr="004678B6">
              <w:rPr>
                <w:sz w:val="28"/>
                <w:szCs w:val="28"/>
              </w:rPr>
              <w:t>сопровождение</w:t>
            </w:r>
          </w:p>
          <w:p w:rsidR="00EE021F" w:rsidRPr="004678B6" w:rsidRDefault="00EE021F" w:rsidP="004678B6">
            <w:pPr>
              <w:rPr>
                <w:sz w:val="28"/>
                <w:szCs w:val="28"/>
              </w:rPr>
            </w:pPr>
            <w:r w:rsidRPr="004678B6">
              <w:rPr>
                <w:sz w:val="28"/>
                <w:szCs w:val="28"/>
              </w:rPr>
              <w:t>при выполнении</w:t>
            </w:r>
          </w:p>
          <w:p w:rsidR="00EE021F" w:rsidRPr="004678B6" w:rsidRDefault="00EE021F" w:rsidP="004678B6">
            <w:pPr>
              <w:rPr>
                <w:sz w:val="28"/>
                <w:szCs w:val="28"/>
              </w:rPr>
            </w:pPr>
            <w:r w:rsidRPr="004678B6">
              <w:rPr>
                <w:sz w:val="28"/>
                <w:szCs w:val="28"/>
              </w:rPr>
              <w:t>проектной и</w:t>
            </w:r>
          </w:p>
          <w:p w:rsidR="00EE021F" w:rsidRPr="004678B6" w:rsidRDefault="00EE021F" w:rsidP="004678B6">
            <w:pPr>
              <w:rPr>
                <w:sz w:val="28"/>
                <w:szCs w:val="28"/>
              </w:rPr>
            </w:pPr>
            <w:r w:rsidRPr="004678B6">
              <w:rPr>
                <w:sz w:val="28"/>
                <w:szCs w:val="28"/>
              </w:rPr>
              <w:t>учебно-исследовательской деятельности</w:t>
            </w:r>
          </w:p>
        </w:tc>
        <w:tc>
          <w:tcPr>
            <w:tcW w:w="5278" w:type="dxa"/>
            <w:gridSpan w:val="4"/>
          </w:tcPr>
          <w:p w:rsidR="00EE021F" w:rsidRPr="004678B6" w:rsidRDefault="00EE021F" w:rsidP="004678B6">
            <w:pPr>
              <w:rPr>
                <w:sz w:val="28"/>
                <w:szCs w:val="28"/>
              </w:rPr>
            </w:pPr>
            <w:r w:rsidRPr="004678B6">
              <w:rPr>
                <w:sz w:val="28"/>
                <w:szCs w:val="28"/>
              </w:rPr>
              <w:t>Проведение учебных курсов внеурочной</w:t>
            </w:r>
          </w:p>
          <w:p w:rsidR="00EE021F" w:rsidRPr="004678B6" w:rsidRDefault="00EE021F" w:rsidP="004678B6">
            <w:pPr>
              <w:rPr>
                <w:sz w:val="28"/>
                <w:szCs w:val="28"/>
              </w:rPr>
            </w:pPr>
            <w:r w:rsidRPr="004678B6">
              <w:rPr>
                <w:sz w:val="28"/>
                <w:szCs w:val="28"/>
              </w:rPr>
              <w:t>деятельности по проектной и учебно-исследовательской деятельности различной</w:t>
            </w:r>
          </w:p>
          <w:p w:rsidR="00EE021F" w:rsidRPr="004678B6" w:rsidRDefault="00EE021F" w:rsidP="004678B6">
            <w:pPr>
              <w:rPr>
                <w:sz w:val="28"/>
                <w:szCs w:val="28"/>
              </w:rPr>
            </w:pPr>
            <w:r w:rsidRPr="004678B6">
              <w:rPr>
                <w:sz w:val="28"/>
                <w:szCs w:val="28"/>
              </w:rPr>
              <w:t>направленности. Консультирование</w:t>
            </w:r>
          </w:p>
          <w:p w:rsidR="00EE021F" w:rsidRPr="004678B6" w:rsidRDefault="00EE021F" w:rsidP="004678B6">
            <w:pPr>
              <w:rPr>
                <w:sz w:val="28"/>
                <w:szCs w:val="28"/>
              </w:rPr>
            </w:pPr>
            <w:r w:rsidRPr="004678B6">
              <w:rPr>
                <w:sz w:val="28"/>
                <w:szCs w:val="28"/>
              </w:rPr>
              <w:t>обучающихся и их родителей (законных представителей) по соблюдению</w:t>
            </w:r>
          </w:p>
          <w:p w:rsidR="00EE021F" w:rsidRPr="004678B6" w:rsidRDefault="00EE021F" w:rsidP="004678B6">
            <w:pPr>
              <w:rPr>
                <w:sz w:val="28"/>
                <w:szCs w:val="28"/>
              </w:rPr>
            </w:pPr>
            <w:r w:rsidRPr="004678B6">
              <w:rPr>
                <w:sz w:val="28"/>
                <w:szCs w:val="28"/>
              </w:rPr>
              <w:t>психологической культуры в информационной</w:t>
            </w:r>
          </w:p>
          <w:p w:rsidR="00EE021F" w:rsidRPr="004678B6" w:rsidRDefault="00EE021F" w:rsidP="004678B6">
            <w:pPr>
              <w:rPr>
                <w:sz w:val="28"/>
                <w:szCs w:val="28"/>
              </w:rPr>
            </w:pPr>
            <w:r w:rsidRPr="004678B6">
              <w:rPr>
                <w:sz w:val="28"/>
                <w:szCs w:val="28"/>
              </w:rPr>
              <w:t>среде.</w:t>
            </w:r>
          </w:p>
        </w:tc>
      </w:tr>
      <w:tr w:rsidR="00EE021F" w:rsidRPr="004678B6" w:rsidTr="00206B8A">
        <w:tc>
          <w:tcPr>
            <w:tcW w:w="2150" w:type="dxa"/>
          </w:tcPr>
          <w:p w:rsidR="00EE021F" w:rsidRPr="004678B6" w:rsidRDefault="00EE021F" w:rsidP="004678B6">
            <w:pPr>
              <w:rPr>
                <w:sz w:val="28"/>
                <w:szCs w:val="28"/>
              </w:rPr>
            </w:pPr>
            <w:r w:rsidRPr="004678B6">
              <w:rPr>
                <w:sz w:val="28"/>
                <w:szCs w:val="28"/>
              </w:rPr>
              <w:t>Развитие</w:t>
            </w:r>
          </w:p>
          <w:p w:rsidR="00EE021F" w:rsidRPr="004678B6" w:rsidRDefault="00EE021F" w:rsidP="004678B6">
            <w:pPr>
              <w:rPr>
                <w:sz w:val="28"/>
                <w:szCs w:val="28"/>
              </w:rPr>
            </w:pPr>
            <w:r w:rsidRPr="004678B6">
              <w:rPr>
                <w:sz w:val="28"/>
                <w:szCs w:val="28"/>
              </w:rPr>
              <w:t>психологической культуры в области</w:t>
            </w:r>
          </w:p>
          <w:p w:rsidR="00EE021F" w:rsidRPr="004678B6" w:rsidRDefault="00EE021F" w:rsidP="004678B6">
            <w:pPr>
              <w:rPr>
                <w:sz w:val="28"/>
                <w:szCs w:val="28"/>
              </w:rPr>
            </w:pPr>
            <w:r w:rsidRPr="004678B6">
              <w:rPr>
                <w:sz w:val="28"/>
                <w:szCs w:val="28"/>
              </w:rPr>
              <w:t>использования</w:t>
            </w:r>
          </w:p>
          <w:p w:rsidR="00EE021F" w:rsidRPr="004678B6" w:rsidRDefault="00EE021F" w:rsidP="004678B6">
            <w:pPr>
              <w:rPr>
                <w:sz w:val="28"/>
                <w:szCs w:val="28"/>
              </w:rPr>
            </w:pPr>
            <w:r w:rsidRPr="004678B6">
              <w:rPr>
                <w:sz w:val="28"/>
                <w:szCs w:val="28"/>
              </w:rPr>
              <w:t>ИКТ</w:t>
            </w:r>
          </w:p>
        </w:tc>
        <w:tc>
          <w:tcPr>
            <w:tcW w:w="2318" w:type="dxa"/>
          </w:tcPr>
          <w:p w:rsidR="00EE021F" w:rsidRPr="004678B6" w:rsidRDefault="00EE021F" w:rsidP="004678B6">
            <w:pPr>
              <w:rPr>
                <w:sz w:val="28"/>
                <w:szCs w:val="28"/>
              </w:rPr>
            </w:pPr>
            <w:r w:rsidRPr="004678B6">
              <w:rPr>
                <w:sz w:val="28"/>
                <w:szCs w:val="28"/>
              </w:rPr>
              <w:t>Анкетирование,</w:t>
            </w:r>
          </w:p>
          <w:p w:rsidR="00EE021F" w:rsidRPr="004678B6" w:rsidRDefault="00EE021F" w:rsidP="004678B6">
            <w:pPr>
              <w:rPr>
                <w:sz w:val="28"/>
                <w:szCs w:val="28"/>
              </w:rPr>
            </w:pPr>
            <w:r w:rsidRPr="004678B6">
              <w:rPr>
                <w:sz w:val="28"/>
                <w:szCs w:val="28"/>
              </w:rPr>
              <w:t>опрос</w:t>
            </w:r>
          </w:p>
          <w:p w:rsidR="00EE021F" w:rsidRPr="004678B6" w:rsidRDefault="00EE021F" w:rsidP="004678B6">
            <w:pPr>
              <w:rPr>
                <w:sz w:val="28"/>
                <w:szCs w:val="28"/>
              </w:rPr>
            </w:pPr>
            <w:r w:rsidRPr="004678B6">
              <w:rPr>
                <w:sz w:val="28"/>
                <w:szCs w:val="28"/>
              </w:rPr>
              <w:t>обучающихся по</w:t>
            </w:r>
          </w:p>
          <w:p w:rsidR="00EE021F" w:rsidRPr="004678B6" w:rsidRDefault="00EE021F" w:rsidP="004678B6">
            <w:pPr>
              <w:rPr>
                <w:sz w:val="28"/>
                <w:szCs w:val="28"/>
              </w:rPr>
            </w:pPr>
            <w:r w:rsidRPr="004678B6">
              <w:rPr>
                <w:sz w:val="28"/>
                <w:szCs w:val="28"/>
              </w:rPr>
              <w:t>безопасности в сети Интернет.</w:t>
            </w:r>
          </w:p>
          <w:p w:rsidR="00EE021F" w:rsidRPr="004678B6" w:rsidRDefault="00EE021F" w:rsidP="004678B6">
            <w:pPr>
              <w:rPr>
                <w:sz w:val="28"/>
                <w:szCs w:val="28"/>
              </w:rPr>
            </w:pPr>
            <w:r w:rsidRPr="004678B6">
              <w:rPr>
                <w:sz w:val="28"/>
                <w:szCs w:val="28"/>
              </w:rPr>
              <w:t>(по запросу)</w:t>
            </w:r>
          </w:p>
        </w:tc>
        <w:tc>
          <w:tcPr>
            <w:tcW w:w="5278" w:type="dxa"/>
            <w:gridSpan w:val="4"/>
          </w:tcPr>
          <w:p w:rsidR="00EE021F" w:rsidRPr="004678B6" w:rsidRDefault="00EE021F" w:rsidP="004678B6">
            <w:pPr>
              <w:rPr>
                <w:sz w:val="28"/>
                <w:szCs w:val="28"/>
              </w:rPr>
            </w:pPr>
            <w:r w:rsidRPr="004678B6">
              <w:rPr>
                <w:sz w:val="28"/>
                <w:szCs w:val="28"/>
              </w:rPr>
              <w:t>Беседы, консультации, тематические уроки по</w:t>
            </w:r>
          </w:p>
          <w:p w:rsidR="00EE021F" w:rsidRPr="004678B6" w:rsidRDefault="00EE021F" w:rsidP="004678B6">
            <w:pPr>
              <w:rPr>
                <w:sz w:val="28"/>
                <w:szCs w:val="28"/>
              </w:rPr>
            </w:pPr>
            <w:r w:rsidRPr="004678B6">
              <w:rPr>
                <w:sz w:val="28"/>
                <w:szCs w:val="28"/>
              </w:rPr>
              <w:t>безопасности в сети Интернет. Наблюдение за</w:t>
            </w:r>
          </w:p>
          <w:p w:rsidR="00EE021F" w:rsidRPr="004678B6" w:rsidRDefault="00EE021F" w:rsidP="004678B6">
            <w:pPr>
              <w:rPr>
                <w:sz w:val="28"/>
                <w:szCs w:val="28"/>
              </w:rPr>
            </w:pPr>
            <w:r w:rsidRPr="004678B6">
              <w:rPr>
                <w:sz w:val="28"/>
                <w:szCs w:val="28"/>
              </w:rPr>
              <w:t>поведением обучающихся в сети Интернет, в</w:t>
            </w:r>
          </w:p>
          <w:p w:rsidR="00EE021F" w:rsidRPr="004678B6" w:rsidRDefault="00EE021F" w:rsidP="004678B6">
            <w:pPr>
              <w:rPr>
                <w:sz w:val="28"/>
                <w:szCs w:val="28"/>
              </w:rPr>
            </w:pPr>
            <w:r w:rsidRPr="004678B6">
              <w:rPr>
                <w:sz w:val="28"/>
                <w:szCs w:val="28"/>
              </w:rPr>
              <w:t>том числе в социальных сетях. Проведение</w:t>
            </w:r>
          </w:p>
          <w:p w:rsidR="00EE021F" w:rsidRPr="004678B6" w:rsidRDefault="00EE021F" w:rsidP="004678B6">
            <w:pPr>
              <w:rPr>
                <w:sz w:val="28"/>
                <w:szCs w:val="28"/>
              </w:rPr>
            </w:pPr>
            <w:r w:rsidRPr="004678B6">
              <w:rPr>
                <w:sz w:val="28"/>
                <w:szCs w:val="28"/>
              </w:rPr>
              <w:t xml:space="preserve">уроков «Час кода» </w:t>
            </w:r>
          </w:p>
        </w:tc>
      </w:tr>
    </w:tbl>
    <w:p w:rsidR="00EE021F" w:rsidRPr="004678B6" w:rsidRDefault="00EE021F" w:rsidP="004678B6">
      <w:pPr>
        <w:rPr>
          <w:sz w:val="28"/>
          <w:szCs w:val="28"/>
        </w:rPr>
      </w:pPr>
      <w:r w:rsidRPr="004678B6">
        <w:rPr>
          <w:sz w:val="28"/>
          <w:szCs w:val="28"/>
        </w:rPr>
        <w:t xml:space="preserve">При реализации психолого-педагогического сопровождения обязательными являются следующие мероприятия: </w:t>
      </w:r>
    </w:p>
    <w:p w:rsidR="00EE021F" w:rsidRPr="004678B6" w:rsidRDefault="00EE021F" w:rsidP="004678B6">
      <w:pPr>
        <w:rPr>
          <w:sz w:val="28"/>
          <w:szCs w:val="28"/>
        </w:rPr>
      </w:pPr>
      <w:r w:rsidRPr="004678B6">
        <w:rPr>
          <w:sz w:val="28"/>
          <w:szCs w:val="28"/>
        </w:rPr>
        <w:t>- при переходе учащихся на новый уровень образования проведение диагностического минимума по изучению адаптации к новым условиям обучения - проведение адаптационны</w:t>
      </w:r>
      <w:r>
        <w:rPr>
          <w:sz w:val="28"/>
          <w:szCs w:val="28"/>
        </w:rPr>
        <w:t xml:space="preserve">х мероприятий с обучающимися </w:t>
      </w:r>
      <w:r w:rsidRPr="004678B6">
        <w:rPr>
          <w:sz w:val="28"/>
          <w:szCs w:val="28"/>
        </w:rPr>
        <w:t xml:space="preserve">, в том числе индивидуальный и /или групповой работы обучающимися, имеющими трудности в социальной адаптации; </w:t>
      </w:r>
    </w:p>
    <w:p w:rsidR="00EE021F" w:rsidRPr="004678B6" w:rsidRDefault="00EE021F" w:rsidP="004678B6">
      <w:pPr>
        <w:rPr>
          <w:sz w:val="28"/>
          <w:szCs w:val="28"/>
        </w:rPr>
      </w:pPr>
      <w:r w:rsidRPr="004678B6">
        <w:rPr>
          <w:sz w:val="28"/>
          <w:szCs w:val="28"/>
        </w:rPr>
        <w:t xml:space="preserve">- психологическое сопровождение учащихся «группы риска», в том числе попавших в трудную жизненную ситуацию; </w:t>
      </w:r>
    </w:p>
    <w:p w:rsidR="00EE021F" w:rsidRPr="004678B6" w:rsidRDefault="00EE021F" w:rsidP="004678B6">
      <w:pPr>
        <w:rPr>
          <w:sz w:val="28"/>
          <w:szCs w:val="28"/>
        </w:rPr>
      </w:pPr>
      <w:r w:rsidRPr="004678B6">
        <w:rPr>
          <w:sz w:val="28"/>
          <w:szCs w:val="28"/>
        </w:rPr>
        <w:t xml:space="preserve">- психологическое сопровождение предпрофильной подготовки, профессиональная ориентация учащихся(с учетом особенностей Школы по этим вопросам осуществляется сопровождение учащихся 7-8 классов, профессиональная ориентация учащихся 9 классов); </w:t>
      </w:r>
    </w:p>
    <w:p w:rsidR="00EE021F" w:rsidRPr="004678B6" w:rsidRDefault="00EE021F" w:rsidP="004678B6">
      <w:pPr>
        <w:rPr>
          <w:sz w:val="28"/>
          <w:szCs w:val="28"/>
        </w:rPr>
      </w:pPr>
      <w:r w:rsidRPr="004678B6">
        <w:rPr>
          <w:sz w:val="28"/>
          <w:szCs w:val="28"/>
        </w:rPr>
        <w:t xml:space="preserve">- психологическая подготовка учащихся 9 классов к государственной итоговой аттестации, просветительские мероприятия с родителями и педагогами; </w:t>
      </w:r>
    </w:p>
    <w:p w:rsidR="00EE021F" w:rsidRPr="004678B6" w:rsidRDefault="00EE021F" w:rsidP="004678B6">
      <w:pPr>
        <w:rPr>
          <w:sz w:val="28"/>
          <w:szCs w:val="28"/>
        </w:rPr>
      </w:pPr>
      <w:r w:rsidRPr="004678B6">
        <w:rPr>
          <w:sz w:val="28"/>
          <w:szCs w:val="28"/>
        </w:rPr>
        <w:t xml:space="preserve">- профилактические мероприятия с родителями (законными представителями) учащихся и педагогами по преодолению конфликтных ситуаций в образовательной среде, профилактике суицидального поведения и наркомании, созданию благоприятного климата в семье и установлению благоприятных детско-взрослых отношений; </w:t>
      </w:r>
    </w:p>
    <w:p w:rsidR="00EE021F" w:rsidRPr="004678B6" w:rsidRDefault="00EE021F" w:rsidP="004678B6">
      <w:pPr>
        <w:rPr>
          <w:sz w:val="28"/>
          <w:szCs w:val="28"/>
        </w:rPr>
      </w:pPr>
      <w:r w:rsidRPr="004678B6">
        <w:rPr>
          <w:sz w:val="28"/>
          <w:szCs w:val="28"/>
        </w:rPr>
        <w:t>- размещение стендовой информации по вопросам психологии и оказания психологической помощи различными организациями (детский телефон доверия и т.д.)</w:t>
      </w:r>
    </w:p>
    <w:p w:rsidR="00EE021F" w:rsidRPr="004678B6" w:rsidRDefault="00EE021F" w:rsidP="004678B6">
      <w:pPr>
        <w:rPr>
          <w:sz w:val="28"/>
          <w:szCs w:val="28"/>
        </w:rPr>
      </w:pPr>
      <w:r w:rsidRPr="004678B6">
        <w:rPr>
          <w:sz w:val="28"/>
          <w:szCs w:val="28"/>
        </w:rPr>
        <w:t xml:space="preserve">для учащихся, педагогов и родителей (законных представителей) учащихся; </w:t>
      </w:r>
    </w:p>
    <w:p w:rsidR="00EE021F" w:rsidRPr="004678B6" w:rsidRDefault="00EE021F" w:rsidP="004678B6">
      <w:pPr>
        <w:rPr>
          <w:sz w:val="28"/>
          <w:szCs w:val="28"/>
        </w:rPr>
      </w:pPr>
      <w:r w:rsidRPr="004678B6">
        <w:rPr>
          <w:sz w:val="28"/>
          <w:szCs w:val="28"/>
        </w:rPr>
        <w:t xml:space="preserve">- проведение организационно-методической работы, анализа результативности и эффективности психолого-педагогического сопровождения. </w:t>
      </w:r>
    </w:p>
    <w:p w:rsidR="00EE021F" w:rsidRPr="004678B6" w:rsidRDefault="00EE021F" w:rsidP="004678B6">
      <w:pPr>
        <w:rPr>
          <w:sz w:val="28"/>
          <w:szCs w:val="28"/>
        </w:rPr>
      </w:pPr>
      <w:r w:rsidRPr="004678B6">
        <w:rPr>
          <w:sz w:val="28"/>
          <w:szCs w:val="28"/>
        </w:rPr>
        <w:t xml:space="preserve">Мониторинг и оценка эффективности психологических программ сопровождения участников образовательных отношений, развития психологической службы Школы проводятся по следующим показателям: </w:t>
      </w:r>
    </w:p>
    <w:p w:rsidR="00EE021F" w:rsidRPr="004678B6" w:rsidRDefault="00EE021F" w:rsidP="004678B6">
      <w:pPr>
        <w:rPr>
          <w:sz w:val="28"/>
          <w:szCs w:val="28"/>
        </w:rPr>
      </w:pPr>
      <w:r w:rsidRPr="004678B6">
        <w:rPr>
          <w:sz w:val="28"/>
          <w:szCs w:val="28"/>
        </w:rPr>
        <w:t xml:space="preserve">- наличие психологической службы, удобство получения помощи, готовность обращения за помощью; </w:t>
      </w:r>
    </w:p>
    <w:p w:rsidR="00EE021F" w:rsidRPr="004678B6" w:rsidRDefault="00EE021F" w:rsidP="004678B6">
      <w:pPr>
        <w:rPr>
          <w:sz w:val="28"/>
          <w:szCs w:val="28"/>
        </w:rPr>
      </w:pPr>
      <w:r w:rsidRPr="004678B6">
        <w:rPr>
          <w:sz w:val="28"/>
          <w:szCs w:val="28"/>
        </w:rPr>
        <w:t xml:space="preserve">- удовлетворенность полученной психолого-педагогической помощью; </w:t>
      </w:r>
    </w:p>
    <w:p w:rsidR="00EE021F" w:rsidRPr="004678B6" w:rsidRDefault="00EE021F" w:rsidP="004678B6">
      <w:pPr>
        <w:rPr>
          <w:sz w:val="28"/>
          <w:szCs w:val="28"/>
        </w:rPr>
      </w:pPr>
      <w:r w:rsidRPr="004678B6">
        <w:rPr>
          <w:sz w:val="28"/>
          <w:szCs w:val="28"/>
        </w:rPr>
        <w:t>- определение психологической безопасности образовательной среды Школы</w:t>
      </w:r>
    </w:p>
    <w:p w:rsidR="00EE021F" w:rsidRPr="004678B6" w:rsidRDefault="00EE021F" w:rsidP="004678B6">
      <w:pPr>
        <w:rPr>
          <w:sz w:val="28"/>
          <w:szCs w:val="28"/>
        </w:rPr>
      </w:pPr>
      <w:r w:rsidRPr="004678B6">
        <w:rPr>
          <w:sz w:val="28"/>
          <w:szCs w:val="28"/>
        </w:rPr>
        <w:t>Оценка эффективности происходит по шкале от 0 до 100 % выполненных показателей. Принято считать эффективной деятельность психолого-педагогической службы Школы средний показатель не ниже 70%.</w:t>
      </w:r>
    </w:p>
    <w:p w:rsidR="00EE021F" w:rsidRPr="004678B6" w:rsidRDefault="00EE021F" w:rsidP="004678B6">
      <w:pPr>
        <w:rPr>
          <w:sz w:val="28"/>
          <w:szCs w:val="28"/>
        </w:rPr>
      </w:pPr>
      <w:r w:rsidRPr="004678B6">
        <w:rPr>
          <w:sz w:val="28"/>
          <w:szCs w:val="28"/>
        </w:rPr>
        <w:t>3.5.5 . Описание кадровых условий реализации ООП ООО</w:t>
      </w:r>
    </w:p>
    <w:p w:rsidR="00EE021F" w:rsidRPr="004678B6" w:rsidRDefault="00EE021F" w:rsidP="004678B6">
      <w:pPr>
        <w:rPr>
          <w:sz w:val="28"/>
          <w:szCs w:val="28"/>
        </w:rPr>
      </w:pPr>
      <w:r w:rsidRPr="004678B6">
        <w:rPr>
          <w:sz w:val="28"/>
          <w:szCs w:val="28"/>
        </w:rPr>
        <w:t>Для обеспечения реализации программы основного общего образования Школа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EE021F" w:rsidRPr="004678B6" w:rsidRDefault="00EE021F" w:rsidP="004678B6">
      <w:pPr>
        <w:rPr>
          <w:sz w:val="28"/>
          <w:szCs w:val="28"/>
        </w:rPr>
      </w:pPr>
      <w:r w:rsidRPr="004678B6">
        <w:rPr>
          <w:sz w:val="28"/>
          <w:szCs w:val="28"/>
        </w:rPr>
        <w:t>Обеспеченность кадровыми условиями включает в себя:</w:t>
      </w:r>
    </w:p>
    <w:p w:rsidR="00EE021F" w:rsidRPr="004678B6" w:rsidRDefault="00EE021F" w:rsidP="004678B6">
      <w:pPr>
        <w:rPr>
          <w:sz w:val="28"/>
          <w:szCs w:val="28"/>
        </w:rPr>
      </w:pPr>
      <w:r w:rsidRPr="004678B6">
        <w:rPr>
          <w:sz w:val="28"/>
          <w:szCs w:val="28"/>
        </w:rPr>
        <w:t>- укомплектованность Школы педагогическими, руководящими и иными работниками;</w:t>
      </w:r>
    </w:p>
    <w:p w:rsidR="00EE021F" w:rsidRPr="004678B6" w:rsidRDefault="00EE021F" w:rsidP="004678B6">
      <w:pPr>
        <w:rPr>
          <w:sz w:val="28"/>
          <w:szCs w:val="28"/>
        </w:rPr>
      </w:pPr>
      <w:r w:rsidRPr="004678B6">
        <w:rPr>
          <w:sz w:val="28"/>
          <w:szCs w:val="28"/>
        </w:rPr>
        <w:t>- уровень и иных работников Школы, участвующих в реализации основной образовательной программы и создании условий для ее разработки и реализации;</w:t>
      </w:r>
    </w:p>
    <w:p w:rsidR="00EE021F" w:rsidRPr="004678B6" w:rsidRDefault="00EE021F" w:rsidP="004678B6">
      <w:pPr>
        <w:rPr>
          <w:sz w:val="28"/>
          <w:szCs w:val="28"/>
        </w:rPr>
      </w:pPr>
      <w:r w:rsidRPr="004678B6">
        <w:rPr>
          <w:sz w:val="28"/>
          <w:szCs w:val="28"/>
        </w:rPr>
        <w:t>- квалификации педагогических непрерывность профессионального развития педагогических работников Школы, реализующей образовательную программу основного общего образования.</w:t>
      </w:r>
    </w:p>
    <w:p w:rsidR="00EE021F" w:rsidRPr="004678B6" w:rsidRDefault="00EE021F" w:rsidP="004678B6">
      <w:pPr>
        <w:rPr>
          <w:sz w:val="28"/>
          <w:szCs w:val="28"/>
        </w:rPr>
      </w:pPr>
      <w:r w:rsidRPr="004678B6">
        <w:rPr>
          <w:sz w:val="28"/>
          <w:szCs w:val="28"/>
        </w:rPr>
        <w:t>Укомплектованность Школы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EE021F" w:rsidRPr="004678B6" w:rsidRDefault="00EE021F" w:rsidP="004678B6">
      <w:pPr>
        <w:rPr>
          <w:sz w:val="28"/>
          <w:szCs w:val="28"/>
        </w:rPr>
      </w:pPr>
      <w:r w:rsidRPr="004678B6">
        <w:rPr>
          <w:sz w:val="28"/>
          <w:szCs w:val="28"/>
        </w:rPr>
        <w:t>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EE021F" w:rsidRPr="004678B6" w:rsidRDefault="00EE021F" w:rsidP="004678B6">
      <w:pPr>
        <w:rPr>
          <w:sz w:val="28"/>
          <w:szCs w:val="28"/>
        </w:rPr>
      </w:pPr>
      <w:r w:rsidRPr="004678B6">
        <w:rPr>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Школы,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EE021F" w:rsidRPr="004678B6" w:rsidRDefault="00EE021F" w:rsidP="004678B6">
      <w:pPr>
        <w:rPr>
          <w:sz w:val="28"/>
          <w:szCs w:val="28"/>
        </w:rPr>
      </w:pPr>
      <w:r w:rsidRPr="004678B6">
        <w:rPr>
          <w:sz w:val="28"/>
          <w:szCs w:val="28"/>
        </w:rPr>
        <w:t>В основу должностных обязанностей положены представленные в профессиональном стандарте «Педагог (педагогическая деятельность в сфере основного общего образования) (учитель)» обобщенные трудовые функции, которые поручены работнику, занимающему данную должность.</w:t>
      </w:r>
    </w:p>
    <w:p w:rsidR="00EE021F" w:rsidRPr="004678B6" w:rsidRDefault="00EE021F" w:rsidP="004678B6">
      <w:pPr>
        <w:rPr>
          <w:sz w:val="28"/>
          <w:szCs w:val="28"/>
        </w:rPr>
      </w:pPr>
      <w:r w:rsidRPr="004678B6">
        <w:rPr>
          <w:sz w:val="28"/>
          <w:szCs w:val="28"/>
        </w:rPr>
        <w:t>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квалификационными категориями.</w:t>
      </w:r>
    </w:p>
    <w:p w:rsidR="00EE021F" w:rsidRDefault="00EE021F" w:rsidP="004678B6">
      <w:pPr>
        <w:rPr>
          <w:sz w:val="28"/>
          <w:szCs w:val="28"/>
        </w:rPr>
      </w:pPr>
      <w:r w:rsidRPr="004678B6">
        <w:rPr>
          <w:sz w:val="28"/>
          <w:szCs w:val="28"/>
        </w:rPr>
        <w:t>Уровень квалификации педагогических и иных работников, участвующих в реализации настоящей основной образовательной программы основного общего образования и создании условий для ее разработки и реализации:</w:t>
      </w:r>
    </w:p>
    <w:p w:rsidR="00EE021F" w:rsidRDefault="00EE021F" w:rsidP="004678B6">
      <w:pPr>
        <w:rPr>
          <w:sz w:val="28"/>
          <w:szCs w:val="28"/>
        </w:rPr>
      </w:pPr>
    </w:p>
    <w:p w:rsidR="00EE021F" w:rsidRPr="004678B6" w:rsidRDefault="00EE021F" w:rsidP="004678B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26"/>
        <w:gridCol w:w="2565"/>
        <w:gridCol w:w="1847"/>
        <w:gridCol w:w="2533"/>
      </w:tblGrid>
      <w:tr w:rsidR="00EE021F" w:rsidRPr="004678B6" w:rsidTr="002A2C79">
        <w:trPr>
          <w:trHeight w:val="611"/>
        </w:trPr>
        <w:tc>
          <w:tcPr>
            <w:tcW w:w="2626" w:type="dxa"/>
            <w:vMerge w:val="restart"/>
          </w:tcPr>
          <w:p w:rsidR="00EE021F" w:rsidRPr="004678B6" w:rsidRDefault="00EE021F" w:rsidP="004678B6">
            <w:pPr>
              <w:rPr>
                <w:sz w:val="28"/>
                <w:szCs w:val="28"/>
              </w:rPr>
            </w:pPr>
            <w:r w:rsidRPr="004678B6">
              <w:rPr>
                <w:sz w:val="28"/>
                <w:szCs w:val="28"/>
              </w:rPr>
              <w:t>Категория работников</w:t>
            </w:r>
          </w:p>
        </w:tc>
        <w:tc>
          <w:tcPr>
            <w:tcW w:w="2565" w:type="dxa"/>
            <w:vMerge w:val="restart"/>
          </w:tcPr>
          <w:p w:rsidR="00EE021F" w:rsidRPr="004678B6" w:rsidRDefault="00EE021F" w:rsidP="004678B6">
            <w:pPr>
              <w:rPr>
                <w:sz w:val="28"/>
                <w:szCs w:val="28"/>
              </w:rPr>
            </w:pPr>
            <w:r w:rsidRPr="004678B6">
              <w:rPr>
                <w:sz w:val="28"/>
                <w:szCs w:val="28"/>
              </w:rPr>
              <w:t>Подтверждение уровня</w:t>
            </w:r>
          </w:p>
          <w:p w:rsidR="00EE021F" w:rsidRPr="004678B6" w:rsidRDefault="00EE021F" w:rsidP="004678B6">
            <w:pPr>
              <w:rPr>
                <w:sz w:val="28"/>
                <w:szCs w:val="28"/>
              </w:rPr>
            </w:pPr>
            <w:r w:rsidRPr="004678B6">
              <w:rPr>
                <w:sz w:val="28"/>
                <w:szCs w:val="28"/>
              </w:rPr>
              <w:t>квалификации документами об образовании (профессиональной переподготовке)</w:t>
            </w:r>
          </w:p>
          <w:p w:rsidR="00EE021F" w:rsidRPr="004678B6" w:rsidRDefault="00EE021F" w:rsidP="004678B6">
            <w:pPr>
              <w:rPr>
                <w:sz w:val="28"/>
                <w:szCs w:val="28"/>
              </w:rPr>
            </w:pPr>
            <w:r w:rsidRPr="004678B6">
              <w:rPr>
                <w:sz w:val="28"/>
                <w:szCs w:val="28"/>
              </w:rPr>
              <w:t>(чел/%)</w:t>
            </w:r>
          </w:p>
        </w:tc>
        <w:tc>
          <w:tcPr>
            <w:tcW w:w="4380" w:type="dxa"/>
            <w:gridSpan w:val="2"/>
          </w:tcPr>
          <w:p w:rsidR="00EE021F" w:rsidRPr="004678B6" w:rsidRDefault="00EE021F" w:rsidP="004678B6">
            <w:pPr>
              <w:rPr>
                <w:sz w:val="28"/>
                <w:szCs w:val="28"/>
              </w:rPr>
            </w:pPr>
            <w:r w:rsidRPr="004678B6">
              <w:rPr>
                <w:sz w:val="28"/>
                <w:szCs w:val="28"/>
              </w:rPr>
              <w:t>Подтверждение уровня квалификации</w:t>
            </w:r>
          </w:p>
          <w:p w:rsidR="00EE021F" w:rsidRPr="004678B6" w:rsidRDefault="00EE021F" w:rsidP="004678B6">
            <w:pPr>
              <w:rPr>
                <w:sz w:val="28"/>
                <w:szCs w:val="28"/>
              </w:rPr>
            </w:pPr>
            <w:r w:rsidRPr="004678B6">
              <w:rPr>
                <w:sz w:val="28"/>
                <w:szCs w:val="28"/>
              </w:rPr>
              <w:t>результатами аттестации</w:t>
            </w:r>
          </w:p>
        </w:tc>
      </w:tr>
      <w:tr w:rsidR="00EE021F" w:rsidRPr="004678B6" w:rsidTr="002A2C79">
        <w:trPr>
          <w:trHeight w:val="732"/>
        </w:trPr>
        <w:tc>
          <w:tcPr>
            <w:tcW w:w="2626" w:type="dxa"/>
            <w:vMerge/>
          </w:tcPr>
          <w:p w:rsidR="00EE021F" w:rsidRPr="004678B6" w:rsidRDefault="00EE021F" w:rsidP="004678B6">
            <w:pPr>
              <w:rPr>
                <w:sz w:val="28"/>
                <w:szCs w:val="28"/>
              </w:rPr>
            </w:pPr>
          </w:p>
        </w:tc>
        <w:tc>
          <w:tcPr>
            <w:tcW w:w="2565" w:type="dxa"/>
            <w:vMerge/>
          </w:tcPr>
          <w:p w:rsidR="00EE021F" w:rsidRPr="004678B6" w:rsidRDefault="00EE021F" w:rsidP="004678B6">
            <w:pPr>
              <w:rPr>
                <w:sz w:val="28"/>
                <w:szCs w:val="28"/>
              </w:rPr>
            </w:pPr>
          </w:p>
        </w:tc>
        <w:tc>
          <w:tcPr>
            <w:tcW w:w="1847" w:type="dxa"/>
          </w:tcPr>
          <w:p w:rsidR="00EE021F" w:rsidRPr="004678B6" w:rsidRDefault="00EE021F" w:rsidP="004678B6">
            <w:pPr>
              <w:rPr>
                <w:sz w:val="28"/>
                <w:szCs w:val="28"/>
              </w:rPr>
            </w:pPr>
            <w:r w:rsidRPr="004678B6">
              <w:rPr>
                <w:sz w:val="28"/>
                <w:szCs w:val="28"/>
              </w:rPr>
              <w:t>Соответствие занимаемой</w:t>
            </w:r>
          </w:p>
          <w:p w:rsidR="00EE021F" w:rsidRPr="004678B6" w:rsidRDefault="00EE021F" w:rsidP="004678B6">
            <w:pPr>
              <w:rPr>
                <w:sz w:val="28"/>
                <w:szCs w:val="28"/>
              </w:rPr>
            </w:pPr>
            <w:r w:rsidRPr="004678B6">
              <w:rPr>
                <w:sz w:val="28"/>
                <w:szCs w:val="28"/>
              </w:rPr>
              <w:t>должности (%)</w:t>
            </w:r>
          </w:p>
        </w:tc>
        <w:tc>
          <w:tcPr>
            <w:tcW w:w="2533" w:type="dxa"/>
          </w:tcPr>
          <w:p w:rsidR="00EE021F" w:rsidRPr="004678B6" w:rsidRDefault="00EE021F" w:rsidP="004678B6">
            <w:pPr>
              <w:rPr>
                <w:sz w:val="28"/>
                <w:szCs w:val="28"/>
              </w:rPr>
            </w:pPr>
            <w:r w:rsidRPr="004678B6">
              <w:rPr>
                <w:sz w:val="28"/>
                <w:szCs w:val="28"/>
              </w:rPr>
              <w:t>Квалификационная категория (%)</w:t>
            </w:r>
          </w:p>
        </w:tc>
      </w:tr>
      <w:tr w:rsidR="00EE021F" w:rsidRPr="004678B6" w:rsidTr="002A2C79">
        <w:tc>
          <w:tcPr>
            <w:tcW w:w="2626" w:type="dxa"/>
          </w:tcPr>
          <w:p w:rsidR="00EE021F" w:rsidRPr="004678B6" w:rsidRDefault="00EE021F" w:rsidP="004678B6">
            <w:pPr>
              <w:rPr>
                <w:sz w:val="28"/>
                <w:szCs w:val="28"/>
              </w:rPr>
            </w:pPr>
            <w:r w:rsidRPr="004678B6">
              <w:rPr>
                <w:sz w:val="28"/>
                <w:szCs w:val="28"/>
              </w:rPr>
              <w:t>Педагогические работники,</w:t>
            </w:r>
          </w:p>
          <w:p w:rsidR="00EE021F" w:rsidRPr="004678B6" w:rsidRDefault="00EE021F" w:rsidP="004678B6">
            <w:pPr>
              <w:rPr>
                <w:sz w:val="28"/>
                <w:szCs w:val="28"/>
              </w:rPr>
            </w:pPr>
            <w:r w:rsidRPr="004678B6">
              <w:rPr>
                <w:sz w:val="28"/>
                <w:szCs w:val="28"/>
              </w:rPr>
              <w:t>в том числе:</w:t>
            </w:r>
          </w:p>
        </w:tc>
        <w:tc>
          <w:tcPr>
            <w:tcW w:w="2565" w:type="dxa"/>
          </w:tcPr>
          <w:p w:rsidR="00EE021F" w:rsidRPr="004678B6" w:rsidRDefault="00EE021F" w:rsidP="004678B6">
            <w:pPr>
              <w:rPr>
                <w:sz w:val="28"/>
                <w:szCs w:val="28"/>
              </w:rPr>
            </w:pPr>
            <w:r>
              <w:rPr>
                <w:sz w:val="28"/>
                <w:szCs w:val="28"/>
              </w:rPr>
              <w:t xml:space="preserve"> 5</w:t>
            </w:r>
            <w:r w:rsidRPr="004678B6">
              <w:rPr>
                <w:sz w:val="28"/>
                <w:szCs w:val="28"/>
              </w:rPr>
              <w:t xml:space="preserve"> чел./100%</w:t>
            </w:r>
          </w:p>
        </w:tc>
        <w:tc>
          <w:tcPr>
            <w:tcW w:w="1847" w:type="dxa"/>
          </w:tcPr>
          <w:p w:rsidR="00EE021F" w:rsidRPr="004678B6" w:rsidRDefault="00EE021F" w:rsidP="004678B6">
            <w:pPr>
              <w:rPr>
                <w:sz w:val="28"/>
                <w:szCs w:val="28"/>
              </w:rPr>
            </w:pPr>
          </w:p>
        </w:tc>
        <w:tc>
          <w:tcPr>
            <w:tcW w:w="2533" w:type="dxa"/>
          </w:tcPr>
          <w:p w:rsidR="00EE021F" w:rsidRPr="004678B6" w:rsidRDefault="00EE021F" w:rsidP="004678B6">
            <w:pPr>
              <w:rPr>
                <w:sz w:val="28"/>
                <w:szCs w:val="28"/>
              </w:rPr>
            </w:pPr>
          </w:p>
        </w:tc>
      </w:tr>
      <w:tr w:rsidR="00EE021F" w:rsidRPr="004678B6" w:rsidTr="002A2C79">
        <w:tc>
          <w:tcPr>
            <w:tcW w:w="2626" w:type="dxa"/>
          </w:tcPr>
          <w:p w:rsidR="00EE021F" w:rsidRPr="004678B6" w:rsidRDefault="00EE021F" w:rsidP="004678B6">
            <w:pPr>
              <w:rPr>
                <w:sz w:val="28"/>
                <w:szCs w:val="28"/>
              </w:rPr>
            </w:pPr>
            <w:r w:rsidRPr="004678B6">
              <w:rPr>
                <w:sz w:val="28"/>
                <w:szCs w:val="28"/>
              </w:rPr>
              <w:t>Учитель</w:t>
            </w:r>
          </w:p>
        </w:tc>
        <w:tc>
          <w:tcPr>
            <w:tcW w:w="2565" w:type="dxa"/>
          </w:tcPr>
          <w:p w:rsidR="00EE021F" w:rsidRPr="004678B6" w:rsidRDefault="00EE021F" w:rsidP="004678B6">
            <w:pPr>
              <w:rPr>
                <w:sz w:val="28"/>
                <w:szCs w:val="28"/>
              </w:rPr>
            </w:pPr>
            <w:r>
              <w:rPr>
                <w:sz w:val="28"/>
                <w:szCs w:val="28"/>
              </w:rPr>
              <w:t>5</w:t>
            </w:r>
            <w:r w:rsidRPr="004678B6">
              <w:rPr>
                <w:sz w:val="28"/>
                <w:szCs w:val="28"/>
              </w:rPr>
              <w:t xml:space="preserve"> чел</w:t>
            </w:r>
          </w:p>
        </w:tc>
        <w:tc>
          <w:tcPr>
            <w:tcW w:w="1847" w:type="dxa"/>
          </w:tcPr>
          <w:p w:rsidR="00EE021F" w:rsidRPr="004678B6" w:rsidRDefault="00EE021F" w:rsidP="004678B6">
            <w:pPr>
              <w:rPr>
                <w:sz w:val="28"/>
                <w:szCs w:val="28"/>
              </w:rPr>
            </w:pPr>
            <w:r>
              <w:rPr>
                <w:sz w:val="28"/>
                <w:szCs w:val="28"/>
              </w:rPr>
              <w:t>20</w:t>
            </w:r>
            <w:r w:rsidRPr="004678B6">
              <w:rPr>
                <w:sz w:val="28"/>
                <w:szCs w:val="28"/>
              </w:rPr>
              <w:t>%</w:t>
            </w:r>
          </w:p>
        </w:tc>
        <w:tc>
          <w:tcPr>
            <w:tcW w:w="2533" w:type="dxa"/>
          </w:tcPr>
          <w:p w:rsidR="00EE021F" w:rsidRPr="004678B6" w:rsidRDefault="00EE021F" w:rsidP="004678B6">
            <w:pPr>
              <w:rPr>
                <w:sz w:val="28"/>
                <w:szCs w:val="28"/>
              </w:rPr>
            </w:pPr>
            <w:r>
              <w:rPr>
                <w:sz w:val="28"/>
                <w:szCs w:val="28"/>
              </w:rPr>
              <w:t>Высшая – 40</w:t>
            </w:r>
            <w:r w:rsidRPr="004678B6">
              <w:rPr>
                <w:sz w:val="28"/>
                <w:szCs w:val="28"/>
              </w:rPr>
              <w:t>%</w:t>
            </w:r>
          </w:p>
          <w:p w:rsidR="00EE021F" w:rsidRPr="004678B6" w:rsidRDefault="00EE021F" w:rsidP="004678B6">
            <w:pPr>
              <w:rPr>
                <w:sz w:val="28"/>
                <w:szCs w:val="28"/>
              </w:rPr>
            </w:pPr>
            <w:r>
              <w:rPr>
                <w:sz w:val="28"/>
                <w:szCs w:val="28"/>
              </w:rPr>
              <w:t>Первая – 40</w:t>
            </w:r>
            <w:r w:rsidRPr="004678B6">
              <w:rPr>
                <w:sz w:val="28"/>
                <w:szCs w:val="28"/>
              </w:rPr>
              <w:t xml:space="preserve"> %</w:t>
            </w:r>
          </w:p>
        </w:tc>
      </w:tr>
      <w:tr w:rsidR="00EE021F" w:rsidRPr="004678B6" w:rsidTr="0069554D">
        <w:tc>
          <w:tcPr>
            <w:tcW w:w="2626" w:type="dxa"/>
          </w:tcPr>
          <w:p w:rsidR="00EE021F" w:rsidRPr="004678B6" w:rsidRDefault="00EE021F" w:rsidP="004678B6">
            <w:pPr>
              <w:rPr>
                <w:sz w:val="28"/>
                <w:szCs w:val="28"/>
              </w:rPr>
            </w:pPr>
            <w:r w:rsidRPr="004678B6">
              <w:rPr>
                <w:sz w:val="28"/>
                <w:szCs w:val="28"/>
              </w:rPr>
              <w:t xml:space="preserve">Руководящие работники, </w:t>
            </w:r>
          </w:p>
          <w:p w:rsidR="00EE021F" w:rsidRPr="004678B6" w:rsidRDefault="00EE021F" w:rsidP="004678B6">
            <w:pPr>
              <w:rPr>
                <w:sz w:val="28"/>
                <w:szCs w:val="28"/>
              </w:rPr>
            </w:pPr>
            <w:r w:rsidRPr="004678B6">
              <w:rPr>
                <w:sz w:val="28"/>
                <w:szCs w:val="28"/>
              </w:rPr>
              <w:t>в том числе:</w:t>
            </w:r>
          </w:p>
        </w:tc>
        <w:tc>
          <w:tcPr>
            <w:tcW w:w="2565" w:type="dxa"/>
          </w:tcPr>
          <w:p w:rsidR="00EE021F" w:rsidRPr="004678B6" w:rsidRDefault="00EE021F" w:rsidP="004678B6">
            <w:pPr>
              <w:rPr>
                <w:sz w:val="28"/>
                <w:szCs w:val="28"/>
              </w:rPr>
            </w:pPr>
            <w:r>
              <w:rPr>
                <w:sz w:val="28"/>
                <w:szCs w:val="28"/>
              </w:rPr>
              <w:t>1</w:t>
            </w:r>
            <w:r w:rsidRPr="004678B6">
              <w:rPr>
                <w:sz w:val="28"/>
                <w:szCs w:val="28"/>
              </w:rPr>
              <w:t xml:space="preserve"> чел./100%</w:t>
            </w:r>
          </w:p>
        </w:tc>
        <w:tc>
          <w:tcPr>
            <w:tcW w:w="1847" w:type="dxa"/>
          </w:tcPr>
          <w:p w:rsidR="00EE021F" w:rsidRPr="004678B6" w:rsidRDefault="00EE021F" w:rsidP="004678B6">
            <w:pPr>
              <w:rPr>
                <w:sz w:val="28"/>
                <w:szCs w:val="28"/>
              </w:rPr>
            </w:pPr>
          </w:p>
        </w:tc>
        <w:tc>
          <w:tcPr>
            <w:tcW w:w="2533" w:type="dxa"/>
          </w:tcPr>
          <w:p w:rsidR="00EE021F" w:rsidRPr="004678B6" w:rsidRDefault="00EE021F" w:rsidP="004678B6">
            <w:pPr>
              <w:rPr>
                <w:sz w:val="28"/>
                <w:szCs w:val="28"/>
              </w:rPr>
            </w:pPr>
          </w:p>
        </w:tc>
      </w:tr>
      <w:tr w:rsidR="00EE021F" w:rsidRPr="004678B6" w:rsidTr="0069554D">
        <w:tc>
          <w:tcPr>
            <w:tcW w:w="2626" w:type="dxa"/>
          </w:tcPr>
          <w:p w:rsidR="00EE021F" w:rsidRPr="004678B6" w:rsidRDefault="00EE021F" w:rsidP="004678B6">
            <w:pPr>
              <w:rPr>
                <w:sz w:val="28"/>
                <w:szCs w:val="28"/>
              </w:rPr>
            </w:pPr>
            <w:r w:rsidRPr="004678B6">
              <w:rPr>
                <w:sz w:val="28"/>
                <w:szCs w:val="28"/>
              </w:rPr>
              <w:t>Директор</w:t>
            </w:r>
          </w:p>
        </w:tc>
        <w:tc>
          <w:tcPr>
            <w:tcW w:w="2565" w:type="dxa"/>
          </w:tcPr>
          <w:p w:rsidR="00EE021F" w:rsidRPr="004678B6" w:rsidRDefault="00EE021F" w:rsidP="004678B6">
            <w:pPr>
              <w:rPr>
                <w:sz w:val="28"/>
                <w:szCs w:val="28"/>
              </w:rPr>
            </w:pPr>
            <w:r w:rsidRPr="004678B6">
              <w:rPr>
                <w:sz w:val="28"/>
                <w:szCs w:val="28"/>
              </w:rPr>
              <w:t>1</w:t>
            </w:r>
          </w:p>
        </w:tc>
        <w:tc>
          <w:tcPr>
            <w:tcW w:w="1847" w:type="dxa"/>
          </w:tcPr>
          <w:p w:rsidR="00EE021F" w:rsidRPr="004678B6" w:rsidRDefault="00EE021F" w:rsidP="004678B6">
            <w:pPr>
              <w:rPr>
                <w:sz w:val="28"/>
                <w:szCs w:val="28"/>
              </w:rPr>
            </w:pPr>
          </w:p>
        </w:tc>
        <w:tc>
          <w:tcPr>
            <w:tcW w:w="2533" w:type="dxa"/>
          </w:tcPr>
          <w:p w:rsidR="00EE021F" w:rsidRPr="004678B6" w:rsidRDefault="00EE021F" w:rsidP="004678B6">
            <w:pPr>
              <w:rPr>
                <w:sz w:val="28"/>
                <w:szCs w:val="28"/>
              </w:rPr>
            </w:pPr>
            <w:r>
              <w:rPr>
                <w:sz w:val="28"/>
                <w:szCs w:val="28"/>
              </w:rPr>
              <w:t>100%</w:t>
            </w:r>
          </w:p>
        </w:tc>
      </w:tr>
      <w:tr w:rsidR="00EE021F" w:rsidRPr="004678B6" w:rsidTr="0069554D">
        <w:tc>
          <w:tcPr>
            <w:tcW w:w="2626" w:type="dxa"/>
          </w:tcPr>
          <w:p w:rsidR="00EE021F" w:rsidRPr="004678B6" w:rsidRDefault="00EE021F" w:rsidP="004678B6">
            <w:pPr>
              <w:rPr>
                <w:sz w:val="28"/>
                <w:szCs w:val="28"/>
              </w:rPr>
            </w:pPr>
            <w:r w:rsidRPr="004678B6">
              <w:rPr>
                <w:sz w:val="28"/>
                <w:szCs w:val="28"/>
              </w:rPr>
              <w:t>Заместитель директора</w:t>
            </w:r>
          </w:p>
        </w:tc>
        <w:tc>
          <w:tcPr>
            <w:tcW w:w="2565" w:type="dxa"/>
          </w:tcPr>
          <w:p w:rsidR="00EE021F" w:rsidRPr="004678B6" w:rsidRDefault="00EE021F" w:rsidP="004678B6">
            <w:pPr>
              <w:rPr>
                <w:sz w:val="28"/>
                <w:szCs w:val="28"/>
              </w:rPr>
            </w:pPr>
            <w:r>
              <w:rPr>
                <w:sz w:val="28"/>
                <w:szCs w:val="28"/>
              </w:rPr>
              <w:t>0</w:t>
            </w:r>
          </w:p>
        </w:tc>
        <w:tc>
          <w:tcPr>
            <w:tcW w:w="1847" w:type="dxa"/>
          </w:tcPr>
          <w:p w:rsidR="00EE021F" w:rsidRPr="004678B6" w:rsidRDefault="00EE021F" w:rsidP="004678B6">
            <w:pPr>
              <w:rPr>
                <w:sz w:val="28"/>
                <w:szCs w:val="28"/>
              </w:rPr>
            </w:pPr>
            <w:r>
              <w:rPr>
                <w:sz w:val="28"/>
                <w:szCs w:val="28"/>
              </w:rPr>
              <w:t>0</w:t>
            </w:r>
            <w:r w:rsidRPr="004678B6">
              <w:rPr>
                <w:sz w:val="28"/>
                <w:szCs w:val="28"/>
              </w:rPr>
              <w:t>%</w:t>
            </w:r>
          </w:p>
        </w:tc>
        <w:tc>
          <w:tcPr>
            <w:tcW w:w="2533" w:type="dxa"/>
          </w:tcPr>
          <w:p w:rsidR="00EE021F" w:rsidRPr="004678B6" w:rsidRDefault="00EE021F" w:rsidP="004678B6">
            <w:pPr>
              <w:rPr>
                <w:sz w:val="28"/>
                <w:szCs w:val="28"/>
              </w:rPr>
            </w:pPr>
            <w:r>
              <w:rPr>
                <w:sz w:val="28"/>
                <w:szCs w:val="28"/>
              </w:rPr>
              <w:t>0</w:t>
            </w:r>
            <w:r w:rsidRPr="004678B6">
              <w:rPr>
                <w:sz w:val="28"/>
                <w:szCs w:val="28"/>
              </w:rPr>
              <w:t>%</w:t>
            </w:r>
          </w:p>
        </w:tc>
      </w:tr>
      <w:tr w:rsidR="00EE021F" w:rsidRPr="004678B6" w:rsidTr="0069554D">
        <w:tc>
          <w:tcPr>
            <w:tcW w:w="2626" w:type="dxa"/>
          </w:tcPr>
          <w:p w:rsidR="00EE021F" w:rsidRPr="004678B6" w:rsidRDefault="00EE021F" w:rsidP="004678B6">
            <w:pPr>
              <w:rPr>
                <w:sz w:val="28"/>
                <w:szCs w:val="28"/>
              </w:rPr>
            </w:pPr>
          </w:p>
        </w:tc>
        <w:tc>
          <w:tcPr>
            <w:tcW w:w="2565" w:type="dxa"/>
          </w:tcPr>
          <w:p w:rsidR="00EE021F" w:rsidRPr="004678B6" w:rsidRDefault="00EE021F" w:rsidP="004678B6">
            <w:pPr>
              <w:rPr>
                <w:sz w:val="28"/>
                <w:szCs w:val="28"/>
              </w:rPr>
            </w:pPr>
          </w:p>
        </w:tc>
        <w:tc>
          <w:tcPr>
            <w:tcW w:w="1847" w:type="dxa"/>
          </w:tcPr>
          <w:p w:rsidR="00EE021F" w:rsidRPr="004678B6" w:rsidRDefault="00EE021F" w:rsidP="004678B6">
            <w:pPr>
              <w:rPr>
                <w:sz w:val="28"/>
                <w:szCs w:val="28"/>
              </w:rPr>
            </w:pPr>
          </w:p>
        </w:tc>
        <w:tc>
          <w:tcPr>
            <w:tcW w:w="2533" w:type="dxa"/>
          </w:tcPr>
          <w:p w:rsidR="00EE021F" w:rsidRPr="004678B6" w:rsidRDefault="00EE021F" w:rsidP="004678B6">
            <w:pPr>
              <w:rPr>
                <w:sz w:val="28"/>
                <w:szCs w:val="28"/>
              </w:rPr>
            </w:pPr>
          </w:p>
        </w:tc>
      </w:tr>
      <w:tr w:rsidR="00EE021F" w:rsidRPr="004678B6" w:rsidTr="0069554D">
        <w:tc>
          <w:tcPr>
            <w:tcW w:w="2626" w:type="dxa"/>
          </w:tcPr>
          <w:p w:rsidR="00EE021F" w:rsidRPr="004678B6" w:rsidRDefault="00EE021F" w:rsidP="004678B6">
            <w:pPr>
              <w:rPr>
                <w:sz w:val="28"/>
                <w:szCs w:val="28"/>
              </w:rPr>
            </w:pPr>
          </w:p>
        </w:tc>
        <w:tc>
          <w:tcPr>
            <w:tcW w:w="2565" w:type="dxa"/>
          </w:tcPr>
          <w:p w:rsidR="00EE021F" w:rsidRPr="004678B6" w:rsidRDefault="00EE021F" w:rsidP="004678B6">
            <w:pPr>
              <w:rPr>
                <w:sz w:val="28"/>
                <w:szCs w:val="28"/>
              </w:rPr>
            </w:pPr>
          </w:p>
        </w:tc>
        <w:tc>
          <w:tcPr>
            <w:tcW w:w="1847" w:type="dxa"/>
          </w:tcPr>
          <w:p w:rsidR="00EE021F" w:rsidRPr="004678B6" w:rsidRDefault="00EE021F" w:rsidP="004678B6">
            <w:pPr>
              <w:rPr>
                <w:sz w:val="28"/>
                <w:szCs w:val="28"/>
              </w:rPr>
            </w:pPr>
          </w:p>
        </w:tc>
        <w:tc>
          <w:tcPr>
            <w:tcW w:w="2533" w:type="dxa"/>
          </w:tcPr>
          <w:p w:rsidR="00EE021F" w:rsidRPr="004678B6" w:rsidRDefault="00EE021F" w:rsidP="004678B6">
            <w:pPr>
              <w:rPr>
                <w:sz w:val="28"/>
                <w:szCs w:val="28"/>
              </w:rPr>
            </w:pPr>
          </w:p>
        </w:tc>
      </w:tr>
      <w:tr w:rsidR="00EE021F" w:rsidRPr="004678B6" w:rsidTr="0069554D">
        <w:tc>
          <w:tcPr>
            <w:tcW w:w="2626" w:type="dxa"/>
          </w:tcPr>
          <w:p w:rsidR="00EE021F" w:rsidRPr="004678B6" w:rsidRDefault="00EE021F" w:rsidP="004678B6">
            <w:pPr>
              <w:rPr>
                <w:sz w:val="28"/>
                <w:szCs w:val="28"/>
              </w:rPr>
            </w:pPr>
          </w:p>
        </w:tc>
        <w:tc>
          <w:tcPr>
            <w:tcW w:w="2565" w:type="dxa"/>
          </w:tcPr>
          <w:p w:rsidR="00EE021F" w:rsidRPr="004678B6" w:rsidRDefault="00EE021F" w:rsidP="004678B6">
            <w:pPr>
              <w:rPr>
                <w:sz w:val="28"/>
                <w:szCs w:val="28"/>
              </w:rPr>
            </w:pPr>
          </w:p>
        </w:tc>
        <w:tc>
          <w:tcPr>
            <w:tcW w:w="1847" w:type="dxa"/>
          </w:tcPr>
          <w:p w:rsidR="00EE021F" w:rsidRPr="004678B6" w:rsidRDefault="00EE021F" w:rsidP="004678B6">
            <w:pPr>
              <w:rPr>
                <w:sz w:val="28"/>
                <w:szCs w:val="28"/>
              </w:rPr>
            </w:pPr>
          </w:p>
        </w:tc>
        <w:tc>
          <w:tcPr>
            <w:tcW w:w="2533" w:type="dxa"/>
          </w:tcPr>
          <w:p w:rsidR="00EE021F" w:rsidRPr="004678B6" w:rsidRDefault="00EE021F" w:rsidP="004678B6">
            <w:pPr>
              <w:rPr>
                <w:sz w:val="28"/>
                <w:szCs w:val="28"/>
              </w:rPr>
            </w:pPr>
          </w:p>
        </w:tc>
      </w:tr>
    </w:tbl>
    <w:p w:rsidR="00EE021F" w:rsidRPr="004678B6" w:rsidRDefault="00EE021F" w:rsidP="004678B6">
      <w:pPr>
        <w:rPr>
          <w:sz w:val="28"/>
          <w:szCs w:val="28"/>
        </w:rPr>
      </w:pPr>
      <w:r w:rsidRPr="004678B6">
        <w:rPr>
          <w:sz w:val="28"/>
          <w:szCs w:val="28"/>
        </w:rPr>
        <w:t>Кроме того, Школа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EE021F" w:rsidRPr="004678B6" w:rsidRDefault="00EE021F" w:rsidP="004678B6">
      <w:pPr>
        <w:rPr>
          <w:sz w:val="28"/>
          <w:szCs w:val="28"/>
        </w:rPr>
      </w:pPr>
      <w:r w:rsidRPr="004678B6">
        <w:rPr>
          <w:sz w:val="28"/>
          <w:szCs w:val="28"/>
        </w:rPr>
        <w:t>Профессиональное развитие и повышение квалификации педагогических работников. 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EE021F" w:rsidRPr="004678B6" w:rsidRDefault="00EE021F" w:rsidP="004678B6">
      <w:pPr>
        <w:rPr>
          <w:sz w:val="28"/>
          <w:szCs w:val="28"/>
        </w:rPr>
      </w:pPr>
      <w:r w:rsidRPr="004678B6">
        <w:rPr>
          <w:sz w:val="28"/>
          <w:szCs w:val="28"/>
        </w:rPr>
        <w:t>Непрерывность профессионального развития педагогических и иных работников Школы, участвующих в разработке и реализации основной образовательной программы основного общего образования характеризуется долей работников, непрерывно повышающих квалификацию по индивидуальному образовательному маршруту.</w:t>
      </w:r>
    </w:p>
    <w:p w:rsidR="00EE021F" w:rsidRPr="004678B6" w:rsidRDefault="00EE021F" w:rsidP="004678B6">
      <w:pPr>
        <w:rPr>
          <w:sz w:val="28"/>
          <w:szCs w:val="28"/>
        </w:rPr>
      </w:pPr>
      <w:r w:rsidRPr="004678B6">
        <w:rPr>
          <w:sz w:val="28"/>
          <w:szCs w:val="28"/>
        </w:rPr>
        <w:t>Для достижения результатов ООП ООО в ходе ее реализации осуществляется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EE021F" w:rsidRPr="004678B6" w:rsidRDefault="00EE021F" w:rsidP="004678B6">
      <w:pPr>
        <w:rPr>
          <w:sz w:val="28"/>
          <w:szCs w:val="28"/>
        </w:rPr>
      </w:pPr>
      <w:r w:rsidRPr="004678B6">
        <w:rPr>
          <w:sz w:val="28"/>
          <w:szCs w:val="28"/>
        </w:rPr>
        <w:t>Ожидаемый результат повышения квалификации:</w:t>
      </w:r>
    </w:p>
    <w:p w:rsidR="00EE021F" w:rsidRPr="004678B6" w:rsidRDefault="00EE021F" w:rsidP="004678B6">
      <w:pPr>
        <w:rPr>
          <w:sz w:val="28"/>
          <w:szCs w:val="28"/>
        </w:rPr>
      </w:pPr>
      <w:r w:rsidRPr="004678B6">
        <w:rPr>
          <w:sz w:val="28"/>
          <w:szCs w:val="28"/>
        </w:rPr>
        <w:t xml:space="preserve">- профессиональная готовность работников образования к реализации ФГОС ООО: </w:t>
      </w:r>
    </w:p>
    <w:p w:rsidR="00EE021F" w:rsidRPr="004678B6" w:rsidRDefault="00EE021F" w:rsidP="004678B6">
      <w:pPr>
        <w:rPr>
          <w:sz w:val="28"/>
          <w:szCs w:val="28"/>
        </w:rPr>
      </w:pPr>
      <w:r w:rsidRPr="004678B6">
        <w:rPr>
          <w:sz w:val="28"/>
          <w:szCs w:val="28"/>
        </w:rPr>
        <w:t>- обеспечение оптимального вхождения работников образования в систему ценностей современного образования;</w:t>
      </w:r>
    </w:p>
    <w:p w:rsidR="00EE021F" w:rsidRPr="004678B6" w:rsidRDefault="00EE021F" w:rsidP="004678B6">
      <w:pPr>
        <w:rPr>
          <w:sz w:val="28"/>
          <w:szCs w:val="28"/>
        </w:rPr>
      </w:pPr>
      <w:r w:rsidRPr="004678B6">
        <w:rPr>
          <w:sz w:val="28"/>
          <w:szCs w:val="28"/>
        </w:rPr>
        <w:t>- освоение системы требований к структуре ООП ООО, результатам ее освоения и условиям реализации, а также системы оценки итогов образовательной деятельности учащихся;</w:t>
      </w:r>
    </w:p>
    <w:p w:rsidR="00EE021F" w:rsidRPr="004678B6" w:rsidRDefault="00EE021F" w:rsidP="004678B6">
      <w:pPr>
        <w:rPr>
          <w:sz w:val="28"/>
          <w:szCs w:val="28"/>
        </w:rPr>
      </w:pPr>
      <w:r w:rsidRPr="004678B6">
        <w:rPr>
          <w:sz w:val="28"/>
          <w:szCs w:val="28"/>
        </w:rPr>
        <w:t>- овладение учебно-методическими и информационно-методическими ресурсами, необходимыми для успешного решения задач ФГОС ООО.</w:t>
      </w:r>
    </w:p>
    <w:p w:rsidR="00EE021F" w:rsidRPr="004678B6" w:rsidRDefault="00EE021F" w:rsidP="004678B6">
      <w:pPr>
        <w:rPr>
          <w:sz w:val="28"/>
          <w:szCs w:val="28"/>
        </w:rPr>
      </w:pPr>
      <w:r w:rsidRPr="004678B6">
        <w:rPr>
          <w:sz w:val="28"/>
          <w:szCs w:val="28"/>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основного общего образования.</w:t>
      </w:r>
    </w:p>
    <w:p w:rsidR="00EE021F" w:rsidRPr="004678B6" w:rsidRDefault="00EE021F" w:rsidP="004678B6">
      <w:pPr>
        <w:rPr>
          <w:sz w:val="28"/>
          <w:szCs w:val="28"/>
        </w:rPr>
      </w:pPr>
      <w:r w:rsidRPr="004678B6">
        <w:rPr>
          <w:sz w:val="28"/>
          <w:szCs w:val="28"/>
        </w:rPr>
        <w:t>Актуальные вопросы реализации ООП ООО рассматриваются школьным методическим объединением учителей-предметников, действующим в Школе, а также методическими и учебно-методическими объединениями в сфере общего образования, действующими на муниципальном уровне.</w:t>
      </w:r>
    </w:p>
    <w:p w:rsidR="00EE021F" w:rsidRPr="004678B6" w:rsidRDefault="00EE021F" w:rsidP="004678B6">
      <w:pPr>
        <w:rPr>
          <w:sz w:val="28"/>
          <w:szCs w:val="28"/>
        </w:rPr>
      </w:pPr>
      <w:r w:rsidRPr="004678B6">
        <w:rPr>
          <w:sz w:val="28"/>
          <w:szCs w:val="28"/>
        </w:rPr>
        <w:t>В Школе разработана система методической работы, где определена адресная, непрерывная, опосредованная индивидуальными образовательными маршрутами (далее – ИОМ), модель развития педагогических работников, целевая модель наставничества. Определены основные методические темы, обеспечивающие необходимый уровень качества как учебной и методической документации, так и деятельности по реализации Программы:</w:t>
      </w:r>
    </w:p>
    <w:p w:rsidR="00EE021F" w:rsidRPr="004678B6" w:rsidRDefault="00EE021F" w:rsidP="004678B6">
      <w:pPr>
        <w:rPr>
          <w:sz w:val="28"/>
          <w:szCs w:val="28"/>
        </w:rPr>
      </w:pPr>
      <w:r w:rsidRPr="004678B6">
        <w:rPr>
          <w:sz w:val="28"/>
          <w:szCs w:val="28"/>
        </w:rPr>
        <w:t>3.5.6.Финансово-экономические условия реализации ООП ООО</w:t>
      </w:r>
    </w:p>
    <w:p w:rsidR="00EE021F" w:rsidRPr="004678B6" w:rsidRDefault="00EE021F" w:rsidP="004678B6">
      <w:pPr>
        <w:rPr>
          <w:sz w:val="28"/>
          <w:szCs w:val="28"/>
        </w:rPr>
      </w:pPr>
      <w:r w:rsidRPr="004678B6">
        <w:rPr>
          <w:sz w:val="28"/>
          <w:szCs w:val="28"/>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Школы на календарный год.</w:t>
      </w:r>
    </w:p>
    <w:p w:rsidR="00EE021F" w:rsidRPr="004678B6" w:rsidRDefault="00EE021F" w:rsidP="004678B6">
      <w:pPr>
        <w:rPr>
          <w:sz w:val="28"/>
          <w:szCs w:val="28"/>
        </w:rPr>
      </w:pPr>
      <w:r w:rsidRPr="004678B6">
        <w:rPr>
          <w:sz w:val="28"/>
          <w:szCs w:val="28"/>
        </w:rPr>
        <w:t>Задание учредителя обеспечивает соответствие показателей качества и объема предоставляемых Школой услуг (выполнения работ) с размерами направляемых на эти цели средства бюджета.</w:t>
      </w:r>
    </w:p>
    <w:p w:rsidR="00EE021F" w:rsidRPr="004678B6" w:rsidRDefault="00EE021F" w:rsidP="004678B6">
      <w:pPr>
        <w:rPr>
          <w:sz w:val="28"/>
          <w:szCs w:val="28"/>
        </w:rPr>
      </w:pPr>
      <w:r w:rsidRPr="004678B6">
        <w:rPr>
          <w:sz w:val="28"/>
          <w:szCs w:val="28"/>
        </w:rPr>
        <w:t>Формирование фонда оплаты труда Школы осуществляется в пределах объема средств Школы на текущий финансовый год, и отражен в плане финансово-хозяйственной деятельности Школы.</w:t>
      </w:r>
    </w:p>
    <w:p w:rsidR="00EE021F" w:rsidRPr="004678B6" w:rsidRDefault="00EE021F" w:rsidP="004678B6">
      <w:pPr>
        <w:rPr>
          <w:sz w:val="28"/>
          <w:szCs w:val="28"/>
        </w:rPr>
      </w:pPr>
      <w:r w:rsidRPr="004678B6">
        <w:rPr>
          <w:sz w:val="28"/>
          <w:szCs w:val="28"/>
        </w:rPr>
        <w:t>Фонд оплаты труда Школы состоит из базовой и стимулирующей частей. Размеры, порядок и условия осуществления стимулирующих выплат определены в Положении об оплате труд</w:t>
      </w:r>
      <w:r>
        <w:rPr>
          <w:sz w:val="28"/>
          <w:szCs w:val="28"/>
        </w:rPr>
        <w:t xml:space="preserve">а работников МБОУ ООШ с.Ишля </w:t>
      </w:r>
      <w:r w:rsidRPr="004678B6">
        <w:rPr>
          <w:sz w:val="28"/>
          <w:szCs w:val="28"/>
        </w:rPr>
        <w:t>Положением определены критерии и показатели результативности и качества, разработанные в соответствии с требованиями ФГОС НОО к результатам освоения Программы. В них включены: блок показателей по оценке компетенций учителя, блок показателей по достижению обучающимися планируемых результатов освоения основных образовательных программ, блок показателей по организации получения образования обучающимися с ОВЗ, детьми-инвалидами, блок показателей по достижению обучающимися планируемых результатов Программы воспитания, блок показателей по профессиональному росту педагогов, блок показателей по созданию условий и здоровья обучающихся при реализации основных образовательных программ.</w:t>
      </w:r>
    </w:p>
    <w:p w:rsidR="00EE021F" w:rsidRPr="004678B6" w:rsidRDefault="00EE021F" w:rsidP="004678B6">
      <w:pPr>
        <w:rPr>
          <w:sz w:val="28"/>
          <w:szCs w:val="28"/>
        </w:rPr>
      </w:pPr>
      <w:r w:rsidRPr="004678B6">
        <w:rPr>
          <w:sz w:val="28"/>
          <w:szCs w:val="28"/>
        </w:rPr>
        <w:t>Для распределения стимулирующей части фонда оплаты труда в Школе создана экспертно-аналитическая группа, которая принимает решение о размере постоянных выплат стимулирующего характера, устанавливаемых работникам Школы. Решения экспертно-аналитическая группы оформляется протоколом. На основании протокола директор Школы издает приказ о распределении выплат стимулирующего характера, а также обеспечивает гласность в вопросах определения подходов и критериев установления.</w:t>
      </w:r>
    </w:p>
    <w:p w:rsidR="00EE021F" w:rsidRPr="004678B6" w:rsidRDefault="00EE021F" w:rsidP="004678B6">
      <w:pPr>
        <w:rPr>
          <w:sz w:val="28"/>
          <w:szCs w:val="28"/>
        </w:rPr>
      </w:pPr>
    </w:p>
    <w:p w:rsidR="00EE021F" w:rsidRPr="004678B6" w:rsidRDefault="00EE021F" w:rsidP="004678B6">
      <w:pPr>
        <w:rPr>
          <w:sz w:val="28"/>
          <w:szCs w:val="28"/>
        </w:rPr>
      </w:pPr>
    </w:p>
    <w:sectPr w:rsidR="00EE021F" w:rsidRPr="004678B6" w:rsidSect="00E07B9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021F" w:rsidRDefault="00EE021F">
      <w:r>
        <w:separator/>
      </w:r>
    </w:p>
  </w:endnote>
  <w:endnote w:type="continuationSeparator" w:id="0">
    <w:p w:rsidR="00EE021F" w:rsidRDefault="00EE02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21F" w:rsidRDefault="00EE021F">
    <w:pPr>
      <w:pStyle w:val="Footer"/>
      <w:jc w:val="right"/>
    </w:pPr>
    <w:fldSimple w:instr=" PAGE   \* MERGEFORMAT ">
      <w:r>
        <w:rPr>
          <w:noProof/>
        </w:rPr>
        <w:t>2</w:t>
      </w:r>
    </w:fldSimple>
  </w:p>
  <w:p w:rsidR="00EE021F" w:rsidRDefault="00EE02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021F" w:rsidRDefault="00EE021F">
      <w:r>
        <w:separator/>
      </w:r>
    </w:p>
  </w:footnote>
  <w:footnote w:type="continuationSeparator" w:id="0">
    <w:p w:rsidR="00EE021F" w:rsidRDefault="00EE021F">
      <w:r>
        <w:continuationSeparator/>
      </w:r>
    </w:p>
  </w:footnote>
  <w:footnote w:id="1">
    <w:p w:rsidR="00EE021F" w:rsidRDefault="00EE021F" w:rsidP="00206B8A">
      <w:r w:rsidRPr="00206B8A">
        <w:footnoteRef/>
      </w:r>
      <w:r w:rsidRPr="00206B8A">
        <w:t xml:space="preserve"> Статья 95 Федерального закона от 29 декабря 2012 г. № 273-ФЗ «Об образовании в Российской Федерации».</w:t>
      </w:r>
    </w:p>
  </w:footnote>
  <w:footnote w:id="2">
    <w:p w:rsidR="00EE021F" w:rsidRPr="00206B8A" w:rsidRDefault="00EE021F" w:rsidP="00206B8A">
      <w:r w:rsidRPr="00206B8A">
        <w:footnoteRef/>
      </w:r>
      <w:r w:rsidRPr="00206B8A">
        <w:t xml:space="preserve"> Статья 59 Федерального закона от 29 декабря 2012 г. № 273-ФЗ «Об образовании в Российской Федерации».</w:t>
      </w:r>
    </w:p>
    <w:p w:rsidR="00EE021F" w:rsidRDefault="00EE021F" w:rsidP="00206B8A"/>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9072D"/>
    <w:multiLevelType w:val="multilevel"/>
    <w:tmpl w:val="6A9441C6"/>
    <w:lvl w:ilvl="0">
      <w:start w:val="1"/>
      <w:numFmt w:val="decimal"/>
      <w:lvlText w:val="%1."/>
      <w:lvlJc w:val="left"/>
      <w:pPr>
        <w:ind w:left="720" w:hanging="360"/>
      </w:pPr>
      <w:rPr>
        <w:rFonts w:cs="Times New Roman" w:hint="default"/>
      </w:rPr>
    </w:lvl>
    <w:lvl w:ilvl="1">
      <w:start w:val="2"/>
      <w:numFmt w:val="decimal"/>
      <w:isLgl/>
      <w:lvlText w:val="%1.%2."/>
      <w:lvlJc w:val="left"/>
      <w:pPr>
        <w:tabs>
          <w:tab w:val="num" w:pos="1425"/>
        </w:tabs>
        <w:ind w:left="1425" w:hanging="1065"/>
      </w:pPr>
      <w:rPr>
        <w:rFonts w:cs="Times New Roman" w:hint="default"/>
      </w:rPr>
    </w:lvl>
    <w:lvl w:ilvl="2">
      <w:start w:val="3"/>
      <w:numFmt w:val="decimal"/>
      <w:isLgl/>
      <w:lvlText w:val="%1.%2.%3."/>
      <w:lvlJc w:val="left"/>
      <w:pPr>
        <w:tabs>
          <w:tab w:val="num" w:pos="1425"/>
        </w:tabs>
        <w:ind w:left="1425" w:hanging="1065"/>
      </w:pPr>
      <w:rPr>
        <w:rFonts w:cs="Times New Roman" w:hint="default"/>
      </w:rPr>
    </w:lvl>
    <w:lvl w:ilvl="3">
      <w:start w:val="30"/>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
    <w:nsid w:val="1C1F7F04"/>
    <w:multiLevelType w:val="multilevel"/>
    <w:tmpl w:val="193A4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145A86"/>
    <w:multiLevelType w:val="hybridMultilevel"/>
    <w:tmpl w:val="FA2AB948"/>
    <w:lvl w:ilvl="0" w:tplc="041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F1570B8"/>
    <w:multiLevelType w:val="hybridMultilevel"/>
    <w:tmpl w:val="1EFE59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5FE5FC8"/>
    <w:multiLevelType w:val="hybridMultilevel"/>
    <w:tmpl w:val="8AC40F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4882687"/>
    <w:multiLevelType w:val="hybridMultilevel"/>
    <w:tmpl w:val="8AE4DDFA"/>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7BC15D37"/>
    <w:multiLevelType w:val="hybridMultilevel"/>
    <w:tmpl w:val="98384A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6"/>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06B8A"/>
    <w:rsid w:val="00001E7E"/>
    <w:rsid w:val="00027220"/>
    <w:rsid w:val="000347F0"/>
    <w:rsid w:val="00053A8B"/>
    <w:rsid w:val="000545C9"/>
    <w:rsid w:val="00064D6F"/>
    <w:rsid w:val="00067B35"/>
    <w:rsid w:val="00082398"/>
    <w:rsid w:val="00086F3D"/>
    <w:rsid w:val="00090285"/>
    <w:rsid w:val="00096B25"/>
    <w:rsid w:val="00097696"/>
    <w:rsid w:val="000B422E"/>
    <w:rsid w:val="000C1799"/>
    <w:rsid w:val="000C6758"/>
    <w:rsid w:val="000D342F"/>
    <w:rsid w:val="000E6ACC"/>
    <w:rsid w:val="001020B7"/>
    <w:rsid w:val="00107968"/>
    <w:rsid w:val="001151CB"/>
    <w:rsid w:val="001325F0"/>
    <w:rsid w:val="001400CA"/>
    <w:rsid w:val="00145EFA"/>
    <w:rsid w:val="0015647A"/>
    <w:rsid w:val="0016104A"/>
    <w:rsid w:val="00162C94"/>
    <w:rsid w:val="00170C0B"/>
    <w:rsid w:val="00176F15"/>
    <w:rsid w:val="001812B7"/>
    <w:rsid w:val="00192830"/>
    <w:rsid w:val="00192C71"/>
    <w:rsid w:val="001936AB"/>
    <w:rsid w:val="0019648F"/>
    <w:rsid w:val="001A41DA"/>
    <w:rsid w:val="001B0D9F"/>
    <w:rsid w:val="001D46D5"/>
    <w:rsid w:val="001E06C6"/>
    <w:rsid w:val="001E0A43"/>
    <w:rsid w:val="001E6BA5"/>
    <w:rsid w:val="001F37F8"/>
    <w:rsid w:val="0020033C"/>
    <w:rsid w:val="00206B8A"/>
    <w:rsid w:val="00213DB7"/>
    <w:rsid w:val="002144BB"/>
    <w:rsid w:val="00223371"/>
    <w:rsid w:val="002277DF"/>
    <w:rsid w:val="0025400C"/>
    <w:rsid w:val="0025490D"/>
    <w:rsid w:val="002729BF"/>
    <w:rsid w:val="0027385C"/>
    <w:rsid w:val="00287AD6"/>
    <w:rsid w:val="002923BA"/>
    <w:rsid w:val="00292A13"/>
    <w:rsid w:val="002A2C79"/>
    <w:rsid w:val="002B3254"/>
    <w:rsid w:val="002B792E"/>
    <w:rsid w:val="002C7655"/>
    <w:rsid w:val="002C7EA4"/>
    <w:rsid w:val="002E475B"/>
    <w:rsid w:val="002E7F2F"/>
    <w:rsid w:val="002F38EC"/>
    <w:rsid w:val="003051DA"/>
    <w:rsid w:val="00307C39"/>
    <w:rsid w:val="00326BC3"/>
    <w:rsid w:val="00342004"/>
    <w:rsid w:val="0034584B"/>
    <w:rsid w:val="00373EF5"/>
    <w:rsid w:val="00387E3C"/>
    <w:rsid w:val="003911D5"/>
    <w:rsid w:val="003948AB"/>
    <w:rsid w:val="003969CE"/>
    <w:rsid w:val="003A23FE"/>
    <w:rsid w:val="003A67B6"/>
    <w:rsid w:val="003C3207"/>
    <w:rsid w:val="003D55CB"/>
    <w:rsid w:val="003D74AF"/>
    <w:rsid w:val="003E385E"/>
    <w:rsid w:val="003E5E9A"/>
    <w:rsid w:val="003F54F7"/>
    <w:rsid w:val="004229B3"/>
    <w:rsid w:val="00427BD3"/>
    <w:rsid w:val="00435E3F"/>
    <w:rsid w:val="0044257A"/>
    <w:rsid w:val="004475E8"/>
    <w:rsid w:val="00455442"/>
    <w:rsid w:val="00461EDD"/>
    <w:rsid w:val="00463DBC"/>
    <w:rsid w:val="00464016"/>
    <w:rsid w:val="00465E98"/>
    <w:rsid w:val="004678B6"/>
    <w:rsid w:val="00480D85"/>
    <w:rsid w:val="00491759"/>
    <w:rsid w:val="00493C1E"/>
    <w:rsid w:val="004B20E1"/>
    <w:rsid w:val="004C3A68"/>
    <w:rsid w:val="004E0022"/>
    <w:rsid w:val="004E297F"/>
    <w:rsid w:val="004E2DE8"/>
    <w:rsid w:val="004F6612"/>
    <w:rsid w:val="00505DF2"/>
    <w:rsid w:val="005066D1"/>
    <w:rsid w:val="00511D46"/>
    <w:rsid w:val="00520041"/>
    <w:rsid w:val="00522A71"/>
    <w:rsid w:val="0052468F"/>
    <w:rsid w:val="0053141F"/>
    <w:rsid w:val="00531A09"/>
    <w:rsid w:val="00535992"/>
    <w:rsid w:val="00542C88"/>
    <w:rsid w:val="0054361F"/>
    <w:rsid w:val="00546C4E"/>
    <w:rsid w:val="00547288"/>
    <w:rsid w:val="0055395C"/>
    <w:rsid w:val="00570343"/>
    <w:rsid w:val="00571D46"/>
    <w:rsid w:val="00573E7F"/>
    <w:rsid w:val="00574A04"/>
    <w:rsid w:val="00583150"/>
    <w:rsid w:val="00594D17"/>
    <w:rsid w:val="00595561"/>
    <w:rsid w:val="0059644E"/>
    <w:rsid w:val="005A66ED"/>
    <w:rsid w:val="005A6933"/>
    <w:rsid w:val="005B2314"/>
    <w:rsid w:val="005B61D6"/>
    <w:rsid w:val="005E2818"/>
    <w:rsid w:val="005F65EE"/>
    <w:rsid w:val="00605473"/>
    <w:rsid w:val="00607E29"/>
    <w:rsid w:val="00646F4B"/>
    <w:rsid w:val="00652C17"/>
    <w:rsid w:val="006568D0"/>
    <w:rsid w:val="00657675"/>
    <w:rsid w:val="00657A70"/>
    <w:rsid w:val="006614DA"/>
    <w:rsid w:val="0067284B"/>
    <w:rsid w:val="00674853"/>
    <w:rsid w:val="0067721D"/>
    <w:rsid w:val="00687C0E"/>
    <w:rsid w:val="00694219"/>
    <w:rsid w:val="0069482F"/>
    <w:rsid w:val="0069554D"/>
    <w:rsid w:val="006B1AF6"/>
    <w:rsid w:val="006B20DB"/>
    <w:rsid w:val="006D3A87"/>
    <w:rsid w:val="006D5489"/>
    <w:rsid w:val="006E0434"/>
    <w:rsid w:val="006E59B1"/>
    <w:rsid w:val="006F14B0"/>
    <w:rsid w:val="00700C13"/>
    <w:rsid w:val="0070102D"/>
    <w:rsid w:val="00711DCC"/>
    <w:rsid w:val="00716FB7"/>
    <w:rsid w:val="00723F63"/>
    <w:rsid w:val="00733113"/>
    <w:rsid w:val="00735F10"/>
    <w:rsid w:val="00741DB1"/>
    <w:rsid w:val="00745DB8"/>
    <w:rsid w:val="00746F0F"/>
    <w:rsid w:val="007651A8"/>
    <w:rsid w:val="00774976"/>
    <w:rsid w:val="0078187A"/>
    <w:rsid w:val="00782A92"/>
    <w:rsid w:val="007840AD"/>
    <w:rsid w:val="007A5824"/>
    <w:rsid w:val="007B0884"/>
    <w:rsid w:val="007C5491"/>
    <w:rsid w:val="007D03AF"/>
    <w:rsid w:val="007F4293"/>
    <w:rsid w:val="00801CDC"/>
    <w:rsid w:val="00806DB3"/>
    <w:rsid w:val="0082120A"/>
    <w:rsid w:val="00824595"/>
    <w:rsid w:val="008310A2"/>
    <w:rsid w:val="00846658"/>
    <w:rsid w:val="0084681F"/>
    <w:rsid w:val="008515C4"/>
    <w:rsid w:val="0085754C"/>
    <w:rsid w:val="0086373D"/>
    <w:rsid w:val="00863748"/>
    <w:rsid w:val="0086429D"/>
    <w:rsid w:val="00864887"/>
    <w:rsid w:val="00866E94"/>
    <w:rsid w:val="00884E30"/>
    <w:rsid w:val="00885066"/>
    <w:rsid w:val="00886239"/>
    <w:rsid w:val="00895A81"/>
    <w:rsid w:val="00895E11"/>
    <w:rsid w:val="0089785F"/>
    <w:rsid w:val="008A3990"/>
    <w:rsid w:val="008A4A8D"/>
    <w:rsid w:val="008A6497"/>
    <w:rsid w:val="008A6E7D"/>
    <w:rsid w:val="008B0AE1"/>
    <w:rsid w:val="008B5225"/>
    <w:rsid w:val="008C5ED8"/>
    <w:rsid w:val="008C6358"/>
    <w:rsid w:val="008D1CB3"/>
    <w:rsid w:val="008E2CD8"/>
    <w:rsid w:val="008E355C"/>
    <w:rsid w:val="008F0D3D"/>
    <w:rsid w:val="008F26A4"/>
    <w:rsid w:val="00901278"/>
    <w:rsid w:val="00902C5A"/>
    <w:rsid w:val="00920099"/>
    <w:rsid w:val="009210FB"/>
    <w:rsid w:val="0092217B"/>
    <w:rsid w:val="009473CC"/>
    <w:rsid w:val="00961C61"/>
    <w:rsid w:val="00967473"/>
    <w:rsid w:val="0096777E"/>
    <w:rsid w:val="00973A9C"/>
    <w:rsid w:val="009A0997"/>
    <w:rsid w:val="009A6B57"/>
    <w:rsid w:val="009A7EA7"/>
    <w:rsid w:val="009B495C"/>
    <w:rsid w:val="009C4F08"/>
    <w:rsid w:val="009C7EE2"/>
    <w:rsid w:val="009E7EA9"/>
    <w:rsid w:val="00A14DED"/>
    <w:rsid w:val="00A5320E"/>
    <w:rsid w:val="00A55DB8"/>
    <w:rsid w:val="00A57F77"/>
    <w:rsid w:val="00A652A8"/>
    <w:rsid w:val="00A838BB"/>
    <w:rsid w:val="00A840DC"/>
    <w:rsid w:val="00A939AF"/>
    <w:rsid w:val="00AA2CC9"/>
    <w:rsid w:val="00AB2DE2"/>
    <w:rsid w:val="00AB4295"/>
    <w:rsid w:val="00AD2818"/>
    <w:rsid w:val="00AD7CC2"/>
    <w:rsid w:val="00AD7D09"/>
    <w:rsid w:val="00AF308D"/>
    <w:rsid w:val="00AF3DE4"/>
    <w:rsid w:val="00B03D60"/>
    <w:rsid w:val="00B046BD"/>
    <w:rsid w:val="00B255A0"/>
    <w:rsid w:val="00B27E6E"/>
    <w:rsid w:val="00B302BE"/>
    <w:rsid w:val="00B46F7E"/>
    <w:rsid w:val="00B540B9"/>
    <w:rsid w:val="00B555ED"/>
    <w:rsid w:val="00B658B2"/>
    <w:rsid w:val="00B74867"/>
    <w:rsid w:val="00B77851"/>
    <w:rsid w:val="00B80E53"/>
    <w:rsid w:val="00B949A4"/>
    <w:rsid w:val="00BA5D50"/>
    <w:rsid w:val="00BC022F"/>
    <w:rsid w:val="00BC0BF1"/>
    <w:rsid w:val="00BC2382"/>
    <w:rsid w:val="00BC72FF"/>
    <w:rsid w:val="00BC7A04"/>
    <w:rsid w:val="00BD0CE0"/>
    <w:rsid w:val="00BD2859"/>
    <w:rsid w:val="00BE32D9"/>
    <w:rsid w:val="00BF0911"/>
    <w:rsid w:val="00BF11BC"/>
    <w:rsid w:val="00BF65C0"/>
    <w:rsid w:val="00C04216"/>
    <w:rsid w:val="00C06A65"/>
    <w:rsid w:val="00C1042E"/>
    <w:rsid w:val="00C14861"/>
    <w:rsid w:val="00C32FBD"/>
    <w:rsid w:val="00C36B4B"/>
    <w:rsid w:val="00C36B50"/>
    <w:rsid w:val="00C404A5"/>
    <w:rsid w:val="00C413FA"/>
    <w:rsid w:val="00C41B9A"/>
    <w:rsid w:val="00C45C03"/>
    <w:rsid w:val="00C5637D"/>
    <w:rsid w:val="00C62517"/>
    <w:rsid w:val="00C6409A"/>
    <w:rsid w:val="00C7178E"/>
    <w:rsid w:val="00C77F1F"/>
    <w:rsid w:val="00C90F40"/>
    <w:rsid w:val="00C922F4"/>
    <w:rsid w:val="00CC27FC"/>
    <w:rsid w:val="00CC7277"/>
    <w:rsid w:val="00CD388C"/>
    <w:rsid w:val="00CD7643"/>
    <w:rsid w:val="00CD7E1F"/>
    <w:rsid w:val="00CE20D2"/>
    <w:rsid w:val="00CE402B"/>
    <w:rsid w:val="00CF091C"/>
    <w:rsid w:val="00CF2932"/>
    <w:rsid w:val="00D0039E"/>
    <w:rsid w:val="00D03E04"/>
    <w:rsid w:val="00D127D7"/>
    <w:rsid w:val="00D35D5D"/>
    <w:rsid w:val="00D36414"/>
    <w:rsid w:val="00D500C6"/>
    <w:rsid w:val="00D76122"/>
    <w:rsid w:val="00D843B3"/>
    <w:rsid w:val="00D84B7B"/>
    <w:rsid w:val="00D86595"/>
    <w:rsid w:val="00DA1EB5"/>
    <w:rsid w:val="00DA43F1"/>
    <w:rsid w:val="00DA602F"/>
    <w:rsid w:val="00DA6453"/>
    <w:rsid w:val="00DC0358"/>
    <w:rsid w:val="00DC194D"/>
    <w:rsid w:val="00DD1AE0"/>
    <w:rsid w:val="00DE4940"/>
    <w:rsid w:val="00DF7E39"/>
    <w:rsid w:val="00E06978"/>
    <w:rsid w:val="00E06D8B"/>
    <w:rsid w:val="00E07B97"/>
    <w:rsid w:val="00E16DE5"/>
    <w:rsid w:val="00E1714E"/>
    <w:rsid w:val="00E31E1E"/>
    <w:rsid w:val="00E32CF5"/>
    <w:rsid w:val="00E37101"/>
    <w:rsid w:val="00E5746F"/>
    <w:rsid w:val="00E611F9"/>
    <w:rsid w:val="00E679A8"/>
    <w:rsid w:val="00E80703"/>
    <w:rsid w:val="00E93C64"/>
    <w:rsid w:val="00E9474F"/>
    <w:rsid w:val="00E96B3A"/>
    <w:rsid w:val="00EA0E73"/>
    <w:rsid w:val="00EC6B3F"/>
    <w:rsid w:val="00ED751F"/>
    <w:rsid w:val="00EE021F"/>
    <w:rsid w:val="00EF2125"/>
    <w:rsid w:val="00F05487"/>
    <w:rsid w:val="00F11A4F"/>
    <w:rsid w:val="00F133A1"/>
    <w:rsid w:val="00F226FC"/>
    <w:rsid w:val="00F23954"/>
    <w:rsid w:val="00F43857"/>
    <w:rsid w:val="00F439D8"/>
    <w:rsid w:val="00F455DD"/>
    <w:rsid w:val="00F543BD"/>
    <w:rsid w:val="00F54BBA"/>
    <w:rsid w:val="00F56B43"/>
    <w:rsid w:val="00F56BEC"/>
    <w:rsid w:val="00F600F1"/>
    <w:rsid w:val="00F63F52"/>
    <w:rsid w:val="00F73DF5"/>
    <w:rsid w:val="00F76D92"/>
    <w:rsid w:val="00F83722"/>
    <w:rsid w:val="00F86E78"/>
    <w:rsid w:val="00F87066"/>
    <w:rsid w:val="00FB3060"/>
    <w:rsid w:val="00FB3BAE"/>
    <w:rsid w:val="00FB4843"/>
    <w:rsid w:val="00FB70E5"/>
    <w:rsid w:val="00FB7BEE"/>
    <w:rsid w:val="00FC6AC1"/>
    <w:rsid w:val="00FD2234"/>
    <w:rsid w:val="00FD4679"/>
    <w:rsid w:val="00FE4796"/>
    <w:rsid w:val="00FE56E0"/>
    <w:rsid w:val="00FF2633"/>
    <w:rsid w:val="00FF523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B97"/>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0"/>
    <w:uiPriority w:val="99"/>
    <w:rsid w:val="006614DA"/>
    <w:pPr>
      <w:autoSpaceDE w:val="0"/>
      <w:autoSpaceDN w:val="0"/>
      <w:adjustRightInd w:val="0"/>
    </w:pPr>
    <w:rPr>
      <w:color w:val="000000"/>
    </w:rPr>
  </w:style>
  <w:style w:type="paragraph" w:customStyle="1" w:styleId="TableParagraph">
    <w:name w:val="Table Paragraph"/>
    <w:basedOn w:val="Normal"/>
    <w:uiPriority w:val="99"/>
    <w:rsid w:val="006614DA"/>
    <w:pPr>
      <w:widowControl w:val="0"/>
      <w:autoSpaceDE w:val="0"/>
      <w:autoSpaceDN w:val="0"/>
    </w:pPr>
    <w:rPr>
      <w:sz w:val="22"/>
      <w:szCs w:val="22"/>
      <w:lang w:eastAsia="en-US"/>
    </w:rPr>
  </w:style>
  <w:style w:type="character" w:customStyle="1" w:styleId="Default0">
    <w:name w:val="Default Знак"/>
    <w:link w:val="Default"/>
    <w:uiPriority w:val="99"/>
    <w:locked/>
    <w:rsid w:val="006614DA"/>
    <w:rPr>
      <w:color w:val="000000"/>
      <w:sz w:val="22"/>
      <w:lang w:val="ru-RU" w:eastAsia="ru-RU"/>
    </w:rPr>
  </w:style>
  <w:style w:type="paragraph" w:styleId="NormalWeb">
    <w:name w:val="Normal (Web)"/>
    <w:basedOn w:val="Normal"/>
    <w:uiPriority w:val="99"/>
    <w:rsid w:val="00F05487"/>
    <w:pPr>
      <w:spacing w:before="100" w:beforeAutospacing="1" w:after="100" w:afterAutospacing="1"/>
    </w:pPr>
  </w:style>
  <w:style w:type="character" w:customStyle="1" w:styleId="c3">
    <w:name w:val="c3"/>
    <w:basedOn w:val="DefaultParagraphFont"/>
    <w:uiPriority w:val="99"/>
    <w:rsid w:val="00F05487"/>
    <w:rPr>
      <w:rFonts w:cs="Times New Roman"/>
    </w:rPr>
  </w:style>
  <w:style w:type="paragraph" w:customStyle="1" w:styleId="c13">
    <w:name w:val="c13"/>
    <w:basedOn w:val="Normal"/>
    <w:uiPriority w:val="99"/>
    <w:rsid w:val="00F05487"/>
    <w:pPr>
      <w:spacing w:before="100" w:beforeAutospacing="1" w:after="100" w:afterAutospacing="1"/>
    </w:pPr>
  </w:style>
  <w:style w:type="character" w:customStyle="1" w:styleId="c2">
    <w:name w:val="c2"/>
    <w:basedOn w:val="DefaultParagraphFont"/>
    <w:uiPriority w:val="99"/>
    <w:rsid w:val="00F05487"/>
    <w:rPr>
      <w:rFonts w:cs="Times New Roman"/>
    </w:rPr>
  </w:style>
  <w:style w:type="character" w:customStyle="1" w:styleId="c20">
    <w:name w:val="c20"/>
    <w:basedOn w:val="DefaultParagraphFont"/>
    <w:uiPriority w:val="99"/>
    <w:rsid w:val="00F05487"/>
    <w:rPr>
      <w:rFonts w:cs="Times New Roman"/>
    </w:rPr>
  </w:style>
  <w:style w:type="paragraph" w:styleId="ListParagraph">
    <w:name w:val="List Paragraph"/>
    <w:basedOn w:val="Normal"/>
    <w:uiPriority w:val="99"/>
    <w:qFormat/>
    <w:rsid w:val="00F05487"/>
    <w:pPr>
      <w:spacing w:after="200" w:line="276" w:lineRule="auto"/>
      <w:ind w:left="720"/>
      <w:contextualSpacing/>
    </w:pPr>
    <w:rPr>
      <w:rFonts w:ascii="Calibri" w:hAnsi="Calibri"/>
      <w:sz w:val="22"/>
      <w:szCs w:val="22"/>
    </w:rPr>
  </w:style>
  <w:style w:type="paragraph" w:styleId="Header">
    <w:name w:val="header"/>
    <w:basedOn w:val="Normal"/>
    <w:link w:val="HeaderChar"/>
    <w:uiPriority w:val="99"/>
    <w:semiHidden/>
    <w:rsid w:val="00C6409A"/>
    <w:pPr>
      <w:tabs>
        <w:tab w:val="center" w:pos="4677"/>
        <w:tab w:val="right" w:pos="9355"/>
      </w:tabs>
    </w:pPr>
  </w:style>
  <w:style w:type="character" w:customStyle="1" w:styleId="HeaderChar">
    <w:name w:val="Header Char"/>
    <w:basedOn w:val="DefaultParagraphFont"/>
    <w:link w:val="Header"/>
    <w:uiPriority w:val="99"/>
    <w:semiHidden/>
    <w:locked/>
    <w:rsid w:val="00C6409A"/>
    <w:rPr>
      <w:rFonts w:cs="Times New Roman"/>
      <w:sz w:val="24"/>
      <w:szCs w:val="24"/>
    </w:rPr>
  </w:style>
  <w:style w:type="paragraph" w:styleId="Footer">
    <w:name w:val="footer"/>
    <w:basedOn w:val="Normal"/>
    <w:link w:val="FooterChar"/>
    <w:uiPriority w:val="99"/>
    <w:rsid w:val="00C6409A"/>
    <w:pPr>
      <w:tabs>
        <w:tab w:val="center" w:pos="4677"/>
        <w:tab w:val="right" w:pos="9355"/>
      </w:tabs>
    </w:pPr>
  </w:style>
  <w:style w:type="character" w:customStyle="1" w:styleId="FooterChar">
    <w:name w:val="Footer Char"/>
    <w:basedOn w:val="DefaultParagraphFont"/>
    <w:link w:val="Footer"/>
    <w:uiPriority w:val="99"/>
    <w:locked/>
    <w:rsid w:val="00C6409A"/>
    <w:rPr>
      <w:rFonts w:cs="Times New Roman"/>
      <w:sz w:val="24"/>
      <w:szCs w:val="24"/>
    </w:rPr>
  </w:style>
  <w:style w:type="character" w:styleId="Hyperlink">
    <w:name w:val="Hyperlink"/>
    <w:basedOn w:val="DefaultParagraphFont"/>
    <w:uiPriority w:val="99"/>
    <w:rsid w:val="00F63F52"/>
    <w:rPr>
      <w:rFonts w:cs="Times New Roman"/>
      <w:color w:val="0000FF"/>
      <w:u w:val="single"/>
    </w:rPr>
  </w:style>
  <w:style w:type="table" w:styleId="TableGrid">
    <w:name w:val="Table Grid"/>
    <w:basedOn w:val="TableNormal"/>
    <w:uiPriority w:val="99"/>
    <w:locked/>
    <w:rsid w:val="00573E7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ischlyascool.02edu.ru/upload/medialibrary/5c9/ib1thc0sf1103cbaont4u64xq4qhr4gz/%D0%9F%D1%80%D0%BE%D0%B3%D1%80%D0%B0%D0%BC%D0%BC%D0%B0%20%D0%B0%D0%BD%D0%B3%D0%BB%D0%B8%D0%B9%D1%81%D0%BA%D0%B8%D0%B9%20%D1%8F%D0%B7%D1%8B%D0%BA%205-9%20%D0%BA%D0%BB..docx" TargetMode="External"/><Relationship Id="rId18" Type="http://schemas.openxmlformats.org/officeDocument/2006/relationships/hyperlink" Target="https://ischlyascool.02edu.ru/upload/medialibrary/b4a/dw0m6dlyex1fcogn7uh64xzl9nk1kyeb/%D0%BF%D1%80%D0%BE%D0%B3%D1%80%D0%B0%D0%BC%D0%BC%D0%B0_%D0%98%D0%BD%D1%84%D0%BE%D1%80%D0%BC%D0%B0%D1%82%D0%B8%D0%BA%D0%B0%207-9%20%D0%BA%D0%BB%D0%B0%D1%81%D1%81.docx" TargetMode="External"/><Relationship Id="rId26" Type="http://schemas.openxmlformats.org/officeDocument/2006/relationships/hyperlink" Target="https://ischlyascool.02edu.ru/upload/medialibrary/7cb/v7mp2vjmpwoau7nywzfsekkbjv9h1red/%D0%BF%D1%80%D0%BE%D0%B3%D1%80%D0%B0%D0%BC%D0%BC%D0%B0%20%D0%98%D0%97%D0%9E%205-7.docx" TargetMode="External"/><Relationship Id="rId3" Type="http://schemas.openxmlformats.org/officeDocument/2006/relationships/settings" Target="settings.xml"/><Relationship Id="rId21" Type="http://schemas.openxmlformats.org/officeDocument/2006/relationships/hyperlink" Target="https://ischlyascool.02edu.ru/upload/medialibrary/cd2/3ywsedasrbcxgnd6asf26qtslju4amzh/%D0%BF%D1%80%D0%BE%D0%B3%D1%80%D0%B0%D0%BC%D0%BC%D0%B0%20%D1%84%D0%B8%D0%B7%D0%B8%D0%BA%D0%B0%207-9.docx" TargetMode="External"/><Relationship Id="rId34" Type="http://schemas.openxmlformats.org/officeDocument/2006/relationships/hyperlink" Target="https://ischlyascool.02edu.ru/upload/medialibrary/f1d/tg9c1ae7ej032xxsdhe5q1zt3456vgx3/%D0%A4%D0%A3%D0%9D%D0%9A%D0%A6%D0%98%D0%9E%D0%9D%D0%90%D0%9B%D0%AC%D0%9D%D0%90%D0%AF%20%D0%93%D0%A0%D0%90%D0%9C%D0%9E%D0%A2.docx" TargetMode="External"/><Relationship Id="rId7" Type="http://schemas.openxmlformats.org/officeDocument/2006/relationships/image" Target="media/image1.png"/><Relationship Id="rId12" Type="http://schemas.openxmlformats.org/officeDocument/2006/relationships/hyperlink" Target="https://ischlyascool.02edu.ru/upload/medialibrary/cae/1pdo3mbgcbn47r09t94vptk2emgsq50e/%D0%BF%D1%80%D0%BE%D0%B3%D1%80%D0%B0%D0%BC%D0%BC%D0%B0%20%D0%9B%D0%B8%D1%82%D0%B5%D1%80%D0%B0%D1%82%D1%83%D1%80%D0%B0%205-9%20%D0%BA%D0%BB%20(2).docx" TargetMode="External"/><Relationship Id="rId17" Type="http://schemas.openxmlformats.org/officeDocument/2006/relationships/hyperlink" Target="https://ischlyascool.02edu.ru/upload/medialibrary/1cd/a042963h7s5ab2png4qrfri1dbfy2ugp/%D0%BF%D1%80%D0%BE%D0%B3%D1%80%D0%B0%D0%BC%D0%BC%D0%B0%20%D0%92%D0%B5%D1%80%D0%BE%D1%8F%D1%82%D0%BD%D0%BE%D1%81%D1%82%D1%8C%207-9.docx" TargetMode="External"/><Relationship Id="rId25" Type="http://schemas.openxmlformats.org/officeDocument/2006/relationships/hyperlink" Target="https://ischlyascool.02edu.ru/upload/medialibrary/775/kze5c1ivyopac48p42lbe55a5js66z93/%D0%BF%D1%80%D0%BE%D0%B3%D1%80%D0%B0%D0%BC%D0%BC%D0%B0%20%D0%BC%D1%83%D0%B7%D1%8B%D0%BA%D0%B0%205-8%20%D0%BA%D0%BB%D0%B0%D1%81%D1%81%D1%8B%20(1).docx" TargetMode="External"/><Relationship Id="rId33" Type="http://schemas.openxmlformats.org/officeDocument/2006/relationships/hyperlink" Target="https://ischlyascool.02edu.ru/upload/medialibrary/bcf/7b14dlfutl8bi728xsztfu2hd1mojmnz/%D0%A0%D0%9E%D0%A1%D0%A1%D0%98%D0%AF-%D0%9C%D0%9E%D0%98%20%D0%93%D0%9E%D0%A0%D0%98%D0%97%D0%9E%D0%9D%D0%A2%D0%AB%20(1).docx"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ischlyascool.02edu.ru/upload/medialibrary/aee/02d0gn1jpwymk1uhcfs5zuztlr8ogpyu/%D0%BF%D1%80%D0%BE%D0%B3%D1%80%D0%B0%D0%BC%D0%BC%D0%B0%20%D0%93%D0%B5%D0%BE%D0%BC%D0%B5%D1%82%D1%80%D0%B8%D1%8F%207-9%20(1).docx" TargetMode="External"/><Relationship Id="rId20" Type="http://schemas.openxmlformats.org/officeDocument/2006/relationships/hyperlink" Target="https://ischlyascool.02edu.ru/upload/medialibrary/8af/68npc5ptq3m2j5ook4782iiv4knvp4r1/%D0%BF%D1%80%D0%BE%D0%B3%D1%80%D0%B0%D0%BC%D0%BC%D0%B0%20%D0%BE%D0%B1%D1%89%D0%B5%D1%81%D1%82%D0%B2%D0%BE%D0%B7%D0%BD%D0%B0%D0%BD%D0%B8%D0%B5%206-9.docx" TargetMode="External"/><Relationship Id="rId29" Type="http://schemas.openxmlformats.org/officeDocument/2006/relationships/hyperlink" Target="https://ischlyascool.02edu.ru/upload/medialibrary/d67/jh2iwc06s09artbq3tvkezvlqcox6yqa/%D0%BF%D1%80%D0%BE%D0%B3%D1%80%D0%B0%D0%BC%D0%BC%D0%B0%20%D1%84%D0%B8%D0%B7%D0%BA%D1%83%D0%BB%D1%8C%D1%82%D1%83%D1%80%D0%B0%205-9.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schlyascool.02edu.ru/upload/medialibrary/469/eh5yrf9zgqmbr89uvs63txlbnxfqqfuj/%D0%BF%D1%80%D0%BE%D0%B3%D1%80%D0%B0%D0%BC%D0%BC%D0%B0%20%D0%A0%D1%83%D1%81%D1%81%D0%BA%D0%B8%D0%B9%20%D1%8F%D0%B7%D1%8B%D0%BA%205-9%20%D0%BA%D0%BB.docx" TargetMode="External"/><Relationship Id="rId24" Type="http://schemas.openxmlformats.org/officeDocument/2006/relationships/hyperlink" Target="https://ischlyascool.02edu.ru/upload/medialibrary/360/ed57yiig5jt2h8jb64ws9lt24kiyhyva/%D0%A0%D0%B0%D0%B1%D0%BE%D1%87%D0%B0%D1%8F%20%D0%BF%D1%80%D0%BE%D0%B3%D1%80%D0%B0%D0%BC%D0%BC%D0%B0%20%D0%9E%D0%94%D0%9D%D0%9A%D0%9D%D0%A0%205%20%D0%BA%D0%BB%D0%B0%D1%81%D1%81.docx" TargetMode="External"/><Relationship Id="rId32" Type="http://schemas.openxmlformats.org/officeDocument/2006/relationships/hyperlink" Target="https://ischlyascool.02edu.ru/upload/medialibrary/dcb/zopfk47y25lwovryn303kmz2qi046am7/%D1%80%D0%BF%20%D0%A0%D0%B0%D0%B7%D0%B3%D0%BE%D0%B2%D0%BE%D1%80%D1%8B%20%D0%BE%20%D0%B2%D0%B0%D0%B6%D0%BD%D0%BE%D0%BC%205-9.docx"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ischlyascool.02edu.ru/upload/medialibrary/f8f/a61aqg2o018titnvts1rlfydjvfk3p82/%D0%BF%D1%80%D0%BE%D0%B3%D1%80%D0%B0%D0%BC%D0%BC%D0%B0%20%D0%90%D0%BB%D0%B3%D0%B5%D0%B1%D1%80%D0%B0%207-9.docx" TargetMode="External"/><Relationship Id="rId23" Type="http://schemas.openxmlformats.org/officeDocument/2006/relationships/hyperlink" Target="https://ischlyascool.02edu.ru/upload/medialibrary/621/ne0ndw04gynyfsy76teoh88wm4rp7d5q/%D0%A0%D0%B0%D0%B1%D0%BE%D1%87%D0%B0%D1%8F%20%D0%BF%D1%80%D0%BE%D0%B3%D1%80%D0%B0%D0%BC%D0%BC%D0%B0%20%D0%BF%D0%BE%20%D0%B1%D0%B8%D0%BE%D0%BB%D0%BE%D0%B3%D0%B8%D0%B8%20(5-9%20%D0%BA%D0%BB)%20(1).doc" TargetMode="External"/><Relationship Id="rId28" Type="http://schemas.openxmlformats.org/officeDocument/2006/relationships/hyperlink" Target="https://ischlyascool.02edu.ru/upload/medialibrary/462/iwsdjp7aoe65tg2vdhcqug3mwk91hq9m/%D0%BF%D1%80%D0%BE%D0%B3%D1%80%D0%B0%D0%BC%D0%BC%D0%B0%20%D0%BF%D0%BE%20%D0%BE%D0%B1%D0%B6%208-9.docx" TargetMode="External"/><Relationship Id="rId36" Type="http://schemas.openxmlformats.org/officeDocument/2006/relationships/hyperlink" Target="https://www.google.com/url?q=http://5schooloren.ucoz.ru/svedenia/polozhenija.rar&amp;sa=D&amp;source=editors&amp;ust=1662310968063259&amp;usg=AOvVaw38lpwH08r4ocSDay09XmXf" TargetMode="External"/><Relationship Id="rId10" Type="http://schemas.openxmlformats.org/officeDocument/2006/relationships/footer" Target="footer1.xml"/><Relationship Id="rId19" Type="http://schemas.openxmlformats.org/officeDocument/2006/relationships/hyperlink" Target="https://ischlyascool.02edu.ru/upload/medialibrary/cc9/glt5rdf32xe9hbm9upgbwuhm2ctgsk9r/%D0%BF%D1%80%D0%BE%D0%B3%D1%80%D0%B0%D0%BC%D0%BC%D0%B0%20%D0%BF%D0%BE%20%D0%B8%D1%81%D1%82%D0%BE%D1%80%D0%B8%D0%B8%205-9.docx" TargetMode="External"/><Relationship Id="rId31" Type="http://schemas.openxmlformats.org/officeDocument/2006/relationships/hyperlink" Target="https://ischlyascool.02edu.ru/upload/medialibrary/67b/tkw218kaxr0n4m7uwnyl1104dtxibwy1/%D0%A4%D0%98%D0%9D%D0%90%D0%9D%D0%A1%D0%9E%D0%92%D0%90%D0%AF%20%D0%93%D0%A0%D0%90%D0%9C%D0%9E%D0%A2%D0%9D%D0%9E%D0%A1%D0%A2%D0%AC.docx"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ischlyascool.02edu.ru/upload/medialibrary/8cc/o6dgfmxwlp0b5pgqiaplv0nap2gele6r/%D0%BF%D1%80%D0%BE%D0%B3%D1%80%D0%B0%D0%BC%D0%BC%D0%B0%20%D0%BC%D0%B0%D1%82%D0%B5%D0%BC%D0%B0%D1%82%D0%B8%D0%BA%D0%B0%205-6%20(1).docx" TargetMode="External"/><Relationship Id="rId22" Type="http://schemas.openxmlformats.org/officeDocument/2006/relationships/hyperlink" Target="https://ischlyascool.02edu.ru/upload/medialibrary/c69/65zcdmkevv8k8ge4wy64tsx9i30evgfh/%D0%BF%D1%80%D0%BE%D0%B3%D1%80%D0%B0%D0%BC%D0%BC%D0%B0%20%D1%85%D0%B8%D0%BC%D0%B8%D1%8F%208-9%20(1).docx" TargetMode="External"/><Relationship Id="rId27" Type="http://schemas.openxmlformats.org/officeDocument/2006/relationships/hyperlink" Target="https://ischlyascool.02edu.ru/upload/medialibrary/6db/92u0t04o3ksyjb8npp2bsqr2sf71tix5/%D0%BF%D1%80%D0%BE%D0%B3%D1%80%D0%B0%D0%BC%D0%BC%D0%B0%20%D1%82%D0%B5%D1%85%D0%BD%D0%BE%D0%BB%D0%BE%D0%B3%D0%B8%D1%8F%205-9.docx" TargetMode="External"/><Relationship Id="rId30" Type="http://schemas.openxmlformats.org/officeDocument/2006/relationships/hyperlink" Target="https://ischlyascool.02edu.ru/upload/medialibrary/979/s2hssa2qwqf7blt4vnkrnzl6in8wpwbw/%D0%A0%D0%B0%D0%B1%D0%BE%D1%87%D0%B0%D1%8F%20%D0%BF%D1%80%D0%BE%D0%B3%D1%80%D0%B0%D0%BC%D0%BC%D0%B0%20%D0%9E%D0%94%D0%9D%D0%9A%D0%A0%205%20%D0%BA%D0%BB%D0%B0%D1%81%D1%81.docx" TargetMode="External"/><Relationship Id="rId35" Type="http://schemas.openxmlformats.org/officeDocument/2006/relationships/hyperlink" Target="https://ischlyascool.02edu.ru/upload/medialibrary/057/ohucro1ea2d2vua1negz75tjexs2pkba/%D0%AD%D0%A0%D0%A3%D0%94%D0%98%D0%A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973</TotalTime>
  <Pages>375</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еобразовательное учреждение</dc:title>
  <dc:subject/>
  <dc:creator>Пользователь</dc:creator>
  <cp:keywords/>
  <dc:description/>
  <cp:lastModifiedBy>User</cp:lastModifiedBy>
  <cp:revision>235</cp:revision>
  <cp:lastPrinted>2025-01-26T08:09:00Z</cp:lastPrinted>
  <dcterms:created xsi:type="dcterms:W3CDTF">2025-01-21T08:46:00Z</dcterms:created>
  <dcterms:modified xsi:type="dcterms:W3CDTF">2025-01-26T09:04:00Z</dcterms:modified>
</cp:coreProperties>
</file>